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235FC" w14:textId="77777777" w:rsidR="00C71349" w:rsidRDefault="00897974" w:rsidP="008C100C">
      <w:pPr>
        <w:pStyle w:val="Header"/>
      </w:pPr>
      <w:r>
        <w:rPr>
          <w:noProof/>
        </w:rPr>
        <w:drawing>
          <wp:inline distT="0" distB="0" distL="0" distR="0" wp14:anchorId="7AA4F3A5" wp14:editId="2523F994">
            <wp:extent cx="1936750" cy="514350"/>
            <wp:effectExtent l="0" t="0" r="0"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750" cy="514350"/>
                    </a:xfrm>
                    <a:prstGeom prst="rect">
                      <a:avLst/>
                    </a:prstGeom>
                    <a:noFill/>
                    <a:ln>
                      <a:noFill/>
                    </a:ln>
                  </pic:spPr>
                </pic:pic>
              </a:graphicData>
            </a:graphic>
          </wp:inline>
        </w:drawing>
      </w:r>
    </w:p>
    <w:p w14:paraId="492DCB47" w14:textId="77777777" w:rsidR="00C71349" w:rsidRPr="00632990" w:rsidRDefault="00E56741" w:rsidP="008C100C">
      <w:pPr>
        <w:pStyle w:val="Title"/>
        <w:rPr>
          <w:sz w:val="44"/>
        </w:rPr>
      </w:pPr>
      <w:r w:rsidRPr="00632990">
        <w:rPr>
          <w:sz w:val="44"/>
        </w:rPr>
        <w:t>TOSCA Simple Profile in YAML Version 1.0</w:t>
      </w:r>
    </w:p>
    <w:p w14:paraId="7CDC4E9D" w14:textId="67BFBAD9" w:rsidR="00E4299F" w:rsidRDefault="005735A3" w:rsidP="008C100C">
      <w:pPr>
        <w:pStyle w:val="Subtitle"/>
      </w:pPr>
      <w:r>
        <w:t>Committee Specification Draft 04 /</w:t>
      </w:r>
      <w:r>
        <w:br/>
        <w:t>Public Review Draft 01</w:t>
      </w:r>
    </w:p>
    <w:p w14:paraId="2AC0C57D" w14:textId="77777777" w:rsidR="00286EC7" w:rsidRDefault="00E56741" w:rsidP="008C100C">
      <w:pPr>
        <w:pStyle w:val="Subtitle"/>
      </w:pPr>
      <w:r>
        <w:t>27 August</w:t>
      </w:r>
      <w:r w:rsidR="00B03FBA">
        <w:t xml:space="preserve"> </w:t>
      </w:r>
      <w:r w:rsidR="000E5705">
        <w:t>20</w:t>
      </w:r>
      <w:r w:rsidR="00430C66">
        <w:t>1</w:t>
      </w:r>
      <w:r w:rsidR="002F10B8">
        <w:t>5</w:t>
      </w:r>
    </w:p>
    <w:p w14:paraId="406507FA"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EEFEB2A" w14:textId="77777777" w:rsidR="00D54431" w:rsidRDefault="003B0E37" w:rsidP="00D54431">
      <w:pPr>
        <w:pStyle w:val="Titlepageinfo"/>
      </w:pPr>
      <w:r>
        <w:t xml:space="preserve">This </w:t>
      </w:r>
      <w:r w:rsidR="00C5515D">
        <w:t>v</w:t>
      </w:r>
      <w:r>
        <w:t>ersion</w:t>
      </w:r>
      <w:r w:rsidR="00D54431">
        <w:t>:</w:t>
      </w:r>
    </w:p>
    <w:p w14:paraId="16D67880" w14:textId="77777777" w:rsidR="005735A3" w:rsidRPr="003707E2" w:rsidRDefault="005735A3" w:rsidP="005735A3">
      <w:pPr>
        <w:pStyle w:val="Titlepageinfodescription"/>
        <w:rPr>
          <w:rStyle w:val="Hyperlink"/>
          <w:color w:val="auto"/>
        </w:rPr>
      </w:pPr>
      <w:hyperlink r:id="rId10" w:history="1">
        <w:r w:rsidRPr="00F950EE">
          <w:rPr>
            <w:rStyle w:val="Hyperlink"/>
          </w:rPr>
          <w:t>http://docs.oasis-open.org/tosca/TOSCA-Simple-Profile-YAML/v1.0/csprd01/TOSCA-Simple-Profile-YAML-v1.0-csprd01.pdf</w:t>
        </w:r>
      </w:hyperlink>
      <w:r>
        <w:t xml:space="preserve"> </w:t>
      </w:r>
      <w:r>
        <w:rPr>
          <w:rStyle w:val="Hyperlink"/>
          <w:color w:val="auto"/>
        </w:rPr>
        <w:t>(Authoritative)</w:t>
      </w:r>
    </w:p>
    <w:p w14:paraId="3CD98268" w14:textId="77777777" w:rsidR="005735A3" w:rsidRDefault="005735A3" w:rsidP="005735A3">
      <w:pPr>
        <w:pStyle w:val="Titlepageinfodescription"/>
        <w:rPr>
          <w:rStyle w:val="Hyperlink"/>
          <w:color w:val="auto"/>
        </w:rPr>
      </w:pPr>
      <w:hyperlink r:id="rId11" w:history="1">
        <w:r w:rsidRPr="00F950EE">
          <w:rPr>
            <w:rStyle w:val="Hyperlink"/>
          </w:rPr>
          <w:t>http://docs.oasis-open.org/tosca/TOSCA-Simple-Profile-YAML/v1.0/csprd01/TOSCA-Simple-Profile-YAML-v1.0-csprd01.html</w:t>
        </w:r>
      </w:hyperlink>
    </w:p>
    <w:p w14:paraId="577B47BE" w14:textId="7F6C9EF0" w:rsidR="00CF629C" w:rsidRPr="00FC06F0" w:rsidRDefault="005735A3" w:rsidP="005735A3">
      <w:pPr>
        <w:pStyle w:val="Titlepageinfodescription"/>
        <w:rPr>
          <w:rStyle w:val="Hyperlink"/>
          <w:color w:val="auto"/>
        </w:rPr>
      </w:pPr>
      <w:hyperlink r:id="rId12" w:history="1">
        <w:r w:rsidRPr="00F950EE">
          <w:rPr>
            <w:rStyle w:val="Hyperlink"/>
          </w:rPr>
          <w:t>http://docs.oasis-open.org/tosca/TOSCA-Simple-Profile-YAML/v1.0/csprd01/TOSCA-Simple-Profile-YAML-v1.0-csprd01.docx</w:t>
        </w:r>
      </w:hyperlink>
    </w:p>
    <w:p w14:paraId="2F7C31F2" w14:textId="77777777" w:rsidR="003B0E37" w:rsidRDefault="003B0E37" w:rsidP="003B0E37">
      <w:pPr>
        <w:pStyle w:val="Titlepageinfo"/>
      </w:pPr>
      <w:r>
        <w:t xml:space="preserve">Previous </w:t>
      </w:r>
      <w:r w:rsidR="00C5515D">
        <w:t>v</w:t>
      </w:r>
      <w:r>
        <w:t>ersion:</w:t>
      </w:r>
    </w:p>
    <w:p w14:paraId="4A94D64C" w14:textId="77777777" w:rsidR="00635370" w:rsidRPr="002659E9" w:rsidRDefault="005735A3" w:rsidP="00635370">
      <w:pPr>
        <w:pStyle w:val="Titlepageinfodescription"/>
        <w:rPr>
          <w:rStyle w:val="Hyperlink"/>
          <w:color w:val="auto"/>
        </w:rPr>
      </w:pPr>
      <w:hyperlink r:id="rId13" w:history="1">
        <w:r w:rsidR="00B8477C">
          <w:rPr>
            <w:rStyle w:val="Hyperlink"/>
          </w:rPr>
          <w:t>http://docs.oasis-open.org/tosca/TOSCA-Simple-Profile-YAML/v1.0/csd03/TOSCA-Simple-Profile-YAML-v1.0-csd03.pdf</w:t>
        </w:r>
      </w:hyperlink>
      <w:r w:rsidR="00FC06F0">
        <w:rPr>
          <w:rStyle w:val="Hyperlink"/>
          <w:color w:val="auto"/>
        </w:rPr>
        <w:t xml:space="preserve"> (Authoritative)</w:t>
      </w:r>
    </w:p>
    <w:p w14:paraId="4AEE0317" w14:textId="77777777" w:rsidR="00FC06F0" w:rsidRDefault="005735A3" w:rsidP="00FC06F0">
      <w:pPr>
        <w:pStyle w:val="Titlepageinfodescription"/>
        <w:rPr>
          <w:rStyle w:val="Hyperlink"/>
          <w:color w:val="auto"/>
        </w:rPr>
      </w:pPr>
      <w:hyperlink r:id="rId14" w:history="1">
        <w:r w:rsidR="00B8477C">
          <w:rPr>
            <w:rStyle w:val="Hyperlink"/>
          </w:rPr>
          <w:t>http://docs.oasis-open.org/tosca/TOSCA-Simple-Profile-YAML/v1.0/csd03/TOSCA-Simple-Profile-YAML-v1.0-csd03.html</w:t>
        </w:r>
      </w:hyperlink>
    </w:p>
    <w:p w14:paraId="27F96F42" w14:textId="5E78C194" w:rsidR="00FC06F0" w:rsidRPr="00FC06F0" w:rsidRDefault="005735A3" w:rsidP="00FC06F0">
      <w:pPr>
        <w:pStyle w:val="Titlepageinfodescription"/>
        <w:rPr>
          <w:rStyle w:val="Hyperlink"/>
          <w:color w:val="auto"/>
        </w:rPr>
      </w:pPr>
      <w:hyperlink r:id="rId15" w:history="1">
        <w:r w:rsidR="00E73BFE">
          <w:rPr>
            <w:rStyle w:val="Hyperlink"/>
          </w:rPr>
          <w:t>http://docs.oasis-open.org/tosca/TOSCA-Simple-Profile-YAML/v1.0/csd03/TOSCA-Simple-Profile-YAML-v1.0-csd03.doc</w:t>
        </w:r>
      </w:hyperlink>
    </w:p>
    <w:p w14:paraId="272E1204" w14:textId="77777777" w:rsidR="003B0E37" w:rsidRDefault="003B0E37" w:rsidP="003B0E37">
      <w:pPr>
        <w:pStyle w:val="Titlepageinfo"/>
      </w:pPr>
      <w:r>
        <w:t xml:space="preserve">Latest </w:t>
      </w:r>
      <w:r w:rsidR="00C5515D">
        <w:t>v</w:t>
      </w:r>
      <w:r>
        <w:t>ersion:</w:t>
      </w:r>
    </w:p>
    <w:p w14:paraId="2D75F188" w14:textId="77777777" w:rsidR="00FC06F0" w:rsidRPr="003707E2" w:rsidRDefault="005735A3" w:rsidP="00FC06F0">
      <w:pPr>
        <w:pStyle w:val="Titlepageinfodescription"/>
        <w:rPr>
          <w:rStyle w:val="Hyperlink"/>
          <w:color w:val="auto"/>
        </w:rPr>
      </w:pPr>
      <w:hyperlink r:id="rId16" w:history="1">
        <w:r w:rsidR="00CB7AB0">
          <w:rPr>
            <w:rStyle w:val="Hyperlink"/>
          </w:rPr>
          <w:t>http://docs.oasis-open.org/tosca/TOSCA-Simple-Profile-YAML/v1.0/TOSCA-Simple-Profile-YAML-v1.0.pdf</w:t>
        </w:r>
      </w:hyperlink>
      <w:r w:rsidR="00FC06F0">
        <w:rPr>
          <w:rStyle w:val="Hyperlink"/>
          <w:color w:val="auto"/>
        </w:rPr>
        <w:t xml:space="preserve"> (Authoritative)</w:t>
      </w:r>
    </w:p>
    <w:p w14:paraId="20BFAC39" w14:textId="77777777" w:rsidR="00FC06F0" w:rsidRDefault="005735A3" w:rsidP="00FC06F0">
      <w:pPr>
        <w:pStyle w:val="Titlepageinfodescription"/>
        <w:rPr>
          <w:rStyle w:val="Hyperlink"/>
          <w:color w:val="auto"/>
        </w:rPr>
      </w:pPr>
      <w:hyperlink r:id="rId17" w:history="1">
        <w:r w:rsidR="00CB7AB0">
          <w:rPr>
            <w:rStyle w:val="Hyperlink"/>
          </w:rPr>
          <w:t>http://docs.oasis-open.org/tosca/TOSCA-Simple-Profile-YAML/v1.0/TOSCA-Simple-Profile-YAML-v1.0.html</w:t>
        </w:r>
      </w:hyperlink>
    </w:p>
    <w:p w14:paraId="743EDAEC" w14:textId="77777777" w:rsidR="00FC06F0" w:rsidRPr="00FC06F0" w:rsidRDefault="005735A3" w:rsidP="00FC06F0">
      <w:pPr>
        <w:pStyle w:val="Titlepageinfodescription"/>
        <w:rPr>
          <w:rStyle w:val="Hyperlink"/>
          <w:color w:val="auto"/>
        </w:rPr>
      </w:pPr>
      <w:hyperlink r:id="rId18" w:history="1">
        <w:r w:rsidR="004F6DCF">
          <w:rPr>
            <w:rStyle w:val="Hyperlink"/>
          </w:rPr>
          <w:t>http://docs.oasis-open.org/tosca/TOSCA-Simple-Profile-YAML/v1.0/TOSCA-Simple-Profile-YAML-v1.0.docx</w:t>
        </w:r>
      </w:hyperlink>
    </w:p>
    <w:p w14:paraId="2A61963B" w14:textId="77777777" w:rsidR="00024C43" w:rsidRDefault="00024C43" w:rsidP="008C100C">
      <w:pPr>
        <w:pStyle w:val="Titlepageinfo"/>
      </w:pPr>
      <w:r>
        <w:t>Technical Committee:</w:t>
      </w:r>
    </w:p>
    <w:p w14:paraId="7CCD3111" w14:textId="77777777" w:rsidR="00024C43" w:rsidRDefault="005735A3" w:rsidP="008C100C">
      <w:pPr>
        <w:pStyle w:val="Titlepageinfodescription"/>
      </w:pPr>
      <w:hyperlink r:id="rId19" w:history="1">
        <w:r w:rsidR="00E066CC" w:rsidRPr="00E066CC">
          <w:rPr>
            <w:rStyle w:val="Hyperlink"/>
          </w:rPr>
          <w:t>OASIS Topology and Orchestration Specification for Cloud Applications (TOSCA) TC</w:t>
        </w:r>
      </w:hyperlink>
    </w:p>
    <w:p w14:paraId="66E05EFF" w14:textId="77777777" w:rsidR="009C7DCE" w:rsidRDefault="00DC2EB1" w:rsidP="008C100C">
      <w:pPr>
        <w:pStyle w:val="Titlepageinfo"/>
      </w:pPr>
      <w:r>
        <w:t>Chairs</w:t>
      </w:r>
      <w:r w:rsidR="009C7DCE">
        <w:t>:</w:t>
      </w:r>
    </w:p>
    <w:p w14:paraId="48A9465C" w14:textId="77777777" w:rsidR="00CC2F1F" w:rsidRPr="00CC2F1F" w:rsidRDefault="00CC2F1F" w:rsidP="00CC2F1F">
      <w:pPr>
        <w:pStyle w:val="Contributor"/>
        <w:rPr>
          <w:lang w:val="fr-FR"/>
        </w:rPr>
      </w:pPr>
      <w:r w:rsidRPr="00CC2F1F">
        <w:rPr>
          <w:lang w:val="fr-FR"/>
        </w:rPr>
        <w:t>Paul Lipton (</w:t>
      </w:r>
      <w:hyperlink r:id="rId20" w:history="1">
        <w:r w:rsidRPr="00CC2F1F">
          <w:rPr>
            <w:rStyle w:val="Hyperlink"/>
          </w:rPr>
          <w:t>paul.lipton@ca.com</w:t>
        </w:r>
      </w:hyperlink>
      <w:r w:rsidRPr="00CC2F1F">
        <w:rPr>
          <w:lang w:val="fr-FR"/>
        </w:rPr>
        <w:t xml:space="preserve">), </w:t>
      </w:r>
      <w:hyperlink r:id="rId21" w:history="1">
        <w:r w:rsidRPr="00CC2F1F">
          <w:rPr>
            <w:rStyle w:val="Hyperlink"/>
          </w:rPr>
          <w:t>CA Technologies</w:t>
        </w:r>
      </w:hyperlink>
    </w:p>
    <w:p w14:paraId="20FD1C94" w14:textId="77777777" w:rsidR="007816D7" w:rsidRDefault="00CC2F1F" w:rsidP="00CC2F1F">
      <w:pPr>
        <w:pStyle w:val="Contributor"/>
      </w:pPr>
      <w:r w:rsidRPr="00CC2F1F">
        <w:rPr>
          <w:lang w:val="fr-FR"/>
        </w:rPr>
        <w:t>Simon Moser (</w:t>
      </w:r>
      <w:hyperlink r:id="rId22" w:history="1">
        <w:r w:rsidRPr="00CC2F1F">
          <w:rPr>
            <w:rStyle w:val="Hyperlink"/>
          </w:rPr>
          <w:t>smoser@de.ibm.com</w:t>
        </w:r>
      </w:hyperlink>
      <w:r w:rsidRPr="00CC2F1F">
        <w:rPr>
          <w:lang w:val="fr-FR"/>
        </w:rPr>
        <w:t xml:space="preserve">), </w:t>
      </w:r>
      <w:hyperlink r:id="rId23" w:history="1">
        <w:r w:rsidRPr="00CC2F1F">
          <w:rPr>
            <w:rStyle w:val="Hyperlink"/>
          </w:rPr>
          <w:t>IBM</w:t>
        </w:r>
      </w:hyperlink>
    </w:p>
    <w:p w14:paraId="293E157C" w14:textId="77777777" w:rsidR="007816D7" w:rsidRDefault="00DC2EB1" w:rsidP="008C100C">
      <w:pPr>
        <w:pStyle w:val="Titlepageinfo"/>
      </w:pPr>
      <w:r>
        <w:t>Editors</w:t>
      </w:r>
      <w:r w:rsidR="007816D7">
        <w:t>:</w:t>
      </w:r>
    </w:p>
    <w:p w14:paraId="4DCB06F8" w14:textId="77777777" w:rsidR="00A21276" w:rsidRPr="00A21276" w:rsidRDefault="00A21276" w:rsidP="00A21276">
      <w:pPr>
        <w:pStyle w:val="Contributor"/>
      </w:pPr>
      <w:r w:rsidRPr="00A21276">
        <w:rPr>
          <w:lang w:val="fr-FR"/>
        </w:rPr>
        <w:t>Derek Palma (</w:t>
      </w:r>
      <w:hyperlink r:id="rId24" w:history="1">
        <w:r w:rsidRPr="00A21276">
          <w:rPr>
            <w:rStyle w:val="Hyperlink"/>
            <w:lang w:val="fr-FR"/>
          </w:rPr>
          <w:t>dpalma@vnomic.com</w:t>
        </w:r>
      </w:hyperlink>
      <w:r w:rsidRPr="00A21276">
        <w:rPr>
          <w:lang w:val="fr-FR"/>
        </w:rPr>
        <w:t xml:space="preserve">), </w:t>
      </w:r>
      <w:hyperlink r:id="rId25" w:history="1">
        <w:r w:rsidRPr="00A21276">
          <w:rPr>
            <w:rStyle w:val="Hyperlink"/>
            <w:lang w:val="fr-FR"/>
          </w:rPr>
          <w:t>Vnomic</w:t>
        </w:r>
      </w:hyperlink>
    </w:p>
    <w:p w14:paraId="00D73888" w14:textId="77777777" w:rsidR="00A21276" w:rsidRPr="00A21276" w:rsidRDefault="00A21276" w:rsidP="00A21276">
      <w:pPr>
        <w:pStyle w:val="Contributor"/>
      </w:pPr>
      <w:r w:rsidRPr="00A21276">
        <w:t>Matt Rutkowski (</w:t>
      </w:r>
      <w:hyperlink r:id="rId26" w:history="1">
        <w:r w:rsidRPr="00A21276">
          <w:rPr>
            <w:rStyle w:val="Hyperlink"/>
          </w:rPr>
          <w:t>mrutkows@us.ibm.com</w:t>
        </w:r>
      </w:hyperlink>
      <w:r w:rsidRPr="00A21276">
        <w:t xml:space="preserve">), </w:t>
      </w:r>
      <w:hyperlink r:id="rId27" w:history="1">
        <w:r w:rsidRPr="00A21276">
          <w:rPr>
            <w:rStyle w:val="Hyperlink"/>
          </w:rPr>
          <w:t>IBM</w:t>
        </w:r>
      </w:hyperlink>
    </w:p>
    <w:p w14:paraId="5BA0641D" w14:textId="77777777" w:rsidR="004C4D7C" w:rsidRDefault="00A21276" w:rsidP="00A21276">
      <w:pPr>
        <w:pStyle w:val="Contributor"/>
      </w:pPr>
      <w:r w:rsidRPr="00A21276">
        <w:rPr>
          <w:lang w:val="fr-FR"/>
        </w:rPr>
        <w:t>Thomas Spatzier (</w:t>
      </w:r>
      <w:hyperlink r:id="rId28" w:history="1">
        <w:r w:rsidRPr="00A21276">
          <w:rPr>
            <w:rStyle w:val="Hyperlink"/>
            <w:lang w:val="fr-FR"/>
          </w:rPr>
          <w:t>thomas.spatzier@de.ibm.com</w:t>
        </w:r>
      </w:hyperlink>
      <w:r w:rsidRPr="00A21276">
        <w:rPr>
          <w:lang w:val="fr-FR"/>
        </w:rPr>
        <w:t xml:space="preserve">), </w:t>
      </w:r>
      <w:hyperlink r:id="rId29" w:history="1">
        <w:r w:rsidRPr="00A21276">
          <w:rPr>
            <w:rStyle w:val="Hyperlink"/>
            <w:lang w:val="de-DE"/>
          </w:rPr>
          <w:t>IBM</w:t>
        </w:r>
      </w:hyperlink>
    </w:p>
    <w:p w14:paraId="332D9AE8" w14:textId="77777777" w:rsidR="00D00DF9" w:rsidRDefault="00D00DF9" w:rsidP="00D00DF9">
      <w:pPr>
        <w:pStyle w:val="Titlepageinfo"/>
      </w:pPr>
      <w:r>
        <w:t>Related work:</w:t>
      </w:r>
    </w:p>
    <w:p w14:paraId="779C8A93" w14:textId="77777777" w:rsidR="00D00DF9" w:rsidRPr="004C4D7C" w:rsidRDefault="00D00DF9" w:rsidP="00D00DF9">
      <w:pPr>
        <w:pStyle w:val="Titlepageinfodescription"/>
      </w:pPr>
      <w:r>
        <w:t xml:space="preserve">This </w:t>
      </w:r>
      <w:r w:rsidR="00494EE0">
        <w:t>specification</w:t>
      </w:r>
      <w:r>
        <w:t xml:space="preserve"> is related to:</w:t>
      </w:r>
    </w:p>
    <w:p w14:paraId="4B7D1081" w14:textId="77777777" w:rsidR="00560795" w:rsidRPr="00560795" w:rsidRDefault="00095DAB" w:rsidP="00095DAB">
      <w:pPr>
        <w:pStyle w:val="RelatedWork"/>
      </w:pPr>
      <w:r w:rsidRPr="00095DAB">
        <w:rPr>
          <w:i/>
        </w:rPr>
        <w:t>Topology and Orchestration Specification for Cloud Applications Version 1.0</w:t>
      </w:r>
      <w:r w:rsidRPr="00095DAB">
        <w:t xml:space="preserve">. 25 November 2013. OASIS Standard. </w:t>
      </w:r>
      <w:hyperlink r:id="rId30" w:history="1">
        <w:r w:rsidRPr="00095DAB">
          <w:rPr>
            <w:rStyle w:val="Hyperlink"/>
          </w:rPr>
          <w:t>http://docs.oasis-open.org/tosca/TOSCA/v1.0/os/TOSCA-v1.0-os.html</w:t>
        </w:r>
      </w:hyperlink>
      <w:r w:rsidRPr="00095DAB">
        <w:t>.</w:t>
      </w:r>
    </w:p>
    <w:p w14:paraId="17EEFC4F" w14:textId="59A72CEC" w:rsidR="00547E3B" w:rsidRDefault="00547E3B" w:rsidP="00547E3B">
      <w:pPr>
        <w:pStyle w:val="Titlepageinfo"/>
      </w:pPr>
      <w:r>
        <w:t>Declared XML namespace:</w:t>
      </w:r>
    </w:p>
    <w:p w14:paraId="46521533" w14:textId="77777777" w:rsidR="009368E7" w:rsidRPr="009368E7" w:rsidRDefault="005735A3" w:rsidP="009368E7">
      <w:pPr>
        <w:pStyle w:val="RelatedWork"/>
      </w:pPr>
      <w:hyperlink r:id="rId31" w:history="1">
        <w:r w:rsidR="009368E7" w:rsidRPr="009368E7">
          <w:rPr>
            <w:rStyle w:val="Hyperlink"/>
          </w:rPr>
          <w:t>http://docs.oasis-open.org/tosca/ns/simple/yaml/1.0</w:t>
        </w:r>
      </w:hyperlink>
    </w:p>
    <w:p w14:paraId="56042FB3" w14:textId="77777777" w:rsidR="009C7DCE" w:rsidRDefault="009C7DCE" w:rsidP="008C100C">
      <w:pPr>
        <w:pStyle w:val="Titlepageinfo"/>
      </w:pPr>
      <w:r>
        <w:lastRenderedPageBreak/>
        <w:t>Abstract:</w:t>
      </w:r>
    </w:p>
    <w:p w14:paraId="79A6CEA0" w14:textId="5AD0A09B" w:rsidR="009C7DCE" w:rsidRDefault="00764CE8" w:rsidP="008C100C">
      <w:pPr>
        <w:pStyle w:val="Abstract"/>
      </w:pPr>
      <w:r w:rsidRPr="00764CE8">
        <w:t>This document defines a simplified profile of the TOSCA version 1.0 specification in a YAML rendering which is intended to simplify the author</w:t>
      </w:r>
      <w:r w:rsidR="00AA0821">
        <w:t>ing of TOSCA service templates.</w:t>
      </w:r>
      <w:r w:rsidRPr="00764CE8">
        <w:t xml:space="preserve"> This profile defines a less verbose and more human-readable YAML rendering, reduced level of indirection between different modeling artifacts as well as the assumption of a base type system.</w:t>
      </w:r>
    </w:p>
    <w:p w14:paraId="0F51BFD9" w14:textId="77777777" w:rsidR="009C7DCE" w:rsidRDefault="009C7DCE" w:rsidP="008C100C">
      <w:pPr>
        <w:pStyle w:val="Titlepageinfo"/>
      </w:pPr>
      <w:r>
        <w:t>Status:</w:t>
      </w:r>
    </w:p>
    <w:p w14:paraId="4E3994B7" w14:textId="77777777" w:rsidR="009C7DCE" w:rsidRDefault="006F2371" w:rsidP="008C100C">
      <w:pPr>
        <w:pStyle w:val="Abstract"/>
      </w:pPr>
      <w:r>
        <w:t xml:space="preserve">This </w:t>
      </w:r>
      <w:r w:rsidR="00FC3563">
        <w:t>document</w:t>
      </w:r>
      <w:r>
        <w:t xml:space="preserve"> was last revised or approved by the</w:t>
      </w:r>
      <w:r w:rsidR="00F856BE">
        <w:t xml:space="preserve"> </w:t>
      </w:r>
      <w:r w:rsidR="00F856BE" w:rsidRPr="00F856BE">
        <w:t>OASIS Topology and Orchestration Specification for Cloud Applications (TOSCA)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2" w:anchor="technical" w:history="1">
        <w:r w:rsidR="00F856BE">
          <w:rPr>
            <w:rStyle w:val="Hyperlink"/>
          </w:rPr>
          <w:t>https://www.oasis-open.org/committees/tc_home.php?wg_abbrev=tosca#technical</w:t>
        </w:r>
      </w:hyperlink>
      <w:r w:rsidR="00316300">
        <w:t>.</w:t>
      </w:r>
    </w:p>
    <w:p w14:paraId="120B02C1" w14:textId="77777777"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3" w:history="1">
        <w:r w:rsidR="00B569DB" w:rsidRPr="0007308D">
          <w:rPr>
            <w:rStyle w:val="Hyperlink"/>
          </w:rPr>
          <w:t>Send A Comment</w:t>
        </w:r>
      </w:hyperlink>
      <w:r w:rsidR="00B569DB">
        <w:t xml:space="preserve">” button on the </w:t>
      </w:r>
      <w:r>
        <w:t>TC</w:t>
      </w:r>
      <w:r w:rsidR="00B569DB">
        <w:t xml:space="preserve">’s web page at </w:t>
      </w:r>
      <w:hyperlink r:id="rId34" w:history="1">
        <w:r w:rsidR="004C5A8A">
          <w:rPr>
            <w:rStyle w:val="Hyperlink"/>
          </w:rPr>
          <w:t>https://www.oasis-open.org/committees/tosca/</w:t>
        </w:r>
      </w:hyperlink>
      <w:r w:rsidR="00B569DB" w:rsidRPr="008A31C5">
        <w:rPr>
          <w:rStyle w:val="Hyperlink"/>
          <w:color w:val="000000"/>
        </w:rPr>
        <w:t>.</w:t>
      </w:r>
    </w:p>
    <w:p w14:paraId="4B756A86" w14:textId="7777777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5" w:history="1">
        <w:r w:rsidR="008B2777">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72846A4C" w14:textId="77777777" w:rsidR="000449B0" w:rsidRDefault="000449B0" w:rsidP="000449B0">
      <w:pPr>
        <w:pStyle w:val="Titlepageinfo"/>
      </w:pPr>
      <w:r>
        <w:t xml:space="preserve">Citation </w:t>
      </w:r>
      <w:r w:rsidR="001F51AB">
        <w:t>f</w:t>
      </w:r>
      <w:r>
        <w:t>ormat:</w:t>
      </w:r>
    </w:p>
    <w:p w14:paraId="5CEEDAB9"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249C173" w14:textId="77777777" w:rsidR="00995E1B" w:rsidRDefault="00560795" w:rsidP="00AC0AAD">
      <w:pPr>
        <w:pStyle w:val="Abstract"/>
      </w:pPr>
      <w:r>
        <w:rPr>
          <w:rStyle w:val="Refterm"/>
        </w:rPr>
        <w:t>[</w:t>
      </w:r>
      <w:r w:rsidR="00D76CD7" w:rsidRPr="00D76CD7">
        <w:rPr>
          <w:rStyle w:val="Refterm"/>
        </w:rPr>
        <w:t>TOSCA-Simple-Profile-YAML-v1.0</w:t>
      </w:r>
      <w:r>
        <w:rPr>
          <w:rStyle w:val="Refterm"/>
        </w:rPr>
        <w:t>]</w:t>
      </w:r>
    </w:p>
    <w:p w14:paraId="728F353C" w14:textId="2F9AF967" w:rsidR="00D76CD7" w:rsidRPr="00D76CD7" w:rsidRDefault="00D76CD7" w:rsidP="00AC0AAD">
      <w:pPr>
        <w:pStyle w:val="Abstract"/>
      </w:pPr>
      <w:proofErr w:type="gramStart"/>
      <w:r w:rsidRPr="00D76CD7">
        <w:rPr>
          <w:i/>
        </w:rPr>
        <w:t>TOSCA Simple Profile in YAML Version 1.0.</w:t>
      </w:r>
      <w:proofErr w:type="gramEnd"/>
      <w:r w:rsidRPr="00D76CD7">
        <w:rPr>
          <w:i/>
        </w:rPr>
        <w:t xml:space="preserve"> </w:t>
      </w:r>
      <w:proofErr w:type="gramStart"/>
      <w:r w:rsidRPr="00D76CD7">
        <w:t>Edited by Derek Palma, Matt Rutkowski, and Thomas Spatzier.</w:t>
      </w:r>
      <w:proofErr w:type="gramEnd"/>
      <w:r w:rsidRPr="00D76CD7">
        <w:t xml:space="preserve"> 27 August 2015. </w:t>
      </w:r>
      <w:proofErr w:type="gramStart"/>
      <w:r w:rsidRPr="00D76CD7">
        <w:t>OASIS Committee Specification Draft 04</w:t>
      </w:r>
      <w:r w:rsidR="005735A3">
        <w:t xml:space="preserve"> / Public Review Draft 01</w:t>
      </w:r>
      <w:r w:rsidRPr="00D76CD7">
        <w:t>.</w:t>
      </w:r>
      <w:proofErr w:type="gramEnd"/>
      <w:r w:rsidRPr="00D76CD7">
        <w:t xml:space="preserve"> </w:t>
      </w:r>
      <w:hyperlink r:id="rId36" w:history="1">
        <w:r w:rsidR="005735A3" w:rsidRPr="00F950EE">
          <w:rPr>
            <w:rStyle w:val="Hyperlink"/>
          </w:rPr>
          <w:t>http://docs.oasis-open.org/tosca/TOSCA-Simple-Profile-YAML/v1.0/csprd01/TOSCA-Simple-Profile-YAML-v1.0-csprd01.html</w:t>
        </w:r>
      </w:hyperlink>
      <w:r>
        <w:t xml:space="preserve">. </w:t>
      </w:r>
      <w:r w:rsidRPr="00D76CD7">
        <w:t xml:space="preserve">Latest version: </w:t>
      </w:r>
      <w:hyperlink r:id="rId37" w:history="1">
        <w:r w:rsidRPr="00D76CD7">
          <w:rPr>
            <w:rStyle w:val="Hyperlink"/>
          </w:rPr>
          <w:t>http://docs.oasis-open.org/tosca/TOSCA-Simple-Profile-YAML/v1.0/TOSCA-Simple-Profile-YAML-v1.0.html</w:t>
        </w:r>
      </w:hyperlink>
      <w:r w:rsidRPr="00D76CD7">
        <w:t>.</w:t>
      </w:r>
    </w:p>
    <w:p w14:paraId="7AFA448A" w14:textId="77777777" w:rsidR="00D76CD7" w:rsidRDefault="00D76CD7" w:rsidP="00AC0AAD">
      <w:pPr>
        <w:pStyle w:val="Abstract"/>
        <w:rPr>
          <w:i/>
        </w:rPr>
      </w:pPr>
    </w:p>
    <w:p w14:paraId="6E246B2D" w14:textId="77777777" w:rsidR="008677C6" w:rsidRDefault="007E3373" w:rsidP="008C100C">
      <w:pPr>
        <w:pStyle w:val="Notices"/>
      </w:pPr>
      <w:r>
        <w:lastRenderedPageBreak/>
        <w:t>Notices</w:t>
      </w:r>
    </w:p>
    <w:p w14:paraId="06307FBB" w14:textId="77777777" w:rsidR="00852E10" w:rsidRPr="00852E10" w:rsidRDefault="008C7396" w:rsidP="00852E10">
      <w:proofErr w:type="gramStart"/>
      <w:r>
        <w:t>Copyright © OASIS</w:t>
      </w:r>
      <w:r w:rsidR="00CE59AF">
        <w:t xml:space="preserve"> Open</w:t>
      </w:r>
      <w:r>
        <w:t xml:space="preserve"> </w:t>
      </w:r>
      <w:r w:rsidR="00AE0702">
        <w:t>20</w:t>
      </w:r>
      <w:r w:rsidR="00A55556">
        <w:t>1</w:t>
      </w:r>
      <w:r w:rsidR="002F10B8">
        <w:t>5</w:t>
      </w:r>
      <w:r w:rsidR="00852E10" w:rsidRPr="00852E10">
        <w:t>.</w:t>
      </w:r>
      <w:proofErr w:type="gramEnd"/>
      <w:r w:rsidR="00852E10" w:rsidRPr="00852E10">
        <w:t xml:space="preserve"> All Rights Reserved.</w:t>
      </w:r>
    </w:p>
    <w:p w14:paraId="0DA0EF72"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8" w:history="1">
        <w:r w:rsidR="00591B31">
          <w:rPr>
            <w:rStyle w:val="Hyperlink"/>
          </w:rPr>
          <w:t>Policy</w:t>
        </w:r>
      </w:hyperlink>
      <w:r w:rsidR="00591B31">
        <w:t xml:space="preserve"> m</w:t>
      </w:r>
      <w:r w:rsidRPr="00852E10">
        <w:t>ay be found at the OASIS website.</w:t>
      </w:r>
    </w:p>
    <w:p w14:paraId="720E98F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50F308B" w14:textId="77777777" w:rsidR="00852E10" w:rsidRPr="00852E10" w:rsidRDefault="00852E10" w:rsidP="00852E10">
      <w:r w:rsidRPr="00852E10">
        <w:t>The limited permissions granted above are perpetual and will not be revoked by OASIS or its successors or assigns.</w:t>
      </w:r>
    </w:p>
    <w:p w14:paraId="22C6253B"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268F0F05"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593FEA56"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040DD5F0"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21D512DC"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9"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0" w:history="1">
        <w:r w:rsidR="002B261C">
          <w:rPr>
            <w:rStyle w:val="Hyperlink"/>
          </w:rPr>
          <w:t>https://www.oasis-open.org/policies-guidelines/trademark</w:t>
        </w:r>
      </w:hyperlink>
      <w:r w:rsidR="0060033A">
        <w:t xml:space="preserve"> for above guidance.</w:t>
      </w:r>
    </w:p>
    <w:p w14:paraId="06413E05" w14:textId="77777777" w:rsidR="008677C6" w:rsidRDefault="00177DED" w:rsidP="008C100C">
      <w:pPr>
        <w:pStyle w:val="Notices"/>
      </w:pPr>
      <w:r>
        <w:lastRenderedPageBreak/>
        <w:t>Table of Contents</w:t>
      </w:r>
    </w:p>
    <w:p w14:paraId="6AF9C174" w14:textId="77777777" w:rsidR="0083708C" w:rsidRDefault="008C100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0015606" w:history="1">
        <w:r w:rsidR="0083708C" w:rsidRPr="00D17CC3">
          <w:rPr>
            <w:rStyle w:val="Hyperlink"/>
            <w:noProof/>
          </w:rPr>
          <w:t>Table of Examples</w:t>
        </w:r>
        <w:r w:rsidR="0083708C">
          <w:rPr>
            <w:noProof/>
            <w:webHidden/>
          </w:rPr>
          <w:tab/>
        </w:r>
        <w:r w:rsidR="0083708C">
          <w:rPr>
            <w:noProof/>
            <w:webHidden/>
          </w:rPr>
          <w:fldChar w:fldCharType="begin"/>
        </w:r>
        <w:r w:rsidR="0083708C">
          <w:rPr>
            <w:noProof/>
            <w:webHidden/>
          </w:rPr>
          <w:instrText xml:space="preserve"> PAGEREF _Toc430015606 \h </w:instrText>
        </w:r>
        <w:r w:rsidR="0083708C">
          <w:rPr>
            <w:noProof/>
            <w:webHidden/>
          </w:rPr>
        </w:r>
        <w:r w:rsidR="0083708C">
          <w:rPr>
            <w:noProof/>
            <w:webHidden/>
          </w:rPr>
          <w:fldChar w:fldCharType="separate"/>
        </w:r>
        <w:r w:rsidR="0083708C">
          <w:rPr>
            <w:noProof/>
            <w:webHidden/>
          </w:rPr>
          <w:t>10</w:t>
        </w:r>
        <w:r w:rsidR="0083708C">
          <w:rPr>
            <w:noProof/>
            <w:webHidden/>
          </w:rPr>
          <w:fldChar w:fldCharType="end"/>
        </w:r>
      </w:hyperlink>
    </w:p>
    <w:p w14:paraId="0A7F6B6A" w14:textId="77777777" w:rsidR="0083708C" w:rsidRDefault="005735A3">
      <w:pPr>
        <w:pStyle w:val="TOC1"/>
        <w:tabs>
          <w:tab w:val="right" w:leader="dot" w:pos="9350"/>
        </w:tabs>
        <w:rPr>
          <w:rFonts w:asciiTheme="minorHAnsi" w:eastAsiaTheme="minorEastAsia" w:hAnsiTheme="minorHAnsi" w:cstheme="minorBidi"/>
          <w:noProof/>
          <w:sz w:val="22"/>
          <w:szCs w:val="22"/>
        </w:rPr>
      </w:pPr>
      <w:hyperlink w:anchor="_Toc430015607" w:history="1">
        <w:r w:rsidR="0083708C" w:rsidRPr="00D17CC3">
          <w:rPr>
            <w:rStyle w:val="Hyperlink"/>
            <w:noProof/>
          </w:rPr>
          <w:t>Table of Figures</w:t>
        </w:r>
        <w:r w:rsidR="0083708C">
          <w:rPr>
            <w:noProof/>
            <w:webHidden/>
          </w:rPr>
          <w:tab/>
        </w:r>
        <w:r w:rsidR="0083708C">
          <w:rPr>
            <w:noProof/>
            <w:webHidden/>
          </w:rPr>
          <w:fldChar w:fldCharType="begin"/>
        </w:r>
        <w:r w:rsidR="0083708C">
          <w:rPr>
            <w:noProof/>
            <w:webHidden/>
          </w:rPr>
          <w:instrText xml:space="preserve"> PAGEREF _Toc430015607 \h </w:instrText>
        </w:r>
        <w:r w:rsidR="0083708C">
          <w:rPr>
            <w:noProof/>
            <w:webHidden/>
          </w:rPr>
        </w:r>
        <w:r w:rsidR="0083708C">
          <w:rPr>
            <w:noProof/>
            <w:webHidden/>
          </w:rPr>
          <w:fldChar w:fldCharType="separate"/>
        </w:r>
        <w:r w:rsidR="0083708C">
          <w:rPr>
            <w:noProof/>
            <w:webHidden/>
          </w:rPr>
          <w:t>10</w:t>
        </w:r>
        <w:r w:rsidR="0083708C">
          <w:rPr>
            <w:noProof/>
            <w:webHidden/>
          </w:rPr>
          <w:fldChar w:fldCharType="end"/>
        </w:r>
      </w:hyperlink>
    </w:p>
    <w:p w14:paraId="5548871D"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608" w:history="1">
        <w:r w:rsidR="0083708C" w:rsidRPr="00D17CC3">
          <w:rPr>
            <w:rStyle w:val="Hyperlink"/>
            <w:noProof/>
          </w:rPr>
          <w:t>1</w:t>
        </w:r>
        <w:r w:rsidR="0083708C">
          <w:rPr>
            <w:rFonts w:asciiTheme="minorHAnsi" w:eastAsiaTheme="minorEastAsia" w:hAnsiTheme="minorHAnsi" w:cstheme="minorBidi"/>
            <w:noProof/>
            <w:sz w:val="22"/>
            <w:szCs w:val="22"/>
          </w:rPr>
          <w:tab/>
        </w:r>
        <w:r w:rsidR="0083708C" w:rsidRPr="00D17CC3">
          <w:rPr>
            <w:rStyle w:val="Hyperlink"/>
            <w:noProof/>
          </w:rPr>
          <w:t>Introduction</w:t>
        </w:r>
        <w:r w:rsidR="0083708C">
          <w:rPr>
            <w:noProof/>
            <w:webHidden/>
          </w:rPr>
          <w:tab/>
        </w:r>
        <w:r w:rsidR="0083708C">
          <w:rPr>
            <w:noProof/>
            <w:webHidden/>
          </w:rPr>
          <w:fldChar w:fldCharType="begin"/>
        </w:r>
        <w:r w:rsidR="0083708C">
          <w:rPr>
            <w:noProof/>
            <w:webHidden/>
          </w:rPr>
          <w:instrText xml:space="preserve"> PAGEREF _Toc430015608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5A7459EC"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09" w:history="1">
        <w:r w:rsidR="0083708C" w:rsidRPr="00D17CC3">
          <w:rPr>
            <w:rStyle w:val="Hyperlink"/>
            <w:noProof/>
          </w:rPr>
          <w:t>1.1 Objective</w:t>
        </w:r>
        <w:r w:rsidR="0083708C">
          <w:rPr>
            <w:noProof/>
            <w:webHidden/>
          </w:rPr>
          <w:tab/>
        </w:r>
        <w:r w:rsidR="0083708C">
          <w:rPr>
            <w:noProof/>
            <w:webHidden/>
          </w:rPr>
          <w:fldChar w:fldCharType="begin"/>
        </w:r>
        <w:r w:rsidR="0083708C">
          <w:rPr>
            <w:noProof/>
            <w:webHidden/>
          </w:rPr>
          <w:instrText xml:space="preserve"> PAGEREF _Toc430015609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3CAA8C4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0" w:history="1">
        <w:r w:rsidR="0083708C" w:rsidRPr="00D17CC3">
          <w:rPr>
            <w:rStyle w:val="Hyperlink"/>
            <w:rFonts w:eastAsiaTheme="majorEastAsia"/>
            <w:noProof/>
          </w:rPr>
          <w:t>1.2 Summary of key TOSCA concepts</w:t>
        </w:r>
        <w:r w:rsidR="0083708C">
          <w:rPr>
            <w:noProof/>
            <w:webHidden/>
          </w:rPr>
          <w:tab/>
        </w:r>
        <w:r w:rsidR="0083708C">
          <w:rPr>
            <w:noProof/>
            <w:webHidden/>
          </w:rPr>
          <w:fldChar w:fldCharType="begin"/>
        </w:r>
        <w:r w:rsidR="0083708C">
          <w:rPr>
            <w:noProof/>
            <w:webHidden/>
          </w:rPr>
          <w:instrText xml:space="preserve"> PAGEREF _Toc430015610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75D4359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1" w:history="1">
        <w:r w:rsidR="0083708C" w:rsidRPr="00D17CC3">
          <w:rPr>
            <w:rStyle w:val="Hyperlink"/>
            <w:noProof/>
          </w:rPr>
          <w:t>1.3 Implementations</w:t>
        </w:r>
        <w:r w:rsidR="0083708C">
          <w:rPr>
            <w:noProof/>
            <w:webHidden/>
          </w:rPr>
          <w:tab/>
        </w:r>
        <w:r w:rsidR="0083708C">
          <w:rPr>
            <w:noProof/>
            <w:webHidden/>
          </w:rPr>
          <w:fldChar w:fldCharType="begin"/>
        </w:r>
        <w:r w:rsidR="0083708C">
          <w:rPr>
            <w:noProof/>
            <w:webHidden/>
          </w:rPr>
          <w:instrText xml:space="preserve"> PAGEREF _Toc430015611 \h </w:instrText>
        </w:r>
        <w:r w:rsidR="0083708C">
          <w:rPr>
            <w:noProof/>
            <w:webHidden/>
          </w:rPr>
        </w:r>
        <w:r w:rsidR="0083708C">
          <w:rPr>
            <w:noProof/>
            <w:webHidden/>
          </w:rPr>
          <w:fldChar w:fldCharType="separate"/>
        </w:r>
        <w:r w:rsidR="0083708C">
          <w:rPr>
            <w:noProof/>
            <w:webHidden/>
          </w:rPr>
          <w:t>11</w:t>
        </w:r>
        <w:r w:rsidR="0083708C">
          <w:rPr>
            <w:noProof/>
            <w:webHidden/>
          </w:rPr>
          <w:fldChar w:fldCharType="end"/>
        </w:r>
      </w:hyperlink>
    </w:p>
    <w:p w14:paraId="6918CBB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2" w:history="1">
        <w:r w:rsidR="0083708C" w:rsidRPr="00D17CC3">
          <w:rPr>
            <w:rStyle w:val="Hyperlink"/>
            <w:noProof/>
          </w:rPr>
          <w:t>1.4 Terminology</w:t>
        </w:r>
        <w:r w:rsidR="0083708C">
          <w:rPr>
            <w:noProof/>
            <w:webHidden/>
          </w:rPr>
          <w:tab/>
        </w:r>
        <w:r w:rsidR="0083708C">
          <w:rPr>
            <w:noProof/>
            <w:webHidden/>
          </w:rPr>
          <w:fldChar w:fldCharType="begin"/>
        </w:r>
        <w:r w:rsidR="0083708C">
          <w:rPr>
            <w:noProof/>
            <w:webHidden/>
          </w:rPr>
          <w:instrText xml:space="preserve"> PAGEREF _Toc430015612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774C91B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3" w:history="1">
        <w:r w:rsidR="0083708C" w:rsidRPr="00D17CC3">
          <w:rPr>
            <w:rStyle w:val="Hyperlink"/>
            <w:noProof/>
          </w:rPr>
          <w:t>1.5 Notational Conventions</w:t>
        </w:r>
        <w:r w:rsidR="0083708C">
          <w:rPr>
            <w:noProof/>
            <w:webHidden/>
          </w:rPr>
          <w:tab/>
        </w:r>
        <w:r w:rsidR="0083708C">
          <w:rPr>
            <w:noProof/>
            <w:webHidden/>
          </w:rPr>
          <w:fldChar w:fldCharType="begin"/>
        </w:r>
        <w:r w:rsidR="0083708C">
          <w:rPr>
            <w:noProof/>
            <w:webHidden/>
          </w:rPr>
          <w:instrText xml:space="preserve"> PAGEREF _Toc430015613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4F7FBA1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4" w:history="1">
        <w:r w:rsidR="0083708C" w:rsidRPr="00D17CC3">
          <w:rPr>
            <w:rStyle w:val="Hyperlink"/>
            <w:noProof/>
          </w:rPr>
          <w:t>1.6 Normative References</w:t>
        </w:r>
        <w:r w:rsidR="0083708C">
          <w:rPr>
            <w:noProof/>
            <w:webHidden/>
          </w:rPr>
          <w:tab/>
        </w:r>
        <w:r w:rsidR="0083708C">
          <w:rPr>
            <w:noProof/>
            <w:webHidden/>
          </w:rPr>
          <w:fldChar w:fldCharType="begin"/>
        </w:r>
        <w:r w:rsidR="0083708C">
          <w:rPr>
            <w:noProof/>
            <w:webHidden/>
          </w:rPr>
          <w:instrText xml:space="preserve"> PAGEREF _Toc430015614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72136B5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5" w:history="1">
        <w:r w:rsidR="0083708C" w:rsidRPr="00D17CC3">
          <w:rPr>
            <w:rStyle w:val="Hyperlink"/>
            <w:noProof/>
          </w:rPr>
          <w:t>1.7 Non-Normative References</w:t>
        </w:r>
        <w:r w:rsidR="0083708C">
          <w:rPr>
            <w:noProof/>
            <w:webHidden/>
          </w:rPr>
          <w:tab/>
        </w:r>
        <w:r w:rsidR="0083708C">
          <w:rPr>
            <w:noProof/>
            <w:webHidden/>
          </w:rPr>
          <w:fldChar w:fldCharType="begin"/>
        </w:r>
        <w:r w:rsidR="0083708C">
          <w:rPr>
            <w:noProof/>
            <w:webHidden/>
          </w:rPr>
          <w:instrText xml:space="preserve"> PAGEREF _Toc430015615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6E0A822F"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6" w:history="1">
        <w:r w:rsidR="0083708C" w:rsidRPr="00D17CC3">
          <w:rPr>
            <w:rStyle w:val="Hyperlink"/>
            <w:noProof/>
          </w:rPr>
          <w:t>1.8 Glossary</w:t>
        </w:r>
        <w:r w:rsidR="0083708C">
          <w:rPr>
            <w:noProof/>
            <w:webHidden/>
          </w:rPr>
          <w:tab/>
        </w:r>
        <w:r w:rsidR="0083708C">
          <w:rPr>
            <w:noProof/>
            <w:webHidden/>
          </w:rPr>
          <w:fldChar w:fldCharType="begin"/>
        </w:r>
        <w:r w:rsidR="0083708C">
          <w:rPr>
            <w:noProof/>
            <w:webHidden/>
          </w:rPr>
          <w:instrText xml:space="preserve"> PAGEREF _Toc430015616 \h </w:instrText>
        </w:r>
        <w:r w:rsidR="0083708C">
          <w:rPr>
            <w:noProof/>
            <w:webHidden/>
          </w:rPr>
        </w:r>
        <w:r w:rsidR="0083708C">
          <w:rPr>
            <w:noProof/>
            <w:webHidden/>
          </w:rPr>
          <w:fldChar w:fldCharType="separate"/>
        </w:r>
        <w:r w:rsidR="0083708C">
          <w:rPr>
            <w:noProof/>
            <w:webHidden/>
          </w:rPr>
          <w:t>12</w:t>
        </w:r>
        <w:r w:rsidR="0083708C">
          <w:rPr>
            <w:noProof/>
            <w:webHidden/>
          </w:rPr>
          <w:fldChar w:fldCharType="end"/>
        </w:r>
      </w:hyperlink>
    </w:p>
    <w:p w14:paraId="2431364B"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617" w:history="1">
        <w:r w:rsidR="0083708C" w:rsidRPr="00D17CC3">
          <w:rPr>
            <w:rStyle w:val="Hyperlink"/>
            <w:rFonts w:eastAsiaTheme="majorEastAsia"/>
            <w:noProof/>
          </w:rPr>
          <w:t>2</w:t>
        </w:r>
        <w:r w:rsidR="0083708C">
          <w:rPr>
            <w:rFonts w:asciiTheme="minorHAnsi" w:eastAsiaTheme="minorEastAsia" w:hAnsiTheme="minorHAnsi" w:cstheme="minorBidi"/>
            <w:noProof/>
            <w:sz w:val="22"/>
            <w:szCs w:val="22"/>
          </w:rPr>
          <w:tab/>
        </w:r>
        <w:r w:rsidR="0083708C" w:rsidRPr="00D17CC3">
          <w:rPr>
            <w:rStyle w:val="Hyperlink"/>
            <w:rFonts w:eastAsiaTheme="majorEastAsia"/>
            <w:noProof/>
          </w:rPr>
          <w:t>TOSCA by example</w:t>
        </w:r>
        <w:r w:rsidR="0083708C">
          <w:rPr>
            <w:noProof/>
            <w:webHidden/>
          </w:rPr>
          <w:tab/>
        </w:r>
        <w:r w:rsidR="0083708C">
          <w:rPr>
            <w:noProof/>
            <w:webHidden/>
          </w:rPr>
          <w:fldChar w:fldCharType="begin"/>
        </w:r>
        <w:r w:rsidR="0083708C">
          <w:rPr>
            <w:noProof/>
            <w:webHidden/>
          </w:rPr>
          <w:instrText xml:space="preserve"> PAGEREF _Toc430015617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0EFCA069"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18" w:history="1">
        <w:r w:rsidR="0083708C" w:rsidRPr="00D17CC3">
          <w:rPr>
            <w:rStyle w:val="Hyperlink"/>
            <w:rFonts w:eastAsiaTheme="majorEastAsia"/>
            <w:noProof/>
          </w:rPr>
          <w:t>2.1 A “hello world” template for TOSCA Simple Profile in YAML</w:t>
        </w:r>
        <w:r w:rsidR="0083708C">
          <w:rPr>
            <w:noProof/>
            <w:webHidden/>
          </w:rPr>
          <w:tab/>
        </w:r>
        <w:r w:rsidR="0083708C">
          <w:rPr>
            <w:noProof/>
            <w:webHidden/>
          </w:rPr>
          <w:fldChar w:fldCharType="begin"/>
        </w:r>
        <w:r w:rsidR="0083708C">
          <w:rPr>
            <w:noProof/>
            <w:webHidden/>
          </w:rPr>
          <w:instrText xml:space="preserve"> PAGEREF _Toc430015618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0CA2825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19" w:history="1">
        <w:r w:rsidR="0083708C" w:rsidRPr="00D17CC3">
          <w:rPr>
            <w:rStyle w:val="Hyperlink"/>
            <w:rFonts w:eastAsiaTheme="majorEastAsia"/>
            <w:noProof/>
          </w:rPr>
          <w:t>2.1.1 Requesting input parameters and providing output</w:t>
        </w:r>
        <w:r w:rsidR="0083708C">
          <w:rPr>
            <w:noProof/>
            <w:webHidden/>
          </w:rPr>
          <w:tab/>
        </w:r>
        <w:r w:rsidR="0083708C">
          <w:rPr>
            <w:noProof/>
            <w:webHidden/>
          </w:rPr>
          <w:fldChar w:fldCharType="begin"/>
        </w:r>
        <w:r w:rsidR="0083708C">
          <w:rPr>
            <w:noProof/>
            <w:webHidden/>
          </w:rPr>
          <w:instrText xml:space="preserve"> PAGEREF _Toc430015619 \h </w:instrText>
        </w:r>
        <w:r w:rsidR="0083708C">
          <w:rPr>
            <w:noProof/>
            <w:webHidden/>
          </w:rPr>
        </w:r>
        <w:r w:rsidR="0083708C">
          <w:rPr>
            <w:noProof/>
            <w:webHidden/>
          </w:rPr>
          <w:fldChar w:fldCharType="separate"/>
        </w:r>
        <w:r w:rsidR="0083708C">
          <w:rPr>
            <w:noProof/>
            <w:webHidden/>
          </w:rPr>
          <w:t>15</w:t>
        </w:r>
        <w:r w:rsidR="0083708C">
          <w:rPr>
            <w:noProof/>
            <w:webHidden/>
          </w:rPr>
          <w:fldChar w:fldCharType="end"/>
        </w:r>
      </w:hyperlink>
    </w:p>
    <w:p w14:paraId="516FCF53"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0" w:history="1">
        <w:r w:rsidR="0083708C" w:rsidRPr="00D17CC3">
          <w:rPr>
            <w:rStyle w:val="Hyperlink"/>
            <w:rFonts w:eastAsiaTheme="majorEastAsia"/>
            <w:noProof/>
          </w:rPr>
          <w:t>2.2 TOSCA template for a simple software installation</w:t>
        </w:r>
        <w:r w:rsidR="0083708C">
          <w:rPr>
            <w:noProof/>
            <w:webHidden/>
          </w:rPr>
          <w:tab/>
        </w:r>
        <w:r w:rsidR="0083708C">
          <w:rPr>
            <w:noProof/>
            <w:webHidden/>
          </w:rPr>
          <w:fldChar w:fldCharType="begin"/>
        </w:r>
        <w:r w:rsidR="0083708C">
          <w:rPr>
            <w:noProof/>
            <w:webHidden/>
          </w:rPr>
          <w:instrText xml:space="preserve"> PAGEREF _Toc430015620 \h </w:instrText>
        </w:r>
        <w:r w:rsidR="0083708C">
          <w:rPr>
            <w:noProof/>
            <w:webHidden/>
          </w:rPr>
        </w:r>
        <w:r w:rsidR="0083708C">
          <w:rPr>
            <w:noProof/>
            <w:webHidden/>
          </w:rPr>
          <w:fldChar w:fldCharType="separate"/>
        </w:r>
        <w:r w:rsidR="0083708C">
          <w:rPr>
            <w:noProof/>
            <w:webHidden/>
          </w:rPr>
          <w:t>16</w:t>
        </w:r>
        <w:r w:rsidR="0083708C">
          <w:rPr>
            <w:noProof/>
            <w:webHidden/>
          </w:rPr>
          <w:fldChar w:fldCharType="end"/>
        </w:r>
      </w:hyperlink>
    </w:p>
    <w:p w14:paraId="49717D11"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1" w:history="1">
        <w:r w:rsidR="0083708C" w:rsidRPr="00D17CC3">
          <w:rPr>
            <w:rStyle w:val="Hyperlink"/>
            <w:rFonts w:eastAsiaTheme="majorEastAsia"/>
            <w:noProof/>
          </w:rPr>
          <w:t>2.3 Overriding behavior of predefined node types</w:t>
        </w:r>
        <w:r w:rsidR="0083708C">
          <w:rPr>
            <w:noProof/>
            <w:webHidden/>
          </w:rPr>
          <w:tab/>
        </w:r>
        <w:r w:rsidR="0083708C">
          <w:rPr>
            <w:noProof/>
            <w:webHidden/>
          </w:rPr>
          <w:fldChar w:fldCharType="begin"/>
        </w:r>
        <w:r w:rsidR="0083708C">
          <w:rPr>
            <w:noProof/>
            <w:webHidden/>
          </w:rPr>
          <w:instrText xml:space="preserve"> PAGEREF _Toc430015621 \h </w:instrText>
        </w:r>
        <w:r w:rsidR="0083708C">
          <w:rPr>
            <w:noProof/>
            <w:webHidden/>
          </w:rPr>
        </w:r>
        <w:r w:rsidR="0083708C">
          <w:rPr>
            <w:noProof/>
            <w:webHidden/>
          </w:rPr>
          <w:fldChar w:fldCharType="separate"/>
        </w:r>
        <w:r w:rsidR="0083708C">
          <w:rPr>
            <w:noProof/>
            <w:webHidden/>
          </w:rPr>
          <w:t>18</w:t>
        </w:r>
        <w:r w:rsidR="0083708C">
          <w:rPr>
            <w:noProof/>
            <w:webHidden/>
          </w:rPr>
          <w:fldChar w:fldCharType="end"/>
        </w:r>
      </w:hyperlink>
    </w:p>
    <w:p w14:paraId="21D7CDD1"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2" w:history="1">
        <w:r w:rsidR="0083708C" w:rsidRPr="00D17CC3">
          <w:rPr>
            <w:rStyle w:val="Hyperlink"/>
            <w:rFonts w:eastAsiaTheme="majorEastAsia"/>
            <w:noProof/>
          </w:rPr>
          <w:t>2.4 TOSCA template for database content deployment</w:t>
        </w:r>
        <w:r w:rsidR="0083708C">
          <w:rPr>
            <w:noProof/>
            <w:webHidden/>
          </w:rPr>
          <w:tab/>
        </w:r>
        <w:r w:rsidR="0083708C">
          <w:rPr>
            <w:noProof/>
            <w:webHidden/>
          </w:rPr>
          <w:fldChar w:fldCharType="begin"/>
        </w:r>
        <w:r w:rsidR="0083708C">
          <w:rPr>
            <w:noProof/>
            <w:webHidden/>
          </w:rPr>
          <w:instrText xml:space="preserve"> PAGEREF _Toc430015622 \h </w:instrText>
        </w:r>
        <w:r w:rsidR="0083708C">
          <w:rPr>
            <w:noProof/>
            <w:webHidden/>
          </w:rPr>
        </w:r>
        <w:r w:rsidR="0083708C">
          <w:rPr>
            <w:noProof/>
            <w:webHidden/>
          </w:rPr>
          <w:fldChar w:fldCharType="separate"/>
        </w:r>
        <w:r w:rsidR="0083708C">
          <w:rPr>
            <w:noProof/>
            <w:webHidden/>
          </w:rPr>
          <w:t>19</w:t>
        </w:r>
        <w:r w:rsidR="0083708C">
          <w:rPr>
            <w:noProof/>
            <w:webHidden/>
          </w:rPr>
          <w:fldChar w:fldCharType="end"/>
        </w:r>
      </w:hyperlink>
    </w:p>
    <w:p w14:paraId="6EFFA031"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3" w:history="1">
        <w:r w:rsidR="0083708C" w:rsidRPr="00D17CC3">
          <w:rPr>
            <w:rStyle w:val="Hyperlink"/>
            <w:noProof/>
          </w:rPr>
          <w:t>2.5 TOSCA template for a two-tier application</w:t>
        </w:r>
        <w:r w:rsidR="0083708C">
          <w:rPr>
            <w:noProof/>
            <w:webHidden/>
          </w:rPr>
          <w:tab/>
        </w:r>
        <w:r w:rsidR="0083708C">
          <w:rPr>
            <w:noProof/>
            <w:webHidden/>
          </w:rPr>
          <w:fldChar w:fldCharType="begin"/>
        </w:r>
        <w:r w:rsidR="0083708C">
          <w:rPr>
            <w:noProof/>
            <w:webHidden/>
          </w:rPr>
          <w:instrText xml:space="preserve"> PAGEREF _Toc430015623 \h </w:instrText>
        </w:r>
        <w:r w:rsidR="0083708C">
          <w:rPr>
            <w:noProof/>
            <w:webHidden/>
          </w:rPr>
        </w:r>
        <w:r w:rsidR="0083708C">
          <w:rPr>
            <w:noProof/>
            <w:webHidden/>
          </w:rPr>
          <w:fldChar w:fldCharType="separate"/>
        </w:r>
        <w:r w:rsidR="0083708C">
          <w:rPr>
            <w:noProof/>
            <w:webHidden/>
          </w:rPr>
          <w:t>21</w:t>
        </w:r>
        <w:r w:rsidR="0083708C">
          <w:rPr>
            <w:noProof/>
            <w:webHidden/>
          </w:rPr>
          <w:fldChar w:fldCharType="end"/>
        </w:r>
      </w:hyperlink>
    </w:p>
    <w:p w14:paraId="5FB16CC3"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4" w:history="1">
        <w:r w:rsidR="0083708C" w:rsidRPr="00D17CC3">
          <w:rPr>
            <w:rStyle w:val="Hyperlink"/>
            <w:noProof/>
          </w:rPr>
          <w:t>2.6 Using a custom script to establish a relationship in a template</w:t>
        </w:r>
        <w:r w:rsidR="0083708C">
          <w:rPr>
            <w:noProof/>
            <w:webHidden/>
          </w:rPr>
          <w:tab/>
        </w:r>
        <w:r w:rsidR="0083708C">
          <w:rPr>
            <w:noProof/>
            <w:webHidden/>
          </w:rPr>
          <w:fldChar w:fldCharType="begin"/>
        </w:r>
        <w:r w:rsidR="0083708C">
          <w:rPr>
            <w:noProof/>
            <w:webHidden/>
          </w:rPr>
          <w:instrText xml:space="preserve"> PAGEREF _Toc430015624 \h </w:instrText>
        </w:r>
        <w:r w:rsidR="0083708C">
          <w:rPr>
            <w:noProof/>
            <w:webHidden/>
          </w:rPr>
        </w:r>
        <w:r w:rsidR="0083708C">
          <w:rPr>
            <w:noProof/>
            <w:webHidden/>
          </w:rPr>
          <w:fldChar w:fldCharType="separate"/>
        </w:r>
        <w:r w:rsidR="0083708C">
          <w:rPr>
            <w:noProof/>
            <w:webHidden/>
          </w:rPr>
          <w:t>24</w:t>
        </w:r>
        <w:r w:rsidR="0083708C">
          <w:rPr>
            <w:noProof/>
            <w:webHidden/>
          </w:rPr>
          <w:fldChar w:fldCharType="end"/>
        </w:r>
      </w:hyperlink>
    </w:p>
    <w:p w14:paraId="34A66383"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5" w:history="1">
        <w:r w:rsidR="0083708C" w:rsidRPr="00D17CC3">
          <w:rPr>
            <w:rStyle w:val="Hyperlink"/>
            <w:rFonts w:eastAsiaTheme="majorEastAsia"/>
            <w:noProof/>
          </w:rPr>
          <w:t>2.7 Using custom relationship types in a TOSCA template</w:t>
        </w:r>
        <w:r w:rsidR="0083708C">
          <w:rPr>
            <w:noProof/>
            <w:webHidden/>
          </w:rPr>
          <w:tab/>
        </w:r>
        <w:r w:rsidR="0083708C">
          <w:rPr>
            <w:noProof/>
            <w:webHidden/>
          </w:rPr>
          <w:fldChar w:fldCharType="begin"/>
        </w:r>
        <w:r w:rsidR="0083708C">
          <w:rPr>
            <w:noProof/>
            <w:webHidden/>
          </w:rPr>
          <w:instrText xml:space="preserve"> PAGEREF _Toc430015625 \h </w:instrText>
        </w:r>
        <w:r w:rsidR="0083708C">
          <w:rPr>
            <w:noProof/>
            <w:webHidden/>
          </w:rPr>
        </w:r>
        <w:r w:rsidR="0083708C">
          <w:rPr>
            <w:noProof/>
            <w:webHidden/>
          </w:rPr>
          <w:fldChar w:fldCharType="separate"/>
        </w:r>
        <w:r w:rsidR="0083708C">
          <w:rPr>
            <w:noProof/>
            <w:webHidden/>
          </w:rPr>
          <w:t>25</w:t>
        </w:r>
        <w:r w:rsidR="0083708C">
          <w:rPr>
            <w:noProof/>
            <w:webHidden/>
          </w:rPr>
          <w:fldChar w:fldCharType="end"/>
        </w:r>
      </w:hyperlink>
    </w:p>
    <w:p w14:paraId="6E4456E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26" w:history="1">
        <w:r w:rsidR="0083708C" w:rsidRPr="00D17CC3">
          <w:rPr>
            <w:rStyle w:val="Hyperlink"/>
            <w:noProof/>
          </w:rPr>
          <w:t>2.7.1 Definition of a custom relationship type</w:t>
        </w:r>
        <w:r w:rsidR="0083708C">
          <w:rPr>
            <w:noProof/>
            <w:webHidden/>
          </w:rPr>
          <w:tab/>
        </w:r>
        <w:r w:rsidR="0083708C">
          <w:rPr>
            <w:noProof/>
            <w:webHidden/>
          </w:rPr>
          <w:fldChar w:fldCharType="begin"/>
        </w:r>
        <w:r w:rsidR="0083708C">
          <w:rPr>
            <w:noProof/>
            <w:webHidden/>
          </w:rPr>
          <w:instrText xml:space="preserve"> PAGEREF _Toc430015626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4EC7C71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7" w:history="1">
        <w:r w:rsidR="0083708C" w:rsidRPr="00D17CC3">
          <w:rPr>
            <w:rStyle w:val="Hyperlink"/>
            <w:rFonts w:eastAsiaTheme="majorEastAsia"/>
            <w:noProof/>
          </w:rPr>
          <w:t>2.8 Defining generic dependencies between nodes in a template</w:t>
        </w:r>
        <w:r w:rsidR="0083708C">
          <w:rPr>
            <w:noProof/>
            <w:webHidden/>
          </w:rPr>
          <w:tab/>
        </w:r>
        <w:r w:rsidR="0083708C">
          <w:rPr>
            <w:noProof/>
            <w:webHidden/>
          </w:rPr>
          <w:fldChar w:fldCharType="begin"/>
        </w:r>
        <w:r w:rsidR="0083708C">
          <w:rPr>
            <w:noProof/>
            <w:webHidden/>
          </w:rPr>
          <w:instrText xml:space="preserve"> PAGEREF _Toc430015627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612DCD71"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28" w:history="1">
        <w:r w:rsidR="0083708C" w:rsidRPr="00D17CC3">
          <w:rPr>
            <w:rStyle w:val="Hyperlink"/>
            <w:rFonts w:eastAsiaTheme="majorEastAsia"/>
            <w:noProof/>
          </w:rPr>
          <w:t>2.9 Describing abstract requirements for nodes and capabilities in a TOSCA template</w:t>
        </w:r>
        <w:r w:rsidR="0083708C">
          <w:rPr>
            <w:noProof/>
            <w:webHidden/>
          </w:rPr>
          <w:tab/>
        </w:r>
        <w:r w:rsidR="0083708C">
          <w:rPr>
            <w:noProof/>
            <w:webHidden/>
          </w:rPr>
          <w:fldChar w:fldCharType="begin"/>
        </w:r>
        <w:r w:rsidR="0083708C">
          <w:rPr>
            <w:noProof/>
            <w:webHidden/>
          </w:rPr>
          <w:instrText xml:space="preserve"> PAGEREF _Toc430015628 \h </w:instrText>
        </w:r>
        <w:r w:rsidR="0083708C">
          <w:rPr>
            <w:noProof/>
            <w:webHidden/>
          </w:rPr>
        </w:r>
        <w:r w:rsidR="0083708C">
          <w:rPr>
            <w:noProof/>
            <w:webHidden/>
          </w:rPr>
          <w:fldChar w:fldCharType="separate"/>
        </w:r>
        <w:r w:rsidR="0083708C">
          <w:rPr>
            <w:noProof/>
            <w:webHidden/>
          </w:rPr>
          <w:t>27</w:t>
        </w:r>
        <w:r w:rsidR="0083708C">
          <w:rPr>
            <w:noProof/>
            <w:webHidden/>
          </w:rPr>
          <w:fldChar w:fldCharType="end"/>
        </w:r>
      </w:hyperlink>
    </w:p>
    <w:p w14:paraId="352F4D3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29" w:history="1">
        <w:r w:rsidR="0083708C" w:rsidRPr="00D17CC3">
          <w:rPr>
            <w:rStyle w:val="Hyperlink"/>
            <w:rFonts w:eastAsiaTheme="majorEastAsia"/>
            <w:noProof/>
          </w:rPr>
          <w:t>2.9.1 Using a node_filter to define hosting infrastructure requirements for a software</w:t>
        </w:r>
        <w:r w:rsidR="0083708C">
          <w:rPr>
            <w:noProof/>
            <w:webHidden/>
          </w:rPr>
          <w:tab/>
        </w:r>
        <w:r w:rsidR="0083708C">
          <w:rPr>
            <w:noProof/>
            <w:webHidden/>
          </w:rPr>
          <w:fldChar w:fldCharType="begin"/>
        </w:r>
        <w:r w:rsidR="0083708C">
          <w:rPr>
            <w:noProof/>
            <w:webHidden/>
          </w:rPr>
          <w:instrText xml:space="preserve"> PAGEREF _Toc430015629 \h </w:instrText>
        </w:r>
        <w:r w:rsidR="0083708C">
          <w:rPr>
            <w:noProof/>
            <w:webHidden/>
          </w:rPr>
        </w:r>
        <w:r w:rsidR="0083708C">
          <w:rPr>
            <w:noProof/>
            <w:webHidden/>
          </w:rPr>
          <w:fldChar w:fldCharType="separate"/>
        </w:r>
        <w:r w:rsidR="0083708C">
          <w:rPr>
            <w:noProof/>
            <w:webHidden/>
          </w:rPr>
          <w:t>28</w:t>
        </w:r>
        <w:r w:rsidR="0083708C">
          <w:rPr>
            <w:noProof/>
            <w:webHidden/>
          </w:rPr>
          <w:fldChar w:fldCharType="end"/>
        </w:r>
      </w:hyperlink>
    </w:p>
    <w:p w14:paraId="72B1A5F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0" w:history="1">
        <w:r w:rsidR="0083708C" w:rsidRPr="00D17CC3">
          <w:rPr>
            <w:rStyle w:val="Hyperlink"/>
            <w:noProof/>
          </w:rPr>
          <w:t>2.9.2 Using an abstract node template to define infrastructure requirements for software</w:t>
        </w:r>
        <w:r w:rsidR="0083708C">
          <w:rPr>
            <w:noProof/>
            <w:webHidden/>
          </w:rPr>
          <w:tab/>
        </w:r>
        <w:r w:rsidR="0083708C">
          <w:rPr>
            <w:noProof/>
            <w:webHidden/>
          </w:rPr>
          <w:fldChar w:fldCharType="begin"/>
        </w:r>
        <w:r w:rsidR="0083708C">
          <w:rPr>
            <w:noProof/>
            <w:webHidden/>
          </w:rPr>
          <w:instrText xml:space="preserve"> PAGEREF _Toc430015630 \h </w:instrText>
        </w:r>
        <w:r w:rsidR="0083708C">
          <w:rPr>
            <w:noProof/>
            <w:webHidden/>
          </w:rPr>
        </w:r>
        <w:r w:rsidR="0083708C">
          <w:rPr>
            <w:noProof/>
            <w:webHidden/>
          </w:rPr>
          <w:fldChar w:fldCharType="separate"/>
        </w:r>
        <w:r w:rsidR="0083708C">
          <w:rPr>
            <w:noProof/>
            <w:webHidden/>
          </w:rPr>
          <w:t>29</w:t>
        </w:r>
        <w:r w:rsidR="0083708C">
          <w:rPr>
            <w:noProof/>
            <w:webHidden/>
          </w:rPr>
          <w:fldChar w:fldCharType="end"/>
        </w:r>
      </w:hyperlink>
    </w:p>
    <w:p w14:paraId="2439126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1" w:history="1">
        <w:r w:rsidR="0083708C" w:rsidRPr="00D17CC3">
          <w:rPr>
            <w:rStyle w:val="Hyperlink"/>
            <w:rFonts w:eastAsiaTheme="majorEastAsia"/>
            <w:noProof/>
          </w:rPr>
          <w:t>2.9.3 Using a node_filter to define requirements on a database for an application</w:t>
        </w:r>
        <w:r w:rsidR="0083708C">
          <w:rPr>
            <w:noProof/>
            <w:webHidden/>
          </w:rPr>
          <w:tab/>
        </w:r>
        <w:r w:rsidR="0083708C">
          <w:rPr>
            <w:noProof/>
            <w:webHidden/>
          </w:rPr>
          <w:fldChar w:fldCharType="begin"/>
        </w:r>
        <w:r w:rsidR="0083708C">
          <w:rPr>
            <w:noProof/>
            <w:webHidden/>
          </w:rPr>
          <w:instrText xml:space="preserve"> PAGEREF _Toc430015631 \h </w:instrText>
        </w:r>
        <w:r w:rsidR="0083708C">
          <w:rPr>
            <w:noProof/>
            <w:webHidden/>
          </w:rPr>
        </w:r>
        <w:r w:rsidR="0083708C">
          <w:rPr>
            <w:noProof/>
            <w:webHidden/>
          </w:rPr>
          <w:fldChar w:fldCharType="separate"/>
        </w:r>
        <w:r w:rsidR="0083708C">
          <w:rPr>
            <w:noProof/>
            <w:webHidden/>
          </w:rPr>
          <w:t>30</w:t>
        </w:r>
        <w:r w:rsidR="0083708C">
          <w:rPr>
            <w:noProof/>
            <w:webHidden/>
          </w:rPr>
          <w:fldChar w:fldCharType="end"/>
        </w:r>
      </w:hyperlink>
    </w:p>
    <w:p w14:paraId="3C82F3AC"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32" w:history="1">
        <w:r w:rsidR="0083708C" w:rsidRPr="00D17CC3">
          <w:rPr>
            <w:rStyle w:val="Hyperlink"/>
            <w:noProof/>
          </w:rPr>
          <w:t>2.10 Using node template substitution for model composition</w:t>
        </w:r>
        <w:r w:rsidR="0083708C">
          <w:rPr>
            <w:noProof/>
            <w:webHidden/>
          </w:rPr>
          <w:tab/>
        </w:r>
        <w:r w:rsidR="0083708C">
          <w:rPr>
            <w:noProof/>
            <w:webHidden/>
          </w:rPr>
          <w:fldChar w:fldCharType="begin"/>
        </w:r>
        <w:r w:rsidR="0083708C">
          <w:rPr>
            <w:noProof/>
            <w:webHidden/>
          </w:rPr>
          <w:instrText xml:space="preserve"> PAGEREF _Toc430015632 \h </w:instrText>
        </w:r>
        <w:r w:rsidR="0083708C">
          <w:rPr>
            <w:noProof/>
            <w:webHidden/>
          </w:rPr>
        </w:r>
        <w:r w:rsidR="0083708C">
          <w:rPr>
            <w:noProof/>
            <w:webHidden/>
          </w:rPr>
          <w:fldChar w:fldCharType="separate"/>
        </w:r>
        <w:r w:rsidR="0083708C">
          <w:rPr>
            <w:noProof/>
            <w:webHidden/>
          </w:rPr>
          <w:t>31</w:t>
        </w:r>
        <w:r w:rsidR="0083708C">
          <w:rPr>
            <w:noProof/>
            <w:webHidden/>
          </w:rPr>
          <w:fldChar w:fldCharType="end"/>
        </w:r>
      </w:hyperlink>
    </w:p>
    <w:p w14:paraId="06CADE9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3" w:history="1">
        <w:r w:rsidR="0083708C" w:rsidRPr="00D17CC3">
          <w:rPr>
            <w:rStyle w:val="Hyperlink"/>
            <w:rFonts w:eastAsia="Calibri"/>
            <w:noProof/>
          </w:rPr>
          <w:t>2.10.1 Understanding node template instantiation through a TOSCA Orchestrator</w:t>
        </w:r>
        <w:r w:rsidR="0083708C">
          <w:rPr>
            <w:noProof/>
            <w:webHidden/>
          </w:rPr>
          <w:tab/>
        </w:r>
        <w:r w:rsidR="0083708C">
          <w:rPr>
            <w:noProof/>
            <w:webHidden/>
          </w:rPr>
          <w:fldChar w:fldCharType="begin"/>
        </w:r>
        <w:r w:rsidR="0083708C">
          <w:rPr>
            <w:noProof/>
            <w:webHidden/>
          </w:rPr>
          <w:instrText xml:space="preserve"> PAGEREF _Toc430015633 \h </w:instrText>
        </w:r>
        <w:r w:rsidR="0083708C">
          <w:rPr>
            <w:noProof/>
            <w:webHidden/>
          </w:rPr>
        </w:r>
        <w:r w:rsidR="0083708C">
          <w:rPr>
            <w:noProof/>
            <w:webHidden/>
          </w:rPr>
          <w:fldChar w:fldCharType="separate"/>
        </w:r>
        <w:r w:rsidR="0083708C">
          <w:rPr>
            <w:noProof/>
            <w:webHidden/>
          </w:rPr>
          <w:t>32</w:t>
        </w:r>
        <w:r w:rsidR="0083708C">
          <w:rPr>
            <w:noProof/>
            <w:webHidden/>
          </w:rPr>
          <w:fldChar w:fldCharType="end"/>
        </w:r>
      </w:hyperlink>
    </w:p>
    <w:p w14:paraId="2FC8DBF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4" w:history="1">
        <w:r w:rsidR="0083708C" w:rsidRPr="00D17CC3">
          <w:rPr>
            <w:rStyle w:val="Hyperlink"/>
            <w:rFonts w:eastAsia="Calibri"/>
            <w:noProof/>
          </w:rPr>
          <w:t>2.10.2 Definition of the top-level service template</w:t>
        </w:r>
        <w:r w:rsidR="0083708C">
          <w:rPr>
            <w:noProof/>
            <w:webHidden/>
          </w:rPr>
          <w:tab/>
        </w:r>
        <w:r w:rsidR="0083708C">
          <w:rPr>
            <w:noProof/>
            <w:webHidden/>
          </w:rPr>
          <w:fldChar w:fldCharType="begin"/>
        </w:r>
        <w:r w:rsidR="0083708C">
          <w:rPr>
            <w:noProof/>
            <w:webHidden/>
          </w:rPr>
          <w:instrText xml:space="preserve"> PAGEREF _Toc430015634 \h </w:instrText>
        </w:r>
        <w:r w:rsidR="0083708C">
          <w:rPr>
            <w:noProof/>
            <w:webHidden/>
          </w:rPr>
        </w:r>
        <w:r w:rsidR="0083708C">
          <w:rPr>
            <w:noProof/>
            <w:webHidden/>
          </w:rPr>
          <w:fldChar w:fldCharType="separate"/>
        </w:r>
        <w:r w:rsidR="0083708C">
          <w:rPr>
            <w:noProof/>
            <w:webHidden/>
          </w:rPr>
          <w:t>32</w:t>
        </w:r>
        <w:r w:rsidR="0083708C">
          <w:rPr>
            <w:noProof/>
            <w:webHidden/>
          </w:rPr>
          <w:fldChar w:fldCharType="end"/>
        </w:r>
      </w:hyperlink>
    </w:p>
    <w:p w14:paraId="47AB0ED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5" w:history="1">
        <w:r w:rsidR="0083708C" w:rsidRPr="00D17CC3">
          <w:rPr>
            <w:rStyle w:val="Hyperlink"/>
            <w:noProof/>
          </w:rPr>
          <w:t>2.10.3 Definition of the database stack in a service template</w:t>
        </w:r>
        <w:r w:rsidR="0083708C">
          <w:rPr>
            <w:noProof/>
            <w:webHidden/>
          </w:rPr>
          <w:tab/>
        </w:r>
        <w:r w:rsidR="0083708C">
          <w:rPr>
            <w:noProof/>
            <w:webHidden/>
          </w:rPr>
          <w:fldChar w:fldCharType="begin"/>
        </w:r>
        <w:r w:rsidR="0083708C">
          <w:rPr>
            <w:noProof/>
            <w:webHidden/>
          </w:rPr>
          <w:instrText xml:space="preserve"> PAGEREF _Toc430015635 \h </w:instrText>
        </w:r>
        <w:r w:rsidR="0083708C">
          <w:rPr>
            <w:noProof/>
            <w:webHidden/>
          </w:rPr>
        </w:r>
        <w:r w:rsidR="0083708C">
          <w:rPr>
            <w:noProof/>
            <w:webHidden/>
          </w:rPr>
          <w:fldChar w:fldCharType="separate"/>
        </w:r>
        <w:r w:rsidR="0083708C">
          <w:rPr>
            <w:noProof/>
            <w:webHidden/>
          </w:rPr>
          <w:t>33</w:t>
        </w:r>
        <w:r w:rsidR="0083708C">
          <w:rPr>
            <w:noProof/>
            <w:webHidden/>
          </w:rPr>
          <w:fldChar w:fldCharType="end"/>
        </w:r>
      </w:hyperlink>
    </w:p>
    <w:p w14:paraId="0864F080"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36" w:history="1">
        <w:r w:rsidR="0083708C" w:rsidRPr="00D17CC3">
          <w:rPr>
            <w:rStyle w:val="Hyperlink"/>
            <w:noProof/>
          </w:rPr>
          <w:t>2.11 Using node template substitution for chaining subsystems</w:t>
        </w:r>
        <w:r w:rsidR="0083708C">
          <w:rPr>
            <w:noProof/>
            <w:webHidden/>
          </w:rPr>
          <w:tab/>
        </w:r>
        <w:r w:rsidR="0083708C">
          <w:rPr>
            <w:noProof/>
            <w:webHidden/>
          </w:rPr>
          <w:fldChar w:fldCharType="begin"/>
        </w:r>
        <w:r w:rsidR="0083708C">
          <w:rPr>
            <w:noProof/>
            <w:webHidden/>
          </w:rPr>
          <w:instrText xml:space="preserve"> PAGEREF _Toc430015636 \h </w:instrText>
        </w:r>
        <w:r w:rsidR="0083708C">
          <w:rPr>
            <w:noProof/>
            <w:webHidden/>
          </w:rPr>
        </w:r>
        <w:r w:rsidR="0083708C">
          <w:rPr>
            <w:noProof/>
            <w:webHidden/>
          </w:rPr>
          <w:fldChar w:fldCharType="separate"/>
        </w:r>
        <w:r w:rsidR="0083708C">
          <w:rPr>
            <w:noProof/>
            <w:webHidden/>
          </w:rPr>
          <w:t>35</w:t>
        </w:r>
        <w:r w:rsidR="0083708C">
          <w:rPr>
            <w:noProof/>
            <w:webHidden/>
          </w:rPr>
          <w:fldChar w:fldCharType="end"/>
        </w:r>
      </w:hyperlink>
    </w:p>
    <w:p w14:paraId="236B204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7" w:history="1">
        <w:r w:rsidR="0083708C" w:rsidRPr="00D17CC3">
          <w:rPr>
            <w:rStyle w:val="Hyperlink"/>
            <w:noProof/>
          </w:rPr>
          <w:t>2.11.1 Defining the overall subsystem chain</w:t>
        </w:r>
        <w:r w:rsidR="0083708C">
          <w:rPr>
            <w:noProof/>
            <w:webHidden/>
          </w:rPr>
          <w:tab/>
        </w:r>
        <w:r w:rsidR="0083708C">
          <w:rPr>
            <w:noProof/>
            <w:webHidden/>
          </w:rPr>
          <w:fldChar w:fldCharType="begin"/>
        </w:r>
        <w:r w:rsidR="0083708C">
          <w:rPr>
            <w:noProof/>
            <w:webHidden/>
          </w:rPr>
          <w:instrText xml:space="preserve"> PAGEREF _Toc430015637 \h </w:instrText>
        </w:r>
        <w:r w:rsidR="0083708C">
          <w:rPr>
            <w:noProof/>
            <w:webHidden/>
          </w:rPr>
        </w:r>
        <w:r w:rsidR="0083708C">
          <w:rPr>
            <w:noProof/>
            <w:webHidden/>
          </w:rPr>
          <w:fldChar w:fldCharType="separate"/>
        </w:r>
        <w:r w:rsidR="0083708C">
          <w:rPr>
            <w:noProof/>
            <w:webHidden/>
          </w:rPr>
          <w:t>36</w:t>
        </w:r>
        <w:r w:rsidR="0083708C">
          <w:rPr>
            <w:noProof/>
            <w:webHidden/>
          </w:rPr>
          <w:fldChar w:fldCharType="end"/>
        </w:r>
      </w:hyperlink>
    </w:p>
    <w:p w14:paraId="5FC27CC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8" w:history="1">
        <w:r w:rsidR="0083708C" w:rsidRPr="00D17CC3">
          <w:rPr>
            <w:rStyle w:val="Hyperlink"/>
            <w:noProof/>
          </w:rPr>
          <w:t>2.11.2 Defining a subsystem (node) type</w:t>
        </w:r>
        <w:r w:rsidR="0083708C">
          <w:rPr>
            <w:noProof/>
            <w:webHidden/>
          </w:rPr>
          <w:tab/>
        </w:r>
        <w:r w:rsidR="0083708C">
          <w:rPr>
            <w:noProof/>
            <w:webHidden/>
          </w:rPr>
          <w:fldChar w:fldCharType="begin"/>
        </w:r>
        <w:r w:rsidR="0083708C">
          <w:rPr>
            <w:noProof/>
            <w:webHidden/>
          </w:rPr>
          <w:instrText xml:space="preserve"> PAGEREF _Toc430015638 \h </w:instrText>
        </w:r>
        <w:r w:rsidR="0083708C">
          <w:rPr>
            <w:noProof/>
            <w:webHidden/>
          </w:rPr>
        </w:r>
        <w:r w:rsidR="0083708C">
          <w:rPr>
            <w:noProof/>
            <w:webHidden/>
          </w:rPr>
          <w:fldChar w:fldCharType="separate"/>
        </w:r>
        <w:r w:rsidR="0083708C">
          <w:rPr>
            <w:noProof/>
            <w:webHidden/>
          </w:rPr>
          <w:t>37</w:t>
        </w:r>
        <w:r w:rsidR="0083708C">
          <w:rPr>
            <w:noProof/>
            <w:webHidden/>
          </w:rPr>
          <w:fldChar w:fldCharType="end"/>
        </w:r>
      </w:hyperlink>
    </w:p>
    <w:p w14:paraId="433A3D4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39" w:history="1">
        <w:r w:rsidR="0083708C" w:rsidRPr="00D17CC3">
          <w:rPr>
            <w:rStyle w:val="Hyperlink"/>
            <w:noProof/>
          </w:rPr>
          <w:t>2.11.3 Defining the details of a subsystem</w:t>
        </w:r>
        <w:r w:rsidR="0083708C">
          <w:rPr>
            <w:noProof/>
            <w:webHidden/>
          </w:rPr>
          <w:tab/>
        </w:r>
        <w:r w:rsidR="0083708C">
          <w:rPr>
            <w:noProof/>
            <w:webHidden/>
          </w:rPr>
          <w:fldChar w:fldCharType="begin"/>
        </w:r>
        <w:r w:rsidR="0083708C">
          <w:rPr>
            <w:noProof/>
            <w:webHidden/>
          </w:rPr>
          <w:instrText xml:space="preserve"> PAGEREF _Toc430015639 \h </w:instrText>
        </w:r>
        <w:r w:rsidR="0083708C">
          <w:rPr>
            <w:noProof/>
            <w:webHidden/>
          </w:rPr>
        </w:r>
        <w:r w:rsidR="0083708C">
          <w:rPr>
            <w:noProof/>
            <w:webHidden/>
          </w:rPr>
          <w:fldChar w:fldCharType="separate"/>
        </w:r>
        <w:r w:rsidR="0083708C">
          <w:rPr>
            <w:noProof/>
            <w:webHidden/>
          </w:rPr>
          <w:t>38</w:t>
        </w:r>
        <w:r w:rsidR="0083708C">
          <w:rPr>
            <w:noProof/>
            <w:webHidden/>
          </w:rPr>
          <w:fldChar w:fldCharType="end"/>
        </w:r>
      </w:hyperlink>
    </w:p>
    <w:p w14:paraId="2C4DBC3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40" w:history="1">
        <w:r w:rsidR="0083708C" w:rsidRPr="00D17CC3">
          <w:rPr>
            <w:rStyle w:val="Hyperlink"/>
            <w:rFonts w:eastAsiaTheme="majorEastAsia"/>
            <w:noProof/>
          </w:rPr>
          <w:t>2.12 Grouping node templates</w:t>
        </w:r>
        <w:r w:rsidR="0083708C">
          <w:rPr>
            <w:noProof/>
            <w:webHidden/>
          </w:rPr>
          <w:tab/>
        </w:r>
        <w:r w:rsidR="0083708C">
          <w:rPr>
            <w:noProof/>
            <w:webHidden/>
          </w:rPr>
          <w:fldChar w:fldCharType="begin"/>
        </w:r>
        <w:r w:rsidR="0083708C">
          <w:rPr>
            <w:noProof/>
            <w:webHidden/>
          </w:rPr>
          <w:instrText xml:space="preserve"> PAGEREF _Toc430015640 \h </w:instrText>
        </w:r>
        <w:r w:rsidR="0083708C">
          <w:rPr>
            <w:noProof/>
            <w:webHidden/>
          </w:rPr>
        </w:r>
        <w:r w:rsidR="0083708C">
          <w:rPr>
            <w:noProof/>
            <w:webHidden/>
          </w:rPr>
          <w:fldChar w:fldCharType="separate"/>
        </w:r>
        <w:r w:rsidR="0083708C">
          <w:rPr>
            <w:noProof/>
            <w:webHidden/>
          </w:rPr>
          <w:t>41</w:t>
        </w:r>
        <w:r w:rsidR="0083708C">
          <w:rPr>
            <w:noProof/>
            <w:webHidden/>
          </w:rPr>
          <w:fldChar w:fldCharType="end"/>
        </w:r>
      </w:hyperlink>
    </w:p>
    <w:p w14:paraId="3D3A414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41" w:history="1">
        <w:r w:rsidR="0083708C" w:rsidRPr="00D17CC3">
          <w:rPr>
            <w:rStyle w:val="Hyperlink"/>
            <w:noProof/>
          </w:rPr>
          <w:t>2.13 Using YAML Macros to simplify templates</w:t>
        </w:r>
        <w:r w:rsidR="0083708C">
          <w:rPr>
            <w:noProof/>
            <w:webHidden/>
          </w:rPr>
          <w:tab/>
        </w:r>
        <w:r w:rsidR="0083708C">
          <w:rPr>
            <w:noProof/>
            <w:webHidden/>
          </w:rPr>
          <w:fldChar w:fldCharType="begin"/>
        </w:r>
        <w:r w:rsidR="0083708C">
          <w:rPr>
            <w:noProof/>
            <w:webHidden/>
          </w:rPr>
          <w:instrText xml:space="preserve"> PAGEREF _Toc430015641 \h </w:instrText>
        </w:r>
        <w:r w:rsidR="0083708C">
          <w:rPr>
            <w:noProof/>
            <w:webHidden/>
          </w:rPr>
        </w:r>
        <w:r w:rsidR="0083708C">
          <w:rPr>
            <w:noProof/>
            <w:webHidden/>
          </w:rPr>
          <w:fldChar w:fldCharType="separate"/>
        </w:r>
        <w:r w:rsidR="0083708C">
          <w:rPr>
            <w:noProof/>
            <w:webHidden/>
          </w:rPr>
          <w:t>43</w:t>
        </w:r>
        <w:r w:rsidR="0083708C">
          <w:rPr>
            <w:noProof/>
            <w:webHidden/>
          </w:rPr>
          <w:fldChar w:fldCharType="end"/>
        </w:r>
      </w:hyperlink>
    </w:p>
    <w:p w14:paraId="7EE71C94"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42" w:history="1">
        <w:r w:rsidR="0083708C" w:rsidRPr="00D17CC3">
          <w:rPr>
            <w:rStyle w:val="Hyperlink"/>
            <w:noProof/>
          </w:rPr>
          <w:t>2.14 Passing information as inputs to Nodes and Relationships</w:t>
        </w:r>
        <w:r w:rsidR="0083708C">
          <w:rPr>
            <w:noProof/>
            <w:webHidden/>
          </w:rPr>
          <w:tab/>
        </w:r>
        <w:r w:rsidR="0083708C">
          <w:rPr>
            <w:noProof/>
            <w:webHidden/>
          </w:rPr>
          <w:fldChar w:fldCharType="begin"/>
        </w:r>
        <w:r w:rsidR="0083708C">
          <w:rPr>
            <w:noProof/>
            <w:webHidden/>
          </w:rPr>
          <w:instrText xml:space="preserve"> PAGEREF _Toc430015642 \h </w:instrText>
        </w:r>
        <w:r w:rsidR="0083708C">
          <w:rPr>
            <w:noProof/>
            <w:webHidden/>
          </w:rPr>
        </w:r>
        <w:r w:rsidR="0083708C">
          <w:rPr>
            <w:noProof/>
            <w:webHidden/>
          </w:rPr>
          <w:fldChar w:fldCharType="separate"/>
        </w:r>
        <w:r w:rsidR="0083708C">
          <w:rPr>
            <w:noProof/>
            <w:webHidden/>
          </w:rPr>
          <w:t>44</w:t>
        </w:r>
        <w:r w:rsidR="0083708C">
          <w:rPr>
            <w:noProof/>
            <w:webHidden/>
          </w:rPr>
          <w:fldChar w:fldCharType="end"/>
        </w:r>
      </w:hyperlink>
    </w:p>
    <w:p w14:paraId="0340472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43" w:history="1">
        <w:r w:rsidR="0083708C" w:rsidRPr="00D17CC3">
          <w:rPr>
            <w:rStyle w:val="Hyperlink"/>
            <w:noProof/>
          </w:rPr>
          <w:t>2.14.1 Example: declaring input variables for all operations on a single interface</w:t>
        </w:r>
        <w:r w:rsidR="0083708C">
          <w:rPr>
            <w:noProof/>
            <w:webHidden/>
          </w:rPr>
          <w:tab/>
        </w:r>
        <w:r w:rsidR="0083708C">
          <w:rPr>
            <w:noProof/>
            <w:webHidden/>
          </w:rPr>
          <w:fldChar w:fldCharType="begin"/>
        </w:r>
        <w:r w:rsidR="0083708C">
          <w:rPr>
            <w:noProof/>
            <w:webHidden/>
          </w:rPr>
          <w:instrText xml:space="preserve"> PAGEREF _Toc430015643 \h </w:instrText>
        </w:r>
        <w:r w:rsidR="0083708C">
          <w:rPr>
            <w:noProof/>
            <w:webHidden/>
          </w:rPr>
        </w:r>
        <w:r w:rsidR="0083708C">
          <w:rPr>
            <w:noProof/>
            <w:webHidden/>
          </w:rPr>
          <w:fldChar w:fldCharType="separate"/>
        </w:r>
        <w:r w:rsidR="0083708C">
          <w:rPr>
            <w:noProof/>
            <w:webHidden/>
          </w:rPr>
          <w:t>44</w:t>
        </w:r>
        <w:r w:rsidR="0083708C">
          <w:rPr>
            <w:noProof/>
            <w:webHidden/>
          </w:rPr>
          <w:fldChar w:fldCharType="end"/>
        </w:r>
      </w:hyperlink>
    </w:p>
    <w:p w14:paraId="53F6D13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44" w:history="1">
        <w:r w:rsidR="0083708C" w:rsidRPr="00D17CC3">
          <w:rPr>
            <w:rStyle w:val="Hyperlink"/>
            <w:noProof/>
          </w:rPr>
          <w:t>2.14.2 Example: declaring input variables for a single operation</w:t>
        </w:r>
        <w:r w:rsidR="0083708C">
          <w:rPr>
            <w:noProof/>
            <w:webHidden/>
          </w:rPr>
          <w:tab/>
        </w:r>
        <w:r w:rsidR="0083708C">
          <w:rPr>
            <w:noProof/>
            <w:webHidden/>
          </w:rPr>
          <w:fldChar w:fldCharType="begin"/>
        </w:r>
        <w:r w:rsidR="0083708C">
          <w:rPr>
            <w:noProof/>
            <w:webHidden/>
          </w:rPr>
          <w:instrText xml:space="preserve"> PAGEREF _Toc430015644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3EC5760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45" w:history="1">
        <w:r w:rsidR="0083708C" w:rsidRPr="00D17CC3">
          <w:rPr>
            <w:rStyle w:val="Hyperlink"/>
            <w:noProof/>
          </w:rPr>
          <w:t>2.14.3 Example: setting output variables to an attribute</w:t>
        </w:r>
        <w:r w:rsidR="0083708C">
          <w:rPr>
            <w:noProof/>
            <w:webHidden/>
          </w:rPr>
          <w:tab/>
        </w:r>
        <w:r w:rsidR="0083708C">
          <w:rPr>
            <w:noProof/>
            <w:webHidden/>
          </w:rPr>
          <w:fldChar w:fldCharType="begin"/>
        </w:r>
        <w:r w:rsidR="0083708C">
          <w:rPr>
            <w:noProof/>
            <w:webHidden/>
          </w:rPr>
          <w:instrText xml:space="preserve"> PAGEREF _Toc430015645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384E318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46" w:history="1">
        <w:r w:rsidR="0083708C" w:rsidRPr="00D17CC3">
          <w:rPr>
            <w:rStyle w:val="Hyperlink"/>
            <w:noProof/>
          </w:rPr>
          <w:t>2.14.4 Example: passing output variables between operations</w:t>
        </w:r>
        <w:r w:rsidR="0083708C">
          <w:rPr>
            <w:noProof/>
            <w:webHidden/>
          </w:rPr>
          <w:tab/>
        </w:r>
        <w:r w:rsidR="0083708C">
          <w:rPr>
            <w:noProof/>
            <w:webHidden/>
          </w:rPr>
          <w:fldChar w:fldCharType="begin"/>
        </w:r>
        <w:r w:rsidR="0083708C">
          <w:rPr>
            <w:noProof/>
            <w:webHidden/>
          </w:rPr>
          <w:instrText xml:space="preserve"> PAGEREF _Toc430015646 \h </w:instrText>
        </w:r>
        <w:r w:rsidR="0083708C">
          <w:rPr>
            <w:noProof/>
            <w:webHidden/>
          </w:rPr>
        </w:r>
        <w:r w:rsidR="0083708C">
          <w:rPr>
            <w:noProof/>
            <w:webHidden/>
          </w:rPr>
          <w:fldChar w:fldCharType="separate"/>
        </w:r>
        <w:r w:rsidR="0083708C">
          <w:rPr>
            <w:noProof/>
            <w:webHidden/>
          </w:rPr>
          <w:t>45</w:t>
        </w:r>
        <w:r w:rsidR="0083708C">
          <w:rPr>
            <w:noProof/>
            <w:webHidden/>
          </w:rPr>
          <w:fldChar w:fldCharType="end"/>
        </w:r>
      </w:hyperlink>
    </w:p>
    <w:p w14:paraId="2ACFD8D9"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47" w:history="1">
        <w:r w:rsidR="0083708C" w:rsidRPr="00D17CC3">
          <w:rPr>
            <w:rStyle w:val="Hyperlink"/>
            <w:noProof/>
          </w:rPr>
          <w:t>2.15 Topology Template Model versus Instance Model</w:t>
        </w:r>
        <w:r w:rsidR="0083708C">
          <w:rPr>
            <w:noProof/>
            <w:webHidden/>
          </w:rPr>
          <w:tab/>
        </w:r>
        <w:r w:rsidR="0083708C">
          <w:rPr>
            <w:noProof/>
            <w:webHidden/>
          </w:rPr>
          <w:fldChar w:fldCharType="begin"/>
        </w:r>
        <w:r w:rsidR="0083708C">
          <w:rPr>
            <w:noProof/>
            <w:webHidden/>
          </w:rPr>
          <w:instrText xml:space="preserve"> PAGEREF _Toc430015647 \h </w:instrText>
        </w:r>
        <w:r w:rsidR="0083708C">
          <w:rPr>
            <w:noProof/>
            <w:webHidden/>
          </w:rPr>
        </w:r>
        <w:r w:rsidR="0083708C">
          <w:rPr>
            <w:noProof/>
            <w:webHidden/>
          </w:rPr>
          <w:fldChar w:fldCharType="separate"/>
        </w:r>
        <w:r w:rsidR="0083708C">
          <w:rPr>
            <w:noProof/>
            <w:webHidden/>
          </w:rPr>
          <w:t>46</w:t>
        </w:r>
        <w:r w:rsidR="0083708C">
          <w:rPr>
            <w:noProof/>
            <w:webHidden/>
          </w:rPr>
          <w:fldChar w:fldCharType="end"/>
        </w:r>
      </w:hyperlink>
    </w:p>
    <w:p w14:paraId="02BEC285"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48" w:history="1">
        <w:r w:rsidR="0083708C" w:rsidRPr="00D17CC3">
          <w:rPr>
            <w:rStyle w:val="Hyperlink"/>
            <w:noProof/>
          </w:rPr>
          <w:t>2.16 Using attributes implicitly reflected from properties</w:t>
        </w:r>
        <w:r w:rsidR="0083708C">
          <w:rPr>
            <w:noProof/>
            <w:webHidden/>
          </w:rPr>
          <w:tab/>
        </w:r>
        <w:r w:rsidR="0083708C">
          <w:rPr>
            <w:noProof/>
            <w:webHidden/>
          </w:rPr>
          <w:fldChar w:fldCharType="begin"/>
        </w:r>
        <w:r w:rsidR="0083708C">
          <w:rPr>
            <w:noProof/>
            <w:webHidden/>
          </w:rPr>
          <w:instrText xml:space="preserve"> PAGEREF _Toc430015648 \h </w:instrText>
        </w:r>
        <w:r w:rsidR="0083708C">
          <w:rPr>
            <w:noProof/>
            <w:webHidden/>
          </w:rPr>
        </w:r>
        <w:r w:rsidR="0083708C">
          <w:rPr>
            <w:noProof/>
            <w:webHidden/>
          </w:rPr>
          <w:fldChar w:fldCharType="separate"/>
        </w:r>
        <w:r w:rsidR="0083708C">
          <w:rPr>
            <w:noProof/>
            <w:webHidden/>
          </w:rPr>
          <w:t>46</w:t>
        </w:r>
        <w:r w:rsidR="0083708C">
          <w:rPr>
            <w:noProof/>
            <w:webHidden/>
          </w:rPr>
          <w:fldChar w:fldCharType="end"/>
        </w:r>
      </w:hyperlink>
    </w:p>
    <w:p w14:paraId="6B3918F1"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649" w:history="1">
        <w:r w:rsidR="0083708C" w:rsidRPr="00D17CC3">
          <w:rPr>
            <w:rStyle w:val="Hyperlink"/>
            <w:noProof/>
          </w:rPr>
          <w:t>3</w:t>
        </w:r>
        <w:r w:rsidR="0083708C">
          <w:rPr>
            <w:rFonts w:asciiTheme="minorHAnsi" w:eastAsiaTheme="minorEastAsia" w:hAnsiTheme="minorHAnsi" w:cstheme="minorBidi"/>
            <w:noProof/>
            <w:sz w:val="22"/>
            <w:szCs w:val="22"/>
          </w:rPr>
          <w:tab/>
        </w:r>
        <w:r w:rsidR="0083708C" w:rsidRPr="00D17CC3">
          <w:rPr>
            <w:rStyle w:val="Hyperlink"/>
            <w:noProof/>
          </w:rPr>
          <w:t>TOSCA Simple Profile definitions in YAML</w:t>
        </w:r>
        <w:r w:rsidR="0083708C">
          <w:rPr>
            <w:noProof/>
            <w:webHidden/>
          </w:rPr>
          <w:tab/>
        </w:r>
        <w:r w:rsidR="0083708C">
          <w:rPr>
            <w:noProof/>
            <w:webHidden/>
          </w:rPr>
          <w:fldChar w:fldCharType="begin"/>
        </w:r>
        <w:r w:rsidR="0083708C">
          <w:rPr>
            <w:noProof/>
            <w:webHidden/>
          </w:rPr>
          <w:instrText xml:space="preserve"> PAGEREF _Toc430015649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087ED15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50" w:history="1">
        <w:r w:rsidR="0083708C" w:rsidRPr="00D17CC3">
          <w:rPr>
            <w:rStyle w:val="Hyperlink"/>
            <w:noProof/>
          </w:rPr>
          <w:t>3.1 TOSCA Namespace URI and alias</w:t>
        </w:r>
        <w:r w:rsidR="0083708C">
          <w:rPr>
            <w:noProof/>
            <w:webHidden/>
          </w:rPr>
          <w:tab/>
        </w:r>
        <w:r w:rsidR="0083708C">
          <w:rPr>
            <w:noProof/>
            <w:webHidden/>
          </w:rPr>
          <w:fldChar w:fldCharType="begin"/>
        </w:r>
        <w:r w:rsidR="0083708C">
          <w:rPr>
            <w:noProof/>
            <w:webHidden/>
          </w:rPr>
          <w:instrText xml:space="preserve"> PAGEREF _Toc430015650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04319D7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1" w:history="1">
        <w:r w:rsidR="0083708C" w:rsidRPr="00D17CC3">
          <w:rPr>
            <w:rStyle w:val="Hyperlink"/>
            <w:noProof/>
          </w:rPr>
          <w:t>3.1.1 TOSCA Namespace prefix</w:t>
        </w:r>
        <w:r w:rsidR="0083708C">
          <w:rPr>
            <w:noProof/>
            <w:webHidden/>
          </w:rPr>
          <w:tab/>
        </w:r>
        <w:r w:rsidR="0083708C">
          <w:rPr>
            <w:noProof/>
            <w:webHidden/>
          </w:rPr>
          <w:fldChar w:fldCharType="begin"/>
        </w:r>
        <w:r w:rsidR="0083708C">
          <w:rPr>
            <w:noProof/>
            <w:webHidden/>
          </w:rPr>
          <w:instrText xml:space="preserve"> PAGEREF _Toc430015651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7E73CF0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2" w:history="1">
        <w:r w:rsidR="0083708C" w:rsidRPr="00D17CC3">
          <w:rPr>
            <w:rStyle w:val="Hyperlink"/>
            <w:noProof/>
          </w:rPr>
          <w:t>3.1.2 TOSCA Namespacing in TOSCA Service Templates</w:t>
        </w:r>
        <w:r w:rsidR="0083708C">
          <w:rPr>
            <w:noProof/>
            <w:webHidden/>
          </w:rPr>
          <w:tab/>
        </w:r>
        <w:r w:rsidR="0083708C">
          <w:rPr>
            <w:noProof/>
            <w:webHidden/>
          </w:rPr>
          <w:fldChar w:fldCharType="begin"/>
        </w:r>
        <w:r w:rsidR="0083708C">
          <w:rPr>
            <w:noProof/>
            <w:webHidden/>
          </w:rPr>
          <w:instrText xml:space="preserve"> PAGEREF _Toc430015652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3BDA1AB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3" w:history="1">
        <w:r w:rsidR="0083708C" w:rsidRPr="00D17CC3">
          <w:rPr>
            <w:rStyle w:val="Hyperlink"/>
            <w:noProof/>
          </w:rPr>
          <w:t>3.1.3 Rules to avoid namespace collisions</w:t>
        </w:r>
        <w:r w:rsidR="0083708C">
          <w:rPr>
            <w:noProof/>
            <w:webHidden/>
          </w:rPr>
          <w:tab/>
        </w:r>
        <w:r w:rsidR="0083708C">
          <w:rPr>
            <w:noProof/>
            <w:webHidden/>
          </w:rPr>
          <w:fldChar w:fldCharType="begin"/>
        </w:r>
        <w:r w:rsidR="0083708C">
          <w:rPr>
            <w:noProof/>
            <w:webHidden/>
          </w:rPr>
          <w:instrText xml:space="preserve"> PAGEREF _Toc430015653 \h </w:instrText>
        </w:r>
        <w:r w:rsidR="0083708C">
          <w:rPr>
            <w:noProof/>
            <w:webHidden/>
          </w:rPr>
        </w:r>
        <w:r w:rsidR="0083708C">
          <w:rPr>
            <w:noProof/>
            <w:webHidden/>
          </w:rPr>
          <w:fldChar w:fldCharType="separate"/>
        </w:r>
        <w:r w:rsidR="0083708C">
          <w:rPr>
            <w:noProof/>
            <w:webHidden/>
          </w:rPr>
          <w:t>48</w:t>
        </w:r>
        <w:r w:rsidR="0083708C">
          <w:rPr>
            <w:noProof/>
            <w:webHidden/>
          </w:rPr>
          <w:fldChar w:fldCharType="end"/>
        </w:r>
      </w:hyperlink>
    </w:p>
    <w:p w14:paraId="39405405"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54" w:history="1">
        <w:r w:rsidR="0083708C" w:rsidRPr="00D17CC3">
          <w:rPr>
            <w:rStyle w:val="Hyperlink"/>
            <w:noProof/>
          </w:rPr>
          <w:t>3.2 Parameter and property types</w:t>
        </w:r>
        <w:r w:rsidR="0083708C">
          <w:rPr>
            <w:noProof/>
            <w:webHidden/>
          </w:rPr>
          <w:tab/>
        </w:r>
        <w:r w:rsidR="0083708C">
          <w:rPr>
            <w:noProof/>
            <w:webHidden/>
          </w:rPr>
          <w:fldChar w:fldCharType="begin"/>
        </w:r>
        <w:r w:rsidR="0083708C">
          <w:rPr>
            <w:noProof/>
            <w:webHidden/>
          </w:rPr>
          <w:instrText xml:space="preserve"> PAGEREF _Toc430015654 \h </w:instrText>
        </w:r>
        <w:r w:rsidR="0083708C">
          <w:rPr>
            <w:noProof/>
            <w:webHidden/>
          </w:rPr>
        </w:r>
        <w:r w:rsidR="0083708C">
          <w:rPr>
            <w:noProof/>
            <w:webHidden/>
          </w:rPr>
          <w:fldChar w:fldCharType="separate"/>
        </w:r>
        <w:r w:rsidR="0083708C">
          <w:rPr>
            <w:noProof/>
            <w:webHidden/>
          </w:rPr>
          <w:t>49</w:t>
        </w:r>
        <w:r w:rsidR="0083708C">
          <w:rPr>
            <w:noProof/>
            <w:webHidden/>
          </w:rPr>
          <w:fldChar w:fldCharType="end"/>
        </w:r>
      </w:hyperlink>
    </w:p>
    <w:p w14:paraId="73E426B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5" w:history="1">
        <w:r w:rsidR="0083708C" w:rsidRPr="00D17CC3">
          <w:rPr>
            <w:rStyle w:val="Hyperlink"/>
            <w:noProof/>
          </w:rPr>
          <w:t>3.2.1 Referenced YAML Types</w:t>
        </w:r>
        <w:r w:rsidR="0083708C">
          <w:rPr>
            <w:noProof/>
            <w:webHidden/>
          </w:rPr>
          <w:tab/>
        </w:r>
        <w:r w:rsidR="0083708C">
          <w:rPr>
            <w:noProof/>
            <w:webHidden/>
          </w:rPr>
          <w:fldChar w:fldCharType="begin"/>
        </w:r>
        <w:r w:rsidR="0083708C">
          <w:rPr>
            <w:noProof/>
            <w:webHidden/>
          </w:rPr>
          <w:instrText xml:space="preserve"> PAGEREF _Toc430015655 \h </w:instrText>
        </w:r>
        <w:r w:rsidR="0083708C">
          <w:rPr>
            <w:noProof/>
            <w:webHidden/>
          </w:rPr>
        </w:r>
        <w:r w:rsidR="0083708C">
          <w:rPr>
            <w:noProof/>
            <w:webHidden/>
          </w:rPr>
          <w:fldChar w:fldCharType="separate"/>
        </w:r>
        <w:r w:rsidR="0083708C">
          <w:rPr>
            <w:noProof/>
            <w:webHidden/>
          </w:rPr>
          <w:t>49</w:t>
        </w:r>
        <w:r w:rsidR="0083708C">
          <w:rPr>
            <w:noProof/>
            <w:webHidden/>
          </w:rPr>
          <w:fldChar w:fldCharType="end"/>
        </w:r>
      </w:hyperlink>
    </w:p>
    <w:p w14:paraId="12AE580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6" w:history="1">
        <w:r w:rsidR="0083708C" w:rsidRPr="00D17CC3">
          <w:rPr>
            <w:rStyle w:val="Hyperlink"/>
            <w:noProof/>
          </w:rPr>
          <w:t>3.2.2 TOSCA version</w:t>
        </w:r>
        <w:r w:rsidR="0083708C">
          <w:rPr>
            <w:noProof/>
            <w:webHidden/>
          </w:rPr>
          <w:tab/>
        </w:r>
        <w:r w:rsidR="0083708C">
          <w:rPr>
            <w:noProof/>
            <w:webHidden/>
          </w:rPr>
          <w:fldChar w:fldCharType="begin"/>
        </w:r>
        <w:r w:rsidR="0083708C">
          <w:rPr>
            <w:noProof/>
            <w:webHidden/>
          </w:rPr>
          <w:instrText xml:space="preserve"> PAGEREF _Toc430015656 \h </w:instrText>
        </w:r>
        <w:r w:rsidR="0083708C">
          <w:rPr>
            <w:noProof/>
            <w:webHidden/>
          </w:rPr>
        </w:r>
        <w:r w:rsidR="0083708C">
          <w:rPr>
            <w:noProof/>
            <w:webHidden/>
          </w:rPr>
          <w:fldChar w:fldCharType="separate"/>
        </w:r>
        <w:r w:rsidR="0083708C">
          <w:rPr>
            <w:noProof/>
            <w:webHidden/>
          </w:rPr>
          <w:t>50</w:t>
        </w:r>
        <w:r w:rsidR="0083708C">
          <w:rPr>
            <w:noProof/>
            <w:webHidden/>
          </w:rPr>
          <w:fldChar w:fldCharType="end"/>
        </w:r>
      </w:hyperlink>
    </w:p>
    <w:p w14:paraId="4574EAA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7" w:history="1">
        <w:r w:rsidR="0083708C" w:rsidRPr="00D17CC3">
          <w:rPr>
            <w:rStyle w:val="Hyperlink"/>
            <w:noProof/>
          </w:rPr>
          <w:t>3.2.3 TOCSA range type</w:t>
        </w:r>
        <w:r w:rsidR="0083708C">
          <w:rPr>
            <w:noProof/>
            <w:webHidden/>
          </w:rPr>
          <w:tab/>
        </w:r>
        <w:r w:rsidR="0083708C">
          <w:rPr>
            <w:noProof/>
            <w:webHidden/>
          </w:rPr>
          <w:fldChar w:fldCharType="begin"/>
        </w:r>
        <w:r w:rsidR="0083708C">
          <w:rPr>
            <w:noProof/>
            <w:webHidden/>
          </w:rPr>
          <w:instrText xml:space="preserve"> PAGEREF _Toc430015657 \h </w:instrText>
        </w:r>
        <w:r w:rsidR="0083708C">
          <w:rPr>
            <w:noProof/>
            <w:webHidden/>
          </w:rPr>
        </w:r>
        <w:r w:rsidR="0083708C">
          <w:rPr>
            <w:noProof/>
            <w:webHidden/>
          </w:rPr>
          <w:fldChar w:fldCharType="separate"/>
        </w:r>
        <w:r w:rsidR="0083708C">
          <w:rPr>
            <w:noProof/>
            <w:webHidden/>
          </w:rPr>
          <w:t>51</w:t>
        </w:r>
        <w:r w:rsidR="0083708C">
          <w:rPr>
            <w:noProof/>
            <w:webHidden/>
          </w:rPr>
          <w:fldChar w:fldCharType="end"/>
        </w:r>
      </w:hyperlink>
    </w:p>
    <w:p w14:paraId="3159D84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8" w:history="1">
        <w:r w:rsidR="0083708C" w:rsidRPr="00D17CC3">
          <w:rPr>
            <w:rStyle w:val="Hyperlink"/>
            <w:noProof/>
          </w:rPr>
          <w:t>3.2.4 TOSCA list type</w:t>
        </w:r>
        <w:r w:rsidR="0083708C">
          <w:rPr>
            <w:noProof/>
            <w:webHidden/>
          </w:rPr>
          <w:tab/>
        </w:r>
        <w:r w:rsidR="0083708C">
          <w:rPr>
            <w:noProof/>
            <w:webHidden/>
          </w:rPr>
          <w:fldChar w:fldCharType="begin"/>
        </w:r>
        <w:r w:rsidR="0083708C">
          <w:rPr>
            <w:noProof/>
            <w:webHidden/>
          </w:rPr>
          <w:instrText xml:space="preserve"> PAGEREF _Toc430015658 \h </w:instrText>
        </w:r>
        <w:r w:rsidR="0083708C">
          <w:rPr>
            <w:noProof/>
            <w:webHidden/>
          </w:rPr>
        </w:r>
        <w:r w:rsidR="0083708C">
          <w:rPr>
            <w:noProof/>
            <w:webHidden/>
          </w:rPr>
          <w:fldChar w:fldCharType="separate"/>
        </w:r>
        <w:r w:rsidR="0083708C">
          <w:rPr>
            <w:noProof/>
            <w:webHidden/>
          </w:rPr>
          <w:t>52</w:t>
        </w:r>
        <w:r w:rsidR="0083708C">
          <w:rPr>
            <w:noProof/>
            <w:webHidden/>
          </w:rPr>
          <w:fldChar w:fldCharType="end"/>
        </w:r>
      </w:hyperlink>
    </w:p>
    <w:p w14:paraId="5ECB526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59" w:history="1">
        <w:r w:rsidR="0083708C" w:rsidRPr="00D17CC3">
          <w:rPr>
            <w:rStyle w:val="Hyperlink"/>
            <w:noProof/>
          </w:rPr>
          <w:t>3.2.5 TOSCA map type</w:t>
        </w:r>
        <w:r w:rsidR="0083708C">
          <w:rPr>
            <w:noProof/>
            <w:webHidden/>
          </w:rPr>
          <w:tab/>
        </w:r>
        <w:r w:rsidR="0083708C">
          <w:rPr>
            <w:noProof/>
            <w:webHidden/>
          </w:rPr>
          <w:fldChar w:fldCharType="begin"/>
        </w:r>
        <w:r w:rsidR="0083708C">
          <w:rPr>
            <w:noProof/>
            <w:webHidden/>
          </w:rPr>
          <w:instrText xml:space="preserve"> PAGEREF _Toc430015659 \h </w:instrText>
        </w:r>
        <w:r w:rsidR="0083708C">
          <w:rPr>
            <w:noProof/>
            <w:webHidden/>
          </w:rPr>
        </w:r>
        <w:r w:rsidR="0083708C">
          <w:rPr>
            <w:noProof/>
            <w:webHidden/>
          </w:rPr>
          <w:fldChar w:fldCharType="separate"/>
        </w:r>
        <w:r w:rsidR="0083708C">
          <w:rPr>
            <w:noProof/>
            <w:webHidden/>
          </w:rPr>
          <w:t>53</w:t>
        </w:r>
        <w:r w:rsidR="0083708C">
          <w:rPr>
            <w:noProof/>
            <w:webHidden/>
          </w:rPr>
          <w:fldChar w:fldCharType="end"/>
        </w:r>
      </w:hyperlink>
    </w:p>
    <w:p w14:paraId="3924B96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0" w:history="1">
        <w:r w:rsidR="0083708C" w:rsidRPr="00D17CC3">
          <w:rPr>
            <w:rStyle w:val="Hyperlink"/>
            <w:noProof/>
          </w:rPr>
          <w:t>3.2.6 TOCSA scalar-unit type</w:t>
        </w:r>
        <w:r w:rsidR="0083708C">
          <w:rPr>
            <w:noProof/>
            <w:webHidden/>
          </w:rPr>
          <w:tab/>
        </w:r>
        <w:r w:rsidR="0083708C">
          <w:rPr>
            <w:noProof/>
            <w:webHidden/>
          </w:rPr>
          <w:fldChar w:fldCharType="begin"/>
        </w:r>
        <w:r w:rsidR="0083708C">
          <w:rPr>
            <w:noProof/>
            <w:webHidden/>
          </w:rPr>
          <w:instrText xml:space="preserve"> PAGEREF _Toc430015660 \h </w:instrText>
        </w:r>
        <w:r w:rsidR="0083708C">
          <w:rPr>
            <w:noProof/>
            <w:webHidden/>
          </w:rPr>
        </w:r>
        <w:r w:rsidR="0083708C">
          <w:rPr>
            <w:noProof/>
            <w:webHidden/>
          </w:rPr>
          <w:fldChar w:fldCharType="separate"/>
        </w:r>
        <w:r w:rsidR="0083708C">
          <w:rPr>
            <w:noProof/>
            <w:webHidden/>
          </w:rPr>
          <w:t>55</w:t>
        </w:r>
        <w:r w:rsidR="0083708C">
          <w:rPr>
            <w:noProof/>
            <w:webHidden/>
          </w:rPr>
          <w:fldChar w:fldCharType="end"/>
        </w:r>
      </w:hyperlink>
    </w:p>
    <w:p w14:paraId="50EA17B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61" w:history="1">
        <w:r w:rsidR="0083708C" w:rsidRPr="00D17CC3">
          <w:rPr>
            <w:rStyle w:val="Hyperlink"/>
            <w:noProof/>
          </w:rPr>
          <w:t>3.3 Normative values</w:t>
        </w:r>
        <w:r w:rsidR="0083708C">
          <w:rPr>
            <w:noProof/>
            <w:webHidden/>
          </w:rPr>
          <w:tab/>
        </w:r>
        <w:r w:rsidR="0083708C">
          <w:rPr>
            <w:noProof/>
            <w:webHidden/>
          </w:rPr>
          <w:fldChar w:fldCharType="begin"/>
        </w:r>
        <w:r w:rsidR="0083708C">
          <w:rPr>
            <w:noProof/>
            <w:webHidden/>
          </w:rPr>
          <w:instrText xml:space="preserve"> PAGEREF _Toc430015661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3F9C72C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2" w:history="1">
        <w:r w:rsidR="0083708C" w:rsidRPr="00D17CC3">
          <w:rPr>
            <w:rStyle w:val="Hyperlink"/>
            <w:noProof/>
          </w:rPr>
          <w:t>3.3.1 Node States</w:t>
        </w:r>
        <w:r w:rsidR="0083708C">
          <w:rPr>
            <w:noProof/>
            <w:webHidden/>
          </w:rPr>
          <w:tab/>
        </w:r>
        <w:r w:rsidR="0083708C">
          <w:rPr>
            <w:noProof/>
            <w:webHidden/>
          </w:rPr>
          <w:fldChar w:fldCharType="begin"/>
        </w:r>
        <w:r w:rsidR="0083708C">
          <w:rPr>
            <w:noProof/>
            <w:webHidden/>
          </w:rPr>
          <w:instrText xml:space="preserve"> PAGEREF _Toc430015662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6FEC88C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3" w:history="1">
        <w:r w:rsidR="0083708C" w:rsidRPr="00D17CC3">
          <w:rPr>
            <w:rStyle w:val="Hyperlink"/>
            <w:noProof/>
          </w:rPr>
          <w:t>3.3.2 Relationship States</w:t>
        </w:r>
        <w:r w:rsidR="0083708C">
          <w:rPr>
            <w:noProof/>
            <w:webHidden/>
          </w:rPr>
          <w:tab/>
        </w:r>
        <w:r w:rsidR="0083708C">
          <w:rPr>
            <w:noProof/>
            <w:webHidden/>
          </w:rPr>
          <w:fldChar w:fldCharType="begin"/>
        </w:r>
        <w:r w:rsidR="0083708C">
          <w:rPr>
            <w:noProof/>
            <w:webHidden/>
          </w:rPr>
          <w:instrText xml:space="preserve"> PAGEREF _Toc430015663 \h </w:instrText>
        </w:r>
        <w:r w:rsidR="0083708C">
          <w:rPr>
            <w:noProof/>
            <w:webHidden/>
          </w:rPr>
        </w:r>
        <w:r w:rsidR="0083708C">
          <w:rPr>
            <w:noProof/>
            <w:webHidden/>
          </w:rPr>
          <w:fldChar w:fldCharType="separate"/>
        </w:r>
        <w:r w:rsidR="0083708C">
          <w:rPr>
            <w:noProof/>
            <w:webHidden/>
          </w:rPr>
          <w:t>58</w:t>
        </w:r>
        <w:r w:rsidR="0083708C">
          <w:rPr>
            <w:noProof/>
            <w:webHidden/>
          </w:rPr>
          <w:fldChar w:fldCharType="end"/>
        </w:r>
      </w:hyperlink>
    </w:p>
    <w:p w14:paraId="6047E22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4" w:history="1">
        <w:r w:rsidR="0083708C" w:rsidRPr="00D17CC3">
          <w:rPr>
            <w:rStyle w:val="Hyperlink"/>
            <w:noProof/>
          </w:rPr>
          <w:t>3.3.3 Directives</w:t>
        </w:r>
        <w:r w:rsidR="0083708C">
          <w:rPr>
            <w:noProof/>
            <w:webHidden/>
          </w:rPr>
          <w:tab/>
        </w:r>
        <w:r w:rsidR="0083708C">
          <w:rPr>
            <w:noProof/>
            <w:webHidden/>
          </w:rPr>
          <w:fldChar w:fldCharType="begin"/>
        </w:r>
        <w:r w:rsidR="0083708C">
          <w:rPr>
            <w:noProof/>
            <w:webHidden/>
          </w:rPr>
          <w:instrText xml:space="preserve"> PAGEREF _Toc430015664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40BBE44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5" w:history="1">
        <w:r w:rsidR="0083708C" w:rsidRPr="00D17CC3">
          <w:rPr>
            <w:rStyle w:val="Hyperlink"/>
            <w:noProof/>
          </w:rPr>
          <w:t>3.3.4 Network Name aliases</w:t>
        </w:r>
        <w:r w:rsidR="0083708C">
          <w:rPr>
            <w:noProof/>
            <w:webHidden/>
          </w:rPr>
          <w:tab/>
        </w:r>
        <w:r w:rsidR="0083708C">
          <w:rPr>
            <w:noProof/>
            <w:webHidden/>
          </w:rPr>
          <w:fldChar w:fldCharType="begin"/>
        </w:r>
        <w:r w:rsidR="0083708C">
          <w:rPr>
            <w:noProof/>
            <w:webHidden/>
          </w:rPr>
          <w:instrText xml:space="preserve"> PAGEREF _Toc430015665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03319080"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66" w:history="1">
        <w:r w:rsidR="0083708C" w:rsidRPr="00D17CC3">
          <w:rPr>
            <w:rStyle w:val="Hyperlink"/>
            <w:noProof/>
          </w:rPr>
          <w:t>3.4 TOSCA Metamodel</w:t>
        </w:r>
        <w:r w:rsidR="0083708C">
          <w:rPr>
            <w:noProof/>
            <w:webHidden/>
          </w:rPr>
          <w:tab/>
        </w:r>
        <w:r w:rsidR="0083708C">
          <w:rPr>
            <w:noProof/>
            <w:webHidden/>
          </w:rPr>
          <w:fldChar w:fldCharType="begin"/>
        </w:r>
        <w:r w:rsidR="0083708C">
          <w:rPr>
            <w:noProof/>
            <w:webHidden/>
          </w:rPr>
          <w:instrText xml:space="preserve"> PAGEREF _Toc430015666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1F81390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7" w:history="1">
        <w:r w:rsidR="0083708C" w:rsidRPr="00D17CC3">
          <w:rPr>
            <w:rStyle w:val="Hyperlink"/>
            <w:noProof/>
          </w:rPr>
          <w:t>3.4.1 Required Keynames</w:t>
        </w:r>
        <w:r w:rsidR="0083708C">
          <w:rPr>
            <w:noProof/>
            <w:webHidden/>
          </w:rPr>
          <w:tab/>
        </w:r>
        <w:r w:rsidR="0083708C">
          <w:rPr>
            <w:noProof/>
            <w:webHidden/>
          </w:rPr>
          <w:fldChar w:fldCharType="begin"/>
        </w:r>
        <w:r w:rsidR="0083708C">
          <w:rPr>
            <w:noProof/>
            <w:webHidden/>
          </w:rPr>
          <w:instrText xml:space="preserve"> PAGEREF _Toc430015667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3B75495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68" w:history="1">
        <w:r w:rsidR="0083708C" w:rsidRPr="00D17CC3">
          <w:rPr>
            <w:rStyle w:val="Hyperlink"/>
            <w:noProof/>
          </w:rPr>
          <w:t>3.5 Reusable modeling definitions</w:t>
        </w:r>
        <w:r w:rsidR="0083708C">
          <w:rPr>
            <w:noProof/>
            <w:webHidden/>
          </w:rPr>
          <w:tab/>
        </w:r>
        <w:r w:rsidR="0083708C">
          <w:rPr>
            <w:noProof/>
            <w:webHidden/>
          </w:rPr>
          <w:fldChar w:fldCharType="begin"/>
        </w:r>
        <w:r w:rsidR="0083708C">
          <w:rPr>
            <w:noProof/>
            <w:webHidden/>
          </w:rPr>
          <w:instrText xml:space="preserve"> PAGEREF _Toc430015668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1D8B54E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69" w:history="1">
        <w:r w:rsidR="0083708C" w:rsidRPr="00D17CC3">
          <w:rPr>
            <w:rStyle w:val="Hyperlink"/>
            <w:noProof/>
          </w:rPr>
          <w:t>3.5.1 Description definition</w:t>
        </w:r>
        <w:r w:rsidR="0083708C">
          <w:rPr>
            <w:noProof/>
            <w:webHidden/>
          </w:rPr>
          <w:tab/>
        </w:r>
        <w:r w:rsidR="0083708C">
          <w:rPr>
            <w:noProof/>
            <w:webHidden/>
          </w:rPr>
          <w:fldChar w:fldCharType="begin"/>
        </w:r>
        <w:r w:rsidR="0083708C">
          <w:rPr>
            <w:noProof/>
            <w:webHidden/>
          </w:rPr>
          <w:instrText xml:space="preserve"> PAGEREF _Toc430015669 \h </w:instrText>
        </w:r>
        <w:r w:rsidR="0083708C">
          <w:rPr>
            <w:noProof/>
            <w:webHidden/>
          </w:rPr>
        </w:r>
        <w:r w:rsidR="0083708C">
          <w:rPr>
            <w:noProof/>
            <w:webHidden/>
          </w:rPr>
          <w:fldChar w:fldCharType="separate"/>
        </w:r>
        <w:r w:rsidR="0083708C">
          <w:rPr>
            <w:noProof/>
            <w:webHidden/>
          </w:rPr>
          <w:t>59</w:t>
        </w:r>
        <w:r w:rsidR="0083708C">
          <w:rPr>
            <w:noProof/>
            <w:webHidden/>
          </w:rPr>
          <w:fldChar w:fldCharType="end"/>
        </w:r>
      </w:hyperlink>
    </w:p>
    <w:p w14:paraId="054470D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0" w:history="1">
        <w:r w:rsidR="0083708C" w:rsidRPr="00D17CC3">
          <w:rPr>
            <w:rStyle w:val="Hyperlink"/>
            <w:noProof/>
          </w:rPr>
          <w:t>3.5.2 Constraint clause</w:t>
        </w:r>
        <w:r w:rsidR="0083708C">
          <w:rPr>
            <w:noProof/>
            <w:webHidden/>
          </w:rPr>
          <w:tab/>
        </w:r>
        <w:r w:rsidR="0083708C">
          <w:rPr>
            <w:noProof/>
            <w:webHidden/>
          </w:rPr>
          <w:fldChar w:fldCharType="begin"/>
        </w:r>
        <w:r w:rsidR="0083708C">
          <w:rPr>
            <w:noProof/>
            <w:webHidden/>
          </w:rPr>
          <w:instrText xml:space="preserve"> PAGEREF _Toc430015670 \h </w:instrText>
        </w:r>
        <w:r w:rsidR="0083708C">
          <w:rPr>
            <w:noProof/>
            <w:webHidden/>
          </w:rPr>
        </w:r>
        <w:r w:rsidR="0083708C">
          <w:rPr>
            <w:noProof/>
            <w:webHidden/>
          </w:rPr>
          <w:fldChar w:fldCharType="separate"/>
        </w:r>
        <w:r w:rsidR="0083708C">
          <w:rPr>
            <w:noProof/>
            <w:webHidden/>
          </w:rPr>
          <w:t>60</w:t>
        </w:r>
        <w:r w:rsidR="0083708C">
          <w:rPr>
            <w:noProof/>
            <w:webHidden/>
          </w:rPr>
          <w:fldChar w:fldCharType="end"/>
        </w:r>
      </w:hyperlink>
    </w:p>
    <w:p w14:paraId="2DA9C2E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1" w:history="1">
        <w:r w:rsidR="0083708C" w:rsidRPr="00D17CC3">
          <w:rPr>
            <w:rStyle w:val="Hyperlink"/>
            <w:noProof/>
          </w:rPr>
          <w:t>3.5.3 Property Filter definition</w:t>
        </w:r>
        <w:r w:rsidR="0083708C">
          <w:rPr>
            <w:noProof/>
            <w:webHidden/>
          </w:rPr>
          <w:tab/>
        </w:r>
        <w:r w:rsidR="0083708C">
          <w:rPr>
            <w:noProof/>
            <w:webHidden/>
          </w:rPr>
          <w:fldChar w:fldCharType="begin"/>
        </w:r>
        <w:r w:rsidR="0083708C">
          <w:rPr>
            <w:noProof/>
            <w:webHidden/>
          </w:rPr>
          <w:instrText xml:space="preserve"> PAGEREF _Toc430015671 \h </w:instrText>
        </w:r>
        <w:r w:rsidR="0083708C">
          <w:rPr>
            <w:noProof/>
            <w:webHidden/>
          </w:rPr>
        </w:r>
        <w:r w:rsidR="0083708C">
          <w:rPr>
            <w:noProof/>
            <w:webHidden/>
          </w:rPr>
          <w:fldChar w:fldCharType="separate"/>
        </w:r>
        <w:r w:rsidR="0083708C">
          <w:rPr>
            <w:noProof/>
            <w:webHidden/>
          </w:rPr>
          <w:t>62</w:t>
        </w:r>
        <w:r w:rsidR="0083708C">
          <w:rPr>
            <w:noProof/>
            <w:webHidden/>
          </w:rPr>
          <w:fldChar w:fldCharType="end"/>
        </w:r>
      </w:hyperlink>
    </w:p>
    <w:p w14:paraId="64A790E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2" w:history="1">
        <w:r w:rsidR="0083708C" w:rsidRPr="00D17CC3">
          <w:rPr>
            <w:rStyle w:val="Hyperlink"/>
            <w:noProof/>
          </w:rPr>
          <w:t>3.5.4 Node Filter definition</w:t>
        </w:r>
        <w:r w:rsidR="0083708C">
          <w:rPr>
            <w:noProof/>
            <w:webHidden/>
          </w:rPr>
          <w:tab/>
        </w:r>
        <w:r w:rsidR="0083708C">
          <w:rPr>
            <w:noProof/>
            <w:webHidden/>
          </w:rPr>
          <w:fldChar w:fldCharType="begin"/>
        </w:r>
        <w:r w:rsidR="0083708C">
          <w:rPr>
            <w:noProof/>
            <w:webHidden/>
          </w:rPr>
          <w:instrText xml:space="preserve"> PAGEREF _Toc430015672 \h </w:instrText>
        </w:r>
        <w:r w:rsidR="0083708C">
          <w:rPr>
            <w:noProof/>
            <w:webHidden/>
          </w:rPr>
        </w:r>
        <w:r w:rsidR="0083708C">
          <w:rPr>
            <w:noProof/>
            <w:webHidden/>
          </w:rPr>
          <w:fldChar w:fldCharType="separate"/>
        </w:r>
        <w:r w:rsidR="0083708C">
          <w:rPr>
            <w:noProof/>
            <w:webHidden/>
          </w:rPr>
          <w:t>63</w:t>
        </w:r>
        <w:r w:rsidR="0083708C">
          <w:rPr>
            <w:noProof/>
            <w:webHidden/>
          </w:rPr>
          <w:fldChar w:fldCharType="end"/>
        </w:r>
      </w:hyperlink>
    </w:p>
    <w:p w14:paraId="0B6EDE7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3" w:history="1">
        <w:r w:rsidR="0083708C" w:rsidRPr="00D17CC3">
          <w:rPr>
            <w:rStyle w:val="Hyperlink"/>
            <w:noProof/>
          </w:rPr>
          <w:t>3.5.5 Repository definition</w:t>
        </w:r>
        <w:r w:rsidR="0083708C">
          <w:rPr>
            <w:noProof/>
            <w:webHidden/>
          </w:rPr>
          <w:tab/>
        </w:r>
        <w:r w:rsidR="0083708C">
          <w:rPr>
            <w:noProof/>
            <w:webHidden/>
          </w:rPr>
          <w:fldChar w:fldCharType="begin"/>
        </w:r>
        <w:r w:rsidR="0083708C">
          <w:rPr>
            <w:noProof/>
            <w:webHidden/>
          </w:rPr>
          <w:instrText xml:space="preserve"> PAGEREF _Toc430015673 \h </w:instrText>
        </w:r>
        <w:r w:rsidR="0083708C">
          <w:rPr>
            <w:noProof/>
            <w:webHidden/>
          </w:rPr>
        </w:r>
        <w:r w:rsidR="0083708C">
          <w:rPr>
            <w:noProof/>
            <w:webHidden/>
          </w:rPr>
          <w:fldChar w:fldCharType="separate"/>
        </w:r>
        <w:r w:rsidR="0083708C">
          <w:rPr>
            <w:noProof/>
            <w:webHidden/>
          </w:rPr>
          <w:t>65</w:t>
        </w:r>
        <w:r w:rsidR="0083708C">
          <w:rPr>
            <w:noProof/>
            <w:webHidden/>
          </w:rPr>
          <w:fldChar w:fldCharType="end"/>
        </w:r>
      </w:hyperlink>
    </w:p>
    <w:p w14:paraId="375927F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4" w:history="1">
        <w:r w:rsidR="0083708C" w:rsidRPr="00D17CC3">
          <w:rPr>
            <w:rStyle w:val="Hyperlink"/>
            <w:noProof/>
          </w:rPr>
          <w:t>3.5.6 Artifact definition</w:t>
        </w:r>
        <w:r w:rsidR="0083708C">
          <w:rPr>
            <w:noProof/>
            <w:webHidden/>
          </w:rPr>
          <w:tab/>
        </w:r>
        <w:r w:rsidR="0083708C">
          <w:rPr>
            <w:noProof/>
            <w:webHidden/>
          </w:rPr>
          <w:fldChar w:fldCharType="begin"/>
        </w:r>
        <w:r w:rsidR="0083708C">
          <w:rPr>
            <w:noProof/>
            <w:webHidden/>
          </w:rPr>
          <w:instrText xml:space="preserve"> PAGEREF _Toc430015674 \h </w:instrText>
        </w:r>
        <w:r w:rsidR="0083708C">
          <w:rPr>
            <w:noProof/>
            <w:webHidden/>
          </w:rPr>
        </w:r>
        <w:r w:rsidR="0083708C">
          <w:rPr>
            <w:noProof/>
            <w:webHidden/>
          </w:rPr>
          <w:fldChar w:fldCharType="separate"/>
        </w:r>
        <w:r w:rsidR="0083708C">
          <w:rPr>
            <w:noProof/>
            <w:webHidden/>
          </w:rPr>
          <w:t>66</w:t>
        </w:r>
        <w:r w:rsidR="0083708C">
          <w:rPr>
            <w:noProof/>
            <w:webHidden/>
          </w:rPr>
          <w:fldChar w:fldCharType="end"/>
        </w:r>
      </w:hyperlink>
    </w:p>
    <w:p w14:paraId="725EF31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5" w:history="1">
        <w:r w:rsidR="0083708C" w:rsidRPr="00D17CC3">
          <w:rPr>
            <w:rStyle w:val="Hyperlink"/>
            <w:noProof/>
          </w:rPr>
          <w:t>3.5.7 Import definition</w:t>
        </w:r>
        <w:r w:rsidR="0083708C">
          <w:rPr>
            <w:noProof/>
            <w:webHidden/>
          </w:rPr>
          <w:tab/>
        </w:r>
        <w:r w:rsidR="0083708C">
          <w:rPr>
            <w:noProof/>
            <w:webHidden/>
          </w:rPr>
          <w:fldChar w:fldCharType="begin"/>
        </w:r>
        <w:r w:rsidR="0083708C">
          <w:rPr>
            <w:noProof/>
            <w:webHidden/>
          </w:rPr>
          <w:instrText xml:space="preserve"> PAGEREF _Toc430015675 \h </w:instrText>
        </w:r>
        <w:r w:rsidR="0083708C">
          <w:rPr>
            <w:noProof/>
            <w:webHidden/>
          </w:rPr>
        </w:r>
        <w:r w:rsidR="0083708C">
          <w:rPr>
            <w:noProof/>
            <w:webHidden/>
          </w:rPr>
          <w:fldChar w:fldCharType="separate"/>
        </w:r>
        <w:r w:rsidR="0083708C">
          <w:rPr>
            <w:noProof/>
            <w:webHidden/>
          </w:rPr>
          <w:t>67</w:t>
        </w:r>
        <w:r w:rsidR="0083708C">
          <w:rPr>
            <w:noProof/>
            <w:webHidden/>
          </w:rPr>
          <w:fldChar w:fldCharType="end"/>
        </w:r>
      </w:hyperlink>
    </w:p>
    <w:p w14:paraId="3F9F9FD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6" w:history="1">
        <w:r w:rsidR="0083708C" w:rsidRPr="00D17CC3">
          <w:rPr>
            <w:rStyle w:val="Hyperlink"/>
            <w:noProof/>
          </w:rPr>
          <w:t>3.5.8 Property definition</w:t>
        </w:r>
        <w:r w:rsidR="0083708C">
          <w:rPr>
            <w:noProof/>
            <w:webHidden/>
          </w:rPr>
          <w:tab/>
        </w:r>
        <w:r w:rsidR="0083708C">
          <w:rPr>
            <w:noProof/>
            <w:webHidden/>
          </w:rPr>
          <w:fldChar w:fldCharType="begin"/>
        </w:r>
        <w:r w:rsidR="0083708C">
          <w:rPr>
            <w:noProof/>
            <w:webHidden/>
          </w:rPr>
          <w:instrText xml:space="preserve"> PAGEREF _Toc430015676 \h </w:instrText>
        </w:r>
        <w:r w:rsidR="0083708C">
          <w:rPr>
            <w:noProof/>
            <w:webHidden/>
          </w:rPr>
        </w:r>
        <w:r w:rsidR="0083708C">
          <w:rPr>
            <w:noProof/>
            <w:webHidden/>
          </w:rPr>
          <w:fldChar w:fldCharType="separate"/>
        </w:r>
        <w:r w:rsidR="0083708C">
          <w:rPr>
            <w:noProof/>
            <w:webHidden/>
          </w:rPr>
          <w:t>68</w:t>
        </w:r>
        <w:r w:rsidR="0083708C">
          <w:rPr>
            <w:noProof/>
            <w:webHidden/>
          </w:rPr>
          <w:fldChar w:fldCharType="end"/>
        </w:r>
      </w:hyperlink>
    </w:p>
    <w:p w14:paraId="69C35AF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7" w:history="1">
        <w:r w:rsidR="0083708C" w:rsidRPr="00D17CC3">
          <w:rPr>
            <w:rStyle w:val="Hyperlink"/>
            <w:noProof/>
          </w:rPr>
          <w:t>3.5.9 Property assignment</w:t>
        </w:r>
        <w:r w:rsidR="0083708C">
          <w:rPr>
            <w:noProof/>
            <w:webHidden/>
          </w:rPr>
          <w:tab/>
        </w:r>
        <w:r w:rsidR="0083708C">
          <w:rPr>
            <w:noProof/>
            <w:webHidden/>
          </w:rPr>
          <w:fldChar w:fldCharType="begin"/>
        </w:r>
        <w:r w:rsidR="0083708C">
          <w:rPr>
            <w:noProof/>
            <w:webHidden/>
          </w:rPr>
          <w:instrText xml:space="preserve"> PAGEREF _Toc430015677 \h </w:instrText>
        </w:r>
        <w:r w:rsidR="0083708C">
          <w:rPr>
            <w:noProof/>
            <w:webHidden/>
          </w:rPr>
        </w:r>
        <w:r w:rsidR="0083708C">
          <w:rPr>
            <w:noProof/>
            <w:webHidden/>
          </w:rPr>
          <w:fldChar w:fldCharType="separate"/>
        </w:r>
        <w:r w:rsidR="0083708C">
          <w:rPr>
            <w:noProof/>
            <w:webHidden/>
          </w:rPr>
          <w:t>70</w:t>
        </w:r>
        <w:r w:rsidR="0083708C">
          <w:rPr>
            <w:noProof/>
            <w:webHidden/>
          </w:rPr>
          <w:fldChar w:fldCharType="end"/>
        </w:r>
      </w:hyperlink>
    </w:p>
    <w:p w14:paraId="06856C2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8" w:history="1">
        <w:r w:rsidR="0083708C" w:rsidRPr="00D17CC3">
          <w:rPr>
            <w:rStyle w:val="Hyperlink"/>
            <w:noProof/>
          </w:rPr>
          <w:t>3.5.10 Attribute definition</w:t>
        </w:r>
        <w:r w:rsidR="0083708C">
          <w:rPr>
            <w:noProof/>
            <w:webHidden/>
          </w:rPr>
          <w:tab/>
        </w:r>
        <w:r w:rsidR="0083708C">
          <w:rPr>
            <w:noProof/>
            <w:webHidden/>
          </w:rPr>
          <w:fldChar w:fldCharType="begin"/>
        </w:r>
        <w:r w:rsidR="0083708C">
          <w:rPr>
            <w:noProof/>
            <w:webHidden/>
          </w:rPr>
          <w:instrText xml:space="preserve"> PAGEREF _Toc430015678 \h </w:instrText>
        </w:r>
        <w:r w:rsidR="0083708C">
          <w:rPr>
            <w:noProof/>
            <w:webHidden/>
          </w:rPr>
        </w:r>
        <w:r w:rsidR="0083708C">
          <w:rPr>
            <w:noProof/>
            <w:webHidden/>
          </w:rPr>
          <w:fldChar w:fldCharType="separate"/>
        </w:r>
        <w:r w:rsidR="0083708C">
          <w:rPr>
            <w:noProof/>
            <w:webHidden/>
          </w:rPr>
          <w:t>71</w:t>
        </w:r>
        <w:r w:rsidR="0083708C">
          <w:rPr>
            <w:noProof/>
            <w:webHidden/>
          </w:rPr>
          <w:fldChar w:fldCharType="end"/>
        </w:r>
      </w:hyperlink>
    </w:p>
    <w:p w14:paraId="479202E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79" w:history="1">
        <w:r w:rsidR="0083708C" w:rsidRPr="00D17CC3">
          <w:rPr>
            <w:rStyle w:val="Hyperlink"/>
            <w:noProof/>
          </w:rPr>
          <w:t>3.5.11 Attribute assignment</w:t>
        </w:r>
        <w:r w:rsidR="0083708C">
          <w:rPr>
            <w:noProof/>
            <w:webHidden/>
          </w:rPr>
          <w:tab/>
        </w:r>
        <w:r w:rsidR="0083708C">
          <w:rPr>
            <w:noProof/>
            <w:webHidden/>
          </w:rPr>
          <w:fldChar w:fldCharType="begin"/>
        </w:r>
        <w:r w:rsidR="0083708C">
          <w:rPr>
            <w:noProof/>
            <w:webHidden/>
          </w:rPr>
          <w:instrText xml:space="preserve"> PAGEREF _Toc430015679 \h </w:instrText>
        </w:r>
        <w:r w:rsidR="0083708C">
          <w:rPr>
            <w:noProof/>
            <w:webHidden/>
          </w:rPr>
        </w:r>
        <w:r w:rsidR="0083708C">
          <w:rPr>
            <w:noProof/>
            <w:webHidden/>
          </w:rPr>
          <w:fldChar w:fldCharType="separate"/>
        </w:r>
        <w:r w:rsidR="0083708C">
          <w:rPr>
            <w:noProof/>
            <w:webHidden/>
          </w:rPr>
          <w:t>72</w:t>
        </w:r>
        <w:r w:rsidR="0083708C">
          <w:rPr>
            <w:noProof/>
            <w:webHidden/>
          </w:rPr>
          <w:fldChar w:fldCharType="end"/>
        </w:r>
      </w:hyperlink>
    </w:p>
    <w:p w14:paraId="47856A3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0" w:history="1">
        <w:r w:rsidR="0083708C" w:rsidRPr="00D17CC3">
          <w:rPr>
            <w:rStyle w:val="Hyperlink"/>
            <w:noProof/>
          </w:rPr>
          <w:t>3.5.12 Parameter definition</w:t>
        </w:r>
        <w:r w:rsidR="0083708C">
          <w:rPr>
            <w:noProof/>
            <w:webHidden/>
          </w:rPr>
          <w:tab/>
        </w:r>
        <w:r w:rsidR="0083708C">
          <w:rPr>
            <w:noProof/>
            <w:webHidden/>
          </w:rPr>
          <w:fldChar w:fldCharType="begin"/>
        </w:r>
        <w:r w:rsidR="0083708C">
          <w:rPr>
            <w:noProof/>
            <w:webHidden/>
          </w:rPr>
          <w:instrText xml:space="preserve"> PAGEREF _Toc430015680 \h </w:instrText>
        </w:r>
        <w:r w:rsidR="0083708C">
          <w:rPr>
            <w:noProof/>
            <w:webHidden/>
          </w:rPr>
        </w:r>
        <w:r w:rsidR="0083708C">
          <w:rPr>
            <w:noProof/>
            <w:webHidden/>
          </w:rPr>
          <w:fldChar w:fldCharType="separate"/>
        </w:r>
        <w:r w:rsidR="0083708C">
          <w:rPr>
            <w:noProof/>
            <w:webHidden/>
          </w:rPr>
          <w:t>73</w:t>
        </w:r>
        <w:r w:rsidR="0083708C">
          <w:rPr>
            <w:noProof/>
            <w:webHidden/>
          </w:rPr>
          <w:fldChar w:fldCharType="end"/>
        </w:r>
      </w:hyperlink>
    </w:p>
    <w:p w14:paraId="6448E98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1" w:history="1">
        <w:r w:rsidR="0083708C" w:rsidRPr="00D17CC3">
          <w:rPr>
            <w:rStyle w:val="Hyperlink"/>
            <w:noProof/>
          </w:rPr>
          <w:t>3.5.13 Operation definition</w:t>
        </w:r>
        <w:r w:rsidR="0083708C">
          <w:rPr>
            <w:noProof/>
            <w:webHidden/>
          </w:rPr>
          <w:tab/>
        </w:r>
        <w:r w:rsidR="0083708C">
          <w:rPr>
            <w:noProof/>
            <w:webHidden/>
          </w:rPr>
          <w:fldChar w:fldCharType="begin"/>
        </w:r>
        <w:r w:rsidR="0083708C">
          <w:rPr>
            <w:noProof/>
            <w:webHidden/>
          </w:rPr>
          <w:instrText xml:space="preserve"> PAGEREF _Toc430015681 \h </w:instrText>
        </w:r>
        <w:r w:rsidR="0083708C">
          <w:rPr>
            <w:noProof/>
            <w:webHidden/>
          </w:rPr>
        </w:r>
        <w:r w:rsidR="0083708C">
          <w:rPr>
            <w:noProof/>
            <w:webHidden/>
          </w:rPr>
          <w:fldChar w:fldCharType="separate"/>
        </w:r>
        <w:r w:rsidR="0083708C">
          <w:rPr>
            <w:noProof/>
            <w:webHidden/>
          </w:rPr>
          <w:t>75</w:t>
        </w:r>
        <w:r w:rsidR="0083708C">
          <w:rPr>
            <w:noProof/>
            <w:webHidden/>
          </w:rPr>
          <w:fldChar w:fldCharType="end"/>
        </w:r>
      </w:hyperlink>
    </w:p>
    <w:p w14:paraId="5C34555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2" w:history="1">
        <w:r w:rsidR="0083708C" w:rsidRPr="00D17CC3">
          <w:rPr>
            <w:rStyle w:val="Hyperlink"/>
            <w:noProof/>
          </w:rPr>
          <w:t>3.5.14 Interface definition</w:t>
        </w:r>
        <w:r w:rsidR="0083708C">
          <w:rPr>
            <w:noProof/>
            <w:webHidden/>
          </w:rPr>
          <w:tab/>
        </w:r>
        <w:r w:rsidR="0083708C">
          <w:rPr>
            <w:noProof/>
            <w:webHidden/>
          </w:rPr>
          <w:fldChar w:fldCharType="begin"/>
        </w:r>
        <w:r w:rsidR="0083708C">
          <w:rPr>
            <w:noProof/>
            <w:webHidden/>
          </w:rPr>
          <w:instrText xml:space="preserve"> PAGEREF _Toc430015682 \h </w:instrText>
        </w:r>
        <w:r w:rsidR="0083708C">
          <w:rPr>
            <w:noProof/>
            <w:webHidden/>
          </w:rPr>
        </w:r>
        <w:r w:rsidR="0083708C">
          <w:rPr>
            <w:noProof/>
            <w:webHidden/>
          </w:rPr>
          <w:fldChar w:fldCharType="separate"/>
        </w:r>
        <w:r w:rsidR="0083708C">
          <w:rPr>
            <w:noProof/>
            <w:webHidden/>
          </w:rPr>
          <w:t>77</w:t>
        </w:r>
        <w:r w:rsidR="0083708C">
          <w:rPr>
            <w:noProof/>
            <w:webHidden/>
          </w:rPr>
          <w:fldChar w:fldCharType="end"/>
        </w:r>
      </w:hyperlink>
    </w:p>
    <w:p w14:paraId="5EBB786C"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83" w:history="1">
        <w:r w:rsidR="0083708C" w:rsidRPr="00D17CC3">
          <w:rPr>
            <w:rStyle w:val="Hyperlink"/>
            <w:noProof/>
          </w:rPr>
          <w:t>3.6 Type-specific definitions</w:t>
        </w:r>
        <w:r w:rsidR="0083708C">
          <w:rPr>
            <w:noProof/>
            <w:webHidden/>
          </w:rPr>
          <w:tab/>
        </w:r>
        <w:r w:rsidR="0083708C">
          <w:rPr>
            <w:noProof/>
            <w:webHidden/>
          </w:rPr>
          <w:fldChar w:fldCharType="begin"/>
        </w:r>
        <w:r w:rsidR="0083708C">
          <w:rPr>
            <w:noProof/>
            <w:webHidden/>
          </w:rPr>
          <w:instrText xml:space="preserve"> PAGEREF _Toc430015683 \h </w:instrText>
        </w:r>
        <w:r w:rsidR="0083708C">
          <w:rPr>
            <w:noProof/>
            <w:webHidden/>
          </w:rPr>
        </w:r>
        <w:r w:rsidR="0083708C">
          <w:rPr>
            <w:noProof/>
            <w:webHidden/>
          </w:rPr>
          <w:fldChar w:fldCharType="separate"/>
        </w:r>
        <w:r w:rsidR="0083708C">
          <w:rPr>
            <w:noProof/>
            <w:webHidden/>
          </w:rPr>
          <w:t>78</w:t>
        </w:r>
        <w:r w:rsidR="0083708C">
          <w:rPr>
            <w:noProof/>
            <w:webHidden/>
          </w:rPr>
          <w:fldChar w:fldCharType="end"/>
        </w:r>
      </w:hyperlink>
    </w:p>
    <w:p w14:paraId="5907A47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4" w:history="1">
        <w:r w:rsidR="0083708C" w:rsidRPr="00D17CC3">
          <w:rPr>
            <w:rStyle w:val="Hyperlink"/>
            <w:noProof/>
          </w:rPr>
          <w:t>3.6.1 Capability definition</w:t>
        </w:r>
        <w:r w:rsidR="0083708C">
          <w:rPr>
            <w:noProof/>
            <w:webHidden/>
          </w:rPr>
          <w:tab/>
        </w:r>
        <w:r w:rsidR="0083708C">
          <w:rPr>
            <w:noProof/>
            <w:webHidden/>
          </w:rPr>
          <w:fldChar w:fldCharType="begin"/>
        </w:r>
        <w:r w:rsidR="0083708C">
          <w:rPr>
            <w:noProof/>
            <w:webHidden/>
          </w:rPr>
          <w:instrText xml:space="preserve"> PAGEREF _Toc430015684 \h </w:instrText>
        </w:r>
        <w:r w:rsidR="0083708C">
          <w:rPr>
            <w:noProof/>
            <w:webHidden/>
          </w:rPr>
        </w:r>
        <w:r w:rsidR="0083708C">
          <w:rPr>
            <w:noProof/>
            <w:webHidden/>
          </w:rPr>
          <w:fldChar w:fldCharType="separate"/>
        </w:r>
        <w:r w:rsidR="0083708C">
          <w:rPr>
            <w:noProof/>
            <w:webHidden/>
          </w:rPr>
          <w:t>78</w:t>
        </w:r>
        <w:r w:rsidR="0083708C">
          <w:rPr>
            <w:noProof/>
            <w:webHidden/>
          </w:rPr>
          <w:fldChar w:fldCharType="end"/>
        </w:r>
      </w:hyperlink>
    </w:p>
    <w:p w14:paraId="153C81C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5" w:history="1">
        <w:r w:rsidR="0083708C" w:rsidRPr="00D17CC3">
          <w:rPr>
            <w:rStyle w:val="Hyperlink"/>
            <w:noProof/>
          </w:rPr>
          <w:t>3.6.2 Requirement definition</w:t>
        </w:r>
        <w:r w:rsidR="0083708C">
          <w:rPr>
            <w:noProof/>
            <w:webHidden/>
          </w:rPr>
          <w:tab/>
        </w:r>
        <w:r w:rsidR="0083708C">
          <w:rPr>
            <w:noProof/>
            <w:webHidden/>
          </w:rPr>
          <w:fldChar w:fldCharType="begin"/>
        </w:r>
        <w:r w:rsidR="0083708C">
          <w:rPr>
            <w:noProof/>
            <w:webHidden/>
          </w:rPr>
          <w:instrText xml:space="preserve"> PAGEREF _Toc430015685 \h </w:instrText>
        </w:r>
        <w:r w:rsidR="0083708C">
          <w:rPr>
            <w:noProof/>
            <w:webHidden/>
          </w:rPr>
        </w:r>
        <w:r w:rsidR="0083708C">
          <w:rPr>
            <w:noProof/>
            <w:webHidden/>
          </w:rPr>
          <w:fldChar w:fldCharType="separate"/>
        </w:r>
        <w:r w:rsidR="0083708C">
          <w:rPr>
            <w:noProof/>
            <w:webHidden/>
          </w:rPr>
          <w:t>80</w:t>
        </w:r>
        <w:r w:rsidR="0083708C">
          <w:rPr>
            <w:noProof/>
            <w:webHidden/>
          </w:rPr>
          <w:fldChar w:fldCharType="end"/>
        </w:r>
      </w:hyperlink>
    </w:p>
    <w:p w14:paraId="4D4AA8D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6" w:history="1">
        <w:r w:rsidR="0083708C" w:rsidRPr="00D17CC3">
          <w:rPr>
            <w:rStyle w:val="Hyperlink"/>
            <w:noProof/>
          </w:rPr>
          <w:t>3.6.3 Artifact Type</w:t>
        </w:r>
        <w:r w:rsidR="0083708C">
          <w:rPr>
            <w:noProof/>
            <w:webHidden/>
          </w:rPr>
          <w:tab/>
        </w:r>
        <w:r w:rsidR="0083708C">
          <w:rPr>
            <w:noProof/>
            <w:webHidden/>
          </w:rPr>
          <w:fldChar w:fldCharType="begin"/>
        </w:r>
        <w:r w:rsidR="0083708C">
          <w:rPr>
            <w:noProof/>
            <w:webHidden/>
          </w:rPr>
          <w:instrText xml:space="preserve"> PAGEREF _Toc430015686 \h </w:instrText>
        </w:r>
        <w:r w:rsidR="0083708C">
          <w:rPr>
            <w:noProof/>
            <w:webHidden/>
          </w:rPr>
        </w:r>
        <w:r w:rsidR="0083708C">
          <w:rPr>
            <w:noProof/>
            <w:webHidden/>
          </w:rPr>
          <w:fldChar w:fldCharType="separate"/>
        </w:r>
        <w:r w:rsidR="0083708C">
          <w:rPr>
            <w:noProof/>
            <w:webHidden/>
          </w:rPr>
          <w:t>82</w:t>
        </w:r>
        <w:r w:rsidR="0083708C">
          <w:rPr>
            <w:noProof/>
            <w:webHidden/>
          </w:rPr>
          <w:fldChar w:fldCharType="end"/>
        </w:r>
      </w:hyperlink>
    </w:p>
    <w:p w14:paraId="443D521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7" w:history="1">
        <w:r w:rsidR="0083708C" w:rsidRPr="00D17CC3">
          <w:rPr>
            <w:rStyle w:val="Hyperlink"/>
            <w:noProof/>
          </w:rPr>
          <w:t>3.6.4 Interface Type</w:t>
        </w:r>
        <w:r w:rsidR="0083708C">
          <w:rPr>
            <w:noProof/>
            <w:webHidden/>
          </w:rPr>
          <w:tab/>
        </w:r>
        <w:r w:rsidR="0083708C">
          <w:rPr>
            <w:noProof/>
            <w:webHidden/>
          </w:rPr>
          <w:fldChar w:fldCharType="begin"/>
        </w:r>
        <w:r w:rsidR="0083708C">
          <w:rPr>
            <w:noProof/>
            <w:webHidden/>
          </w:rPr>
          <w:instrText xml:space="preserve"> PAGEREF _Toc430015687 \h </w:instrText>
        </w:r>
        <w:r w:rsidR="0083708C">
          <w:rPr>
            <w:noProof/>
            <w:webHidden/>
          </w:rPr>
        </w:r>
        <w:r w:rsidR="0083708C">
          <w:rPr>
            <w:noProof/>
            <w:webHidden/>
          </w:rPr>
          <w:fldChar w:fldCharType="separate"/>
        </w:r>
        <w:r w:rsidR="0083708C">
          <w:rPr>
            <w:noProof/>
            <w:webHidden/>
          </w:rPr>
          <w:t>83</w:t>
        </w:r>
        <w:r w:rsidR="0083708C">
          <w:rPr>
            <w:noProof/>
            <w:webHidden/>
          </w:rPr>
          <w:fldChar w:fldCharType="end"/>
        </w:r>
      </w:hyperlink>
    </w:p>
    <w:p w14:paraId="7F834FD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8" w:history="1">
        <w:r w:rsidR="0083708C" w:rsidRPr="00D17CC3">
          <w:rPr>
            <w:rStyle w:val="Hyperlink"/>
            <w:noProof/>
          </w:rPr>
          <w:t>3.6.5 Data Type</w:t>
        </w:r>
        <w:r w:rsidR="0083708C">
          <w:rPr>
            <w:noProof/>
            <w:webHidden/>
          </w:rPr>
          <w:tab/>
        </w:r>
        <w:r w:rsidR="0083708C">
          <w:rPr>
            <w:noProof/>
            <w:webHidden/>
          </w:rPr>
          <w:fldChar w:fldCharType="begin"/>
        </w:r>
        <w:r w:rsidR="0083708C">
          <w:rPr>
            <w:noProof/>
            <w:webHidden/>
          </w:rPr>
          <w:instrText xml:space="preserve"> PAGEREF _Toc430015688 \h </w:instrText>
        </w:r>
        <w:r w:rsidR="0083708C">
          <w:rPr>
            <w:noProof/>
            <w:webHidden/>
          </w:rPr>
        </w:r>
        <w:r w:rsidR="0083708C">
          <w:rPr>
            <w:noProof/>
            <w:webHidden/>
          </w:rPr>
          <w:fldChar w:fldCharType="separate"/>
        </w:r>
        <w:r w:rsidR="0083708C">
          <w:rPr>
            <w:noProof/>
            <w:webHidden/>
          </w:rPr>
          <w:t>85</w:t>
        </w:r>
        <w:r w:rsidR="0083708C">
          <w:rPr>
            <w:noProof/>
            <w:webHidden/>
          </w:rPr>
          <w:fldChar w:fldCharType="end"/>
        </w:r>
      </w:hyperlink>
    </w:p>
    <w:p w14:paraId="6B99CA6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89" w:history="1">
        <w:r w:rsidR="0083708C" w:rsidRPr="00D17CC3">
          <w:rPr>
            <w:rStyle w:val="Hyperlink"/>
            <w:noProof/>
          </w:rPr>
          <w:t>3.6.6 Capability Type</w:t>
        </w:r>
        <w:r w:rsidR="0083708C">
          <w:rPr>
            <w:noProof/>
            <w:webHidden/>
          </w:rPr>
          <w:tab/>
        </w:r>
        <w:r w:rsidR="0083708C">
          <w:rPr>
            <w:noProof/>
            <w:webHidden/>
          </w:rPr>
          <w:fldChar w:fldCharType="begin"/>
        </w:r>
        <w:r w:rsidR="0083708C">
          <w:rPr>
            <w:noProof/>
            <w:webHidden/>
          </w:rPr>
          <w:instrText xml:space="preserve"> PAGEREF _Toc430015689 \h </w:instrText>
        </w:r>
        <w:r w:rsidR="0083708C">
          <w:rPr>
            <w:noProof/>
            <w:webHidden/>
          </w:rPr>
        </w:r>
        <w:r w:rsidR="0083708C">
          <w:rPr>
            <w:noProof/>
            <w:webHidden/>
          </w:rPr>
          <w:fldChar w:fldCharType="separate"/>
        </w:r>
        <w:r w:rsidR="0083708C">
          <w:rPr>
            <w:noProof/>
            <w:webHidden/>
          </w:rPr>
          <w:t>86</w:t>
        </w:r>
        <w:r w:rsidR="0083708C">
          <w:rPr>
            <w:noProof/>
            <w:webHidden/>
          </w:rPr>
          <w:fldChar w:fldCharType="end"/>
        </w:r>
      </w:hyperlink>
    </w:p>
    <w:p w14:paraId="05F5FA2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0" w:history="1">
        <w:r w:rsidR="0083708C" w:rsidRPr="00D17CC3">
          <w:rPr>
            <w:rStyle w:val="Hyperlink"/>
            <w:noProof/>
          </w:rPr>
          <w:t>3.6.7 Requirement Type</w:t>
        </w:r>
        <w:r w:rsidR="0083708C">
          <w:rPr>
            <w:noProof/>
            <w:webHidden/>
          </w:rPr>
          <w:tab/>
        </w:r>
        <w:r w:rsidR="0083708C">
          <w:rPr>
            <w:noProof/>
            <w:webHidden/>
          </w:rPr>
          <w:fldChar w:fldCharType="begin"/>
        </w:r>
        <w:r w:rsidR="0083708C">
          <w:rPr>
            <w:noProof/>
            <w:webHidden/>
          </w:rPr>
          <w:instrText xml:space="preserve"> PAGEREF _Toc430015690 \h </w:instrText>
        </w:r>
        <w:r w:rsidR="0083708C">
          <w:rPr>
            <w:noProof/>
            <w:webHidden/>
          </w:rPr>
        </w:r>
        <w:r w:rsidR="0083708C">
          <w:rPr>
            <w:noProof/>
            <w:webHidden/>
          </w:rPr>
          <w:fldChar w:fldCharType="separate"/>
        </w:r>
        <w:r w:rsidR="0083708C">
          <w:rPr>
            <w:noProof/>
            <w:webHidden/>
          </w:rPr>
          <w:t>88</w:t>
        </w:r>
        <w:r w:rsidR="0083708C">
          <w:rPr>
            <w:noProof/>
            <w:webHidden/>
          </w:rPr>
          <w:fldChar w:fldCharType="end"/>
        </w:r>
      </w:hyperlink>
    </w:p>
    <w:p w14:paraId="48898673"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1" w:history="1">
        <w:r w:rsidR="0083708C" w:rsidRPr="00D17CC3">
          <w:rPr>
            <w:rStyle w:val="Hyperlink"/>
            <w:noProof/>
          </w:rPr>
          <w:t>3.6.8 Node Type</w:t>
        </w:r>
        <w:r w:rsidR="0083708C">
          <w:rPr>
            <w:noProof/>
            <w:webHidden/>
          </w:rPr>
          <w:tab/>
        </w:r>
        <w:r w:rsidR="0083708C">
          <w:rPr>
            <w:noProof/>
            <w:webHidden/>
          </w:rPr>
          <w:fldChar w:fldCharType="begin"/>
        </w:r>
        <w:r w:rsidR="0083708C">
          <w:rPr>
            <w:noProof/>
            <w:webHidden/>
          </w:rPr>
          <w:instrText xml:space="preserve"> PAGEREF _Toc430015691 \h </w:instrText>
        </w:r>
        <w:r w:rsidR="0083708C">
          <w:rPr>
            <w:noProof/>
            <w:webHidden/>
          </w:rPr>
        </w:r>
        <w:r w:rsidR="0083708C">
          <w:rPr>
            <w:noProof/>
            <w:webHidden/>
          </w:rPr>
          <w:fldChar w:fldCharType="separate"/>
        </w:r>
        <w:r w:rsidR="0083708C">
          <w:rPr>
            <w:noProof/>
            <w:webHidden/>
          </w:rPr>
          <w:t>88</w:t>
        </w:r>
        <w:r w:rsidR="0083708C">
          <w:rPr>
            <w:noProof/>
            <w:webHidden/>
          </w:rPr>
          <w:fldChar w:fldCharType="end"/>
        </w:r>
      </w:hyperlink>
    </w:p>
    <w:p w14:paraId="5EF7C80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2" w:history="1">
        <w:r w:rsidR="0083708C" w:rsidRPr="00D17CC3">
          <w:rPr>
            <w:rStyle w:val="Hyperlink"/>
            <w:noProof/>
          </w:rPr>
          <w:t>3.6.9 Relationship Type</w:t>
        </w:r>
        <w:r w:rsidR="0083708C">
          <w:rPr>
            <w:noProof/>
            <w:webHidden/>
          </w:rPr>
          <w:tab/>
        </w:r>
        <w:r w:rsidR="0083708C">
          <w:rPr>
            <w:noProof/>
            <w:webHidden/>
          </w:rPr>
          <w:fldChar w:fldCharType="begin"/>
        </w:r>
        <w:r w:rsidR="0083708C">
          <w:rPr>
            <w:noProof/>
            <w:webHidden/>
          </w:rPr>
          <w:instrText xml:space="preserve"> PAGEREF _Toc430015692 \h </w:instrText>
        </w:r>
        <w:r w:rsidR="0083708C">
          <w:rPr>
            <w:noProof/>
            <w:webHidden/>
          </w:rPr>
        </w:r>
        <w:r w:rsidR="0083708C">
          <w:rPr>
            <w:noProof/>
            <w:webHidden/>
          </w:rPr>
          <w:fldChar w:fldCharType="separate"/>
        </w:r>
        <w:r w:rsidR="0083708C">
          <w:rPr>
            <w:noProof/>
            <w:webHidden/>
          </w:rPr>
          <w:t>90</w:t>
        </w:r>
        <w:r w:rsidR="0083708C">
          <w:rPr>
            <w:noProof/>
            <w:webHidden/>
          </w:rPr>
          <w:fldChar w:fldCharType="end"/>
        </w:r>
      </w:hyperlink>
    </w:p>
    <w:p w14:paraId="62C1EE7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3" w:history="1">
        <w:r w:rsidR="0083708C" w:rsidRPr="00D17CC3">
          <w:rPr>
            <w:rStyle w:val="Hyperlink"/>
            <w:noProof/>
          </w:rPr>
          <w:t>3.6.10 Group Type</w:t>
        </w:r>
        <w:r w:rsidR="0083708C">
          <w:rPr>
            <w:noProof/>
            <w:webHidden/>
          </w:rPr>
          <w:tab/>
        </w:r>
        <w:r w:rsidR="0083708C">
          <w:rPr>
            <w:noProof/>
            <w:webHidden/>
          </w:rPr>
          <w:fldChar w:fldCharType="begin"/>
        </w:r>
        <w:r w:rsidR="0083708C">
          <w:rPr>
            <w:noProof/>
            <w:webHidden/>
          </w:rPr>
          <w:instrText xml:space="preserve"> PAGEREF _Toc430015693 \h </w:instrText>
        </w:r>
        <w:r w:rsidR="0083708C">
          <w:rPr>
            <w:noProof/>
            <w:webHidden/>
          </w:rPr>
        </w:r>
        <w:r w:rsidR="0083708C">
          <w:rPr>
            <w:noProof/>
            <w:webHidden/>
          </w:rPr>
          <w:fldChar w:fldCharType="separate"/>
        </w:r>
        <w:r w:rsidR="0083708C">
          <w:rPr>
            <w:noProof/>
            <w:webHidden/>
          </w:rPr>
          <w:t>91</w:t>
        </w:r>
        <w:r w:rsidR="0083708C">
          <w:rPr>
            <w:noProof/>
            <w:webHidden/>
          </w:rPr>
          <w:fldChar w:fldCharType="end"/>
        </w:r>
      </w:hyperlink>
    </w:p>
    <w:p w14:paraId="44E5317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4" w:history="1">
        <w:r w:rsidR="0083708C" w:rsidRPr="00D17CC3">
          <w:rPr>
            <w:rStyle w:val="Hyperlink"/>
            <w:noProof/>
          </w:rPr>
          <w:t>3.6.11 Policy Type</w:t>
        </w:r>
        <w:r w:rsidR="0083708C">
          <w:rPr>
            <w:noProof/>
            <w:webHidden/>
          </w:rPr>
          <w:tab/>
        </w:r>
        <w:r w:rsidR="0083708C">
          <w:rPr>
            <w:noProof/>
            <w:webHidden/>
          </w:rPr>
          <w:fldChar w:fldCharType="begin"/>
        </w:r>
        <w:r w:rsidR="0083708C">
          <w:rPr>
            <w:noProof/>
            <w:webHidden/>
          </w:rPr>
          <w:instrText xml:space="preserve"> PAGEREF _Toc430015694 \h </w:instrText>
        </w:r>
        <w:r w:rsidR="0083708C">
          <w:rPr>
            <w:noProof/>
            <w:webHidden/>
          </w:rPr>
        </w:r>
        <w:r w:rsidR="0083708C">
          <w:rPr>
            <w:noProof/>
            <w:webHidden/>
          </w:rPr>
          <w:fldChar w:fldCharType="separate"/>
        </w:r>
        <w:r w:rsidR="0083708C">
          <w:rPr>
            <w:noProof/>
            <w:webHidden/>
          </w:rPr>
          <w:t>93</w:t>
        </w:r>
        <w:r w:rsidR="0083708C">
          <w:rPr>
            <w:noProof/>
            <w:webHidden/>
          </w:rPr>
          <w:fldChar w:fldCharType="end"/>
        </w:r>
      </w:hyperlink>
    </w:p>
    <w:p w14:paraId="27A7F9A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695" w:history="1">
        <w:r w:rsidR="0083708C" w:rsidRPr="00D17CC3">
          <w:rPr>
            <w:rStyle w:val="Hyperlink"/>
            <w:noProof/>
          </w:rPr>
          <w:t>3.7 Template-specific definitions</w:t>
        </w:r>
        <w:r w:rsidR="0083708C">
          <w:rPr>
            <w:noProof/>
            <w:webHidden/>
          </w:rPr>
          <w:tab/>
        </w:r>
        <w:r w:rsidR="0083708C">
          <w:rPr>
            <w:noProof/>
            <w:webHidden/>
          </w:rPr>
          <w:fldChar w:fldCharType="begin"/>
        </w:r>
        <w:r w:rsidR="0083708C">
          <w:rPr>
            <w:noProof/>
            <w:webHidden/>
          </w:rPr>
          <w:instrText xml:space="preserve"> PAGEREF _Toc430015695 \h </w:instrText>
        </w:r>
        <w:r w:rsidR="0083708C">
          <w:rPr>
            <w:noProof/>
            <w:webHidden/>
          </w:rPr>
        </w:r>
        <w:r w:rsidR="0083708C">
          <w:rPr>
            <w:noProof/>
            <w:webHidden/>
          </w:rPr>
          <w:fldChar w:fldCharType="separate"/>
        </w:r>
        <w:r w:rsidR="0083708C">
          <w:rPr>
            <w:noProof/>
            <w:webHidden/>
          </w:rPr>
          <w:t>94</w:t>
        </w:r>
        <w:r w:rsidR="0083708C">
          <w:rPr>
            <w:noProof/>
            <w:webHidden/>
          </w:rPr>
          <w:fldChar w:fldCharType="end"/>
        </w:r>
      </w:hyperlink>
    </w:p>
    <w:p w14:paraId="7221377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6" w:history="1">
        <w:r w:rsidR="0083708C" w:rsidRPr="00D17CC3">
          <w:rPr>
            <w:rStyle w:val="Hyperlink"/>
            <w:noProof/>
          </w:rPr>
          <w:t>3.7.1 Capability assignment</w:t>
        </w:r>
        <w:r w:rsidR="0083708C">
          <w:rPr>
            <w:noProof/>
            <w:webHidden/>
          </w:rPr>
          <w:tab/>
        </w:r>
        <w:r w:rsidR="0083708C">
          <w:rPr>
            <w:noProof/>
            <w:webHidden/>
          </w:rPr>
          <w:fldChar w:fldCharType="begin"/>
        </w:r>
        <w:r w:rsidR="0083708C">
          <w:rPr>
            <w:noProof/>
            <w:webHidden/>
          </w:rPr>
          <w:instrText xml:space="preserve"> PAGEREF _Toc430015696 \h </w:instrText>
        </w:r>
        <w:r w:rsidR="0083708C">
          <w:rPr>
            <w:noProof/>
            <w:webHidden/>
          </w:rPr>
        </w:r>
        <w:r w:rsidR="0083708C">
          <w:rPr>
            <w:noProof/>
            <w:webHidden/>
          </w:rPr>
          <w:fldChar w:fldCharType="separate"/>
        </w:r>
        <w:r w:rsidR="0083708C">
          <w:rPr>
            <w:noProof/>
            <w:webHidden/>
          </w:rPr>
          <w:t>94</w:t>
        </w:r>
        <w:r w:rsidR="0083708C">
          <w:rPr>
            <w:noProof/>
            <w:webHidden/>
          </w:rPr>
          <w:fldChar w:fldCharType="end"/>
        </w:r>
      </w:hyperlink>
    </w:p>
    <w:p w14:paraId="7F5981C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7" w:history="1">
        <w:r w:rsidR="0083708C" w:rsidRPr="00D17CC3">
          <w:rPr>
            <w:rStyle w:val="Hyperlink"/>
            <w:noProof/>
          </w:rPr>
          <w:t>3.7.2 Requirement assignment</w:t>
        </w:r>
        <w:r w:rsidR="0083708C">
          <w:rPr>
            <w:noProof/>
            <w:webHidden/>
          </w:rPr>
          <w:tab/>
        </w:r>
        <w:r w:rsidR="0083708C">
          <w:rPr>
            <w:noProof/>
            <w:webHidden/>
          </w:rPr>
          <w:fldChar w:fldCharType="begin"/>
        </w:r>
        <w:r w:rsidR="0083708C">
          <w:rPr>
            <w:noProof/>
            <w:webHidden/>
          </w:rPr>
          <w:instrText xml:space="preserve"> PAGEREF _Toc430015697 \h </w:instrText>
        </w:r>
        <w:r w:rsidR="0083708C">
          <w:rPr>
            <w:noProof/>
            <w:webHidden/>
          </w:rPr>
        </w:r>
        <w:r w:rsidR="0083708C">
          <w:rPr>
            <w:noProof/>
            <w:webHidden/>
          </w:rPr>
          <w:fldChar w:fldCharType="separate"/>
        </w:r>
        <w:r w:rsidR="0083708C">
          <w:rPr>
            <w:noProof/>
            <w:webHidden/>
          </w:rPr>
          <w:t>95</w:t>
        </w:r>
        <w:r w:rsidR="0083708C">
          <w:rPr>
            <w:noProof/>
            <w:webHidden/>
          </w:rPr>
          <w:fldChar w:fldCharType="end"/>
        </w:r>
      </w:hyperlink>
    </w:p>
    <w:p w14:paraId="27D3CBD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8" w:history="1">
        <w:r w:rsidR="0083708C" w:rsidRPr="00D17CC3">
          <w:rPr>
            <w:rStyle w:val="Hyperlink"/>
            <w:noProof/>
          </w:rPr>
          <w:t>3.7.3 Node Template</w:t>
        </w:r>
        <w:r w:rsidR="0083708C">
          <w:rPr>
            <w:noProof/>
            <w:webHidden/>
          </w:rPr>
          <w:tab/>
        </w:r>
        <w:r w:rsidR="0083708C">
          <w:rPr>
            <w:noProof/>
            <w:webHidden/>
          </w:rPr>
          <w:fldChar w:fldCharType="begin"/>
        </w:r>
        <w:r w:rsidR="0083708C">
          <w:rPr>
            <w:noProof/>
            <w:webHidden/>
          </w:rPr>
          <w:instrText xml:space="preserve"> PAGEREF _Toc430015698 \h </w:instrText>
        </w:r>
        <w:r w:rsidR="0083708C">
          <w:rPr>
            <w:noProof/>
            <w:webHidden/>
          </w:rPr>
        </w:r>
        <w:r w:rsidR="0083708C">
          <w:rPr>
            <w:noProof/>
            <w:webHidden/>
          </w:rPr>
          <w:fldChar w:fldCharType="separate"/>
        </w:r>
        <w:r w:rsidR="0083708C">
          <w:rPr>
            <w:noProof/>
            <w:webHidden/>
          </w:rPr>
          <w:t>99</w:t>
        </w:r>
        <w:r w:rsidR="0083708C">
          <w:rPr>
            <w:noProof/>
            <w:webHidden/>
          </w:rPr>
          <w:fldChar w:fldCharType="end"/>
        </w:r>
      </w:hyperlink>
    </w:p>
    <w:p w14:paraId="0340B5C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699" w:history="1">
        <w:r w:rsidR="0083708C" w:rsidRPr="00D17CC3">
          <w:rPr>
            <w:rStyle w:val="Hyperlink"/>
            <w:noProof/>
          </w:rPr>
          <w:t>3.7.4 Relationship Template</w:t>
        </w:r>
        <w:r w:rsidR="0083708C">
          <w:rPr>
            <w:noProof/>
            <w:webHidden/>
          </w:rPr>
          <w:tab/>
        </w:r>
        <w:r w:rsidR="0083708C">
          <w:rPr>
            <w:noProof/>
            <w:webHidden/>
          </w:rPr>
          <w:fldChar w:fldCharType="begin"/>
        </w:r>
        <w:r w:rsidR="0083708C">
          <w:rPr>
            <w:noProof/>
            <w:webHidden/>
          </w:rPr>
          <w:instrText xml:space="preserve"> PAGEREF _Toc430015699 \h </w:instrText>
        </w:r>
        <w:r w:rsidR="0083708C">
          <w:rPr>
            <w:noProof/>
            <w:webHidden/>
          </w:rPr>
        </w:r>
        <w:r w:rsidR="0083708C">
          <w:rPr>
            <w:noProof/>
            <w:webHidden/>
          </w:rPr>
          <w:fldChar w:fldCharType="separate"/>
        </w:r>
        <w:r w:rsidR="0083708C">
          <w:rPr>
            <w:noProof/>
            <w:webHidden/>
          </w:rPr>
          <w:t>101</w:t>
        </w:r>
        <w:r w:rsidR="0083708C">
          <w:rPr>
            <w:noProof/>
            <w:webHidden/>
          </w:rPr>
          <w:fldChar w:fldCharType="end"/>
        </w:r>
      </w:hyperlink>
    </w:p>
    <w:p w14:paraId="648A5A9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0" w:history="1">
        <w:r w:rsidR="0083708C" w:rsidRPr="00D17CC3">
          <w:rPr>
            <w:rStyle w:val="Hyperlink"/>
            <w:noProof/>
          </w:rPr>
          <w:t>3.7.5 Group definition</w:t>
        </w:r>
        <w:r w:rsidR="0083708C">
          <w:rPr>
            <w:noProof/>
            <w:webHidden/>
          </w:rPr>
          <w:tab/>
        </w:r>
        <w:r w:rsidR="0083708C">
          <w:rPr>
            <w:noProof/>
            <w:webHidden/>
          </w:rPr>
          <w:fldChar w:fldCharType="begin"/>
        </w:r>
        <w:r w:rsidR="0083708C">
          <w:rPr>
            <w:noProof/>
            <w:webHidden/>
          </w:rPr>
          <w:instrText xml:space="preserve"> PAGEREF _Toc430015700 \h </w:instrText>
        </w:r>
        <w:r w:rsidR="0083708C">
          <w:rPr>
            <w:noProof/>
            <w:webHidden/>
          </w:rPr>
        </w:r>
        <w:r w:rsidR="0083708C">
          <w:rPr>
            <w:noProof/>
            <w:webHidden/>
          </w:rPr>
          <w:fldChar w:fldCharType="separate"/>
        </w:r>
        <w:r w:rsidR="0083708C">
          <w:rPr>
            <w:noProof/>
            <w:webHidden/>
          </w:rPr>
          <w:t>102</w:t>
        </w:r>
        <w:r w:rsidR="0083708C">
          <w:rPr>
            <w:noProof/>
            <w:webHidden/>
          </w:rPr>
          <w:fldChar w:fldCharType="end"/>
        </w:r>
      </w:hyperlink>
    </w:p>
    <w:p w14:paraId="2AC382F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1" w:history="1">
        <w:r w:rsidR="0083708C" w:rsidRPr="00D17CC3">
          <w:rPr>
            <w:rStyle w:val="Hyperlink"/>
            <w:noProof/>
          </w:rPr>
          <w:t>3.7.6 Policy definition</w:t>
        </w:r>
        <w:r w:rsidR="0083708C">
          <w:rPr>
            <w:noProof/>
            <w:webHidden/>
          </w:rPr>
          <w:tab/>
        </w:r>
        <w:r w:rsidR="0083708C">
          <w:rPr>
            <w:noProof/>
            <w:webHidden/>
          </w:rPr>
          <w:fldChar w:fldCharType="begin"/>
        </w:r>
        <w:r w:rsidR="0083708C">
          <w:rPr>
            <w:noProof/>
            <w:webHidden/>
          </w:rPr>
          <w:instrText xml:space="preserve"> PAGEREF _Toc430015701 \h </w:instrText>
        </w:r>
        <w:r w:rsidR="0083708C">
          <w:rPr>
            <w:noProof/>
            <w:webHidden/>
          </w:rPr>
        </w:r>
        <w:r w:rsidR="0083708C">
          <w:rPr>
            <w:noProof/>
            <w:webHidden/>
          </w:rPr>
          <w:fldChar w:fldCharType="separate"/>
        </w:r>
        <w:r w:rsidR="0083708C">
          <w:rPr>
            <w:noProof/>
            <w:webHidden/>
          </w:rPr>
          <w:t>103</w:t>
        </w:r>
        <w:r w:rsidR="0083708C">
          <w:rPr>
            <w:noProof/>
            <w:webHidden/>
          </w:rPr>
          <w:fldChar w:fldCharType="end"/>
        </w:r>
      </w:hyperlink>
    </w:p>
    <w:p w14:paraId="29844294"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02" w:history="1">
        <w:r w:rsidR="0083708C" w:rsidRPr="00D17CC3">
          <w:rPr>
            <w:rStyle w:val="Hyperlink"/>
            <w:noProof/>
          </w:rPr>
          <w:t>3.8 Topology Template definition</w:t>
        </w:r>
        <w:r w:rsidR="0083708C">
          <w:rPr>
            <w:noProof/>
            <w:webHidden/>
          </w:rPr>
          <w:tab/>
        </w:r>
        <w:r w:rsidR="0083708C">
          <w:rPr>
            <w:noProof/>
            <w:webHidden/>
          </w:rPr>
          <w:fldChar w:fldCharType="begin"/>
        </w:r>
        <w:r w:rsidR="0083708C">
          <w:rPr>
            <w:noProof/>
            <w:webHidden/>
          </w:rPr>
          <w:instrText xml:space="preserve"> PAGEREF _Toc430015702 \h </w:instrText>
        </w:r>
        <w:r w:rsidR="0083708C">
          <w:rPr>
            <w:noProof/>
            <w:webHidden/>
          </w:rPr>
        </w:r>
        <w:r w:rsidR="0083708C">
          <w:rPr>
            <w:noProof/>
            <w:webHidden/>
          </w:rPr>
          <w:fldChar w:fldCharType="separate"/>
        </w:r>
        <w:r w:rsidR="0083708C">
          <w:rPr>
            <w:noProof/>
            <w:webHidden/>
          </w:rPr>
          <w:t>104</w:t>
        </w:r>
        <w:r w:rsidR="0083708C">
          <w:rPr>
            <w:noProof/>
            <w:webHidden/>
          </w:rPr>
          <w:fldChar w:fldCharType="end"/>
        </w:r>
      </w:hyperlink>
    </w:p>
    <w:p w14:paraId="51FB037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3" w:history="1">
        <w:r w:rsidR="0083708C" w:rsidRPr="00D17CC3">
          <w:rPr>
            <w:rStyle w:val="Hyperlink"/>
            <w:noProof/>
          </w:rPr>
          <w:t>3.8.1 Keynames</w:t>
        </w:r>
        <w:r w:rsidR="0083708C">
          <w:rPr>
            <w:noProof/>
            <w:webHidden/>
          </w:rPr>
          <w:tab/>
        </w:r>
        <w:r w:rsidR="0083708C">
          <w:rPr>
            <w:noProof/>
            <w:webHidden/>
          </w:rPr>
          <w:fldChar w:fldCharType="begin"/>
        </w:r>
        <w:r w:rsidR="0083708C">
          <w:rPr>
            <w:noProof/>
            <w:webHidden/>
          </w:rPr>
          <w:instrText xml:space="preserve"> PAGEREF _Toc430015703 \h </w:instrText>
        </w:r>
        <w:r w:rsidR="0083708C">
          <w:rPr>
            <w:noProof/>
            <w:webHidden/>
          </w:rPr>
        </w:r>
        <w:r w:rsidR="0083708C">
          <w:rPr>
            <w:noProof/>
            <w:webHidden/>
          </w:rPr>
          <w:fldChar w:fldCharType="separate"/>
        </w:r>
        <w:r w:rsidR="0083708C">
          <w:rPr>
            <w:noProof/>
            <w:webHidden/>
          </w:rPr>
          <w:t>104</w:t>
        </w:r>
        <w:r w:rsidR="0083708C">
          <w:rPr>
            <w:noProof/>
            <w:webHidden/>
          </w:rPr>
          <w:fldChar w:fldCharType="end"/>
        </w:r>
      </w:hyperlink>
    </w:p>
    <w:p w14:paraId="25C145C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4" w:history="1">
        <w:r w:rsidR="0083708C" w:rsidRPr="00D17CC3">
          <w:rPr>
            <w:rStyle w:val="Hyperlink"/>
            <w:noProof/>
          </w:rPr>
          <w:t>3.8.2 Grammar</w:t>
        </w:r>
        <w:r w:rsidR="0083708C">
          <w:rPr>
            <w:noProof/>
            <w:webHidden/>
          </w:rPr>
          <w:tab/>
        </w:r>
        <w:r w:rsidR="0083708C">
          <w:rPr>
            <w:noProof/>
            <w:webHidden/>
          </w:rPr>
          <w:fldChar w:fldCharType="begin"/>
        </w:r>
        <w:r w:rsidR="0083708C">
          <w:rPr>
            <w:noProof/>
            <w:webHidden/>
          </w:rPr>
          <w:instrText xml:space="preserve"> PAGEREF _Toc430015704 \h </w:instrText>
        </w:r>
        <w:r w:rsidR="0083708C">
          <w:rPr>
            <w:noProof/>
            <w:webHidden/>
          </w:rPr>
        </w:r>
        <w:r w:rsidR="0083708C">
          <w:rPr>
            <w:noProof/>
            <w:webHidden/>
          </w:rPr>
          <w:fldChar w:fldCharType="separate"/>
        </w:r>
        <w:r w:rsidR="0083708C">
          <w:rPr>
            <w:noProof/>
            <w:webHidden/>
          </w:rPr>
          <w:t>105</w:t>
        </w:r>
        <w:r w:rsidR="0083708C">
          <w:rPr>
            <w:noProof/>
            <w:webHidden/>
          </w:rPr>
          <w:fldChar w:fldCharType="end"/>
        </w:r>
      </w:hyperlink>
    </w:p>
    <w:p w14:paraId="029D95D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05" w:history="1">
        <w:r w:rsidR="0083708C" w:rsidRPr="00D17CC3">
          <w:rPr>
            <w:rStyle w:val="Hyperlink"/>
            <w:noProof/>
          </w:rPr>
          <w:t>3.9 Service Template definition</w:t>
        </w:r>
        <w:r w:rsidR="0083708C">
          <w:rPr>
            <w:noProof/>
            <w:webHidden/>
          </w:rPr>
          <w:tab/>
        </w:r>
        <w:r w:rsidR="0083708C">
          <w:rPr>
            <w:noProof/>
            <w:webHidden/>
          </w:rPr>
          <w:fldChar w:fldCharType="begin"/>
        </w:r>
        <w:r w:rsidR="0083708C">
          <w:rPr>
            <w:noProof/>
            <w:webHidden/>
          </w:rPr>
          <w:instrText xml:space="preserve"> PAGEREF _Toc430015705 \h </w:instrText>
        </w:r>
        <w:r w:rsidR="0083708C">
          <w:rPr>
            <w:noProof/>
            <w:webHidden/>
          </w:rPr>
        </w:r>
        <w:r w:rsidR="0083708C">
          <w:rPr>
            <w:noProof/>
            <w:webHidden/>
          </w:rPr>
          <w:fldChar w:fldCharType="separate"/>
        </w:r>
        <w:r w:rsidR="0083708C">
          <w:rPr>
            <w:noProof/>
            <w:webHidden/>
          </w:rPr>
          <w:t>110</w:t>
        </w:r>
        <w:r w:rsidR="0083708C">
          <w:rPr>
            <w:noProof/>
            <w:webHidden/>
          </w:rPr>
          <w:fldChar w:fldCharType="end"/>
        </w:r>
      </w:hyperlink>
    </w:p>
    <w:p w14:paraId="728A30B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6" w:history="1">
        <w:r w:rsidR="0083708C" w:rsidRPr="00D17CC3">
          <w:rPr>
            <w:rStyle w:val="Hyperlink"/>
            <w:noProof/>
          </w:rPr>
          <w:t>3.9.1 Keynames</w:t>
        </w:r>
        <w:r w:rsidR="0083708C">
          <w:rPr>
            <w:noProof/>
            <w:webHidden/>
          </w:rPr>
          <w:tab/>
        </w:r>
        <w:r w:rsidR="0083708C">
          <w:rPr>
            <w:noProof/>
            <w:webHidden/>
          </w:rPr>
          <w:fldChar w:fldCharType="begin"/>
        </w:r>
        <w:r w:rsidR="0083708C">
          <w:rPr>
            <w:noProof/>
            <w:webHidden/>
          </w:rPr>
          <w:instrText xml:space="preserve"> PAGEREF _Toc430015706 \h </w:instrText>
        </w:r>
        <w:r w:rsidR="0083708C">
          <w:rPr>
            <w:noProof/>
            <w:webHidden/>
          </w:rPr>
        </w:r>
        <w:r w:rsidR="0083708C">
          <w:rPr>
            <w:noProof/>
            <w:webHidden/>
          </w:rPr>
          <w:fldChar w:fldCharType="separate"/>
        </w:r>
        <w:r w:rsidR="0083708C">
          <w:rPr>
            <w:noProof/>
            <w:webHidden/>
          </w:rPr>
          <w:t>110</w:t>
        </w:r>
        <w:r w:rsidR="0083708C">
          <w:rPr>
            <w:noProof/>
            <w:webHidden/>
          </w:rPr>
          <w:fldChar w:fldCharType="end"/>
        </w:r>
      </w:hyperlink>
    </w:p>
    <w:p w14:paraId="3A7B037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7" w:history="1">
        <w:r w:rsidR="0083708C" w:rsidRPr="00D17CC3">
          <w:rPr>
            <w:rStyle w:val="Hyperlink"/>
            <w:noProof/>
          </w:rPr>
          <w:t>3.9.2 Grammar</w:t>
        </w:r>
        <w:r w:rsidR="0083708C">
          <w:rPr>
            <w:noProof/>
            <w:webHidden/>
          </w:rPr>
          <w:tab/>
        </w:r>
        <w:r w:rsidR="0083708C">
          <w:rPr>
            <w:noProof/>
            <w:webHidden/>
          </w:rPr>
          <w:fldChar w:fldCharType="begin"/>
        </w:r>
        <w:r w:rsidR="0083708C">
          <w:rPr>
            <w:noProof/>
            <w:webHidden/>
          </w:rPr>
          <w:instrText xml:space="preserve"> PAGEREF _Toc430015707 \h </w:instrText>
        </w:r>
        <w:r w:rsidR="0083708C">
          <w:rPr>
            <w:noProof/>
            <w:webHidden/>
          </w:rPr>
        </w:r>
        <w:r w:rsidR="0083708C">
          <w:rPr>
            <w:noProof/>
            <w:webHidden/>
          </w:rPr>
          <w:fldChar w:fldCharType="separate"/>
        </w:r>
        <w:r w:rsidR="0083708C">
          <w:rPr>
            <w:noProof/>
            <w:webHidden/>
          </w:rPr>
          <w:t>111</w:t>
        </w:r>
        <w:r w:rsidR="0083708C">
          <w:rPr>
            <w:noProof/>
            <w:webHidden/>
          </w:rPr>
          <w:fldChar w:fldCharType="end"/>
        </w:r>
      </w:hyperlink>
    </w:p>
    <w:p w14:paraId="1C40E53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08" w:history="1">
        <w:r w:rsidR="0083708C" w:rsidRPr="00D17CC3">
          <w:rPr>
            <w:rStyle w:val="Hyperlink"/>
            <w:noProof/>
          </w:rPr>
          <w:t>3.9.3 Top-level keyname definitions</w:t>
        </w:r>
        <w:r w:rsidR="0083708C">
          <w:rPr>
            <w:noProof/>
            <w:webHidden/>
          </w:rPr>
          <w:tab/>
        </w:r>
        <w:r w:rsidR="0083708C">
          <w:rPr>
            <w:noProof/>
            <w:webHidden/>
          </w:rPr>
          <w:fldChar w:fldCharType="begin"/>
        </w:r>
        <w:r w:rsidR="0083708C">
          <w:rPr>
            <w:noProof/>
            <w:webHidden/>
          </w:rPr>
          <w:instrText xml:space="preserve"> PAGEREF _Toc430015708 \h </w:instrText>
        </w:r>
        <w:r w:rsidR="0083708C">
          <w:rPr>
            <w:noProof/>
            <w:webHidden/>
          </w:rPr>
        </w:r>
        <w:r w:rsidR="0083708C">
          <w:rPr>
            <w:noProof/>
            <w:webHidden/>
          </w:rPr>
          <w:fldChar w:fldCharType="separate"/>
        </w:r>
        <w:r w:rsidR="0083708C">
          <w:rPr>
            <w:noProof/>
            <w:webHidden/>
          </w:rPr>
          <w:t>112</w:t>
        </w:r>
        <w:r w:rsidR="0083708C">
          <w:rPr>
            <w:noProof/>
            <w:webHidden/>
          </w:rPr>
          <w:fldChar w:fldCharType="end"/>
        </w:r>
      </w:hyperlink>
    </w:p>
    <w:p w14:paraId="00A73C6A"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709" w:history="1">
        <w:r w:rsidR="0083708C" w:rsidRPr="00D17CC3">
          <w:rPr>
            <w:rStyle w:val="Hyperlink"/>
            <w:noProof/>
          </w:rPr>
          <w:t>4</w:t>
        </w:r>
        <w:r w:rsidR="0083708C">
          <w:rPr>
            <w:rFonts w:asciiTheme="minorHAnsi" w:eastAsiaTheme="minorEastAsia" w:hAnsiTheme="minorHAnsi" w:cstheme="minorBidi"/>
            <w:noProof/>
            <w:sz w:val="22"/>
            <w:szCs w:val="22"/>
          </w:rPr>
          <w:tab/>
        </w:r>
        <w:r w:rsidR="0083708C" w:rsidRPr="00D17CC3">
          <w:rPr>
            <w:rStyle w:val="Hyperlink"/>
            <w:noProof/>
          </w:rPr>
          <w:t>TOSCA functions</w:t>
        </w:r>
        <w:r w:rsidR="0083708C">
          <w:rPr>
            <w:noProof/>
            <w:webHidden/>
          </w:rPr>
          <w:tab/>
        </w:r>
        <w:r w:rsidR="0083708C">
          <w:rPr>
            <w:noProof/>
            <w:webHidden/>
          </w:rPr>
          <w:fldChar w:fldCharType="begin"/>
        </w:r>
        <w:r w:rsidR="0083708C">
          <w:rPr>
            <w:noProof/>
            <w:webHidden/>
          </w:rPr>
          <w:instrText xml:space="preserve"> PAGEREF _Toc430015709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2AC56D8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10" w:history="1">
        <w:r w:rsidR="0083708C" w:rsidRPr="00D17CC3">
          <w:rPr>
            <w:rStyle w:val="Hyperlink"/>
            <w:noProof/>
          </w:rPr>
          <w:t>4.1 Reserved Function Keywords</w:t>
        </w:r>
        <w:r w:rsidR="0083708C">
          <w:rPr>
            <w:noProof/>
            <w:webHidden/>
          </w:rPr>
          <w:tab/>
        </w:r>
        <w:r w:rsidR="0083708C">
          <w:rPr>
            <w:noProof/>
            <w:webHidden/>
          </w:rPr>
          <w:fldChar w:fldCharType="begin"/>
        </w:r>
        <w:r w:rsidR="0083708C">
          <w:rPr>
            <w:noProof/>
            <w:webHidden/>
          </w:rPr>
          <w:instrText xml:space="preserve"> PAGEREF _Toc430015710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73077E4D"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11" w:history="1">
        <w:r w:rsidR="0083708C" w:rsidRPr="00D17CC3">
          <w:rPr>
            <w:rStyle w:val="Hyperlink"/>
            <w:noProof/>
          </w:rPr>
          <w:t>4.2 Environment Variable Conventions</w:t>
        </w:r>
        <w:r w:rsidR="0083708C">
          <w:rPr>
            <w:noProof/>
            <w:webHidden/>
          </w:rPr>
          <w:tab/>
        </w:r>
        <w:r w:rsidR="0083708C">
          <w:rPr>
            <w:noProof/>
            <w:webHidden/>
          </w:rPr>
          <w:fldChar w:fldCharType="begin"/>
        </w:r>
        <w:r w:rsidR="0083708C">
          <w:rPr>
            <w:noProof/>
            <w:webHidden/>
          </w:rPr>
          <w:instrText xml:space="preserve"> PAGEREF _Toc430015711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0185466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2" w:history="1">
        <w:r w:rsidR="0083708C" w:rsidRPr="00D17CC3">
          <w:rPr>
            <w:rStyle w:val="Hyperlink"/>
            <w:noProof/>
          </w:rPr>
          <w:t>4.2.1 Reserved Environment Variable Names and Usage</w:t>
        </w:r>
        <w:r w:rsidR="0083708C">
          <w:rPr>
            <w:noProof/>
            <w:webHidden/>
          </w:rPr>
          <w:tab/>
        </w:r>
        <w:r w:rsidR="0083708C">
          <w:rPr>
            <w:noProof/>
            <w:webHidden/>
          </w:rPr>
          <w:fldChar w:fldCharType="begin"/>
        </w:r>
        <w:r w:rsidR="0083708C">
          <w:rPr>
            <w:noProof/>
            <w:webHidden/>
          </w:rPr>
          <w:instrText xml:space="preserve"> PAGEREF _Toc430015712 \h </w:instrText>
        </w:r>
        <w:r w:rsidR="0083708C">
          <w:rPr>
            <w:noProof/>
            <w:webHidden/>
          </w:rPr>
        </w:r>
        <w:r w:rsidR="0083708C">
          <w:rPr>
            <w:noProof/>
            <w:webHidden/>
          </w:rPr>
          <w:fldChar w:fldCharType="separate"/>
        </w:r>
        <w:r w:rsidR="0083708C">
          <w:rPr>
            <w:noProof/>
            <w:webHidden/>
          </w:rPr>
          <w:t>122</w:t>
        </w:r>
        <w:r w:rsidR="0083708C">
          <w:rPr>
            <w:noProof/>
            <w:webHidden/>
          </w:rPr>
          <w:fldChar w:fldCharType="end"/>
        </w:r>
      </w:hyperlink>
    </w:p>
    <w:p w14:paraId="70EA810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3" w:history="1">
        <w:r w:rsidR="0083708C" w:rsidRPr="00D17CC3">
          <w:rPr>
            <w:rStyle w:val="Hyperlink"/>
            <w:noProof/>
          </w:rPr>
          <w:t>4.2.2 Prefixed vs. Unprefixed TARGET names</w:t>
        </w:r>
        <w:r w:rsidR="0083708C">
          <w:rPr>
            <w:noProof/>
            <w:webHidden/>
          </w:rPr>
          <w:tab/>
        </w:r>
        <w:r w:rsidR="0083708C">
          <w:rPr>
            <w:noProof/>
            <w:webHidden/>
          </w:rPr>
          <w:fldChar w:fldCharType="begin"/>
        </w:r>
        <w:r w:rsidR="0083708C">
          <w:rPr>
            <w:noProof/>
            <w:webHidden/>
          </w:rPr>
          <w:instrText xml:space="preserve"> PAGEREF _Toc430015713 \h </w:instrText>
        </w:r>
        <w:r w:rsidR="0083708C">
          <w:rPr>
            <w:noProof/>
            <w:webHidden/>
          </w:rPr>
        </w:r>
        <w:r w:rsidR="0083708C">
          <w:rPr>
            <w:noProof/>
            <w:webHidden/>
          </w:rPr>
          <w:fldChar w:fldCharType="separate"/>
        </w:r>
        <w:r w:rsidR="0083708C">
          <w:rPr>
            <w:noProof/>
            <w:webHidden/>
          </w:rPr>
          <w:t>124</w:t>
        </w:r>
        <w:r w:rsidR="0083708C">
          <w:rPr>
            <w:noProof/>
            <w:webHidden/>
          </w:rPr>
          <w:fldChar w:fldCharType="end"/>
        </w:r>
      </w:hyperlink>
    </w:p>
    <w:p w14:paraId="6F640E4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14" w:history="1">
        <w:r w:rsidR="0083708C" w:rsidRPr="00D17CC3">
          <w:rPr>
            <w:rStyle w:val="Hyperlink"/>
            <w:noProof/>
          </w:rPr>
          <w:t>4.3 Intrinsic functions</w:t>
        </w:r>
        <w:r w:rsidR="0083708C">
          <w:rPr>
            <w:noProof/>
            <w:webHidden/>
          </w:rPr>
          <w:tab/>
        </w:r>
        <w:r w:rsidR="0083708C">
          <w:rPr>
            <w:noProof/>
            <w:webHidden/>
          </w:rPr>
          <w:fldChar w:fldCharType="begin"/>
        </w:r>
        <w:r w:rsidR="0083708C">
          <w:rPr>
            <w:noProof/>
            <w:webHidden/>
          </w:rPr>
          <w:instrText xml:space="preserve"> PAGEREF _Toc430015714 \h </w:instrText>
        </w:r>
        <w:r w:rsidR="0083708C">
          <w:rPr>
            <w:noProof/>
            <w:webHidden/>
          </w:rPr>
        </w:r>
        <w:r w:rsidR="0083708C">
          <w:rPr>
            <w:noProof/>
            <w:webHidden/>
          </w:rPr>
          <w:fldChar w:fldCharType="separate"/>
        </w:r>
        <w:r w:rsidR="0083708C">
          <w:rPr>
            <w:noProof/>
            <w:webHidden/>
          </w:rPr>
          <w:t>124</w:t>
        </w:r>
        <w:r w:rsidR="0083708C">
          <w:rPr>
            <w:noProof/>
            <w:webHidden/>
          </w:rPr>
          <w:fldChar w:fldCharType="end"/>
        </w:r>
      </w:hyperlink>
    </w:p>
    <w:p w14:paraId="6C84BC6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5" w:history="1">
        <w:r w:rsidR="0083708C" w:rsidRPr="00D17CC3">
          <w:rPr>
            <w:rStyle w:val="Hyperlink"/>
            <w:noProof/>
          </w:rPr>
          <w:t>4.3.1 concat</w:t>
        </w:r>
        <w:r w:rsidR="0083708C">
          <w:rPr>
            <w:noProof/>
            <w:webHidden/>
          </w:rPr>
          <w:tab/>
        </w:r>
        <w:r w:rsidR="0083708C">
          <w:rPr>
            <w:noProof/>
            <w:webHidden/>
          </w:rPr>
          <w:fldChar w:fldCharType="begin"/>
        </w:r>
        <w:r w:rsidR="0083708C">
          <w:rPr>
            <w:noProof/>
            <w:webHidden/>
          </w:rPr>
          <w:instrText xml:space="preserve"> PAGEREF _Toc430015715 \h </w:instrText>
        </w:r>
        <w:r w:rsidR="0083708C">
          <w:rPr>
            <w:noProof/>
            <w:webHidden/>
          </w:rPr>
        </w:r>
        <w:r w:rsidR="0083708C">
          <w:rPr>
            <w:noProof/>
            <w:webHidden/>
          </w:rPr>
          <w:fldChar w:fldCharType="separate"/>
        </w:r>
        <w:r w:rsidR="0083708C">
          <w:rPr>
            <w:noProof/>
            <w:webHidden/>
          </w:rPr>
          <w:t>125</w:t>
        </w:r>
        <w:r w:rsidR="0083708C">
          <w:rPr>
            <w:noProof/>
            <w:webHidden/>
          </w:rPr>
          <w:fldChar w:fldCharType="end"/>
        </w:r>
      </w:hyperlink>
    </w:p>
    <w:p w14:paraId="3B3C393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6" w:history="1">
        <w:r w:rsidR="0083708C" w:rsidRPr="00D17CC3">
          <w:rPr>
            <w:rStyle w:val="Hyperlink"/>
            <w:noProof/>
          </w:rPr>
          <w:t>4.3.2 token</w:t>
        </w:r>
        <w:r w:rsidR="0083708C">
          <w:rPr>
            <w:noProof/>
            <w:webHidden/>
          </w:rPr>
          <w:tab/>
        </w:r>
        <w:r w:rsidR="0083708C">
          <w:rPr>
            <w:noProof/>
            <w:webHidden/>
          </w:rPr>
          <w:fldChar w:fldCharType="begin"/>
        </w:r>
        <w:r w:rsidR="0083708C">
          <w:rPr>
            <w:noProof/>
            <w:webHidden/>
          </w:rPr>
          <w:instrText xml:space="preserve"> PAGEREF _Toc430015716 \h </w:instrText>
        </w:r>
        <w:r w:rsidR="0083708C">
          <w:rPr>
            <w:noProof/>
            <w:webHidden/>
          </w:rPr>
        </w:r>
        <w:r w:rsidR="0083708C">
          <w:rPr>
            <w:noProof/>
            <w:webHidden/>
          </w:rPr>
          <w:fldChar w:fldCharType="separate"/>
        </w:r>
        <w:r w:rsidR="0083708C">
          <w:rPr>
            <w:noProof/>
            <w:webHidden/>
          </w:rPr>
          <w:t>125</w:t>
        </w:r>
        <w:r w:rsidR="0083708C">
          <w:rPr>
            <w:noProof/>
            <w:webHidden/>
          </w:rPr>
          <w:fldChar w:fldCharType="end"/>
        </w:r>
      </w:hyperlink>
    </w:p>
    <w:p w14:paraId="106CF58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17" w:history="1">
        <w:r w:rsidR="0083708C" w:rsidRPr="00D17CC3">
          <w:rPr>
            <w:rStyle w:val="Hyperlink"/>
            <w:noProof/>
          </w:rPr>
          <w:t>4.4 Property functions</w:t>
        </w:r>
        <w:r w:rsidR="0083708C">
          <w:rPr>
            <w:noProof/>
            <w:webHidden/>
          </w:rPr>
          <w:tab/>
        </w:r>
        <w:r w:rsidR="0083708C">
          <w:rPr>
            <w:noProof/>
            <w:webHidden/>
          </w:rPr>
          <w:fldChar w:fldCharType="begin"/>
        </w:r>
        <w:r w:rsidR="0083708C">
          <w:rPr>
            <w:noProof/>
            <w:webHidden/>
          </w:rPr>
          <w:instrText xml:space="preserve"> PAGEREF _Toc430015717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3F1465D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8" w:history="1">
        <w:r w:rsidR="0083708C" w:rsidRPr="00D17CC3">
          <w:rPr>
            <w:rStyle w:val="Hyperlink"/>
            <w:noProof/>
          </w:rPr>
          <w:t>4.4.1 get_input</w:t>
        </w:r>
        <w:r w:rsidR="0083708C">
          <w:rPr>
            <w:noProof/>
            <w:webHidden/>
          </w:rPr>
          <w:tab/>
        </w:r>
        <w:r w:rsidR="0083708C">
          <w:rPr>
            <w:noProof/>
            <w:webHidden/>
          </w:rPr>
          <w:fldChar w:fldCharType="begin"/>
        </w:r>
        <w:r w:rsidR="0083708C">
          <w:rPr>
            <w:noProof/>
            <w:webHidden/>
          </w:rPr>
          <w:instrText xml:space="preserve"> PAGEREF _Toc430015718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0C9366C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19" w:history="1">
        <w:r w:rsidR="0083708C" w:rsidRPr="00D17CC3">
          <w:rPr>
            <w:rStyle w:val="Hyperlink"/>
            <w:noProof/>
          </w:rPr>
          <w:t>4.4.2 get_property</w:t>
        </w:r>
        <w:r w:rsidR="0083708C">
          <w:rPr>
            <w:noProof/>
            <w:webHidden/>
          </w:rPr>
          <w:tab/>
        </w:r>
        <w:r w:rsidR="0083708C">
          <w:rPr>
            <w:noProof/>
            <w:webHidden/>
          </w:rPr>
          <w:fldChar w:fldCharType="begin"/>
        </w:r>
        <w:r w:rsidR="0083708C">
          <w:rPr>
            <w:noProof/>
            <w:webHidden/>
          </w:rPr>
          <w:instrText xml:space="preserve"> PAGEREF _Toc430015719 \h </w:instrText>
        </w:r>
        <w:r w:rsidR="0083708C">
          <w:rPr>
            <w:noProof/>
            <w:webHidden/>
          </w:rPr>
        </w:r>
        <w:r w:rsidR="0083708C">
          <w:rPr>
            <w:noProof/>
            <w:webHidden/>
          </w:rPr>
          <w:fldChar w:fldCharType="separate"/>
        </w:r>
        <w:r w:rsidR="0083708C">
          <w:rPr>
            <w:noProof/>
            <w:webHidden/>
          </w:rPr>
          <w:t>126</w:t>
        </w:r>
        <w:r w:rsidR="0083708C">
          <w:rPr>
            <w:noProof/>
            <w:webHidden/>
          </w:rPr>
          <w:fldChar w:fldCharType="end"/>
        </w:r>
      </w:hyperlink>
    </w:p>
    <w:p w14:paraId="0DDAEEA9"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20" w:history="1">
        <w:r w:rsidR="0083708C" w:rsidRPr="00D17CC3">
          <w:rPr>
            <w:rStyle w:val="Hyperlink"/>
            <w:noProof/>
          </w:rPr>
          <w:t>4.5 Attribute functions</w:t>
        </w:r>
        <w:r w:rsidR="0083708C">
          <w:rPr>
            <w:noProof/>
            <w:webHidden/>
          </w:rPr>
          <w:tab/>
        </w:r>
        <w:r w:rsidR="0083708C">
          <w:rPr>
            <w:noProof/>
            <w:webHidden/>
          </w:rPr>
          <w:fldChar w:fldCharType="begin"/>
        </w:r>
        <w:r w:rsidR="0083708C">
          <w:rPr>
            <w:noProof/>
            <w:webHidden/>
          </w:rPr>
          <w:instrText xml:space="preserve"> PAGEREF _Toc430015720 \h </w:instrText>
        </w:r>
        <w:r w:rsidR="0083708C">
          <w:rPr>
            <w:noProof/>
            <w:webHidden/>
          </w:rPr>
        </w:r>
        <w:r w:rsidR="0083708C">
          <w:rPr>
            <w:noProof/>
            <w:webHidden/>
          </w:rPr>
          <w:fldChar w:fldCharType="separate"/>
        </w:r>
        <w:r w:rsidR="0083708C">
          <w:rPr>
            <w:noProof/>
            <w:webHidden/>
          </w:rPr>
          <w:t>128</w:t>
        </w:r>
        <w:r w:rsidR="0083708C">
          <w:rPr>
            <w:noProof/>
            <w:webHidden/>
          </w:rPr>
          <w:fldChar w:fldCharType="end"/>
        </w:r>
      </w:hyperlink>
    </w:p>
    <w:p w14:paraId="2302815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21" w:history="1">
        <w:r w:rsidR="0083708C" w:rsidRPr="00D17CC3">
          <w:rPr>
            <w:rStyle w:val="Hyperlink"/>
            <w:noProof/>
          </w:rPr>
          <w:t>4.5.1 get_attribute</w:t>
        </w:r>
        <w:r w:rsidR="0083708C">
          <w:rPr>
            <w:noProof/>
            <w:webHidden/>
          </w:rPr>
          <w:tab/>
        </w:r>
        <w:r w:rsidR="0083708C">
          <w:rPr>
            <w:noProof/>
            <w:webHidden/>
          </w:rPr>
          <w:fldChar w:fldCharType="begin"/>
        </w:r>
        <w:r w:rsidR="0083708C">
          <w:rPr>
            <w:noProof/>
            <w:webHidden/>
          </w:rPr>
          <w:instrText xml:space="preserve"> PAGEREF _Toc430015721 \h </w:instrText>
        </w:r>
        <w:r w:rsidR="0083708C">
          <w:rPr>
            <w:noProof/>
            <w:webHidden/>
          </w:rPr>
        </w:r>
        <w:r w:rsidR="0083708C">
          <w:rPr>
            <w:noProof/>
            <w:webHidden/>
          </w:rPr>
          <w:fldChar w:fldCharType="separate"/>
        </w:r>
        <w:r w:rsidR="0083708C">
          <w:rPr>
            <w:noProof/>
            <w:webHidden/>
          </w:rPr>
          <w:t>128</w:t>
        </w:r>
        <w:r w:rsidR="0083708C">
          <w:rPr>
            <w:noProof/>
            <w:webHidden/>
          </w:rPr>
          <w:fldChar w:fldCharType="end"/>
        </w:r>
      </w:hyperlink>
    </w:p>
    <w:p w14:paraId="3229C0ED"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22" w:history="1">
        <w:r w:rsidR="0083708C" w:rsidRPr="00D17CC3">
          <w:rPr>
            <w:rStyle w:val="Hyperlink"/>
            <w:noProof/>
          </w:rPr>
          <w:t>4.6 Operation functions</w:t>
        </w:r>
        <w:r w:rsidR="0083708C">
          <w:rPr>
            <w:noProof/>
            <w:webHidden/>
          </w:rPr>
          <w:tab/>
        </w:r>
        <w:r w:rsidR="0083708C">
          <w:rPr>
            <w:noProof/>
            <w:webHidden/>
          </w:rPr>
          <w:fldChar w:fldCharType="begin"/>
        </w:r>
        <w:r w:rsidR="0083708C">
          <w:rPr>
            <w:noProof/>
            <w:webHidden/>
          </w:rPr>
          <w:instrText xml:space="preserve"> PAGEREF _Toc430015722 \h </w:instrText>
        </w:r>
        <w:r w:rsidR="0083708C">
          <w:rPr>
            <w:noProof/>
            <w:webHidden/>
          </w:rPr>
        </w:r>
        <w:r w:rsidR="0083708C">
          <w:rPr>
            <w:noProof/>
            <w:webHidden/>
          </w:rPr>
          <w:fldChar w:fldCharType="separate"/>
        </w:r>
        <w:r w:rsidR="0083708C">
          <w:rPr>
            <w:noProof/>
            <w:webHidden/>
          </w:rPr>
          <w:t>129</w:t>
        </w:r>
        <w:r w:rsidR="0083708C">
          <w:rPr>
            <w:noProof/>
            <w:webHidden/>
          </w:rPr>
          <w:fldChar w:fldCharType="end"/>
        </w:r>
      </w:hyperlink>
    </w:p>
    <w:p w14:paraId="06DB0C6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23" w:history="1">
        <w:r w:rsidR="0083708C" w:rsidRPr="00D17CC3">
          <w:rPr>
            <w:rStyle w:val="Hyperlink"/>
            <w:noProof/>
          </w:rPr>
          <w:t>4.6.1 get_operation_output</w:t>
        </w:r>
        <w:r w:rsidR="0083708C">
          <w:rPr>
            <w:noProof/>
            <w:webHidden/>
          </w:rPr>
          <w:tab/>
        </w:r>
        <w:r w:rsidR="0083708C">
          <w:rPr>
            <w:noProof/>
            <w:webHidden/>
          </w:rPr>
          <w:fldChar w:fldCharType="begin"/>
        </w:r>
        <w:r w:rsidR="0083708C">
          <w:rPr>
            <w:noProof/>
            <w:webHidden/>
          </w:rPr>
          <w:instrText xml:space="preserve"> PAGEREF _Toc430015723 \h </w:instrText>
        </w:r>
        <w:r w:rsidR="0083708C">
          <w:rPr>
            <w:noProof/>
            <w:webHidden/>
          </w:rPr>
        </w:r>
        <w:r w:rsidR="0083708C">
          <w:rPr>
            <w:noProof/>
            <w:webHidden/>
          </w:rPr>
          <w:fldChar w:fldCharType="separate"/>
        </w:r>
        <w:r w:rsidR="0083708C">
          <w:rPr>
            <w:noProof/>
            <w:webHidden/>
          </w:rPr>
          <w:t>129</w:t>
        </w:r>
        <w:r w:rsidR="0083708C">
          <w:rPr>
            <w:noProof/>
            <w:webHidden/>
          </w:rPr>
          <w:fldChar w:fldCharType="end"/>
        </w:r>
      </w:hyperlink>
    </w:p>
    <w:p w14:paraId="1C77B020"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24" w:history="1">
        <w:r w:rsidR="0083708C" w:rsidRPr="00D17CC3">
          <w:rPr>
            <w:rStyle w:val="Hyperlink"/>
            <w:noProof/>
          </w:rPr>
          <w:t>4.7 Navigation functions</w:t>
        </w:r>
        <w:r w:rsidR="0083708C">
          <w:rPr>
            <w:noProof/>
            <w:webHidden/>
          </w:rPr>
          <w:tab/>
        </w:r>
        <w:r w:rsidR="0083708C">
          <w:rPr>
            <w:noProof/>
            <w:webHidden/>
          </w:rPr>
          <w:fldChar w:fldCharType="begin"/>
        </w:r>
        <w:r w:rsidR="0083708C">
          <w:rPr>
            <w:noProof/>
            <w:webHidden/>
          </w:rPr>
          <w:instrText xml:space="preserve"> PAGEREF _Toc430015724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36AC73E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25" w:history="1">
        <w:r w:rsidR="0083708C" w:rsidRPr="00D17CC3">
          <w:rPr>
            <w:rStyle w:val="Hyperlink"/>
            <w:noProof/>
          </w:rPr>
          <w:t>4.7.1 get_nodes_of_type</w:t>
        </w:r>
        <w:r w:rsidR="0083708C">
          <w:rPr>
            <w:noProof/>
            <w:webHidden/>
          </w:rPr>
          <w:tab/>
        </w:r>
        <w:r w:rsidR="0083708C">
          <w:rPr>
            <w:noProof/>
            <w:webHidden/>
          </w:rPr>
          <w:fldChar w:fldCharType="begin"/>
        </w:r>
        <w:r w:rsidR="0083708C">
          <w:rPr>
            <w:noProof/>
            <w:webHidden/>
          </w:rPr>
          <w:instrText xml:space="preserve"> PAGEREF _Toc430015725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10E701D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26" w:history="1">
        <w:r w:rsidR="0083708C" w:rsidRPr="00D17CC3">
          <w:rPr>
            <w:rStyle w:val="Hyperlink"/>
            <w:noProof/>
          </w:rPr>
          <w:t>4.8 Artifact functions</w:t>
        </w:r>
        <w:r w:rsidR="0083708C">
          <w:rPr>
            <w:noProof/>
            <w:webHidden/>
          </w:rPr>
          <w:tab/>
        </w:r>
        <w:r w:rsidR="0083708C">
          <w:rPr>
            <w:noProof/>
            <w:webHidden/>
          </w:rPr>
          <w:fldChar w:fldCharType="begin"/>
        </w:r>
        <w:r w:rsidR="0083708C">
          <w:rPr>
            <w:noProof/>
            <w:webHidden/>
          </w:rPr>
          <w:instrText xml:space="preserve"> PAGEREF _Toc430015726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093E734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27" w:history="1">
        <w:r w:rsidR="0083708C" w:rsidRPr="00D17CC3">
          <w:rPr>
            <w:rStyle w:val="Hyperlink"/>
            <w:noProof/>
          </w:rPr>
          <w:t>4.8.1 get_artifact</w:t>
        </w:r>
        <w:r w:rsidR="0083708C">
          <w:rPr>
            <w:noProof/>
            <w:webHidden/>
          </w:rPr>
          <w:tab/>
        </w:r>
        <w:r w:rsidR="0083708C">
          <w:rPr>
            <w:noProof/>
            <w:webHidden/>
          </w:rPr>
          <w:fldChar w:fldCharType="begin"/>
        </w:r>
        <w:r w:rsidR="0083708C">
          <w:rPr>
            <w:noProof/>
            <w:webHidden/>
          </w:rPr>
          <w:instrText xml:space="preserve"> PAGEREF _Toc430015727 \h </w:instrText>
        </w:r>
        <w:r w:rsidR="0083708C">
          <w:rPr>
            <w:noProof/>
            <w:webHidden/>
          </w:rPr>
        </w:r>
        <w:r w:rsidR="0083708C">
          <w:rPr>
            <w:noProof/>
            <w:webHidden/>
          </w:rPr>
          <w:fldChar w:fldCharType="separate"/>
        </w:r>
        <w:r w:rsidR="0083708C">
          <w:rPr>
            <w:noProof/>
            <w:webHidden/>
          </w:rPr>
          <w:t>130</w:t>
        </w:r>
        <w:r w:rsidR="0083708C">
          <w:rPr>
            <w:noProof/>
            <w:webHidden/>
          </w:rPr>
          <w:fldChar w:fldCharType="end"/>
        </w:r>
      </w:hyperlink>
    </w:p>
    <w:p w14:paraId="3BD9C41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28" w:history="1">
        <w:r w:rsidR="0083708C" w:rsidRPr="00D17CC3">
          <w:rPr>
            <w:rStyle w:val="Hyperlink"/>
            <w:noProof/>
          </w:rPr>
          <w:t>4.9 Context-based Entity names (global)</w:t>
        </w:r>
        <w:r w:rsidR="0083708C">
          <w:rPr>
            <w:noProof/>
            <w:webHidden/>
          </w:rPr>
          <w:tab/>
        </w:r>
        <w:r w:rsidR="0083708C">
          <w:rPr>
            <w:noProof/>
            <w:webHidden/>
          </w:rPr>
          <w:fldChar w:fldCharType="begin"/>
        </w:r>
        <w:r w:rsidR="0083708C">
          <w:rPr>
            <w:noProof/>
            <w:webHidden/>
          </w:rPr>
          <w:instrText xml:space="preserve"> PAGEREF _Toc430015728 \h </w:instrText>
        </w:r>
        <w:r w:rsidR="0083708C">
          <w:rPr>
            <w:noProof/>
            <w:webHidden/>
          </w:rPr>
        </w:r>
        <w:r w:rsidR="0083708C">
          <w:rPr>
            <w:noProof/>
            <w:webHidden/>
          </w:rPr>
          <w:fldChar w:fldCharType="separate"/>
        </w:r>
        <w:r w:rsidR="0083708C">
          <w:rPr>
            <w:noProof/>
            <w:webHidden/>
          </w:rPr>
          <w:t>133</w:t>
        </w:r>
        <w:r w:rsidR="0083708C">
          <w:rPr>
            <w:noProof/>
            <w:webHidden/>
          </w:rPr>
          <w:fldChar w:fldCharType="end"/>
        </w:r>
      </w:hyperlink>
    </w:p>
    <w:p w14:paraId="2C44508B"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729" w:history="1">
        <w:r w:rsidR="0083708C" w:rsidRPr="00D17CC3">
          <w:rPr>
            <w:rStyle w:val="Hyperlink"/>
            <w:noProof/>
          </w:rPr>
          <w:t>5</w:t>
        </w:r>
        <w:r w:rsidR="0083708C">
          <w:rPr>
            <w:rFonts w:asciiTheme="minorHAnsi" w:eastAsiaTheme="minorEastAsia" w:hAnsiTheme="minorHAnsi" w:cstheme="minorBidi"/>
            <w:noProof/>
            <w:sz w:val="22"/>
            <w:szCs w:val="22"/>
          </w:rPr>
          <w:tab/>
        </w:r>
        <w:r w:rsidR="0083708C" w:rsidRPr="00D17CC3">
          <w:rPr>
            <w:rStyle w:val="Hyperlink"/>
            <w:noProof/>
          </w:rPr>
          <w:t>TOSCA normative type definitions</w:t>
        </w:r>
        <w:r w:rsidR="0083708C">
          <w:rPr>
            <w:noProof/>
            <w:webHidden/>
          </w:rPr>
          <w:tab/>
        </w:r>
        <w:r w:rsidR="0083708C">
          <w:rPr>
            <w:noProof/>
            <w:webHidden/>
          </w:rPr>
          <w:fldChar w:fldCharType="begin"/>
        </w:r>
        <w:r w:rsidR="0083708C">
          <w:rPr>
            <w:noProof/>
            <w:webHidden/>
          </w:rPr>
          <w:instrText xml:space="preserve"> PAGEREF _Toc430015729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53D2A21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30" w:history="1">
        <w:r w:rsidR="0083708C" w:rsidRPr="00D17CC3">
          <w:rPr>
            <w:rStyle w:val="Hyperlink"/>
            <w:noProof/>
          </w:rPr>
          <w:t>5.1 Assumptions</w:t>
        </w:r>
        <w:r w:rsidR="0083708C">
          <w:rPr>
            <w:noProof/>
            <w:webHidden/>
          </w:rPr>
          <w:tab/>
        </w:r>
        <w:r w:rsidR="0083708C">
          <w:rPr>
            <w:noProof/>
            <w:webHidden/>
          </w:rPr>
          <w:fldChar w:fldCharType="begin"/>
        </w:r>
        <w:r w:rsidR="0083708C">
          <w:rPr>
            <w:noProof/>
            <w:webHidden/>
          </w:rPr>
          <w:instrText xml:space="preserve"> PAGEREF _Toc430015730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52A10BA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31" w:history="1">
        <w:r w:rsidR="0083708C" w:rsidRPr="00D17CC3">
          <w:rPr>
            <w:rStyle w:val="Hyperlink"/>
            <w:noProof/>
          </w:rPr>
          <w:t>5.2 Data Types</w:t>
        </w:r>
        <w:r w:rsidR="0083708C">
          <w:rPr>
            <w:noProof/>
            <w:webHidden/>
          </w:rPr>
          <w:tab/>
        </w:r>
        <w:r w:rsidR="0083708C">
          <w:rPr>
            <w:noProof/>
            <w:webHidden/>
          </w:rPr>
          <w:fldChar w:fldCharType="begin"/>
        </w:r>
        <w:r w:rsidR="0083708C">
          <w:rPr>
            <w:noProof/>
            <w:webHidden/>
          </w:rPr>
          <w:instrText xml:space="preserve"> PAGEREF _Toc430015731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07498B9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2" w:history="1">
        <w:r w:rsidR="0083708C" w:rsidRPr="00D17CC3">
          <w:rPr>
            <w:rStyle w:val="Hyperlink"/>
            <w:noProof/>
          </w:rPr>
          <w:t>5.2.1 tosca.datatypes.Root</w:t>
        </w:r>
        <w:r w:rsidR="0083708C">
          <w:rPr>
            <w:noProof/>
            <w:webHidden/>
          </w:rPr>
          <w:tab/>
        </w:r>
        <w:r w:rsidR="0083708C">
          <w:rPr>
            <w:noProof/>
            <w:webHidden/>
          </w:rPr>
          <w:fldChar w:fldCharType="begin"/>
        </w:r>
        <w:r w:rsidR="0083708C">
          <w:rPr>
            <w:noProof/>
            <w:webHidden/>
          </w:rPr>
          <w:instrText xml:space="preserve"> PAGEREF _Toc430015732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2B7E06D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3" w:history="1">
        <w:r w:rsidR="0083708C" w:rsidRPr="00D17CC3">
          <w:rPr>
            <w:rStyle w:val="Hyperlink"/>
            <w:noProof/>
          </w:rPr>
          <w:t>5.2.2 tosca.datatypes.Credential</w:t>
        </w:r>
        <w:r w:rsidR="0083708C">
          <w:rPr>
            <w:noProof/>
            <w:webHidden/>
          </w:rPr>
          <w:tab/>
        </w:r>
        <w:r w:rsidR="0083708C">
          <w:rPr>
            <w:noProof/>
            <w:webHidden/>
          </w:rPr>
          <w:fldChar w:fldCharType="begin"/>
        </w:r>
        <w:r w:rsidR="0083708C">
          <w:rPr>
            <w:noProof/>
            <w:webHidden/>
          </w:rPr>
          <w:instrText xml:space="preserve"> PAGEREF _Toc430015733 \h </w:instrText>
        </w:r>
        <w:r w:rsidR="0083708C">
          <w:rPr>
            <w:noProof/>
            <w:webHidden/>
          </w:rPr>
        </w:r>
        <w:r w:rsidR="0083708C">
          <w:rPr>
            <w:noProof/>
            <w:webHidden/>
          </w:rPr>
          <w:fldChar w:fldCharType="separate"/>
        </w:r>
        <w:r w:rsidR="0083708C">
          <w:rPr>
            <w:noProof/>
            <w:webHidden/>
          </w:rPr>
          <w:t>134</w:t>
        </w:r>
        <w:r w:rsidR="0083708C">
          <w:rPr>
            <w:noProof/>
            <w:webHidden/>
          </w:rPr>
          <w:fldChar w:fldCharType="end"/>
        </w:r>
      </w:hyperlink>
    </w:p>
    <w:p w14:paraId="1CD922C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4" w:history="1">
        <w:r w:rsidR="0083708C" w:rsidRPr="00D17CC3">
          <w:rPr>
            <w:rStyle w:val="Hyperlink"/>
            <w:noProof/>
          </w:rPr>
          <w:t>5.2.3 tosca.datatypes.network.NetworkInfo</w:t>
        </w:r>
        <w:r w:rsidR="0083708C">
          <w:rPr>
            <w:noProof/>
            <w:webHidden/>
          </w:rPr>
          <w:tab/>
        </w:r>
        <w:r w:rsidR="0083708C">
          <w:rPr>
            <w:noProof/>
            <w:webHidden/>
          </w:rPr>
          <w:fldChar w:fldCharType="begin"/>
        </w:r>
        <w:r w:rsidR="0083708C">
          <w:rPr>
            <w:noProof/>
            <w:webHidden/>
          </w:rPr>
          <w:instrText xml:space="preserve"> PAGEREF _Toc430015734 \h </w:instrText>
        </w:r>
        <w:r w:rsidR="0083708C">
          <w:rPr>
            <w:noProof/>
            <w:webHidden/>
          </w:rPr>
        </w:r>
        <w:r w:rsidR="0083708C">
          <w:rPr>
            <w:noProof/>
            <w:webHidden/>
          </w:rPr>
          <w:fldChar w:fldCharType="separate"/>
        </w:r>
        <w:r w:rsidR="0083708C">
          <w:rPr>
            <w:noProof/>
            <w:webHidden/>
          </w:rPr>
          <w:t>136</w:t>
        </w:r>
        <w:r w:rsidR="0083708C">
          <w:rPr>
            <w:noProof/>
            <w:webHidden/>
          </w:rPr>
          <w:fldChar w:fldCharType="end"/>
        </w:r>
      </w:hyperlink>
    </w:p>
    <w:p w14:paraId="5118CAE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5" w:history="1">
        <w:r w:rsidR="0083708C" w:rsidRPr="00D17CC3">
          <w:rPr>
            <w:rStyle w:val="Hyperlink"/>
            <w:noProof/>
          </w:rPr>
          <w:t>5.2.4 tosca.datatypes.network.PortInfo</w:t>
        </w:r>
        <w:r w:rsidR="0083708C">
          <w:rPr>
            <w:noProof/>
            <w:webHidden/>
          </w:rPr>
          <w:tab/>
        </w:r>
        <w:r w:rsidR="0083708C">
          <w:rPr>
            <w:noProof/>
            <w:webHidden/>
          </w:rPr>
          <w:fldChar w:fldCharType="begin"/>
        </w:r>
        <w:r w:rsidR="0083708C">
          <w:rPr>
            <w:noProof/>
            <w:webHidden/>
          </w:rPr>
          <w:instrText xml:space="preserve"> PAGEREF _Toc430015735 \h </w:instrText>
        </w:r>
        <w:r w:rsidR="0083708C">
          <w:rPr>
            <w:noProof/>
            <w:webHidden/>
          </w:rPr>
        </w:r>
        <w:r w:rsidR="0083708C">
          <w:rPr>
            <w:noProof/>
            <w:webHidden/>
          </w:rPr>
          <w:fldChar w:fldCharType="separate"/>
        </w:r>
        <w:r w:rsidR="0083708C">
          <w:rPr>
            <w:noProof/>
            <w:webHidden/>
          </w:rPr>
          <w:t>137</w:t>
        </w:r>
        <w:r w:rsidR="0083708C">
          <w:rPr>
            <w:noProof/>
            <w:webHidden/>
          </w:rPr>
          <w:fldChar w:fldCharType="end"/>
        </w:r>
      </w:hyperlink>
    </w:p>
    <w:p w14:paraId="3F2C846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6" w:history="1">
        <w:r w:rsidR="0083708C" w:rsidRPr="00D17CC3">
          <w:rPr>
            <w:rStyle w:val="Hyperlink"/>
            <w:noProof/>
          </w:rPr>
          <w:t>5.2.5 tosca.datatypes.network.PortDef</w:t>
        </w:r>
        <w:r w:rsidR="0083708C">
          <w:rPr>
            <w:noProof/>
            <w:webHidden/>
          </w:rPr>
          <w:tab/>
        </w:r>
        <w:r w:rsidR="0083708C">
          <w:rPr>
            <w:noProof/>
            <w:webHidden/>
          </w:rPr>
          <w:fldChar w:fldCharType="begin"/>
        </w:r>
        <w:r w:rsidR="0083708C">
          <w:rPr>
            <w:noProof/>
            <w:webHidden/>
          </w:rPr>
          <w:instrText xml:space="preserve"> PAGEREF _Toc430015736 \h </w:instrText>
        </w:r>
        <w:r w:rsidR="0083708C">
          <w:rPr>
            <w:noProof/>
            <w:webHidden/>
          </w:rPr>
        </w:r>
        <w:r w:rsidR="0083708C">
          <w:rPr>
            <w:noProof/>
            <w:webHidden/>
          </w:rPr>
          <w:fldChar w:fldCharType="separate"/>
        </w:r>
        <w:r w:rsidR="0083708C">
          <w:rPr>
            <w:noProof/>
            <w:webHidden/>
          </w:rPr>
          <w:t>139</w:t>
        </w:r>
        <w:r w:rsidR="0083708C">
          <w:rPr>
            <w:noProof/>
            <w:webHidden/>
          </w:rPr>
          <w:fldChar w:fldCharType="end"/>
        </w:r>
      </w:hyperlink>
    </w:p>
    <w:p w14:paraId="29E0AC7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7" w:history="1">
        <w:r w:rsidR="0083708C" w:rsidRPr="00D17CC3">
          <w:rPr>
            <w:rStyle w:val="Hyperlink"/>
            <w:noProof/>
          </w:rPr>
          <w:t>5.2.6 tosca.datatypes.network.PortSpec</w:t>
        </w:r>
        <w:r w:rsidR="0083708C">
          <w:rPr>
            <w:noProof/>
            <w:webHidden/>
          </w:rPr>
          <w:tab/>
        </w:r>
        <w:r w:rsidR="0083708C">
          <w:rPr>
            <w:noProof/>
            <w:webHidden/>
          </w:rPr>
          <w:fldChar w:fldCharType="begin"/>
        </w:r>
        <w:r w:rsidR="0083708C">
          <w:rPr>
            <w:noProof/>
            <w:webHidden/>
          </w:rPr>
          <w:instrText xml:space="preserve"> PAGEREF _Toc430015737 \h </w:instrText>
        </w:r>
        <w:r w:rsidR="0083708C">
          <w:rPr>
            <w:noProof/>
            <w:webHidden/>
          </w:rPr>
        </w:r>
        <w:r w:rsidR="0083708C">
          <w:rPr>
            <w:noProof/>
            <w:webHidden/>
          </w:rPr>
          <w:fldChar w:fldCharType="separate"/>
        </w:r>
        <w:r w:rsidR="0083708C">
          <w:rPr>
            <w:noProof/>
            <w:webHidden/>
          </w:rPr>
          <w:t>139</w:t>
        </w:r>
        <w:r w:rsidR="0083708C">
          <w:rPr>
            <w:noProof/>
            <w:webHidden/>
          </w:rPr>
          <w:fldChar w:fldCharType="end"/>
        </w:r>
      </w:hyperlink>
    </w:p>
    <w:p w14:paraId="2B449EB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38" w:history="1">
        <w:r w:rsidR="0083708C" w:rsidRPr="00D17CC3">
          <w:rPr>
            <w:rStyle w:val="Hyperlink"/>
            <w:noProof/>
          </w:rPr>
          <w:t>5.3 Artifact Types</w:t>
        </w:r>
        <w:r w:rsidR="0083708C">
          <w:rPr>
            <w:noProof/>
            <w:webHidden/>
          </w:rPr>
          <w:tab/>
        </w:r>
        <w:r w:rsidR="0083708C">
          <w:rPr>
            <w:noProof/>
            <w:webHidden/>
          </w:rPr>
          <w:fldChar w:fldCharType="begin"/>
        </w:r>
        <w:r w:rsidR="0083708C">
          <w:rPr>
            <w:noProof/>
            <w:webHidden/>
          </w:rPr>
          <w:instrText xml:space="preserve"> PAGEREF _Toc430015738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028A357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39" w:history="1">
        <w:r w:rsidR="0083708C" w:rsidRPr="00D17CC3">
          <w:rPr>
            <w:rStyle w:val="Hyperlink"/>
            <w:noProof/>
          </w:rPr>
          <w:t>5.3.1 tosca.artifacts.Root</w:t>
        </w:r>
        <w:r w:rsidR="0083708C">
          <w:rPr>
            <w:noProof/>
            <w:webHidden/>
          </w:rPr>
          <w:tab/>
        </w:r>
        <w:r w:rsidR="0083708C">
          <w:rPr>
            <w:noProof/>
            <w:webHidden/>
          </w:rPr>
          <w:fldChar w:fldCharType="begin"/>
        </w:r>
        <w:r w:rsidR="0083708C">
          <w:rPr>
            <w:noProof/>
            <w:webHidden/>
          </w:rPr>
          <w:instrText xml:space="preserve"> PAGEREF _Toc430015739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0B30EAC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0" w:history="1">
        <w:r w:rsidR="0083708C" w:rsidRPr="00D17CC3">
          <w:rPr>
            <w:rStyle w:val="Hyperlink"/>
            <w:noProof/>
          </w:rPr>
          <w:t>5.3.2 tosca.artifacts.File</w:t>
        </w:r>
        <w:r w:rsidR="0083708C">
          <w:rPr>
            <w:noProof/>
            <w:webHidden/>
          </w:rPr>
          <w:tab/>
        </w:r>
        <w:r w:rsidR="0083708C">
          <w:rPr>
            <w:noProof/>
            <w:webHidden/>
          </w:rPr>
          <w:fldChar w:fldCharType="begin"/>
        </w:r>
        <w:r w:rsidR="0083708C">
          <w:rPr>
            <w:noProof/>
            <w:webHidden/>
          </w:rPr>
          <w:instrText xml:space="preserve"> PAGEREF _Toc430015740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6EAC572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1" w:history="1">
        <w:r w:rsidR="0083708C" w:rsidRPr="00D17CC3">
          <w:rPr>
            <w:rStyle w:val="Hyperlink"/>
            <w:noProof/>
          </w:rPr>
          <w:t>5.3.3 Deployment Types</w:t>
        </w:r>
        <w:r w:rsidR="0083708C">
          <w:rPr>
            <w:noProof/>
            <w:webHidden/>
          </w:rPr>
          <w:tab/>
        </w:r>
        <w:r w:rsidR="0083708C">
          <w:rPr>
            <w:noProof/>
            <w:webHidden/>
          </w:rPr>
          <w:fldChar w:fldCharType="begin"/>
        </w:r>
        <w:r w:rsidR="0083708C">
          <w:rPr>
            <w:noProof/>
            <w:webHidden/>
          </w:rPr>
          <w:instrText xml:space="preserve"> PAGEREF _Toc430015741 \h </w:instrText>
        </w:r>
        <w:r w:rsidR="0083708C">
          <w:rPr>
            <w:noProof/>
            <w:webHidden/>
          </w:rPr>
        </w:r>
        <w:r w:rsidR="0083708C">
          <w:rPr>
            <w:noProof/>
            <w:webHidden/>
          </w:rPr>
          <w:fldChar w:fldCharType="separate"/>
        </w:r>
        <w:r w:rsidR="0083708C">
          <w:rPr>
            <w:noProof/>
            <w:webHidden/>
          </w:rPr>
          <w:t>141</w:t>
        </w:r>
        <w:r w:rsidR="0083708C">
          <w:rPr>
            <w:noProof/>
            <w:webHidden/>
          </w:rPr>
          <w:fldChar w:fldCharType="end"/>
        </w:r>
      </w:hyperlink>
    </w:p>
    <w:p w14:paraId="6499134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2" w:history="1">
        <w:r w:rsidR="0083708C" w:rsidRPr="00D17CC3">
          <w:rPr>
            <w:rStyle w:val="Hyperlink"/>
            <w:noProof/>
          </w:rPr>
          <w:t>5.3.4 Implementation Types</w:t>
        </w:r>
        <w:r w:rsidR="0083708C">
          <w:rPr>
            <w:noProof/>
            <w:webHidden/>
          </w:rPr>
          <w:tab/>
        </w:r>
        <w:r w:rsidR="0083708C">
          <w:rPr>
            <w:noProof/>
            <w:webHidden/>
          </w:rPr>
          <w:fldChar w:fldCharType="begin"/>
        </w:r>
        <w:r w:rsidR="0083708C">
          <w:rPr>
            <w:noProof/>
            <w:webHidden/>
          </w:rPr>
          <w:instrText xml:space="preserve"> PAGEREF _Toc430015742 \h </w:instrText>
        </w:r>
        <w:r w:rsidR="0083708C">
          <w:rPr>
            <w:noProof/>
            <w:webHidden/>
          </w:rPr>
        </w:r>
        <w:r w:rsidR="0083708C">
          <w:rPr>
            <w:noProof/>
            <w:webHidden/>
          </w:rPr>
          <w:fldChar w:fldCharType="separate"/>
        </w:r>
        <w:r w:rsidR="0083708C">
          <w:rPr>
            <w:noProof/>
            <w:webHidden/>
          </w:rPr>
          <w:t>142</w:t>
        </w:r>
        <w:r w:rsidR="0083708C">
          <w:rPr>
            <w:noProof/>
            <w:webHidden/>
          </w:rPr>
          <w:fldChar w:fldCharType="end"/>
        </w:r>
      </w:hyperlink>
    </w:p>
    <w:p w14:paraId="5F84A543"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43" w:history="1">
        <w:r w:rsidR="0083708C" w:rsidRPr="00D17CC3">
          <w:rPr>
            <w:rStyle w:val="Hyperlink"/>
            <w:noProof/>
          </w:rPr>
          <w:t>5.4 Capabilities Types</w:t>
        </w:r>
        <w:r w:rsidR="0083708C">
          <w:rPr>
            <w:noProof/>
            <w:webHidden/>
          </w:rPr>
          <w:tab/>
        </w:r>
        <w:r w:rsidR="0083708C">
          <w:rPr>
            <w:noProof/>
            <w:webHidden/>
          </w:rPr>
          <w:fldChar w:fldCharType="begin"/>
        </w:r>
        <w:r w:rsidR="0083708C">
          <w:rPr>
            <w:noProof/>
            <w:webHidden/>
          </w:rPr>
          <w:instrText xml:space="preserve"> PAGEREF _Toc430015743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7EC4F6D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4" w:history="1">
        <w:r w:rsidR="0083708C" w:rsidRPr="00D17CC3">
          <w:rPr>
            <w:rStyle w:val="Hyperlink"/>
            <w:noProof/>
          </w:rPr>
          <w:t>5.4.1 tosca.capabilities.Root</w:t>
        </w:r>
        <w:r w:rsidR="0083708C">
          <w:rPr>
            <w:noProof/>
            <w:webHidden/>
          </w:rPr>
          <w:tab/>
        </w:r>
        <w:r w:rsidR="0083708C">
          <w:rPr>
            <w:noProof/>
            <w:webHidden/>
          </w:rPr>
          <w:fldChar w:fldCharType="begin"/>
        </w:r>
        <w:r w:rsidR="0083708C">
          <w:rPr>
            <w:noProof/>
            <w:webHidden/>
          </w:rPr>
          <w:instrText xml:space="preserve"> PAGEREF _Toc430015744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653DBD5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5" w:history="1">
        <w:r w:rsidR="0083708C" w:rsidRPr="00D17CC3">
          <w:rPr>
            <w:rStyle w:val="Hyperlink"/>
            <w:noProof/>
          </w:rPr>
          <w:t>5.4.2 tosca.capabilities.Node</w:t>
        </w:r>
        <w:r w:rsidR="0083708C">
          <w:rPr>
            <w:noProof/>
            <w:webHidden/>
          </w:rPr>
          <w:tab/>
        </w:r>
        <w:r w:rsidR="0083708C">
          <w:rPr>
            <w:noProof/>
            <w:webHidden/>
          </w:rPr>
          <w:fldChar w:fldCharType="begin"/>
        </w:r>
        <w:r w:rsidR="0083708C">
          <w:rPr>
            <w:noProof/>
            <w:webHidden/>
          </w:rPr>
          <w:instrText xml:space="preserve"> PAGEREF _Toc430015745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0C949CF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6" w:history="1">
        <w:r w:rsidR="0083708C" w:rsidRPr="00D17CC3">
          <w:rPr>
            <w:rStyle w:val="Hyperlink"/>
            <w:noProof/>
          </w:rPr>
          <w:t>5.4.3 tosca.capabilities.Container</w:t>
        </w:r>
        <w:r w:rsidR="0083708C">
          <w:rPr>
            <w:noProof/>
            <w:webHidden/>
          </w:rPr>
          <w:tab/>
        </w:r>
        <w:r w:rsidR="0083708C">
          <w:rPr>
            <w:noProof/>
            <w:webHidden/>
          </w:rPr>
          <w:fldChar w:fldCharType="begin"/>
        </w:r>
        <w:r w:rsidR="0083708C">
          <w:rPr>
            <w:noProof/>
            <w:webHidden/>
          </w:rPr>
          <w:instrText xml:space="preserve"> PAGEREF _Toc430015746 \h </w:instrText>
        </w:r>
        <w:r w:rsidR="0083708C">
          <w:rPr>
            <w:noProof/>
            <w:webHidden/>
          </w:rPr>
        </w:r>
        <w:r w:rsidR="0083708C">
          <w:rPr>
            <w:noProof/>
            <w:webHidden/>
          </w:rPr>
          <w:fldChar w:fldCharType="separate"/>
        </w:r>
        <w:r w:rsidR="0083708C">
          <w:rPr>
            <w:noProof/>
            <w:webHidden/>
          </w:rPr>
          <w:t>144</w:t>
        </w:r>
        <w:r w:rsidR="0083708C">
          <w:rPr>
            <w:noProof/>
            <w:webHidden/>
          </w:rPr>
          <w:fldChar w:fldCharType="end"/>
        </w:r>
      </w:hyperlink>
    </w:p>
    <w:p w14:paraId="3C56E06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7" w:history="1">
        <w:r w:rsidR="0083708C" w:rsidRPr="00D17CC3">
          <w:rPr>
            <w:rStyle w:val="Hyperlink"/>
            <w:noProof/>
          </w:rPr>
          <w:t>5.4.4 tosca.capabilities.Endpoint</w:t>
        </w:r>
        <w:r w:rsidR="0083708C">
          <w:rPr>
            <w:noProof/>
            <w:webHidden/>
          </w:rPr>
          <w:tab/>
        </w:r>
        <w:r w:rsidR="0083708C">
          <w:rPr>
            <w:noProof/>
            <w:webHidden/>
          </w:rPr>
          <w:fldChar w:fldCharType="begin"/>
        </w:r>
        <w:r w:rsidR="0083708C">
          <w:rPr>
            <w:noProof/>
            <w:webHidden/>
          </w:rPr>
          <w:instrText xml:space="preserve"> PAGEREF _Toc430015747 \h </w:instrText>
        </w:r>
        <w:r w:rsidR="0083708C">
          <w:rPr>
            <w:noProof/>
            <w:webHidden/>
          </w:rPr>
        </w:r>
        <w:r w:rsidR="0083708C">
          <w:rPr>
            <w:noProof/>
            <w:webHidden/>
          </w:rPr>
          <w:fldChar w:fldCharType="separate"/>
        </w:r>
        <w:r w:rsidR="0083708C">
          <w:rPr>
            <w:noProof/>
            <w:webHidden/>
          </w:rPr>
          <w:t>145</w:t>
        </w:r>
        <w:r w:rsidR="0083708C">
          <w:rPr>
            <w:noProof/>
            <w:webHidden/>
          </w:rPr>
          <w:fldChar w:fldCharType="end"/>
        </w:r>
      </w:hyperlink>
    </w:p>
    <w:p w14:paraId="6BEC01D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8" w:history="1">
        <w:r w:rsidR="0083708C" w:rsidRPr="00D17CC3">
          <w:rPr>
            <w:rStyle w:val="Hyperlink"/>
            <w:noProof/>
          </w:rPr>
          <w:t>5.4.5 tosca.capabilities.Endpoint.Public</w:t>
        </w:r>
        <w:r w:rsidR="0083708C">
          <w:rPr>
            <w:noProof/>
            <w:webHidden/>
          </w:rPr>
          <w:tab/>
        </w:r>
        <w:r w:rsidR="0083708C">
          <w:rPr>
            <w:noProof/>
            <w:webHidden/>
          </w:rPr>
          <w:fldChar w:fldCharType="begin"/>
        </w:r>
        <w:r w:rsidR="0083708C">
          <w:rPr>
            <w:noProof/>
            <w:webHidden/>
          </w:rPr>
          <w:instrText xml:space="preserve"> PAGEREF _Toc430015748 \h </w:instrText>
        </w:r>
        <w:r w:rsidR="0083708C">
          <w:rPr>
            <w:noProof/>
            <w:webHidden/>
          </w:rPr>
        </w:r>
        <w:r w:rsidR="0083708C">
          <w:rPr>
            <w:noProof/>
            <w:webHidden/>
          </w:rPr>
          <w:fldChar w:fldCharType="separate"/>
        </w:r>
        <w:r w:rsidR="0083708C">
          <w:rPr>
            <w:noProof/>
            <w:webHidden/>
          </w:rPr>
          <w:t>147</w:t>
        </w:r>
        <w:r w:rsidR="0083708C">
          <w:rPr>
            <w:noProof/>
            <w:webHidden/>
          </w:rPr>
          <w:fldChar w:fldCharType="end"/>
        </w:r>
      </w:hyperlink>
    </w:p>
    <w:p w14:paraId="580EC1C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49" w:history="1">
        <w:r w:rsidR="0083708C" w:rsidRPr="00D17CC3">
          <w:rPr>
            <w:rStyle w:val="Hyperlink"/>
            <w:noProof/>
          </w:rPr>
          <w:t>5.4.6 tosca.capabilities.Endpoint.Admin</w:t>
        </w:r>
        <w:r w:rsidR="0083708C">
          <w:rPr>
            <w:noProof/>
            <w:webHidden/>
          </w:rPr>
          <w:tab/>
        </w:r>
        <w:r w:rsidR="0083708C">
          <w:rPr>
            <w:noProof/>
            <w:webHidden/>
          </w:rPr>
          <w:fldChar w:fldCharType="begin"/>
        </w:r>
        <w:r w:rsidR="0083708C">
          <w:rPr>
            <w:noProof/>
            <w:webHidden/>
          </w:rPr>
          <w:instrText xml:space="preserve"> PAGEREF _Toc430015749 \h </w:instrText>
        </w:r>
        <w:r w:rsidR="0083708C">
          <w:rPr>
            <w:noProof/>
            <w:webHidden/>
          </w:rPr>
        </w:r>
        <w:r w:rsidR="0083708C">
          <w:rPr>
            <w:noProof/>
            <w:webHidden/>
          </w:rPr>
          <w:fldChar w:fldCharType="separate"/>
        </w:r>
        <w:r w:rsidR="0083708C">
          <w:rPr>
            <w:noProof/>
            <w:webHidden/>
          </w:rPr>
          <w:t>148</w:t>
        </w:r>
        <w:r w:rsidR="0083708C">
          <w:rPr>
            <w:noProof/>
            <w:webHidden/>
          </w:rPr>
          <w:fldChar w:fldCharType="end"/>
        </w:r>
      </w:hyperlink>
    </w:p>
    <w:p w14:paraId="492D167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0" w:history="1">
        <w:r w:rsidR="0083708C" w:rsidRPr="00D17CC3">
          <w:rPr>
            <w:rStyle w:val="Hyperlink"/>
            <w:noProof/>
          </w:rPr>
          <w:t>5.4.7 tosca.capabilities.Endpoint.Database</w:t>
        </w:r>
        <w:r w:rsidR="0083708C">
          <w:rPr>
            <w:noProof/>
            <w:webHidden/>
          </w:rPr>
          <w:tab/>
        </w:r>
        <w:r w:rsidR="0083708C">
          <w:rPr>
            <w:noProof/>
            <w:webHidden/>
          </w:rPr>
          <w:fldChar w:fldCharType="begin"/>
        </w:r>
        <w:r w:rsidR="0083708C">
          <w:rPr>
            <w:noProof/>
            <w:webHidden/>
          </w:rPr>
          <w:instrText xml:space="preserve"> PAGEREF _Toc430015750 \h </w:instrText>
        </w:r>
        <w:r w:rsidR="0083708C">
          <w:rPr>
            <w:noProof/>
            <w:webHidden/>
          </w:rPr>
        </w:r>
        <w:r w:rsidR="0083708C">
          <w:rPr>
            <w:noProof/>
            <w:webHidden/>
          </w:rPr>
          <w:fldChar w:fldCharType="separate"/>
        </w:r>
        <w:r w:rsidR="0083708C">
          <w:rPr>
            <w:noProof/>
            <w:webHidden/>
          </w:rPr>
          <w:t>148</w:t>
        </w:r>
        <w:r w:rsidR="0083708C">
          <w:rPr>
            <w:noProof/>
            <w:webHidden/>
          </w:rPr>
          <w:fldChar w:fldCharType="end"/>
        </w:r>
      </w:hyperlink>
    </w:p>
    <w:p w14:paraId="61C3698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1" w:history="1">
        <w:r w:rsidR="0083708C" w:rsidRPr="00D17CC3">
          <w:rPr>
            <w:rStyle w:val="Hyperlink"/>
            <w:noProof/>
          </w:rPr>
          <w:t>5.4.8 tosca.capabilities.Attachment</w:t>
        </w:r>
        <w:r w:rsidR="0083708C">
          <w:rPr>
            <w:noProof/>
            <w:webHidden/>
          </w:rPr>
          <w:tab/>
        </w:r>
        <w:r w:rsidR="0083708C">
          <w:rPr>
            <w:noProof/>
            <w:webHidden/>
          </w:rPr>
          <w:fldChar w:fldCharType="begin"/>
        </w:r>
        <w:r w:rsidR="0083708C">
          <w:rPr>
            <w:noProof/>
            <w:webHidden/>
          </w:rPr>
          <w:instrText xml:space="preserve"> PAGEREF _Toc430015751 \h </w:instrText>
        </w:r>
        <w:r w:rsidR="0083708C">
          <w:rPr>
            <w:noProof/>
            <w:webHidden/>
          </w:rPr>
        </w:r>
        <w:r w:rsidR="0083708C">
          <w:rPr>
            <w:noProof/>
            <w:webHidden/>
          </w:rPr>
          <w:fldChar w:fldCharType="separate"/>
        </w:r>
        <w:r w:rsidR="0083708C">
          <w:rPr>
            <w:noProof/>
            <w:webHidden/>
          </w:rPr>
          <w:t>149</w:t>
        </w:r>
        <w:r w:rsidR="0083708C">
          <w:rPr>
            <w:noProof/>
            <w:webHidden/>
          </w:rPr>
          <w:fldChar w:fldCharType="end"/>
        </w:r>
      </w:hyperlink>
    </w:p>
    <w:p w14:paraId="20B571B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2" w:history="1">
        <w:r w:rsidR="0083708C" w:rsidRPr="00D17CC3">
          <w:rPr>
            <w:rStyle w:val="Hyperlink"/>
            <w:noProof/>
          </w:rPr>
          <w:t>5.4.9 tosca.capabilities.OperatingSystem</w:t>
        </w:r>
        <w:r w:rsidR="0083708C">
          <w:rPr>
            <w:noProof/>
            <w:webHidden/>
          </w:rPr>
          <w:tab/>
        </w:r>
        <w:r w:rsidR="0083708C">
          <w:rPr>
            <w:noProof/>
            <w:webHidden/>
          </w:rPr>
          <w:fldChar w:fldCharType="begin"/>
        </w:r>
        <w:r w:rsidR="0083708C">
          <w:rPr>
            <w:noProof/>
            <w:webHidden/>
          </w:rPr>
          <w:instrText xml:space="preserve"> PAGEREF _Toc430015752 \h </w:instrText>
        </w:r>
        <w:r w:rsidR="0083708C">
          <w:rPr>
            <w:noProof/>
            <w:webHidden/>
          </w:rPr>
        </w:r>
        <w:r w:rsidR="0083708C">
          <w:rPr>
            <w:noProof/>
            <w:webHidden/>
          </w:rPr>
          <w:fldChar w:fldCharType="separate"/>
        </w:r>
        <w:r w:rsidR="0083708C">
          <w:rPr>
            <w:noProof/>
            <w:webHidden/>
          </w:rPr>
          <w:t>149</w:t>
        </w:r>
        <w:r w:rsidR="0083708C">
          <w:rPr>
            <w:noProof/>
            <w:webHidden/>
          </w:rPr>
          <w:fldChar w:fldCharType="end"/>
        </w:r>
      </w:hyperlink>
    </w:p>
    <w:p w14:paraId="6BD90A8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3" w:history="1">
        <w:r w:rsidR="0083708C" w:rsidRPr="00D17CC3">
          <w:rPr>
            <w:rStyle w:val="Hyperlink"/>
            <w:noProof/>
          </w:rPr>
          <w:t>5.4.10 tosca.capabilities.Scalable</w:t>
        </w:r>
        <w:r w:rsidR="0083708C">
          <w:rPr>
            <w:noProof/>
            <w:webHidden/>
          </w:rPr>
          <w:tab/>
        </w:r>
        <w:r w:rsidR="0083708C">
          <w:rPr>
            <w:noProof/>
            <w:webHidden/>
          </w:rPr>
          <w:fldChar w:fldCharType="begin"/>
        </w:r>
        <w:r w:rsidR="0083708C">
          <w:rPr>
            <w:noProof/>
            <w:webHidden/>
          </w:rPr>
          <w:instrText xml:space="preserve"> PAGEREF _Toc430015753 \h </w:instrText>
        </w:r>
        <w:r w:rsidR="0083708C">
          <w:rPr>
            <w:noProof/>
            <w:webHidden/>
          </w:rPr>
        </w:r>
        <w:r w:rsidR="0083708C">
          <w:rPr>
            <w:noProof/>
            <w:webHidden/>
          </w:rPr>
          <w:fldChar w:fldCharType="separate"/>
        </w:r>
        <w:r w:rsidR="0083708C">
          <w:rPr>
            <w:noProof/>
            <w:webHidden/>
          </w:rPr>
          <w:t>150</w:t>
        </w:r>
        <w:r w:rsidR="0083708C">
          <w:rPr>
            <w:noProof/>
            <w:webHidden/>
          </w:rPr>
          <w:fldChar w:fldCharType="end"/>
        </w:r>
      </w:hyperlink>
    </w:p>
    <w:p w14:paraId="00756643"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4" w:history="1">
        <w:r w:rsidR="0083708C" w:rsidRPr="00D17CC3">
          <w:rPr>
            <w:rStyle w:val="Hyperlink"/>
            <w:noProof/>
          </w:rPr>
          <w:t>5.4.11 tosca.capabilities.network.Bindable</w:t>
        </w:r>
        <w:r w:rsidR="0083708C">
          <w:rPr>
            <w:noProof/>
            <w:webHidden/>
          </w:rPr>
          <w:tab/>
        </w:r>
        <w:r w:rsidR="0083708C">
          <w:rPr>
            <w:noProof/>
            <w:webHidden/>
          </w:rPr>
          <w:fldChar w:fldCharType="begin"/>
        </w:r>
        <w:r w:rsidR="0083708C">
          <w:rPr>
            <w:noProof/>
            <w:webHidden/>
          </w:rPr>
          <w:instrText xml:space="preserve"> PAGEREF _Toc430015754 \h </w:instrText>
        </w:r>
        <w:r w:rsidR="0083708C">
          <w:rPr>
            <w:noProof/>
            <w:webHidden/>
          </w:rPr>
        </w:r>
        <w:r w:rsidR="0083708C">
          <w:rPr>
            <w:noProof/>
            <w:webHidden/>
          </w:rPr>
          <w:fldChar w:fldCharType="separate"/>
        </w:r>
        <w:r w:rsidR="0083708C">
          <w:rPr>
            <w:noProof/>
            <w:webHidden/>
          </w:rPr>
          <w:t>151</w:t>
        </w:r>
        <w:r w:rsidR="0083708C">
          <w:rPr>
            <w:noProof/>
            <w:webHidden/>
          </w:rPr>
          <w:fldChar w:fldCharType="end"/>
        </w:r>
      </w:hyperlink>
    </w:p>
    <w:p w14:paraId="32E0D901"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55" w:history="1">
        <w:r w:rsidR="0083708C" w:rsidRPr="00D17CC3">
          <w:rPr>
            <w:rStyle w:val="Hyperlink"/>
            <w:noProof/>
          </w:rPr>
          <w:t>5.5 Requirement Types</w:t>
        </w:r>
        <w:r w:rsidR="0083708C">
          <w:rPr>
            <w:noProof/>
            <w:webHidden/>
          </w:rPr>
          <w:tab/>
        </w:r>
        <w:r w:rsidR="0083708C">
          <w:rPr>
            <w:noProof/>
            <w:webHidden/>
          </w:rPr>
          <w:fldChar w:fldCharType="begin"/>
        </w:r>
        <w:r w:rsidR="0083708C">
          <w:rPr>
            <w:noProof/>
            <w:webHidden/>
          </w:rPr>
          <w:instrText xml:space="preserve"> PAGEREF _Toc430015755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76F1CBD6"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56" w:history="1">
        <w:r w:rsidR="0083708C" w:rsidRPr="00D17CC3">
          <w:rPr>
            <w:rStyle w:val="Hyperlink"/>
            <w:noProof/>
          </w:rPr>
          <w:t>5.6 Relationship Types</w:t>
        </w:r>
        <w:r w:rsidR="0083708C">
          <w:rPr>
            <w:noProof/>
            <w:webHidden/>
          </w:rPr>
          <w:tab/>
        </w:r>
        <w:r w:rsidR="0083708C">
          <w:rPr>
            <w:noProof/>
            <w:webHidden/>
          </w:rPr>
          <w:fldChar w:fldCharType="begin"/>
        </w:r>
        <w:r w:rsidR="0083708C">
          <w:rPr>
            <w:noProof/>
            <w:webHidden/>
          </w:rPr>
          <w:instrText xml:space="preserve"> PAGEREF _Toc430015756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3525B93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7" w:history="1">
        <w:r w:rsidR="0083708C" w:rsidRPr="00D17CC3">
          <w:rPr>
            <w:rStyle w:val="Hyperlink"/>
            <w:noProof/>
          </w:rPr>
          <w:t>5.6.1 tosca.relationships.Root</w:t>
        </w:r>
        <w:r w:rsidR="0083708C">
          <w:rPr>
            <w:noProof/>
            <w:webHidden/>
          </w:rPr>
          <w:tab/>
        </w:r>
        <w:r w:rsidR="0083708C">
          <w:rPr>
            <w:noProof/>
            <w:webHidden/>
          </w:rPr>
          <w:fldChar w:fldCharType="begin"/>
        </w:r>
        <w:r w:rsidR="0083708C">
          <w:rPr>
            <w:noProof/>
            <w:webHidden/>
          </w:rPr>
          <w:instrText xml:space="preserve"> PAGEREF _Toc430015757 \h </w:instrText>
        </w:r>
        <w:r w:rsidR="0083708C">
          <w:rPr>
            <w:noProof/>
            <w:webHidden/>
          </w:rPr>
        </w:r>
        <w:r w:rsidR="0083708C">
          <w:rPr>
            <w:noProof/>
            <w:webHidden/>
          </w:rPr>
          <w:fldChar w:fldCharType="separate"/>
        </w:r>
        <w:r w:rsidR="0083708C">
          <w:rPr>
            <w:noProof/>
            <w:webHidden/>
          </w:rPr>
          <w:t>152</w:t>
        </w:r>
        <w:r w:rsidR="0083708C">
          <w:rPr>
            <w:noProof/>
            <w:webHidden/>
          </w:rPr>
          <w:fldChar w:fldCharType="end"/>
        </w:r>
      </w:hyperlink>
    </w:p>
    <w:p w14:paraId="033FDEA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8" w:history="1">
        <w:r w:rsidR="0083708C" w:rsidRPr="00D17CC3">
          <w:rPr>
            <w:rStyle w:val="Hyperlink"/>
            <w:noProof/>
          </w:rPr>
          <w:t>5.6.2 tosca.relationships.DependsOn</w:t>
        </w:r>
        <w:r w:rsidR="0083708C">
          <w:rPr>
            <w:noProof/>
            <w:webHidden/>
          </w:rPr>
          <w:tab/>
        </w:r>
        <w:r w:rsidR="0083708C">
          <w:rPr>
            <w:noProof/>
            <w:webHidden/>
          </w:rPr>
          <w:fldChar w:fldCharType="begin"/>
        </w:r>
        <w:r w:rsidR="0083708C">
          <w:rPr>
            <w:noProof/>
            <w:webHidden/>
          </w:rPr>
          <w:instrText xml:space="preserve"> PAGEREF _Toc430015758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444CAA4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59" w:history="1">
        <w:r w:rsidR="0083708C" w:rsidRPr="00D17CC3">
          <w:rPr>
            <w:rStyle w:val="Hyperlink"/>
            <w:noProof/>
          </w:rPr>
          <w:t>5.6.3 tosca.relationships.HostedOn</w:t>
        </w:r>
        <w:r w:rsidR="0083708C">
          <w:rPr>
            <w:noProof/>
            <w:webHidden/>
          </w:rPr>
          <w:tab/>
        </w:r>
        <w:r w:rsidR="0083708C">
          <w:rPr>
            <w:noProof/>
            <w:webHidden/>
          </w:rPr>
          <w:fldChar w:fldCharType="begin"/>
        </w:r>
        <w:r w:rsidR="0083708C">
          <w:rPr>
            <w:noProof/>
            <w:webHidden/>
          </w:rPr>
          <w:instrText xml:space="preserve"> PAGEREF _Toc430015759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4C2DD6F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0" w:history="1">
        <w:r w:rsidR="0083708C" w:rsidRPr="00D17CC3">
          <w:rPr>
            <w:rStyle w:val="Hyperlink"/>
            <w:noProof/>
          </w:rPr>
          <w:t>5.6.4 tosca.relationships.ConnectsTo</w:t>
        </w:r>
        <w:r w:rsidR="0083708C">
          <w:rPr>
            <w:noProof/>
            <w:webHidden/>
          </w:rPr>
          <w:tab/>
        </w:r>
        <w:r w:rsidR="0083708C">
          <w:rPr>
            <w:noProof/>
            <w:webHidden/>
          </w:rPr>
          <w:fldChar w:fldCharType="begin"/>
        </w:r>
        <w:r w:rsidR="0083708C">
          <w:rPr>
            <w:noProof/>
            <w:webHidden/>
          </w:rPr>
          <w:instrText xml:space="preserve"> PAGEREF _Toc430015760 \h </w:instrText>
        </w:r>
        <w:r w:rsidR="0083708C">
          <w:rPr>
            <w:noProof/>
            <w:webHidden/>
          </w:rPr>
        </w:r>
        <w:r w:rsidR="0083708C">
          <w:rPr>
            <w:noProof/>
            <w:webHidden/>
          </w:rPr>
          <w:fldChar w:fldCharType="separate"/>
        </w:r>
        <w:r w:rsidR="0083708C">
          <w:rPr>
            <w:noProof/>
            <w:webHidden/>
          </w:rPr>
          <w:t>153</w:t>
        </w:r>
        <w:r w:rsidR="0083708C">
          <w:rPr>
            <w:noProof/>
            <w:webHidden/>
          </w:rPr>
          <w:fldChar w:fldCharType="end"/>
        </w:r>
      </w:hyperlink>
    </w:p>
    <w:p w14:paraId="159D8D4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1" w:history="1">
        <w:r w:rsidR="0083708C" w:rsidRPr="00D17CC3">
          <w:rPr>
            <w:rStyle w:val="Hyperlink"/>
            <w:noProof/>
          </w:rPr>
          <w:t>5.6.5 tosca.relationships.AttachesTo</w:t>
        </w:r>
        <w:r w:rsidR="0083708C">
          <w:rPr>
            <w:noProof/>
            <w:webHidden/>
          </w:rPr>
          <w:tab/>
        </w:r>
        <w:r w:rsidR="0083708C">
          <w:rPr>
            <w:noProof/>
            <w:webHidden/>
          </w:rPr>
          <w:fldChar w:fldCharType="begin"/>
        </w:r>
        <w:r w:rsidR="0083708C">
          <w:rPr>
            <w:noProof/>
            <w:webHidden/>
          </w:rPr>
          <w:instrText xml:space="preserve"> PAGEREF _Toc430015761 \h </w:instrText>
        </w:r>
        <w:r w:rsidR="0083708C">
          <w:rPr>
            <w:noProof/>
            <w:webHidden/>
          </w:rPr>
        </w:r>
        <w:r w:rsidR="0083708C">
          <w:rPr>
            <w:noProof/>
            <w:webHidden/>
          </w:rPr>
          <w:fldChar w:fldCharType="separate"/>
        </w:r>
        <w:r w:rsidR="0083708C">
          <w:rPr>
            <w:noProof/>
            <w:webHidden/>
          </w:rPr>
          <w:t>154</w:t>
        </w:r>
        <w:r w:rsidR="0083708C">
          <w:rPr>
            <w:noProof/>
            <w:webHidden/>
          </w:rPr>
          <w:fldChar w:fldCharType="end"/>
        </w:r>
      </w:hyperlink>
    </w:p>
    <w:p w14:paraId="5842208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2" w:history="1">
        <w:r w:rsidR="0083708C" w:rsidRPr="00D17CC3">
          <w:rPr>
            <w:rStyle w:val="Hyperlink"/>
            <w:noProof/>
          </w:rPr>
          <w:t>5.6.6 tosca.relationships.RoutesTo</w:t>
        </w:r>
        <w:r w:rsidR="0083708C">
          <w:rPr>
            <w:noProof/>
            <w:webHidden/>
          </w:rPr>
          <w:tab/>
        </w:r>
        <w:r w:rsidR="0083708C">
          <w:rPr>
            <w:noProof/>
            <w:webHidden/>
          </w:rPr>
          <w:fldChar w:fldCharType="begin"/>
        </w:r>
        <w:r w:rsidR="0083708C">
          <w:rPr>
            <w:noProof/>
            <w:webHidden/>
          </w:rPr>
          <w:instrText xml:space="preserve"> PAGEREF _Toc430015762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7BE5DFC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63" w:history="1">
        <w:r w:rsidR="0083708C" w:rsidRPr="00D17CC3">
          <w:rPr>
            <w:rStyle w:val="Hyperlink"/>
            <w:rFonts w:eastAsiaTheme="majorEastAsia"/>
            <w:noProof/>
          </w:rPr>
          <w:t>5.7 Interface Types</w:t>
        </w:r>
        <w:r w:rsidR="0083708C">
          <w:rPr>
            <w:noProof/>
            <w:webHidden/>
          </w:rPr>
          <w:tab/>
        </w:r>
        <w:r w:rsidR="0083708C">
          <w:rPr>
            <w:noProof/>
            <w:webHidden/>
          </w:rPr>
          <w:fldChar w:fldCharType="begin"/>
        </w:r>
        <w:r w:rsidR="0083708C">
          <w:rPr>
            <w:noProof/>
            <w:webHidden/>
          </w:rPr>
          <w:instrText xml:space="preserve"> PAGEREF _Toc430015763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3CC7039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4" w:history="1">
        <w:r w:rsidR="0083708C" w:rsidRPr="00D17CC3">
          <w:rPr>
            <w:rStyle w:val="Hyperlink"/>
            <w:noProof/>
          </w:rPr>
          <w:t>5.7.1 Additional Requirements</w:t>
        </w:r>
        <w:r w:rsidR="0083708C">
          <w:rPr>
            <w:noProof/>
            <w:webHidden/>
          </w:rPr>
          <w:tab/>
        </w:r>
        <w:r w:rsidR="0083708C">
          <w:rPr>
            <w:noProof/>
            <w:webHidden/>
          </w:rPr>
          <w:fldChar w:fldCharType="begin"/>
        </w:r>
        <w:r w:rsidR="0083708C">
          <w:rPr>
            <w:noProof/>
            <w:webHidden/>
          </w:rPr>
          <w:instrText xml:space="preserve"> PAGEREF _Toc430015764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39E10B6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5" w:history="1">
        <w:r w:rsidR="0083708C" w:rsidRPr="00D17CC3">
          <w:rPr>
            <w:rStyle w:val="Hyperlink"/>
            <w:noProof/>
          </w:rPr>
          <w:t>5.7.2 Best Practices</w:t>
        </w:r>
        <w:r w:rsidR="0083708C">
          <w:rPr>
            <w:noProof/>
            <w:webHidden/>
          </w:rPr>
          <w:tab/>
        </w:r>
        <w:r w:rsidR="0083708C">
          <w:rPr>
            <w:noProof/>
            <w:webHidden/>
          </w:rPr>
          <w:fldChar w:fldCharType="begin"/>
        </w:r>
        <w:r w:rsidR="0083708C">
          <w:rPr>
            <w:noProof/>
            <w:webHidden/>
          </w:rPr>
          <w:instrText xml:space="preserve"> PAGEREF _Toc430015765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0980131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6" w:history="1">
        <w:r w:rsidR="0083708C" w:rsidRPr="00D17CC3">
          <w:rPr>
            <w:rStyle w:val="Hyperlink"/>
            <w:noProof/>
          </w:rPr>
          <w:t>5.7.3 tosca.interfaces.node.lifecycle.Standard</w:t>
        </w:r>
        <w:r w:rsidR="0083708C">
          <w:rPr>
            <w:noProof/>
            <w:webHidden/>
          </w:rPr>
          <w:tab/>
        </w:r>
        <w:r w:rsidR="0083708C">
          <w:rPr>
            <w:noProof/>
            <w:webHidden/>
          </w:rPr>
          <w:fldChar w:fldCharType="begin"/>
        </w:r>
        <w:r w:rsidR="0083708C">
          <w:rPr>
            <w:noProof/>
            <w:webHidden/>
          </w:rPr>
          <w:instrText xml:space="preserve"> PAGEREF _Toc430015766 \h </w:instrText>
        </w:r>
        <w:r w:rsidR="0083708C">
          <w:rPr>
            <w:noProof/>
            <w:webHidden/>
          </w:rPr>
        </w:r>
        <w:r w:rsidR="0083708C">
          <w:rPr>
            <w:noProof/>
            <w:webHidden/>
          </w:rPr>
          <w:fldChar w:fldCharType="separate"/>
        </w:r>
        <w:r w:rsidR="0083708C">
          <w:rPr>
            <w:noProof/>
            <w:webHidden/>
          </w:rPr>
          <w:t>155</w:t>
        </w:r>
        <w:r w:rsidR="0083708C">
          <w:rPr>
            <w:noProof/>
            <w:webHidden/>
          </w:rPr>
          <w:fldChar w:fldCharType="end"/>
        </w:r>
      </w:hyperlink>
    </w:p>
    <w:p w14:paraId="11691F9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7" w:history="1">
        <w:r w:rsidR="0083708C" w:rsidRPr="00D17CC3">
          <w:rPr>
            <w:rStyle w:val="Hyperlink"/>
            <w:noProof/>
          </w:rPr>
          <w:t>5.7.4 tosca.interfaces.relationship.Configure</w:t>
        </w:r>
        <w:r w:rsidR="0083708C">
          <w:rPr>
            <w:noProof/>
            <w:webHidden/>
          </w:rPr>
          <w:tab/>
        </w:r>
        <w:r w:rsidR="0083708C">
          <w:rPr>
            <w:noProof/>
            <w:webHidden/>
          </w:rPr>
          <w:fldChar w:fldCharType="begin"/>
        </w:r>
        <w:r w:rsidR="0083708C">
          <w:rPr>
            <w:noProof/>
            <w:webHidden/>
          </w:rPr>
          <w:instrText xml:space="preserve"> PAGEREF _Toc430015767 \h </w:instrText>
        </w:r>
        <w:r w:rsidR="0083708C">
          <w:rPr>
            <w:noProof/>
            <w:webHidden/>
          </w:rPr>
        </w:r>
        <w:r w:rsidR="0083708C">
          <w:rPr>
            <w:noProof/>
            <w:webHidden/>
          </w:rPr>
          <w:fldChar w:fldCharType="separate"/>
        </w:r>
        <w:r w:rsidR="0083708C">
          <w:rPr>
            <w:noProof/>
            <w:webHidden/>
          </w:rPr>
          <w:t>158</w:t>
        </w:r>
        <w:r w:rsidR="0083708C">
          <w:rPr>
            <w:noProof/>
            <w:webHidden/>
          </w:rPr>
          <w:fldChar w:fldCharType="end"/>
        </w:r>
      </w:hyperlink>
    </w:p>
    <w:p w14:paraId="08ECB8B9"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68" w:history="1">
        <w:r w:rsidR="0083708C" w:rsidRPr="00D17CC3">
          <w:rPr>
            <w:rStyle w:val="Hyperlink"/>
            <w:noProof/>
          </w:rPr>
          <w:t>5.8 Node Types</w:t>
        </w:r>
        <w:r w:rsidR="0083708C">
          <w:rPr>
            <w:noProof/>
            <w:webHidden/>
          </w:rPr>
          <w:tab/>
        </w:r>
        <w:r w:rsidR="0083708C">
          <w:rPr>
            <w:noProof/>
            <w:webHidden/>
          </w:rPr>
          <w:fldChar w:fldCharType="begin"/>
        </w:r>
        <w:r w:rsidR="0083708C">
          <w:rPr>
            <w:noProof/>
            <w:webHidden/>
          </w:rPr>
          <w:instrText xml:space="preserve"> PAGEREF _Toc430015768 \h </w:instrText>
        </w:r>
        <w:r w:rsidR="0083708C">
          <w:rPr>
            <w:noProof/>
            <w:webHidden/>
          </w:rPr>
        </w:r>
        <w:r w:rsidR="0083708C">
          <w:rPr>
            <w:noProof/>
            <w:webHidden/>
          </w:rPr>
          <w:fldChar w:fldCharType="separate"/>
        </w:r>
        <w:r w:rsidR="0083708C">
          <w:rPr>
            <w:noProof/>
            <w:webHidden/>
          </w:rPr>
          <w:t>160</w:t>
        </w:r>
        <w:r w:rsidR="0083708C">
          <w:rPr>
            <w:noProof/>
            <w:webHidden/>
          </w:rPr>
          <w:fldChar w:fldCharType="end"/>
        </w:r>
      </w:hyperlink>
    </w:p>
    <w:p w14:paraId="7C7749C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69" w:history="1">
        <w:r w:rsidR="0083708C" w:rsidRPr="00D17CC3">
          <w:rPr>
            <w:rStyle w:val="Hyperlink"/>
            <w:rFonts w:eastAsiaTheme="majorEastAsia"/>
            <w:noProof/>
          </w:rPr>
          <w:t>5.8.1 tosca.nodes.Root</w:t>
        </w:r>
        <w:r w:rsidR="0083708C">
          <w:rPr>
            <w:noProof/>
            <w:webHidden/>
          </w:rPr>
          <w:tab/>
        </w:r>
        <w:r w:rsidR="0083708C">
          <w:rPr>
            <w:noProof/>
            <w:webHidden/>
          </w:rPr>
          <w:fldChar w:fldCharType="begin"/>
        </w:r>
        <w:r w:rsidR="0083708C">
          <w:rPr>
            <w:noProof/>
            <w:webHidden/>
          </w:rPr>
          <w:instrText xml:space="preserve"> PAGEREF _Toc430015769 \h </w:instrText>
        </w:r>
        <w:r w:rsidR="0083708C">
          <w:rPr>
            <w:noProof/>
            <w:webHidden/>
          </w:rPr>
        </w:r>
        <w:r w:rsidR="0083708C">
          <w:rPr>
            <w:noProof/>
            <w:webHidden/>
          </w:rPr>
          <w:fldChar w:fldCharType="separate"/>
        </w:r>
        <w:r w:rsidR="0083708C">
          <w:rPr>
            <w:noProof/>
            <w:webHidden/>
          </w:rPr>
          <w:t>160</w:t>
        </w:r>
        <w:r w:rsidR="0083708C">
          <w:rPr>
            <w:noProof/>
            <w:webHidden/>
          </w:rPr>
          <w:fldChar w:fldCharType="end"/>
        </w:r>
      </w:hyperlink>
    </w:p>
    <w:p w14:paraId="0756367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0" w:history="1">
        <w:r w:rsidR="0083708C" w:rsidRPr="00D17CC3">
          <w:rPr>
            <w:rStyle w:val="Hyperlink"/>
            <w:noProof/>
          </w:rPr>
          <w:t>5.8.2 tosca.nodes.Compute</w:t>
        </w:r>
        <w:r w:rsidR="0083708C">
          <w:rPr>
            <w:noProof/>
            <w:webHidden/>
          </w:rPr>
          <w:tab/>
        </w:r>
        <w:r w:rsidR="0083708C">
          <w:rPr>
            <w:noProof/>
            <w:webHidden/>
          </w:rPr>
          <w:fldChar w:fldCharType="begin"/>
        </w:r>
        <w:r w:rsidR="0083708C">
          <w:rPr>
            <w:noProof/>
            <w:webHidden/>
          </w:rPr>
          <w:instrText xml:space="preserve"> PAGEREF _Toc430015770 \h </w:instrText>
        </w:r>
        <w:r w:rsidR="0083708C">
          <w:rPr>
            <w:noProof/>
            <w:webHidden/>
          </w:rPr>
        </w:r>
        <w:r w:rsidR="0083708C">
          <w:rPr>
            <w:noProof/>
            <w:webHidden/>
          </w:rPr>
          <w:fldChar w:fldCharType="separate"/>
        </w:r>
        <w:r w:rsidR="0083708C">
          <w:rPr>
            <w:noProof/>
            <w:webHidden/>
          </w:rPr>
          <w:t>161</w:t>
        </w:r>
        <w:r w:rsidR="0083708C">
          <w:rPr>
            <w:noProof/>
            <w:webHidden/>
          </w:rPr>
          <w:fldChar w:fldCharType="end"/>
        </w:r>
      </w:hyperlink>
    </w:p>
    <w:p w14:paraId="1173CDF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1" w:history="1">
        <w:r w:rsidR="0083708C" w:rsidRPr="00D17CC3">
          <w:rPr>
            <w:rStyle w:val="Hyperlink"/>
            <w:noProof/>
          </w:rPr>
          <w:t>5.8.3 tosca.nodes.SoftwareComponent</w:t>
        </w:r>
        <w:r w:rsidR="0083708C">
          <w:rPr>
            <w:noProof/>
            <w:webHidden/>
          </w:rPr>
          <w:tab/>
        </w:r>
        <w:r w:rsidR="0083708C">
          <w:rPr>
            <w:noProof/>
            <w:webHidden/>
          </w:rPr>
          <w:fldChar w:fldCharType="begin"/>
        </w:r>
        <w:r w:rsidR="0083708C">
          <w:rPr>
            <w:noProof/>
            <w:webHidden/>
          </w:rPr>
          <w:instrText xml:space="preserve"> PAGEREF _Toc430015771 \h </w:instrText>
        </w:r>
        <w:r w:rsidR="0083708C">
          <w:rPr>
            <w:noProof/>
            <w:webHidden/>
          </w:rPr>
        </w:r>
        <w:r w:rsidR="0083708C">
          <w:rPr>
            <w:noProof/>
            <w:webHidden/>
          </w:rPr>
          <w:fldChar w:fldCharType="separate"/>
        </w:r>
        <w:r w:rsidR="0083708C">
          <w:rPr>
            <w:noProof/>
            <w:webHidden/>
          </w:rPr>
          <w:t>163</w:t>
        </w:r>
        <w:r w:rsidR="0083708C">
          <w:rPr>
            <w:noProof/>
            <w:webHidden/>
          </w:rPr>
          <w:fldChar w:fldCharType="end"/>
        </w:r>
      </w:hyperlink>
    </w:p>
    <w:p w14:paraId="22B2588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2" w:history="1">
        <w:r w:rsidR="0083708C" w:rsidRPr="00D17CC3">
          <w:rPr>
            <w:rStyle w:val="Hyperlink"/>
            <w:noProof/>
          </w:rPr>
          <w:t>5.8.4 tosca.nodes.WebServer</w:t>
        </w:r>
        <w:r w:rsidR="0083708C">
          <w:rPr>
            <w:noProof/>
            <w:webHidden/>
          </w:rPr>
          <w:tab/>
        </w:r>
        <w:r w:rsidR="0083708C">
          <w:rPr>
            <w:noProof/>
            <w:webHidden/>
          </w:rPr>
          <w:fldChar w:fldCharType="begin"/>
        </w:r>
        <w:r w:rsidR="0083708C">
          <w:rPr>
            <w:noProof/>
            <w:webHidden/>
          </w:rPr>
          <w:instrText xml:space="preserve"> PAGEREF _Toc430015772 \h </w:instrText>
        </w:r>
        <w:r w:rsidR="0083708C">
          <w:rPr>
            <w:noProof/>
            <w:webHidden/>
          </w:rPr>
        </w:r>
        <w:r w:rsidR="0083708C">
          <w:rPr>
            <w:noProof/>
            <w:webHidden/>
          </w:rPr>
          <w:fldChar w:fldCharType="separate"/>
        </w:r>
        <w:r w:rsidR="0083708C">
          <w:rPr>
            <w:noProof/>
            <w:webHidden/>
          </w:rPr>
          <w:t>164</w:t>
        </w:r>
        <w:r w:rsidR="0083708C">
          <w:rPr>
            <w:noProof/>
            <w:webHidden/>
          </w:rPr>
          <w:fldChar w:fldCharType="end"/>
        </w:r>
      </w:hyperlink>
    </w:p>
    <w:p w14:paraId="2EFBD37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3" w:history="1">
        <w:r w:rsidR="0083708C" w:rsidRPr="00D17CC3">
          <w:rPr>
            <w:rStyle w:val="Hyperlink"/>
            <w:noProof/>
          </w:rPr>
          <w:t>5.8.5 tosca.nodes.WebApplication</w:t>
        </w:r>
        <w:r w:rsidR="0083708C">
          <w:rPr>
            <w:noProof/>
            <w:webHidden/>
          </w:rPr>
          <w:tab/>
        </w:r>
        <w:r w:rsidR="0083708C">
          <w:rPr>
            <w:noProof/>
            <w:webHidden/>
          </w:rPr>
          <w:fldChar w:fldCharType="begin"/>
        </w:r>
        <w:r w:rsidR="0083708C">
          <w:rPr>
            <w:noProof/>
            <w:webHidden/>
          </w:rPr>
          <w:instrText xml:space="preserve"> PAGEREF _Toc430015773 \h </w:instrText>
        </w:r>
        <w:r w:rsidR="0083708C">
          <w:rPr>
            <w:noProof/>
            <w:webHidden/>
          </w:rPr>
        </w:r>
        <w:r w:rsidR="0083708C">
          <w:rPr>
            <w:noProof/>
            <w:webHidden/>
          </w:rPr>
          <w:fldChar w:fldCharType="separate"/>
        </w:r>
        <w:r w:rsidR="0083708C">
          <w:rPr>
            <w:noProof/>
            <w:webHidden/>
          </w:rPr>
          <w:t>165</w:t>
        </w:r>
        <w:r w:rsidR="0083708C">
          <w:rPr>
            <w:noProof/>
            <w:webHidden/>
          </w:rPr>
          <w:fldChar w:fldCharType="end"/>
        </w:r>
      </w:hyperlink>
    </w:p>
    <w:p w14:paraId="0DEB751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4" w:history="1">
        <w:r w:rsidR="0083708C" w:rsidRPr="00D17CC3">
          <w:rPr>
            <w:rStyle w:val="Hyperlink"/>
            <w:noProof/>
          </w:rPr>
          <w:t>5.8.6 tosca.nodes.DBMS</w:t>
        </w:r>
        <w:r w:rsidR="0083708C">
          <w:rPr>
            <w:noProof/>
            <w:webHidden/>
          </w:rPr>
          <w:tab/>
        </w:r>
        <w:r w:rsidR="0083708C">
          <w:rPr>
            <w:noProof/>
            <w:webHidden/>
          </w:rPr>
          <w:fldChar w:fldCharType="begin"/>
        </w:r>
        <w:r w:rsidR="0083708C">
          <w:rPr>
            <w:noProof/>
            <w:webHidden/>
          </w:rPr>
          <w:instrText xml:space="preserve"> PAGEREF _Toc430015774 \h </w:instrText>
        </w:r>
        <w:r w:rsidR="0083708C">
          <w:rPr>
            <w:noProof/>
            <w:webHidden/>
          </w:rPr>
        </w:r>
        <w:r w:rsidR="0083708C">
          <w:rPr>
            <w:noProof/>
            <w:webHidden/>
          </w:rPr>
          <w:fldChar w:fldCharType="separate"/>
        </w:r>
        <w:r w:rsidR="0083708C">
          <w:rPr>
            <w:noProof/>
            <w:webHidden/>
          </w:rPr>
          <w:t>165</w:t>
        </w:r>
        <w:r w:rsidR="0083708C">
          <w:rPr>
            <w:noProof/>
            <w:webHidden/>
          </w:rPr>
          <w:fldChar w:fldCharType="end"/>
        </w:r>
      </w:hyperlink>
    </w:p>
    <w:p w14:paraId="1CF6A69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5" w:history="1">
        <w:r w:rsidR="0083708C" w:rsidRPr="00D17CC3">
          <w:rPr>
            <w:rStyle w:val="Hyperlink"/>
            <w:noProof/>
          </w:rPr>
          <w:t>5.8.7 tosca.nodes.Database</w:t>
        </w:r>
        <w:r w:rsidR="0083708C">
          <w:rPr>
            <w:noProof/>
            <w:webHidden/>
          </w:rPr>
          <w:tab/>
        </w:r>
        <w:r w:rsidR="0083708C">
          <w:rPr>
            <w:noProof/>
            <w:webHidden/>
          </w:rPr>
          <w:fldChar w:fldCharType="begin"/>
        </w:r>
        <w:r w:rsidR="0083708C">
          <w:rPr>
            <w:noProof/>
            <w:webHidden/>
          </w:rPr>
          <w:instrText xml:space="preserve"> PAGEREF _Toc430015775 \h </w:instrText>
        </w:r>
        <w:r w:rsidR="0083708C">
          <w:rPr>
            <w:noProof/>
            <w:webHidden/>
          </w:rPr>
        </w:r>
        <w:r w:rsidR="0083708C">
          <w:rPr>
            <w:noProof/>
            <w:webHidden/>
          </w:rPr>
          <w:fldChar w:fldCharType="separate"/>
        </w:r>
        <w:r w:rsidR="0083708C">
          <w:rPr>
            <w:noProof/>
            <w:webHidden/>
          </w:rPr>
          <w:t>166</w:t>
        </w:r>
        <w:r w:rsidR="0083708C">
          <w:rPr>
            <w:noProof/>
            <w:webHidden/>
          </w:rPr>
          <w:fldChar w:fldCharType="end"/>
        </w:r>
      </w:hyperlink>
    </w:p>
    <w:p w14:paraId="3D61455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6" w:history="1">
        <w:r w:rsidR="0083708C" w:rsidRPr="00D17CC3">
          <w:rPr>
            <w:rStyle w:val="Hyperlink"/>
            <w:noProof/>
          </w:rPr>
          <w:t>5.8.8 tosca.nodes.ObjectStorage</w:t>
        </w:r>
        <w:r w:rsidR="0083708C">
          <w:rPr>
            <w:noProof/>
            <w:webHidden/>
          </w:rPr>
          <w:tab/>
        </w:r>
        <w:r w:rsidR="0083708C">
          <w:rPr>
            <w:noProof/>
            <w:webHidden/>
          </w:rPr>
          <w:fldChar w:fldCharType="begin"/>
        </w:r>
        <w:r w:rsidR="0083708C">
          <w:rPr>
            <w:noProof/>
            <w:webHidden/>
          </w:rPr>
          <w:instrText xml:space="preserve"> PAGEREF _Toc430015776 \h </w:instrText>
        </w:r>
        <w:r w:rsidR="0083708C">
          <w:rPr>
            <w:noProof/>
            <w:webHidden/>
          </w:rPr>
        </w:r>
        <w:r w:rsidR="0083708C">
          <w:rPr>
            <w:noProof/>
            <w:webHidden/>
          </w:rPr>
          <w:fldChar w:fldCharType="separate"/>
        </w:r>
        <w:r w:rsidR="0083708C">
          <w:rPr>
            <w:noProof/>
            <w:webHidden/>
          </w:rPr>
          <w:t>167</w:t>
        </w:r>
        <w:r w:rsidR="0083708C">
          <w:rPr>
            <w:noProof/>
            <w:webHidden/>
          </w:rPr>
          <w:fldChar w:fldCharType="end"/>
        </w:r>
      </w:hyperlink>
    </w:p>
    <w:p w14:paraId="57AE290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7" w:history="1">
        <w:r w:rsidR="0083708C" w:rsidRPr="00D17CC3">
          <w:rPr>
            <w:rStyle w:val="Hyperlink"/>
            <w:noProof/>
          </w:rPr>
          <w:t>5.8.9 tosca.nodes.BlockStorage</w:t>
        </w:r>
        <w:r w:rsidR="0083708C">
          <w:rPr>
            <w:noProof/>
            <w:webHidden/>
          </w:rPr>
          <w:tab/>
        </w:r>
        <w:r w:rsidR="0083708C">
          <w:rPr>
            <w:noProof/>
            <w:webHidden/>
          </w:rPr>
          <w:fldChar w:fldCharType="begin"/>
        </w:r>
        <w:r w:rsidR="0083708C">
          <w:rPr>
            <w:noProof/>
            <w:webHidden/>
          </w:rPr>
          <w:instrText xml:space="preserve"> PAGEREF _Toc430015777 \h </w:instrText>
        </w:r>
        <w:r w:rsidR="0083708C">
          <w:rPr>
            <w:noProof/>
            <w:webHidden/>
          </w:rPr>
        </w:r>
        <w:r w:rsidR="0083708C">
          <w:rPr>
            <w:noProof/>
            <w:webHidden/>
          </w:rPr>
          <w:fldChar w:fldCharType="separate"/>
        </w:r>
        <w:r w:rsidR="0083708C">
          <w:rPr>
            <w:noProof/>
            <w:webHidden/>
          </w:rPr>
          <w:t>168</w:t>
        </w:r>
        <w:r w:rsidR="0083708C">
          <w:rPr>
            <w:noProof/>
            <w:webHidden/>
          </w:rPr>
          <w:fldChar w:fldCharType="end"/>
        </w:r>
      </w:hyperlink>
    </w:p>
    <w:p w14:paraId="4F69704C"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8" w:history="1">
        <w:r w:rsidR="0083708C" w:rsidRPr="00D17CC3">
          <w:rPr>
            <w:rStyle w:val="Hyperlink"/>
            <w:noProof/>
          </w:rPr>
          <w:t>5.8.10 tosca.nodes.Container.Runtime</w:t>
        </w:r>
        <w:r w:rsidR="0083708C">
          <w:rPr>
            <w:noProof/>
            <w:webHidden/>
          </w:rPr>
          <w:tab/>
        </w:r>
        <w:r w:rsidR="0083708C">
          <w:rPr>
            <w:noProof/>
            <w:webHidden/>
          </w:rPr>
          <w:fldChar w:fldCharType="begin"/>
        </w:r>
        <w:r w:rsidR="0083708C">
          <w:rPr>
            <w:noProof/>
            <w:webHidden/>
          </w:rPr>
          <w:instrText xml:space="preserve"> PAGEREF _Toc430015778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1B0603A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79" w:history="1">
        <w:r w:rsidR="0083708C" w:rsidRPr="00D17CC3">
          <w:rPr>
            <w:rStyle w:val="Hyperlink"/>
            <w:noProof/>
          </w:rPr>
          <w:t>5.8.11 tosca.nodes.Container.Application</w:t>
        </w:r>
        <w:r w:rsidR="0083708C">
          <w:rPr>
            <w:noProof/>
            <w:webHidden/>
          </w:rPr>
          <w:tab/>
        </w:r>
        <w:r w:rsidR="0083708C">
          <w:rPr>
            <w:noProof/>
            <w:webHidden/>
          </w:rPr>
          <w:fldChar w:fldCharType="begin"/>
        </w:r>
        <w:r w:rsidR="0083708C">
          <w:rPr>
            <w:noProof/>
            <w:webHidden/>
          </w:rPr>
          <w:instrText xml:space="preserve"> PAGEREF _Toc430015779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50C6002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0" w:history="1">
        <w:r w:rsidR="0083708C" w:rsidRPr="00D17CC3">
          <w:rPr>
            <w:rStyle w:val="Hyperlink"/>
            <w:noProof/>
          </w:rPr>
          <w:t>5.8.12 tosca.nodes.LoadBalancer</w:t>
        </w:r>
        <w:r w:rsidR="0083708C">
          <w:rPr>
            <w:noProof/>
            <w:webHidden/>
          </w:rPr>
          <w:tab/>
        </w:r>
        <w:r w:rsidR="0083708C">
          <w:rPr>
            <w:noProof/>
            <w:webHidden/>
          </w:rPr>
          <w:fldChar w:fldCharType="begin"/>
        </w:r>
        <w:r w:rsidR="0083708C">
          <w:rPr>
            <w:noProof/>
            <w:webHidden/>
          </w:rPr>
          <w:instrText xml:space="preserve"> PAGEREF _Toc430015780 \h </w:instrText>
        </w:r>
        <w:r w:rsidR="0083708C">
          <w:rPr>
            <w:noProof/>
            <w:webHidden/>
          </w:rPr>
        </w:r>
        <w:r w:rsidR="0083708C">
          <w:rPr>
            <w:noProof/>
            <w:webHidden/>
          </w:rPr>
          <w:fldChar w:fldCharType="separate"/>
        </w:r>
        <w:r w:rsidR="0083708C">
          <w:rPr>
            <w:noProof/>
            <w:webHidden/>
          </w:rPr>
          <w:t>170</w:t>
        </w:r>
        <w:r w:rsidR="0083708C">
          <w:rPr>
            <w:noProof/>
            <w:webHidden/>
          </w:rPr>
          <w:fldChar w:fldCharType="end"/>
        </w:r>
      </w:hyperlink>
    </w:p>
    <w:p w14:paraId="570152CD"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81" w:history="1">
        <w:r w:rsidR="0083708C" w:rsidRPr="00D17CC3">
          <w:rPr>
            <w:rStyle w:val="Hyperlink"/>
            <w:noProof/>
          </w:rPr>
          <w:t>5.9 Group Types</w:t>
        </w:r>
        <w:r w:rsidR="0083708C">
          <w:rPr>
            <w:noProof/>
            <w:webHidden/>
          </w:rPr>
          <w:tab/>
        </w:r>
        <w:r w:rsidR="0083708C">
          <w:rPr>
            <w:noProof/>
            <w:webHidden/>
          </w:rPr>
          <w:fldChar w:fldCharType="begin"/>
        </w:r>
        <w:r w:rsidR="0083708C">
          <w:rPr>
            <w:noProof/>
            <w:webHidden/>
          </w:rPr>
          <w:instrText xml:space="preserve"> PAGEREF _Toc430015781 \h </w:instrText>
        </w:r>
        <w:r w:rsidR="0083708C">
          <w:rPr>
            <w:noProof/>
            <w:webHidden/>
          </w:rPr>
        </w:r>
        <w:r w:rsidR="0083708C">
          <w:rPr>
            <w:noProof/>
            <w:webHidden/>
          </w:rPr>
          <w:fldChar w:fldCharType="separate"/>
        </w:r>
        <w:r w:rsidR="0083708C">
          <w:rPr>
            <w:noProof/>
            <w:webHidden/>
          </w:rPr>
          <w:t>171</w:t>
        </w:r>
        <w:r w:rsidR="0083708C">
          <w:rPr>
            <w:noProof/>
            <w:webHidden/>
          </w:rPr>
          <w:fldChar w:fldCharType="end"/>
        </w:r>
      </w:hyperlink>
    </w:p>
    <w:p w14:paraId="68D272D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2" w:history="1">
        <w:r w:rsidR="0083708C" w:rsidRPr="00D17CC3">
          <w:rPr>
            <w:rStyle w:val="Hyperlink"/>
            <w:noProof/>
          </w:rPr>
          <w:t>5.9.1 tosca.groups.Root</w:t>
        </w:r>
        <w:r w:rsidR="0083708C">
          <w:rPr>
            <w:noProof/>
            <w:webHidden/>
          </w:rPr>
          <w:tab/>
        </w:r>
        <w:r w:rsidR="0083708C">
          <w:rPr>
            <w:noProof/>
            <w:webHidden/>
          </w:rPr>
          <w:fldChar w:fldCharType="begin"/>
        </w:r>
        <w:r w:rsidR="0083708C">
          <w:rPr>
            <w:noProof/>
            <w:webHidden/>
          </w:rPr>
          <w:instrText xml:space="preserve"> PAGEREF _Toc430015782 \h </w:instrText>
        </w:r>
        <w:r w:rsidR="0083708C">
          <w:rPr>
            <w:noProof/>
            <w:webHidden/>
          </w:rPr>
        </w:r>
        <w:r w:rsidR="0083708C">
          <w:rPr>
            <w:noProof/>
            <w:webHidden/>
          </w:rPr>
          <w:fldChar w:fldCharType="separate"/>
        </w:r>
        <w:r w:rsidR="0083708C">
          <w:rPr>
            <w:noProof/>
            <w:webHidden/>
          </w:rPr>
          <w:t>171</w:t>
        </w:r>
        <w:r w:rsidR="0083708C">
          <w:rPr>
            <w:noProof/>
            <w:webHidden/>
          </w:rPr>
          <w:fldChar w:fldCharType="end"/>
        </w:r>
      </w:hyperlink>
    </w:p>
    <w:p w14:paraId="6C8D73CE"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83" w:history="1">
        <w:r w:rsidR="0083708C" w:rsidRPr="00D17CC3">
          <w:rPr>
            <w:rStyle w:val="Hyperlink"/>
            <w:noProof/>
          </w:rPr>
          <w:t>5.10 Policy Types</w:t>
        </w:r>
        <w:r w:rsidR="0083708C">
          <w:rPr>
            <w:noProof/>
            <w:webHidden/>
          </w:rPr>
          <w:tab/>
        </w:r>
        <w:r w:rsidR="0083708C">
          <w:rPr>
            <w:noProof/>
            <w:webHidden/>
          </w:rPr>
          <w:fldChar w:fldCharType="begin"/>
        </w:r>
        <w:r w:rsidR="0083708C">
          <w:rPr>
            <w:noProof/>
            <w:webHidden/>
          </w:rPr>
          <w:instrText xml:space="preserve"> PAGEREF _Toc430015783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09A098C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4" w:history="1">
        <w:r w:rsidR="0083708C" w:rsidRPr="00D17CC3">
          <w:rPr>
            <w:rStyle w:val="Hyperlink"/>
            <w:noProof/>
          </w:rPr>
          <w:t>5.10.1 tosca.policies.Root</w:t>
        </w:r>
        <w:r w:rsidR="0083708C">
          <w:rPr>
            <w:noProof/>
            <w:webHidden/>
          </w:rPr>
          <w:tab/>
        </w:r>
        <w:r w:rsidR="0083708C">
          <w:rPr>
            <w:noProof/>
            <w:webHidden/>
          </w:rPr>
          <w:fldChar w:fldCharType="begin"/>
        </w:r>
        <w:r w:rsidR="0083708C">
          <w:rPr>
            <w:noProof/>
            <w:webHidden/>
          </w:rPr>
          <w:instrText xml:space="preserve"> PAGEREF _Toc430015784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7111D65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5" w:history="1">
        <w:r w:rsidR="0083708C" w:rsidRPr="00D17CC3">
          <w:rPr>
            <w:rStyle w:val="Hyperlink"/>
            <w:noProof/>
          </w:rPr>
          <w:t>5.10.2 tosca.policies.Placement</w:t>
        </w:r>
        <w:r w:rsidR="0083708C">
          <w:rPr>
            <w:noProof/>
            <w:webHidden/>
          </w:rPr>
          <w:tab/>
        </w:r>
        <w:r w:rsidR="0083708C">
          <w:rPr>
            <w:noProof/>
            <w:webHidden/>
          </w:rPr>
          <w:fldChar w:fldCharType="begin"/>
        </w:r>
        <w:r w:rsidR="0083708C">
          <w:rPr>
            <w:noProof/>
            <w:webHidden/>
          </w:rPr>
          <w:instrText xml:space="preserve"> PAGEREF _Toc430015785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5458D5D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6" w:history="1">
        <w:r w:rsidR="0083708C" w:rsidRPr="00D17CC3">
          <w:rPr>
            <w:rStyle w:val="Hyperlink"/>
            <w:noProof/>
          </w:rPr>
          <w:t>5.10.3 tosca.policies.Scaling</w:t>
        </w:r>
        <w:r w:rsidR="0083708C">
          <w:rPr>
            <w:noProof/>
            <w:webHidden/>
          </w:rPr>
          <w:tab/>
        </w:r>
        <w:r w:rsidR="0083708C">
          <w:rPr>
            <w:noProof/>
            <w:webHidden/>
          </w:rPr>
          <w:fldChar w:fldCharType="begin"/>
        </w:r>
        <w:r w:rsidR="0083708C">
          <w:rPr>
            <w:noProof/>
            <w:webHidden/>
          </w:rPr>
          <w:instrText xml:space="preserve"> PAGEREF _Toc430015786 \h </w:instrText>
        </w:r>
        <w:r w:rsidR="0083708C">
          <w:rPr>
            <w:noProof/>
            <w:webHidden/>
          </w:rPr>
        </w:r>
        <w:r w:rsidR="0083708C">
          <w:rPr>
            <w:noProof/>
            <w:webHidden/>
          </w:rPr>
          <w:fldChar w:fldCharType="separate"/>
        </w:r>
        <w:r w:rsidR="0083708C">
          <w:rPr>
            <w:noProof/>
            <w:webHidden/>
          </w:rPr>
          <w:t>172</w:t>
        </w:r>
        <w:r w:rsidR="0083708C">
          <w:rPr>
            <w:noProof/>
            <w:webHidden/>
          </w:rPr>
          <w:fldChar w:fldCharType="end"/>
        </w:r>
      </w:hyperlink>
    </w:p>
    <w:p w14:paraId="6F0FA9D6"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7" w:history="1">
        <w:r w:rsidR="0083708C" w:rsidRPr="00D17CC3">
          <w:rPr>
            <w:rStyle w:val="Hyperlink"/>
            <w:noProof/>
          </w:rPr>
          <w:t>5.10.4 tosca.policies.Update</w:t>
        </w:r>
        <w:r w:rsidR="0083708C">
          <w:rPr>
            <w:noProof/>
            <w:webHidden/>
          </w:rPr>
          <w:tab/>
        </w:r>
        <w:r w:rsidR="0083708C">
          <w:rPr>
            <w:noProof/>
            <w:webHidden/>
          </w:rPr>
          <w:fldChar w:fldCharType="begin"/>
        </w:r>
        <w:r w:rsidR="0083708C">
          <w:rPr>
            <w:noProof/>
            <w:webHidden/>
          </w:rPr>
          <w:instrText xml:space="preserve"> PAGEREF _Toc430015787 \h </w:instrText>
        </w:r>
        <w:r w:rsidR="0083708C">
          <w:rPr>
            <w:noProof/>
            <w:webHidden/>
          </w:rPr>
        </w:r>
        <w:r w:rsidR="0083708C">
          <w:rPr>
            <w:noProof/>
            <w:webHidden/>
          </w:rPr>
          <w:fldChar w:fldCharType="separate"/>
        </w:r>
        <w:r w:rsidR="0083708C">
          <w:rPr>
            <w:noProof/>
            <w:webHidden/>
          </w:rPr>
          <w:t>173</w:t>
        </w:r>
        <w:r w:rsidR="0083708C">
          <w:rPr>
            <w:noProof/>
            <w:webHidden/>
          </w:rPr>
          <w:fldChar w:fldCharType="end"/>
        </w:r>
      </w:hyperlink>
    </w:p>
    <w:p w14:paraId="46F35AB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88" w:history="1">
        <w:r w:rsidR="0083708C" w:rsidRPr="00D17CC3">
          <w:rPr>
            <w:rStyle w:val="Hyperlink"/>
            <w:noProof/>
          </w:rPr>
          <w:t>5.10.5 tosca.policies.Performance</w:t>
        </w:r>
        <w:r w:rsidR="0083708C">
          <w:rPr>
            <w:noProof/>
            <w:webHidden/>
          </w:rPr>
          <w:tab/>
        </w:r>
        <w:r w:rsidR="0083708C">
          <w:rPr>
            <w:noProof/>
            <w:webHidden/>
          </w:rPr>
          <w:fldChar w:fldCharType="begin"/>
        </w:r>
        <w:r w:rsidR="0083708C">
          <w:rPr>
            <w:noProof/>
            <w:webHidden/>
          </w:rPr>
          <w:instrText xml:space="preserve"> PAGEREF _Toc430015788 \h </w:instrText>
        </w:r>
        <w:r w:rsidR="0083708C">
          <w:rPr>
            <w:noProof/>
            <w:webHidden/>
          </w:rPr>
        </w:r>
        <w:r w:rsidR="0083708C">
          <w:rPr>
            <w:noProof/>
            <w:webHidden/>
          </w:rPr>
          <w:fldChar w:fldCharType="separate"/>
        </w:r>
        <w:r w:rsidR="0083708C">
          <w:rPr>
            <w:noProof/>
            <w:webHidden/>
          </w:rPr>
          <w:t>173</w:t>
        </w:r>
        <w:r w:rsidR="0083708C">
          <w:rPr>
            <w:noProof/>
            <w:webHidden/>
          </w:rPr>
          <w:fldChar w:fldCharType="end"/>
        </w:r>
      </w:hyperlink>
    </w:p>
    <w:p w14:paraId="00EB447F"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789" w:history="1">
        <w:r w:rsidR="0083708C" w:rsidRPr="00D17CC3">
          <w:rPr>
            <w:rStyle w:val="Hyperlink"/>
            <w:noProof/>
          </w:rPr>
          <w:t>6</w:t>
        </w:r>
        <w:r w:rsidR="0083708C">
          <w:rPr>
            <w:rFonts w:asciiTheme="minorHAnsi" w:eastAsiaTheme="minorEastAsia" w:hAnsiTheme="minorHAnsi" w:cstheme="minorBidi"/>
            <w:noProof/>
            <w:sz w:val="22"/>
            <w:szCs w:val="22"/>
          </w:rPr>
          <w:tab/>
        </w:r>
        <w:r w:rsidR="0083708C" w:rsidRPr="00D17CC3">
          <w:rPr>
            <w:rStyle w:val="Hyperlink"/>
            <w:noProof/>
          </w:rPr>
          <w:t>TOSCA Cloud Service Archive (CSAR) format</w:t>
        </w:r>
        <w:r w:rsidR="0083708C">
          <w:rPr>
            <w:noProof/>
            <w:webHidden/>
          </w:rPr>
          <w:tab/>
        </w:r>
        <w:r w:rsidR="0083708C">
          <w:rPr>
            <w:noProof/>
            <w:webHidden/>
          </w:rPr>
          <w:fldChar w:fldCharType="begin"/>
        </w:r>
        <w:r w:rsidR="0083708C">
          <w:rPr>
            <w:noProof/>
            <w:webHidden/>
          </w:rPr>
          <w:instrText xml:space="preserve"> PAGEREF _Toc430015789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5CAF69D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0" w:history="1">
        <w:r w:rsidR="0083708C" w:rsidRPr="00D17CC3">
          <w:rPr>
            <w:rStyle w:val="Hyperlink"/>
            <w:noProof/>
          </w:rPr>
          <w:t>6.1 Overall Structure of a CSAR</w:t>
        </w:r>
        <w:r w:rsidR="0083708C">
          <w:rPr>
            <w:noProof/>
            <w:webHidden/>
          </w:rPr>
          <w:tab/>
        </w:r>
        <w:r w:rsidR="0083708C">
          <w:rPr>
            <w:noProof/>
            <w:webHidden/>
          </w:rPr>
          <w:fldChar w:fldCharType="begin"/>
        </w:r>
        <w:r w:rsidR="0083708C">
          <w:rPr>
            <w:noProof/>
            <w:webHidden/>
          </w:rPr>
          <w:instrText xml:space="preserve"> PAGEREF _Toc430015790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507C55A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1" w:history="1">
        <w:r w:rsidR="0083708C" w:rsidRPr="00D17CC3">
          <w:rPr>
            <w:rStyle w:val="Hyperlink"/>
            <w:noProof/>
          </w:rPr>
          <w:t>6.2 TOSCA Meta File</w:t>
        </w:r>
        <w:r w:rsidR="0083708C">
          <w:rPr>
            <w:noProof/>
            <w:webHidden/>
          </w:rPr>
          <w:tab/>
        </w:r>
        <w:r w:rsidR="0083708C">
          <w:rPr>
            <w:noProof/>
            <w:webHidden/>
          </w:rPr>
          <w:fldChar w:fldCharType="begin"/>
        </w:r>
        <w:r w:rsidR="0083708C">
          <w:rPr>
            <w:noProof/>
            <w:webHidden/>
          </w:rPr>
          <w:instrText xml:space="preserve"> PAGEREF _Toc430015791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4CEF4A0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92" w:history="1">
        <w:r w:rsidR="0083708C" w:rsidRPr="00D17CC3">
          <w:rPr>
            <w:rStyle w:val="Hyperlink"/>
            <w:noProof/>
          </w:rPr>
          <w:t>6.2.1 Example</w:t>
        </w:r>
        <w:r w:rsidR="0083708C">
          <w:rPr>
            <w:noProof/>
            <w:webHidden/>
          </w:rPr>
          <w:tab/>
        </w:r>
        <w:r w:rsidR="0083708C">
          <w:rPr>
            <w:noProof/>
            <w:webHidden/>
          </w:rPr>
          <w:fldChar w:fldCharType="begin"/>
        </w:r>
        <w:r w:rsidR="0083708C">
          <w:rPr>
            <w:noProof/>
            <w:webHidden/>
          </w:rPr>
          <w:instrText xml:space="preserve"> PAGEREF _Toc430015792 \h </w:instrText>
        </w:r>
        <w:r w:rsidR="0083708C">
          <w:rPr>
            <w:noProof/>
            <w:webHidden/>
          </w:rPr>
        </w:r>
        <w:r w:rsidR="0083708C">
          <w:rPr>
            <w:noProof/>
            <w:webHidden/>
          </w:rPr>
          <w:fldChar w:fldCharType="separate"/>
        </w:r>
        <w:r w:rsidR="0083708C">
          <w:rPr>
            <w:noProof/>
            <w:webHidden/>
          </w:rPr>
          <w:t>174</w:t>
        </w:r>
        <w:r w:rsidR="0083708C">
          <w:rPr>
            <w:noProof/>
            <w:webHidden/>
          </w:rPr>
          <w:fldChar w:fldCharType="end"/>
        </w:r>
      </w:hyperlink>
    </w:p>
    <w:p w14:paraId="12F7BE45"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793" w:history="1">
        <w:r w:rsidR="0083708C" w:rsidRPr="00D17CC3">
          <w:rPr>
            <w:rStyle w:val="Hyperlink"/>
            <w:noProof/>
          </w:rPr>
          <w:t>7</w:t>
        </w:r>
        <w:r w:rsidR="0083708C">
          <w:rPr>
            <w:rFonts w:asciiTheme="minorHAnsi" w:eastAsiaTheme="minorEastAsia" w:hAnsiTheme="minorHAnsi" w:cstheme="minorBidi"/>
            <w:noProof/>
            <w:sz w:val="22"/>
            <w:szCs w:val="22"/>
          </w:rPr>
          <w:tab/>
        </w:r>
        <w:r w:rsidR="0083708C" w:rsidRPr="00D17CC3">
          <w:rPr>
            <w:rStyle w:val="Hyperlink"/>
            <w:noProof/>
          </w:rPr>
          <w:t>TOSCA networking</w:t>
        </w:r>
        <w:r w:rsidR="0083708C">
          <w:rPr>
            <w:noProof/>
            <w:webHidden/>
          </w:rPr>
          <w:tab/>
        </w:r>
        <w:r w:rsidR="0083708C">
          <w:rPr>
            <w:noProof/>
            <w:webHidden/>
          </w:rPr>
          <w:fldChar w:fldCharType="begin"/>
        </w:r>
        <w:r w:rsidR="0083708C">
          <w:rPr>
            <w:noProof/>
            <w:webHidden/>
          </w:rPr>
          <w:instrText xml:space="preserve"> PAGEREF _Toc430015793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454B1AB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4" w:history="1">
        <w:r w:rsidR="0083708C" w:rsidRPr="00D17CC3">
          <w:rPr>
            <w:rStyle w:val="Hyperlink"/>
            <w:noProof/>
          </w:rPr>
          <w:t>7.1 Networking and Service Template Portability</w:t>
        </w:r>
        <w:r w:rsidR="0083708C">
          <w:rPr>
            <w:noProof/>
            <w:webHidden/>
          </w:rPr>
          <w:tab/>
        </w:r>
        <w:r w:rsidR="0083708C">
          <w:rPr>
            <w:noProof/>
            <w:webHidden/>
          </w:rPr>
          <w:fldChar w:fldCharType="begin"/>
        </w:r>
        <w:r w:rsidR="0083708C">
          <w:rPr>
            <w:noProof/>
            <w:webHidden/>
          </w:rPr>
          <w:instrText xml:space="preserve"> PAGEREF _Toc430015794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6D4D6494"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5" w:history="1">
        <w:r w:rsidR="0083708C" w:rsidRPr="00D17CC3">
          <w:rPr>
            <w:rStyle w:val="Hyperlink"/>
            <w:noProof/>
          </w:rPr>
          <w:t>7.2 Connectivity Semantics</w:t>
        </w:r>
        <w:r w:rsidR="0083708C">
          <w:rPr>
            <w:noProof/>
            <w:webHidden/>
          </w:rPr>
          <w:tab/>
        </w:r>
        <w:r w:rsidR="0083708C">
          <w:rPr>
            <w:noProof/>
            <w:webHidden/>
          </w:rPr>
          <w:fldChar w:fldCharType="begin"/>
        </w:r>
        <w:r w:rsidR="0083708C">
          <w:rPr>
            <w:noProof/>
            <w:webHidden/>
          </w:rPr>
          <w:instrText xml:space="preserve"> PAGEREF _Toc430015795 \h </w:instrText>
        </w:r>
        <w:r w:rsidR="0083708C">
          <w:rPr>
            <w:noProof/>
            <w:webHidden/>
          </w:rPr>
        </w:r>
        <w:r w:rsidR="0083708C">
          <w:rPr>
            <w:noProof/>
            <w:webHidden/>
          </w:rPr>
          <w:fldChar w:fldCharType="separate"/>
        </w:r>
        <w:r w:rsidR="0083708C">
          <w:rPr>
            <w:noProof/>
            <w:webHidden/>
          </w:rPr>
          <w:t>175</w:t>
        </w:r>
        <w:r w:rsidR="0083708C">
          <w:rPr>
            <w:noProof/>
            <w:webHidden/>
          </w:rPr>
          <w:fldChar w:fldCharType="end"/>
        </w:r>
      </w:hyperlink>
    </w:p>
    <w:p w14:paraId="4D186A24"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6" w:history="1">
        <w:r w:rsidR="0083708C" w:rsidRPr="00D17CC3">
          <w:rPr>
            <w:rStyle w:val="Hyperlink"/>
            <w:noProof/>
          </w:rPr>
          <w:t>7.3 Expressing connectivity semantics</w:t>
        </w:r>
        <w:r w:rsidR="0083708C">
          <w:rPr>
            <w:noProof/>
            <w:webHidden/>
          </w:rPr>
          <w:tab/>
        </w:r>
        <w:r w:rsidR="0083708C">
          <w:rPr>
            <w:noProof/>
            <w:webHidden/>
          </w:rPr>
          <w:fldChar w:fldCharType="begin"/>
        </w:r>
        <w:r w:rsidR="0083708C">
          <w:rPr>
            <w:noProof/>
            <w:webHidden/>
          </w:rPr>
          <w:instrText xml:space="preserve"> PAGEREF _Toc430015796 \h </w:instrText>
        </w:r>
        <w:r w:rsidR="0083708C">
          <w:rPr>
            <w:noProof/>
            <w:webHidden/>
          </w:rPr>
        </w:r>
        <w:r w:rsidR="0083708C">
          <w:rPr>
            <w:noProof/>
            <w:webHidden/>
          </w:rPr>
          <w:fldChar w:fldCharType="separate"/>
        </w:r>
        <w:r w:rsidR="0083708C">
          <w:rPr>
            <w:noProof/>
            <w:webHidden/>
          </w:rPr>
          <w:t>176</w:t>
        </w:r>
        <w:r w:rsidR="0083708C">
          <w:rPr>
            <w:noProof/>
            <w:webHidden/>
          </w:rPr>
          <w:fldChar w:fldCharType="end"/>
        </w:r>
      </w:hyperlink>
    </w:p>
    <w:p w14:paraId="3CACC1F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97" w:history="1">
        <w:r w:rsidR="0083708C" w:rsidRPr="00D17CC3">
          <w:rPr>
            <w:rStyle w:val="Hyperlink"/>
            <w:noProof/>
          </w:rPr>
          <w:t>7.3.1 Connection initiation semantics</w:t>
        </w:r>
        <w:r w:rsidR="0083708C">
          <w:rPr>
            <w:noProof/>
            <w:webHidden/>
          </w:rPr>
          <w:tab/>
        </w:r>
        <w:r w:rsidR="0083708C">
          <w:rPr>
            <w:noProof/>
            <w:webHidden/>
          </w:rPr>
          <w:fldChar w:fldCharType="begin"/>
        </w:r>
        <w:r w:rsidR="0083708C">
          <w:rPr>
            <w:noProof/>
            <w:webHidden/>
          </w:rPr>
          <w:instrText xml:space="preserve"> PAGEREF _Toc430015797 \h </w:instrText>
        </w:r>
        <w:r w:rsidR="0083708C">
          <w:rPr>
            <w:noProof/>
            <w:webHidden/>
          </w:rPr>
        </w:r>
        <w:r w:rsidR="0083708C">
          <w:rPr>
            <w:noProof/>
            <w:webHidden/>
          </w:rPr>
          <w:fldChar w:fldCharType="separate"/>
        </w:r>
        <w:r w:rsidR="0083708C">
          <w:rPr>
            <w:noProof/>
            <w:webHidden/>
          </w:rPr>
          <w:t>176</w:t>
        </w:r>
        <w:r w:rsidR="0083708C">
          <w:rPr>
            <w:noProof/>
            <w:webHidden/>
          </w:rPr>
          <w:fldChar w:fldCharType="end"/>
        </w:r>
      </w:hyperlink>
    </w:p>
    <w:p w14:paraId="4A9A073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798" w:history="1">
        <w:r w:rsidR="0083708C" w:rsidRPr="00D17CC3">
          <w:rPr>
            <w:rStyle w:val="Hyperlink"/>
            <w:noProof/>
          </w:rPr>
          <w:t>7.3.2 Specifying layer 4 ports</w:t>
        </w:r>
        <w:r w:rsidR="0083708C">
          <w:rPr>
            <w:noProof/>
            <w:webHidden/>
          </w:rPr>
          <w:tab/>
        </w:r>
        <w:r w:rsidR="0083708C">
          <w:rPr>
            <w:noProof/>
            <w:webHidden/>
          </w:rPr>
          <w:fldChar w:fldCharType="begin"/>
        </w:r>
        <w:r w:rsidR="0083708C">
          <w:rPr>
            <w:noProof/>
            <w:webHidden/>
          </w:rPr>
          <w:instrText xml:space="preserve"> PAGEREF _Toc430015798 \h </w:instrText>
        </w:r>
        <w:r w:rsidR="0083708C">
          <w:rPr>
            <w:noProof/>
            <w:webHidden/>
          </w:rPr>
        </w:r>
        <w:r w:rsidR="0083708C">
          <w:rPr>
            <w:noProof/>
            <w:webHidden/>
          </w:rPr>
          <w:fldChar w:fldCharType="separate"/>
        </w:r>
        <w:r w:rsidR="0083708C">
          <w:rPr>
            <w:noProof/>
            <w:webHidden/>
          </w:rPr>
          <w:t>177</w:t>
        </w:r>
        <w:r w:rsidR="0083708C">
          <w:rPr>
            <w:noProof/>
            <w:webHidden/>
          </w:rPr>
          <w:fldChar w:fldCharType="end"/>
        </w:r>
      </w:hyperlink>
    </w:p>
    <w:p w14:paraId="12144EDC"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799" w:history="1">
        <w:r w:rsidR="0083708C" w:rsidRPr="00D17CC3">
          <w:rPr>
            <w:rStyle w:val="Hyperlink"/>
            <w:noProof/>
          </w:rPr>
          <w:t>7.4 Network provisioning</w:t>
        </w:r>
        <w:r w:rsidR="0083708C">
          <w:rPr>
            <w:noProof/>
            <w:webHidden/>
          </w:rPr>
          <w:tab/>
        </w:r>
        <w:r w:rsidR="0083708C">
          <w:rPr>
            <w:noProof/>
            <w:webHidden/>
          </w:rPr>
          <w:fldChar w:fldCharType="begin"/>
        </w:r>
        <w:r w:rsidR="0083708C">
          <w:rPr>
            <w:noProof/>
            <w:webHidden/>
          </w:rPr>
          <w:instrText xml:space="preserve"> PAGEREF _Toc430015799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3021FB0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0" w:history="1">
        <w:r w:rsidR="0083708C" w:rsidRPr="00D17CC3">
          <w:rPr>
            <w:rStyle w:val="Hyperlink"/>
            <w:noProof/>
          </w:rPr>
          <w:t>7.4.1 Declarative network provisioning</w:t>
        </w:r>
        <w:r w:rsidR="0083708C">
          <w:rPr>
            <w:noProof/>
            <w:webHidden/>
          </w:rPr>
          <w:tab/>
        </w:r>
        <w:r w:rsidR="0083708C">
          <w:rPr>
            <w:noProof/>
            <w:webHidden/>
          </w:rPr>
          <w:fldChar w:fldCharType="begin"/>
        </w:r>
        <w:r w:rsidR="0083708C">
          <w:rPr>
            <w:noProof/>
            <w:webHidden/>
          </w:rPr>
          <w:instrText xml:space="preserve"> PAGEREF _Toc430015800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2A822B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1" w:history="1">
        <w:r w:rsidR="0083708C" w:rsidRPr="00D17CC3">
          <w:rPr>
            <w:rStyle w:val="Hyperlink"/>
            <w:noProof/>
          </w:rPr>
          <w:t>7.4.2 Implicit network fulfillment</w:t>
        </w:r>
        <w:r w:rsidR="0083708C">
          <w:rPr>
            <w:noProof/>
            <w:webHidden/>
          </w:rPr>
          <w:tab/>
        </w:r>
        <w:r w:rsidR="0083708C">
          <w:rPr>
            <w:noProof/>
            <w:webHidden/>
          </w:rPr>
          <w:fldChar w:fldCharType="begin"/>
        </w:r>
        <w:r w:rsidR="0083708C">
          <w:rPr>
            <w:noProof/>
            <w:webHidden/>
          </w:rPr>
          <w:instrText xml:space="preserve"> PAGEREF _Toc430015801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748CB4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2" w:history="1">
        <w:r w:rsidR="0083708C" w:rsidRPr="00D17CC3">
          <w:rPr>
            <w:rStyle w:val="Hyperlink"/>
            <w:noProof/>
          </w:rPr>
          <w:t>7.4.3 Controlling network fulfillment</w:t>
        </w:r>
        <w:r w:rsidR="0083708C">
          <w:rPr>
            <w:noProof/>
            <w:webHidden/>
          </w:rPr>
          <w:tab/>
        </w:r>
        <w:r w:rsidR="0083708C">
          <w:rPr>
            <w:noProof/>
            <w:webHidden/>
          </w:rPr>
          <w:fldChar w:fldCharType="begin"/>
        </w:r>
        <w:r w:rsidR="0083708C">
          <w:rPr>
            <w:noProof/>
            <w:webHidden/>
          </w:rPr>
          <w:instrText xml:space="preserve"> PAGEREF _Toc430015802 \h </w:instrText>
        </w:r>
        <w:r w:rsidR="0083708C">
          <w:rPr>
            <w:noProof/>
            <w:webHidden/>
          </w:rPr>
        </w:r>
        <w:r w:rsidR="0083708C">
          <w:rPr>
            <w:noProof/>
            <w:webHidden/>
          </w:rPr>
          <w:fldChar w:fldCharType="separate"/>
        </w:r>
        <w:r w:rsidR="0083708C">
          <w:rPr>
            <w:noProof/>
            <w:webHidden/>
          </w:rPr>
          <w:t>178</w:t>
        </w:r>
        <w:r w:rsidR="0083708C">
          <w:rPr>
            <w:noProof/>
            <w:webHidden/>
          </w:rPr>
          <w:fldChar w:fldCharType="end"/>
        </w:r>
      </w:hyperlink>
    </w:p>
    <w:p w14:paraId="2EAA515C"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03" w:history="1">
        <w:r w:rsidR="0083708C" w:rsidRPr="00D17CC3">
          <w:rPr>
            <w:rStyle w:val="Hyperlink"/>
            <w:noProof/>
          </w:rPr>
          <w:t>7.5 Network Types</w:t>
        </w:r>
        <w:r w:rsidR="0083708C">
          <w:rPr>
            <w:noProof/>
            <w:webHidden/>
          </w:rPr>
          <w:tab/>
        </w:r>
        <w:r w:rsidR="0083708C">
          <w:rPr>
            <w:noProof/>
            <w:webHidden/>
          </w:rPr>
          <w:fldChar w:fldCharType="begin"/>
        </w:r>
        <w:r w:rsidR="0083708C">
          <w:rPr>
            <w:noProof/>
            <w:webHidden/>
          </w:rPr>
          <w:instrText xml:space="preserve"> PAGEREF _Toc430015803 \h </w:instrText>
        </w:r>
        <w:r w:rsidR="0083708C">
          <w:rPr>
            <w:noProof/>
            <w:webHidden/>
          </w:rPr>
        </w:r>
        <w:r w:rsidR="0083708C">
          <w:rPr>
            <w:noProof/>
            <w:webHidden/>
          </w:rPr>
          <w:fldChar w:fldCharType="separate"/>
        </w:r>
        <w:r w:rsidR="0083708C">
          <w:rPr>
            <w:noProof/>
            <w:webHidden/>
          </w:rPr>
          <w:t>181</w:t>
        </w:r>
        <w:r w:rsidR="0083708C">
          <w:rPr>
            <w:noProof/>
            <w:webHidden/>
          </w:rPr>
          <w:fldChar w:fldCharType="end"/>
        </w:r>
      </w:hyperlink>
    </w:p>
    <w:p w14:paraId="56FFFA9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4" w:history="1">
        <w:r w:rsidR="0083708C" w:rsidRPr="00D17CC3">
          <w:rPr>
            <w:rStyle w:val="Hyperlink"/>
            <w:noProof/>
          </w:rPr>
          <w:t>7.5.1 tosca.nodes.network.Network</w:t>
        </w:r>
        <w:r w:rsidR="0083708C">
          <w:rPr>
            <w:noProof/>
            <w:webHidden/>
          </w:rPr>
          <w:tab/>
        </w:r>
        <w:r w:rsidR="0083708C">
          <w:rPr>
            <w:noProof/>
            <w:webHidden/>
          </w:rPr>
          <w:fldChar w:fldCharType="begin"/>
        </w:r>
        <w:r w:rsidR="0083708C">
          <w:rPr>
            <w:noProof/>
            <w:webHidden/>
          </w:rPr>
          <w:instrText xml:space="preserve"> PAGEREF _Toc430015804 \h </w:instrText>
        </w:r>
        <w:r w:rsidR="0083708C">
          <w:rPr>
            <w:noProof/>
            <w:webHidden/>
          </w:rPr>
        </w:r>
        <w:r w:rsidR="0083708C">
          <w:rPr>
            <w:noProof/>
            <w:webHidden/>
          </w:rPr>
          <w:fldChar w:fldCharType="separate"/>
        </w:r>
        <w:r w:rsidR="0083708C">
          <w:rPr>
            <w:noProof/>
            <w:webHidden/>
          </w:rPr>
          <w:t>181</w:t>
        </w:r>
        <w:r w:rsidR="0083708C">
          <w:rPr>
            <w:noProof/>
            <w:webHidden/>
          </w:rPr>
          <w:fldChar w:fldCharType="end"/>
        </w:r>
      </w:hyperlink>
    </w:p>
    <w:p w14:paraId="353DF163"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5" w:history="1">
        <w:r w:rsidR="0083708C" w:rsidRPr="00D17CC3">
          <w:rPr>
            <w:rStyle w:val="Hyperlink"/>
            <w:noProof/>
          </w:rPr>
          <w:t>7.5.2 tosca.nodes.network.Port</w:t>
        </w:r>
        <w:r w:rsidR="0083708C">
          <w:rPr>
            <w:noProof/>
            <w:webHidden/>
          </w:rPr>
          <w:tab/>
        </w:r>
        <w:r w:rsidR="0083708C">
          <w:rPr>
            <w:noProof/>
            <w:webHidden/>
          </w:rPr>
          <w:fldChar w:fldCharType="begin"/>
        </w:r>
        <w:r w:rsidR="0083708C">
          <w:rPr>
            <w:noProof/>
            <w:webHidden/>
          </w:rPr>
          <w:instrText xml:space="preserve"> PAGEREF _Toc430015805 \h </w:instrText>
        </w:r>
        <w:r w:rsidR="0083708C">
          <w:rPr>
            <w:noProof/>
            <w:webHidden/>
          </w:rPr>
        </w:r>
        <w:r w:rsidR="0083708C">
          <w:rPr>
            <w:noProof/>
            <w:webHidden/>
          </w:rPr>
          <w:fldChar w:fldCharType="separate"/>
        </w:r>
        <w:r w:rsidR="0083708C">
          <w:rPr>
            <w:noProof/>
            <w:webHidden/>
          </w:rPr>
          <w:t>183</w:t>
        </w:r>
        <w:r w:rsidR="0083708C">
          <w:rPr>
            <w:noProof/>
            <w:webHidden/>
          </w:rPr>
          <w:fldChar w:fldCharType="end"/>
        </w:r>
      </w:hyperlink>
    </w:p>
    <w:p w14:paraId="24623E1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6" w:history="1">
        <w:r w:rsidR="0083708C" w:rsidRPr="00D17CC3">
          <w:rPr>
            <w:rStyle w:val="Hyperlink"/>
            <w:noProof/>
          </w:rPr>
          <w:t>7.5.3 tosca.capabilities.network.Linkable</w:t>
        </w:r>
        <w:r w:rsidR="0083708C">
          <w:rPr>
            <w:noProof/>
            <w:webHidden/>
          </w:rPr>
          <w:tab/>
        </w:r>
        <w:r w:rsidR="0083708C">
          <w:rPr>
            <w:noProof/>
            <w:webHidden/>
          </w:rPr>
          <w:fldChar w:fldCharType="begin"/>
        </w:r>
        <w:r w:rsidR="0083708C">
          <w:rPr>
            <w:noProof/>
            <w:webHidden/>
          </w:rPr>
          <w:instrText xml:space="preserve"> PAGEREF _Toc430015806 \h </w:instrText>
        </w:r>
        <w:r w:rsidR="0083708C">
          <w:rPr>
            <w:noProof/>
            <w:webHidden/>
          </w:rPr>
        </w:r>
        <w:r w:rsidR="0083708C">
          <w:rPr>
            <w:noProof/>
            <w:webHidden/>
          </w:rPr>
          <w:fldChar w:fldCharType="separate"/>
        </w:r>
        <w:r w:rsidR="0083708C">
          <w:rPr>
            <w:noProof/>
            <w:webHidden/>
          </w:rPr>
          <w:t>185</w:t>
        </w:r>
        <w:r w:rsidR="0083708C">
          <w:rPr>
            <w:noProof/>
            <w:webHidden/>
          </w:rPr>
          <w:fldChar w:fldCharType="end"/>
        </w:r>
      </w:hyperlink>
    </w:p>
    <w:p w14:paraId="67F45A4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7" w:history="1">
        <w:r w:rsidR="0083708C" w:rsidRPr="00D17CC3">
          <w:rPr>
            <w:rStyle w:val="Hyperlink"/>
            <w:noProof/>
          </w:rPr>
          <w:t>7.5.4 tosca.relationships.network.LinksTo</w:t>
        </w:r>
        <w:r w:rsidR="0083708C">
          <w:rPr>
            <w:noProof/>
            <w:webHidden/>
          </w:rPr>
          <w:tab/>
        </w:r>
        <w:r w:rsidR="0083708C">
          <w:rPr>
            <w:noProof/>
            <w:webHidden/>
          </w:rPr>
          <w:fldChar w:fldCharType="begin"/>
        </w:r>
        <w:r w:rsidR="0083708C">
          <w:rPr>
            <w:noProof/>
            <w:webHidden/>
          </w:rPr>
          <w:instrText xml:space="preserve"> PAGEREF _Toc430015807 \h </w:instrText>
        </w:r>
        <w:r w:rsidR="0083708C">
          <w:rPr>
            <w:noProof/>
            <w:webHidden/>
          </w:rPr>
        </w:r>
        <w:r w:rsidR="0083708C">
          <w:rPr>
            <w:noProof/>
            <w:webHidden/>
          </w:rPr>
          <w:fldChar w:fldCharType="separate"/>
        </w:r>
        <w:r w:rsidR="0083708C">
          <w:rPr>
            <w:noProof/>
            <w:webHidden/>
          </w:rPr>
          <w:t>185</w:t>
        </w:r>
        <w:r w:rsidR="0083708C">
          <w:rPr>
            <w:noProof/>
            <w:webHidden/>
          </w:rPr>
          <w:fldChar w:fldCharType="end"/>
        </w:r>
      </w:hyperlink>
    </w:p>
    <w:p w14:paraId="243968C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08" w:history="1">
        <w:r w:rsidR="0083708C" w:rsidRPr="00D17CC3">
          <w:rPr>
            <w:rStyle w:val="Hyperlink"/>
            <w:noProof/>
          </w:rPr>
          <w:t>7.5.5 tosca.relationships.network.BindsTo</w:t>
        </w:r>
        <w:r w:rsidR="0083708C">
          <w:rPr>
            <w:noProof/>
            <w:webHidden/>
          </w:rPr>
          <w:tab/>
        </w:r>
        <w:r w:rsidR="0083708C">
          <w:rPr>
            <w:noProof/>
            <w:webHidden/>
          </w:rPr>
          <w:fldChar w:fldCharType="begin"/>
        </w:r>
        <w:r w:rsidR="0083708C">
          <w:rPr>
            <w:noProof/>
            <w:webHidden/>
          </w:rPr>
          <w:instrText xml:space="preserve"> PAGEREF _Toc430015808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4974AF12"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09" w:history="1">
        <w:r w:rsidR="0083708C" w:rsidRPr="00D17CC3">
          <w:rPr>
            <w:rStyle w:val="Hyperlink"/>
            <w:noProof/>
          </w:rPr>
          <w:t>7.6 Network modeling approaches</w:t>
        </w:r>
        <w:r w:rsidR="0083708C">
          <w:rPr>
            <w:noProof/>
            <w:webHidden/>
          </w:rPr>
          <w:tab/>
        </w:r>
        <w:r w:rsidR="0083708C">
          <w:rPr>
            <w:noProof/>
            <w:webHidden/>
          </w:rPr>
          <w:fldChar w:fldCharType="begin"/>
        </w:r>
        <w:r w:rsidR="0083708C">
          <w:rPr>
            <w:noProof/>
            <w:webHidden/>
          </w:rPr>
          <w:instrText xml:space="preserve"> PAGEREF _Toc430015809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1C6D222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0" w:history="1">
        <w:r w:rsidR="0083708C" w:rsidRPr="00D17CC3">
          <w:rPr>
            <w:rStyle w:val="Hyperlink"/>
            <w:noProof/>
          </w:rPr>
          <w:t>7.6.1 Option 1: Specifying a network outside the application’s Service Template</w:t>
        </w:r>
        <w:r w:rsidR="0083708C">
          <w:rPr>
            <w:noProof/>
            <w:webHidden/>
          </w:rPr>
          <w:tab/>
        </w:r>
        <w:r w:rsidR="0083708C">
          <w:rPr>
            <w:noProof/>
            <w:webHidden/>
          </w:rPr>
          <w:fldChar w:fldCharType="begin"/>
        </w:r>
        <w:r w:rsidR="0083708C">
          <w:rPr>
            <w:noProof/>
            <w:webHidden/>
          </w:rPr>
          <w:instrText xml:space="preserve"> PAGEREF _Toc430015810 \h </w:instrText>
        </w:r>
        <w:r w:rsidR="0083708C">
          <w:rPr>
            <w:noProof/>
            <w:webHidden/>
          </w:rPr>
        </w:r>
        <w:r w:rsidR="0083708C">
          <w:rPr>
            <w:noProof/>
            <w:webHidden/>
          </w:rPr>
          <w:fldChar w:fldCharType="separate"/>
        </w:r>
        <w:r w:rsidR="0083708C">
          <w:rPr>
            <w:noProof/>
            <w:webHidden/>
          </w:rPr>
          <w:t>186</w:t>
        </w:r>
        <w:r w:rsidR="0083708C">
          <w:rPr>
            <w:noProof/>
            <w:webHidden/>
          </w:rPr>
          <w:fldChar w:fldCharType="end"/>
        </w:r>
      </w:hyperlink>
    </w:p>
    <w:p w14:paraId="21C3F92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1" w:history="1">
        <w:r w:rsidR="0083708C" w:rsidRPr="00D17CC3">
          <w:rPr>
            <w:rStyle w:val="Hyperlink"/>
            <w:noProof/>
          </w:rPr>
          <w:t>7.6.2 Option 2: Specifying network requirements within the application’s Service Template</w:t>
        </w:r>
        <w:r w:rsidR="0083708C">
          <w:rPr>
            <w:noProof/>
            <w:webHidden/>
          </w:rPr>
          <w:tab/>
        </w:r>
        <w:r w:rsidR="0083708C">
          <w:rPr>
            <w:noProof/>
            <w:webHidden/>
          </w:rPr>
          <w:fldChar w:fldCharType="begin"/>
        </w:r>
        <w:r w:rsidR="0083708C">
          <w:rPr>
            <w:noProof/>
            <w:webHidden/>
          </w:rPr>
          <w:instrText xml:space="preserve"> PAGEREF _Toc430015811 \h </w:instrText>
        </w:r>
        <w:r w:rsidR="0083708C">
          <w:rPr>
            <w:noProof/>
            <w:webHidden/>
          </w:rPr>
        </w:r>
        <w:r w:rsidR="0083708C">
          <w:rPr>
            <w:noProof/>
            <w:webHidden/>
          </w:rPr>
          <w:fldChar w:fldCharType="separate"/>
        </w:r>
        <w:r w:rsidR="0083708C">
          <w:rPr>
            <w:noProof/>
            <w:webHidden/>
          </w:rPr>
          <w:t>190</w:t>
        </w:r>
        <w:r w:rsidR="0083708C">
          <w:rPr>
            <w:noProof/>
            <w:webHidden/>
          </w:rPr>
          <w:fldChar w:fldCharType="end"/>
        </w:r>
      </w:hyperlink>
    </w:p>
    <w:p w14:paraId="76391AFC"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812" w:history="1">
        <w:r w:rsidR="0083708C" w:rsidRPr="00D17CC3">
          <w:rPr>
            <w:rStyle w:val="Hyperlink"/>
            <w:noProof/>
          </w:rPr>
          <w:t>8</w:t>
        </w:r>
        <w:r w:rsidR="0083708C">
          <w:rPr>
            <w:rFonts w:asciiTheme="minorHAnsi" w:eastAsiaTheme="minorEastAsia" w:hAnsiTheme="minorHAnsi" w:cstheme="minorBidi"/>
            <w:noProof/>
            <w:sz w:val="22"/>
            <w:szCs w:val="22"/>
          </w:rPr>
          <w:tab/>
        </w:r>
        <w:r w:rsidR="0083708C" w:rsidRPr="00D17CC3">
          <w:rPr>
            <w:rStyle w:val="Hyperlink"/>
            <w:noProof/>
          </w:rPr>
          <w:t>Non-normative type definitions</w:t>
        </w:r>
        <w:r w:rsidR="0083708C">
          <w:rPr>
            <w:noProof/>
            <w:webHidden/>
          </w:rPr>
          <w:tab/>
        </w:r>
        <w:r w:rsidR="0083708C">
          <w:rPr>
            <w:noProof/>
            <w:webHidden/>
          </w:rPr>
          <w:fldChar w:fldCharType="begin"/>
        </w:r>
        <w:r w:rsidR="0083708C">
          <w:rPr>
            <w:noProof/>
            <w:webHidden/>
          </w:rPr>
          <w:instrText xml:space="preserve"> PAGEREF _Toc430015812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07CD3800"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13" w:history="1">
        <w:r w:rsidR="0083708C" w:rsidRPr="00D17CC3">
          <w:rPr>
            <w:rStyle w:val="Hyperlink"/>
            <w:noProof/>
          </w:rPr>
          <w:t>8.1 Artifact Types</w:t>
        </w:r>
        <w:r w:rsidR="0083708C">
          <w:rPr>
            <w:noProof/>
            <w:webHidden/>
          </w:rPr>
          <w:tab/>
        </w:r>
        <w:r w:rsidR="0083708C">
          <w:rPr>
            <w:noProof/>
            <w:webHidden/>
          </w:rPr>
          <w:fldChar w:fldCharType="begin"/>
        </w:r>
        <w:r w:rsidR="0083708C">
          <w:rPr>
            <w:noProof/>
            <w:webHidden/>
          </w:rPr>
          <w:instrText xml:space="preserve"> PAGEREF _Toc430015813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66EA149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4" w:history="1">
        <w:r w:rsidR="0083708C" w:rsidRPr="00D17CC3">
          <w:rPr>
            <w:rStyle w:val="Hyperlink"/>
            <w:noProof/>
          </w:rPr>
          <w:t>8.1.1 tosca.artifacts.Deployment.Image.Container.Docker</w:t>
        </w:r>
        <w:r w:rsidR="0083708C">
          <w:rPr>
            <w:noProof/>
            <w:webHidden/>
          </w:rPr>
          <w:tab/>
        </w:r>
        <w:r w:rsidR="0083708C">
          <w:rPr>
            <w:noProof/>
            <w:webHidden/>
          </w:rPr>
          <w:fldChar w:fldCharType="begin"/>
        </w:r>
        <w:r w:rsidR="0083708C">
          <w:rPr>
            <w:noProof/>
            <w:webHidden/>
          </w:rPr>
          <w:instrText xml:space="preserve"> PAGEREF _Toc430015814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3D25C93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5" w:history="1">
        <w:r w:rsidR="0083708C" w:rsidRPr="00D17CC3">
          <w:rPr>
            <w:rStyle w:val="Hyperlink"/>
            <w:noProof/>
          </w:rPr>
          <w:t>8.1.2 tosca.artifacts.Deployment.Image.VM.ISO</w:t>
        </w:r>
        <w:r w:rsidR="0083708C">
          <w:rPr>
            <w:noProof/>
            <w:webHidden/>
          </w:rPr>
          <w:tab/>
        </w:r>
        <w:r w:rsidR="0083708C">
          <w:rPr>
            <w:noProof/>
            <w:webHidden/>
          </w:rPr>
          <w:fldChar w:fldCharType="begin"/>
        </w:r>
        <w:r w:rsidR="0083708C">
          <w:rPr>
            <w:noProof/>
            <w:webHidden/>
          </w:rPr>
          <w:instrText xml:space="preserve"> PAGEREF _Toc430015815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6DA5185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6" w:history="1">
        <w:r w:rsidR="0083708C" w:rsidRPr="00D17CC3">
          <w:rPr>
            <w:rStyle w:val="Hyperlink"/>
            <w:noProof/>
          </w:rPr>
          <w:t>8.1.3 tosca.artifacts.Deployment.Image.VM.QCOW2</w:t>
        </w:r>
        <w:r w:rsidR="0083708C">
          <w:rPr>
            <w:noProof/>
            <w:webHidden/>
          </w:rPr>
          <w:tab/>
        </w:r>
        <w:r w:rsidR="0083708C">
          <w:rPr>
            <w:noProof/>
            <w:webHidden/>
          </w:rPr>
          <w:fldChar w:fldCharType="begin"/>
        </w:r>
        <w:r w:rsidR="0083708C">
          <w:rPr>
            <w:noProof/>
            <w:webHidden/>
          </w:rPr>
          <w:instrText xml:space="preserve"> PAGEREF _Toc430015816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71A2FDB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17" w:history="1">
        <w:r w:rsidR="0083708C" w:rsidRPr="00D17CC3">
          <w:rPr>
            <w:rStyle w:val="Hyperlink"/>
            <w:noProof/>
          </w:rPr>
          <w:t>8.2 Capability Types</w:t>
        </w:r>
        <w:r w:rsidR="0083708C">
          <w:rPr>
            <w:noProof/>
            <w:webHidden/>
          </w:rPr>
          <w:tab/>
        </w:r>
        <w:r w:rsidR="0083708C">
          <w:rPr>
            <w:noProof/>
            <w:webHidden/>
          </w:rPr>
          <w:fldChar w:fldCharType="begin"/>
        </w:r>
        <w:r w:rsidR="0083708C">
          <w:rPr>
            <w:noProof/>
            <w:webHidden/>
          </w:rPr>
          <w:instrText xml:space="preserve"> PAGEREF _Toc430015817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14EC6678"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18" w:history="1">
        <w:r w:rsidR="0083708C" w:rsidRPr="00D17CC3">
          <w:rPr>
            <w:rStyle w:val="Hyperlink"/>
            <w:noProof/>
          </w:rPr>
          <w:t>8.2.1 tosca.capabilities.Container.Docker</w:t>
        </w:r>
        <w:r w:rsidR="0083708C">
          <w:rPr>
            <w:noProof/>
            <w:webHidden/>
          </w:rPr>
          <w:tab/>
        </w:r>
        <w:r w:rsidR="0083708C">
          <w:rPr>
            <w:noProof/>
            <w:webHidden/>
          </w:rPr>
          <w:fldChar w:fldCharType="begin"/>
        </w:r>
        <w:r w:rsidR="0083708C">
          <w:rPr>
            <w:noProof/>
            <w:webHidden/>
          </w:rPr>
          <w:instrText xml:space="preserve"> PAGEREF _Toc430015818 \h </w:instrText>
        </w:r>
        <w:r w:rsidR="0083708C">
          <w:rPr>
            <w:noProof/>
            <w:webHidden/>
          </w:rPr>
        </w:r>
        <w:r w:rsidR="0083708C">
          <w:rPr>
            <w:noProof/>
            <w:webHidden/>
          </w:rPr>
          <w:fldChar w:fldCharType="separate"/>
        </w:r>
        <w:r w:rsidR="0083708C">
          <w:rPr>
            <w:noProof/>
            <w:webHidden/>
          </w:rPr>
          <w:t>192</w:t>
        </w:r>
        <w:r w:rsidR="0083708C">
          <w:rPr>
            <w:noProof/>
            <w:webHidden/>
          </w:rPr>
          <w:fldChar w:fldCharType="end"/>
        </w:r>
      </w:hyperlink>
    </w:p>
    <w:p w14:paraId="4C23CF5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19" w:history="1">
        <w:r w:rsidR="0083708C" w:rsidRPr="00D17CC3">
          <w:rPr>
            <w:rStyle w:val="Hyperlink"/>
            <w:noProof/>
          </w:rPr>
          <w:t>8.3 Node Types</w:t>
        </w:r>
        <w:r w:rsidR="0083708C">
          <w:rPr>
            <w:noProof/>
            <w:webHidden/>
          </w:rPr>
          <w:tab/>
        </w:r>
        <w:r w:rsidR="0083708C">
          <w:rPr>
            <w:noProof/>
            <w:webHidden/>
          </w:rPr>
          <w:fldChar w:fldCharType="begin"/>
        </w:r>
        <w:r w:rsidR="0083708C">
          <w:rPr>
            <w:noProof/>
            <w:webHidden/>
          </w:rPr>
          <w:instrText xml:space="preserve"> PAGEREF _Toc430015819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14D68DA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0" w:history="1">
        <w:r w:rsidR="0083708C" w:rsidRPr="00D17CC3">
          <w:rPr>
            <w:rStyle w:val="Hyperlink"/>
            <w:noProof/>
          </w:rPr>
          <w:t>8.3.1 tosca.nodes.Database.MySQL</w:t>
        </w:r>
        <w:r w:rsidR="0083708C">
          <w:rPr>
            <w:noProof/>
            <w:webHidden/>
          </w:rPr>
          <w:tab/>
        </w:r>
        <w:r w:rsidR="0083708C">
          <w:rPr>
            <w:noProof/>
            <w:webHidden/>
          </w:rPr>
          <w:fldChar w:fldCharType="begin"/>
        </w:r>
        <w:r w:rsidR="0083708C">
          <w:rPr>
            <w:noProof/>
            <w:webHidden/>
          </w:rPr>
          <w:instrText xml:space="preserve"> PAGEREF _Toc430015820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0605375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1" w:history="1">
        <w:r w:rsidR="0083708C" w:rsidRPr="00D17CC3">
          <w:rPr>
            <w:rStyle w:val="Hyperlink"/>
            <w:noProof/>
          </w:rPr>
          <w:t>8.3.2 tosca.nodes.DBMS.MySQL</w:t>
        </w:r>
        <w:r w:rsidR="0083708C">
          <w:rPr>
            <w:noProof/>
            <w:webHidden/>
          </w:rPr>
          <w:tab/>
        </w:r>
        <w:r w:rsidR="0083708C">
          <w:rPr>
            <w:noProof/>
            <w:webHidden/>
          </w:rPr>
          <w:fldChar w:fldCharType="begin"/>
        </w:r>
        <w:r w:rsidR="0083708C">
          <w:rPr>
            <w:noProof/>
            <w:webHidden/>
          </w:rPr>
          <w:instrText xml:space="preserve"> PAGEREF _Toc430015821 \h </w:instrText>
        </w:r>
        <w:r w:rsidR="0083708C">
          <w:rPr>
            <w:noProof/>
            <w:webHidden/>
          </w:rPr>
        </w:r>
        <w:r w:rsidR="0083708C">
          <w:rPr>
            <w:noProof/>
            <w:webHidden/>
          </w:rPr>
          <w:fldChar w:fldCharType="separate"/>
        </w:r>
        <w:r w:rsidR="0083708C">
          <w:rPr>
            <w:noProof/>
            <w:webHidden/>
          </w:rPr>
          <w:t>194</w:t>
        </w:r>
        <w:r w:rsidR="0083708C">
          <w:rPr>
            <w:noProof/>
            <w:webHidden/>
          </w:rPr>
          <w:fldChar w:fldCharType="end"/>
        </w:r>
      </w:hyperlink>
    </w:p>
    <w:p w14:paraId="11286E6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2" w:history="1">
        <w:r w:rsidR="0083708C" w:rsidRPr="00D17CC3">
          <w:rPr>
            <w:rStyle w:val="Hyperlink"/>
            <w:noProof/>
          </w:rPr>
          <w:t>8.3.3 tosca.nodes.WebServer.Apache</w:t>
        </w:r>
        <w:r w:rsidR="0083708C">
          <w:rPr>
            <w:noProof/>
            <w:webHidden/>
          </w:rPr>
          <w:tab/>
        </w:r>
        <w:r w:rsidR="0083708C">
          <w:rPr>
            <w:noProof/>
            <w:webHidden/>
          </w:rPr>
          <w:fldChar w:fldCharType="begin"/>
        </w:r>
        <w:r w:rsidR="0083708C">
          <w:rPr>
            <w:noProof/>
            <w:webHidden/>
          </w:rPr>
          <w:instrText xml:space="preserve"> PAGEREF _Toc430015822 \h </w:instrText>
        </w:r>
        <w:r w:rsidR="0083708C">
          <w:rPr>
            <w:noProof/>
            <w:webHidden/>
          </w:rPr>
        </w:r>
        <w:r w:rsidR="0083708C">
          <w:rPr>
            <w:noProof/>
            <w:webHidden/>
          </w:rPr>
          <w:fldChar w:fldCharType="separate"/>
        </w:r>
        <w:r w:rsidR="0083708C">
          <w:rPr>
            <w:noProof/>
            <w:webHidden/>
          </w:rPr>
          <w:t>195</w:t>
        </w:r>
        <w:r w:rsidR="0083708C">
          <w:rPr>
            <w:noProof/>
            <w:webHidden/>
          </w:rPr>
          <w:fldChar w:fldCharType="end"/>
        </w:r>
      </w:hyperlink>
    </w:p>
    <w:p w14:paraId="57212E6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3" w:history="1">
        <w:r w:rsidR="0083708C" w:rsidRPr="00D17CC3">
          <w:rPr>
            <w:rStyle w:val="Hyperlink"/>
            <w:noProof/>
          </w:rPr>
          <w:t>8.3.4 tosca.nodes.WebApplication.WordPress</w:t>
        </w:r>
        <w:r w:rsidR="0083708C">
          <w:rPr>
            <w:noProof/>
            <w:webHidden/>
          </w:rPr>
          <w:tab/>
        </w:r>
        <w:r w:rsidR="0083708C">
          <w:rPr>
            <w:noProof/>
            <w:webHidden/>
          </w:rPr>
          <w:fldChar w:fldCharType="begin"/>
        </w:r>
        <w:r w:rsidR="0083708C">
          <w:rPr>
            <w:noProof/>
            <w:webHidden/>
          </w:rPr>
          <w:instrText xml:space="preserve"> PAGEREF _Toc430015823 \h </w:instrText>
        </w:r>
        <w:r w:rsidR="0083708C">
          <w:rPr>
            <w:noProof/>
            <w:webHidden/>
          </w:rPr>
        </w:r>
        <w:r w:rsidR="0083708C">
          <w:rPr>
            <w:noProof/>
            <w:webHidden/>
          </w:rPr>
          <w:fldChar w:fldCharType="separate"/>
        </w:r>
        <w:r w:rsidR="0083708C">
          <w:rPr>
            <w:noProof/>
            <w:webHidden/>
          </w:rPr>
          <w:t>195</w:t>
        </w:r>
        <w:r w:rsidR="0083708C">
          <w:rPr>
            <w:noProof/>
            <w:webHidden/>
          </w:rPr>
          <w:fldChar w:fldCharType="end"/>
        </w:r>
      </w:hyperlink>
    </w:p>
    <w:p w14:paraId="2EFEFBD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4" w:history="1">
        <w:r w:rsidR="0083708C" w:rsidRPr="00D17CC3">
          <w:rPr>
            <w:rStyle w:val="Hyperlink"/>
            <w:noProof/>
          </w:rPr>
          <w:t>8.3.5 tosca.nodes.WebServer.Nodejs</w:t>
        </w:r>
        <w:r w:rsidR="0083708C">
          <w:rPr>
            <w:noProof/>
            <w:webHidden/>
          </w:rPr>
          <w:tab/>
        </w:r>
        <w:r w:rsidR="0083708C">
          <w:rPr>
            <w:noProof/>
            <w:webHidden/>
          </w:rPr>
          <w:fldChar w:fldCharType="begin"/>
        </w:r>
        <w:r w:rsidR="0083708C">
          <w:rPr>
            <w:noProof/>
            <w:webHidden/>
          </w:rPr>
          <w:instrText xml:space="preserve"> PAGEREF _Toc430015824 \h </w:instrText>
        </w:r>
        <w:r w:rsidR="0083708C">
          <w:rPr>
            <w:noProof/>
            <w:webHidden/>
          </w:rPr>
        </w:r>
        <w:r w:rsidR="0083708C">
          <w:rPr>
            <w:noProof/>
            <w:webHidden/>
          </w:rPr>
          <w:fldChar w:fldCharType="separate"/>
        </w:r>
        <w:r w:rsidR="0083708C">
          <w:rPr>
            <w:noProof/>
            <w:webHidden/>
          </w:rPr>
          <w:t>196</w:t>
        </w:r>
        <w:r w:rsidR="0083708C">
          <w:rPr>
            <w:noProof/>
            <w:webHidden/>
          </w:rPr>
          <w:fldChar w:fldCharType="end"/>
        </w:r>
      </w:hyperlink>
    </w:p>
    <w:p w14:paraId="071044B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5" w:history="1">
        <w:r w:rsidR="0083708C" w:rsidRPr="00D17CC3">
          <w:rPr>
            <w:rStyle w:val="Hyperlink"/>
            <w:noProof/>
          </w:rPr>
          <w:t>8.3.6 tosca.nodes.Container.Application.Docker</w:t>
        </w:r>
        <w:r w:rsidR="0083708C">
          <w:rPr>
            <w:noProof/>
            <w:webHidden/>
          </w:rPr>
          <w:tab/>
        </w:r>
        <w:r w:rsidR="0083708C">
          <w:rPr>
            <w:noProof/>
            <w:webHidden/>
          </w:rPr>
          <w:fldChar w:fldCharType="begin"/>
        </w:r>
        <w:r w:rsidR="0083708C">
          <w:rPr>
            <w:noProof/>
            <w:webHidden/>
          </w:rPr>
          <w:instrText xml:space="preserve"> PAGEREF _Toc430015825 \h </w:instrText>
        </w:r>
        <w:r w:rsidR="0083708C">
          <w:rPr>
            <w:noProof/>
            <w:webHidden/>
          </w:rPr>
        </w:r>
        <w:r w:rsidR="0083708C">
          <w:rPr>
            <w:noProof/>
            <w:webHidden/>
          </w:rPr>
          <w:fldChar w:fldCharType="separate"/>
        </w:r>
        <w:r w:rsidR="0083708C">
          <w:rPr>
            <w:noProof/>
            <w:webHidden/>
          </w:rPr>
          <w:t>196</w:t>
        </w:r>
        <w:r w:rsidR="0083708C">
          <w:rPr>
            <w:noProof/>
            <w:webHidden/>
          </w:rPr>
          <w:fldChar w:fldCharType="end"/>
        </w:r>
      </w:hyperlink>
    </w:p>
    <w:p w14:paraId="16280F1F"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826" w:history="1">
        <w:r w:rsidR="0083708C" w:rsidRPr="00D17CC3">
          <w:rPr>
            <w:rStyle w:val="Hyperlink"/>
            <w:noProof/>
          </w:rPr>
          <w:t>9</w:t>
        </w:r>
        <w:r w:rsidR="0083708C">
          <w:rPr>
            <w:rFonts w:asciiTheme="minorHAnsi" w:eastAsiaTheme="minorEastAsia" w:hAnsiTheme="minorHAnsi" w:cstheme="minorBidi"/>
            <w:noProof/>
            <w:sz w:val="22"/>
            <w:szCs w:val="22"/>
          </w:rPr>
          <w:tab/>
        </w:r>
        <w:r w:rsidR="0083708C" w:rsidRPr="00D17CC3">
          <w:rPr>
            <w:rStyle w:val="Hyperlink"/>
            <w:noProof/>
          </w:rPr>
          <w:t>Component Modeling Use Cases</w:t>
        </w:r>
        <w:r w:rsidR="0083708C">
          <w:rPr>
            <w:noProof/>
            <w:webHidden/>
          </w:rPr>
          <w:tab/>
        </w:r>
        <w:r w:rsidR="0083708C">
          <w:rPr>
            <w:noProof/>
            <w:webHidden/>
          </w:rPr>
          <w:fldChar w:fldCharType="begin"/>
        </w:r>
        <w:r w:rsidR="0083708C">
          <w:rPr>
            <w:noProof/>
            <w:webHidden/>
          </w:rPr>
          <w:instrText xml:space="preserve"> PAGEREF _Toc430015826 \h </w:instrText>
        </w:r>
        <w:r w:rsidR="0083708C">
          <w:rPr>
            <w:noProof/>
            <w:webHidden/>
          </w:rPr>
        </w:r>
        <w:r w:rsidR="0083708C">
          <w:rPr>
            <w:noProof/>
            <w:webHidden/>
          </w:rPr>
          <w:fldChar w:fldCharType="separate"/>
        </w:r>
        <w:r w:rsidR="0083708C">
          <w:rPr>
            <w:noProof/>
            <w:webHidden/>
          </w:rPr>
          <w:t>197</w:t>
        </w:r>
        <w:r w:rsidR="0083708C">
          <w:rPr>
            <w:noProof/>
            <w:webHidden/>
          </w:rPr>
          <w:fldChar w:fldCharType="end"/>
        </w:r>
      </w:hyperlink>
    </w:p>
    <w:p w14:paraId="19D8E36B"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7" w:history="1">
        <w:r w:rsidR="0083708C" w:rsidRPr="00D17CC3">
          <w:rPr>
            <w:rStyle w:val="Hyperlink"/>
            <w:noProof/>
          </w:rPr>
          <w:t>9.1.1 Use Case: Exploring the HostedOn relationship using WebApplication and WebServer</w:t>
        </w:r>
        <w:r w:rsidR="0083708C">
          <w:rPr>
            <w:noProof/>
            <w:webHidden/>
          </w:rPr>
          <w:tab/>
        </w:r>
        <w:r w:rsidR="0083708C">
          <w:rPr>
            <w:noProof/>
            <w:webHidden/>
          </w:rPr>
          <w:fldChar w:fldCharType="begin"/>
        </w:r>
        <w:r w:rsidR="0083708C">
          <w:rPr>
            <w:noProof/>
            <w:webHidden/>
          </w:rPr>
          <w:instrText xml:space="preserve"> PAGEREF _Toc430015827 \h </w:instrText>
        </w:r>
        <w:r w:rsidR="0083708C">
          <w:rPr>
            <w:noProof/>
            <w:webHidden/>
          </w:rPr>
        </w:r>
        <w:r w:rsidR="0083708C">
          <w:rPr>
            <w:noProof/>
            <w:webHidden/>
          </w:rPr>
          <w:fldChar w:fldCharType="separate"/>
        </w:r>
        <w:r w:rsidR="0083708C">
          <w:rPr>
            <w:noProof/>
            <w:webHidden/>
          </w:rPr>
          <w:t>197</w:t>
        </w:r>
        <w:r w:rsidR="0083708C">
          <w:rPr>
            <w:noProof/>
            <w:webHidden/>
          </w:rPr>
          <w:fldChar w:fldCharType="end"/>
        </w:r>
      </w:hyperlink>
    </w:p>
    <w:p w14:paraId="30993A7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8" w:history="1">
        <w:r w:rsidR="0083708C" w:rsidRPr="00D17CC3">
          <w:rPr>
            <w:rStyle w:val="Hyperlink"/>
            <w:noProof/>
          </w:rPr>
          <w:t>9.1.2 Use Case: Establishing a ConnectsTo relationship to WebServer</w:t>
        </w:r>
        <w:r w:rsidR="0083708C">
          <w:rPr>
            <w:noProof/>
            <w:webHidden/>
          </w:rPr>
          <w:tab/>
        </w:r>
        <w:r w:rsidR="0083708C">
          <w:rPr>
            <w:noProof/>
            <w:webHidden/>
          </w:rPr>
          <w:fldChar w:fldCharType="begin"/>
        </w:r>
        <w:r w:rsidR="0083708C">
          <w:rPr>
            <w:noProof/>
            <w:webHidden/>
          </w:rPr>
          <w:instrText xml:space="preserve"> PAGEREF _Toc430015828 \h </w:instrText>
        </w:r>
        <w:r w:rsidR="0083708C">
          <w:rPr>
            <w:noProof/>
            <w:webHidden/>
          </w:rPr>
        </w:r>
        <w:r w:rsidR="0083708C">
          <w:rPr>
            <w:noProof/>
            <w:webHidden/>
          </w:rPr>
          <w:fldChar w:fldCharType="separate"/>
        </w:r>
        <w:r w:rsidR="0083708C">
          <w:rPr>
            <w:noProof/>
            <w:webHidden/>
          </w:rPr>
          <w:t>198</w:t>
        </w:r>
        <w:r w:rsidR="0083708C">
          <w:rPr>
            <w:noProof/>
            <w:webHidden/>
          </w:rPr>
          <w:fldChar w:fldCharType="end"/>
        </w:r>
      </w:hyperlink>
    </w:p>
    <w:p w14:paraId="0164C2B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29" w:history="1">
        <w:r w:rsidR="0083708C" w:rsidRPr="00D17CC3">
          <w:rPr>
            <w:rStyle w:val="Hyperlink"/>
            <w:noProof/>
          </w:rPr>
          <w:t>9.1.3 Use Case: Attaching (local) BlockStorage to a Compute node</w:t>
        </w:r>
        <w:r w:rsidR="0083708C">
          <w:rPr>
            <w:noProof/>
            <w:webHidden/>
          </w:rPr>
          <w:tab/>
        </w:r>
        <w:r w:rsidR="0083708C">
          <w:rPr>
            <w:noProof/>
            <w:webHidden/>
          </w:rPr>
          <w:fldChar w:fldCharType="begin"/>
        </w:r>
        <w:r w:rsidR="0083708C">
          <w:rPr>
            <w:noProof/>
            <w:webHidden/>
          </w:rPr>
          <w:instrText xml:space="preserve"> PAGEREF _Toc430015829 \h </w:instrText>
        </w:r>
        <w:r w:rsidR="0083708C">
          <w:rPr>
            <w:noProof/>
            <w:webHidden/>
          </w:rPr>
        </w:r>
        <w:r w:rsidR="0083708C">
          <w:rPr>
            <w:noProof/>
            <w:webHidden/>
          </w:rPr>
          <w:fldChar w:fldCharType="separate"/>
        </w:r>
        <w:r w:rsidR="0083708C">
          <w:rPr>
            <w:noProof/>
            <w:webHidden/>
          </w:rPr>
          <w:t>199</w:t>
        </w:r>
        <w:r w:rsidR="0083708C">
          <w:rPr>
            <w:noProof/>
            <w:webHidden/>
          </w:rPr>
          <w:fldChar w:fldCharType="end"/>
        </w:r>
      </w:hyperlink>
    </w:p>
    <w:p w14:paraId="118EDE5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0" w:history="1">
        <w:r w:rsidR="0083708C" w:rsidRPr="00D17CC3">
          <w:rPr>
            <w:rStyle w:val="Hyperlink"/>
            <w:noProof/>
          </w:rPr>
          <w:t>9.1.4 Use Case: Reusing a BlockStorage Relationship using Relationship Type or Relationship Template</w:t>
        </w:r>
        <w:r w:rsidR="0083708C">
          <w:rPr>
            <w:noProof/>
            <w:webHidden/>
          </w:rPr>
          <w:tab/>
        </w:r>
        <w:r w:rsidR="0083708C">
          <w:rPr>
            <w:noProof/>
            <w:webHidden/>
          </w:rPr>
          <w:fldChar w:fldCharType="begin"/>
        </w:r>
        <w:r w:rsidR="0083708C">
          <w:rPr>
            <w:noProof/>
            <w:webHidden/>
          </w:rPr>
          <w:instrText xml:space="preserve"> PAGEREF _Toc430015830 \h </w:instrText>
        </w:r>
        <w:r w:rsidR="0083708C">
          <w:rPr>
            <w:noProof/>
            <w:webHidden/>
          </w:rPr>
        </w:r>
        <w:r w:rsidR="0083708C">
          <w:rPr>
            <w:noProof/>
            <w:webHidden/>
          </w:rPr>
          <w:fldChar w:fldCharType="separate"/>
        </w:r>
        <w:r w:rsidR="0083708C">
          <w:rPr>
            <w:noProof/>
            <w:webHidden/>
          </w:rPr>
          <w:t>199</w:t>
        </w:r>
        <w:r w:rsidR="0083708C">
          <w:rPr>
            <w:noProof/>
            <w:webHidden/>
          </w:rPr>
          <w:fldChar w:fldCharType="end"/>
        </w:r>
      </w:hyperlink>
    </w:p>
    <w:p w14:paraId="30F5879B"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831" w:history="1">
        <w:r w:rsidR="0083708C" w:rsidRPr="00D17CC3">
          <w:rPr>
            <w:rStyle w:val="Hyperlink"/>
            <w:noProof/>
          </w:rPr>
          <w:t>10</w:t>
        </w:r>
        <w:r w:rsidR="0083708C">
          <w:rPr>
            <w:rFonts w:asciiTheme="minorHAnsi" w:eastAsiaTheme="minorEastAsia" w:hAnsiTheme="minorHAnsi" w:cstheme="minorBidi"/>
            <w:noProof/>
            <w:sz w:val="22"/>
            <w:szCs w:val="22"/>
          </w:rPr>
          <w:tab/>
        </w:r>
        <w:r w:rsidR="0083708C" w:rsidRPr="00D17CC3">
          <w:rPr>
            <w:rStyle w:val="Hyperlink"/>
            <w:noProof/>
          </w:rPr>
          <w:t>Application Modeling Use Cases</w:t>
        </w:r>
        <w:r w:rsidR="0083708C">
          <w:rPr>
            <w:noProof/>
            <w:webHidden/>
          </w:rPr>
          <w:tab/>
        </w:r>
        <w:r w:rsidR="0083708C">
          <w:rPr>
            <w:noProof/>
            <w:webHidden/>
          </w:rPr>
          <w:fldChar w:fldCharType="begin"/>
        </w:r>
        <w:r w:rsidR="0083708C">
          <w:rPr>
            <w:noProof/>
            <w:webHidden/>
          </w:rPr>
          <w:instrText xml:space="preserve"> PAGEREF _Toc430015831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566000E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32" w:history="1">
        <w:r w:rsidR="0083708C" w:rsidRPr="00D17CC3">
          <w:rPr>
            <w:rStyle w:val="Hyperlink"/>
            <w:noProof/>
          </w:rPr>
          <w:t>10.1 Use cases</w:t>
        </w:r>
        <w:r w:rsidR="0083708C">
          <w:rPr>
            <w:noProof/>
            <w:webHidden/>
          </w:rPr>
          <w:tab/>
        </w:r>
        <w:r w:rsidR="0083708C">
          <w:rPr>
            <w:noProof/>
            <w:webHidden/>
          </w:rPr>
          <w:fldChar w:fldCharType="begin"/>
        </w:r>
        <w:r w:rsidR="0083708C">
          <w:rPr>
            <w:noProof/>
            <w:webHidden/>
          </w:rPr>
          <w:instrText xml:space="preserve"> PAGEREF _Toc430015832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3C0FEAA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3" w:history="1">
        <w:r w:rsidR="0083708C" w:rsidRPr="00D17CC3">
          <w:rPr>
            <w:rStyle w:val="Hyperlink"/>
            <w:noProof/>
          </w:rPr>
          <w:t>10.1.1 Overview</w:t>
        </w:r>
        <w:r w:rsidR="0083708C">
          <w:rPr>
            <w:noProof/>
            <w:webHidden/>
          </w:rPr>
          <w:tab/>
        </w:r>
        <w:r w:rsidR="0083708C">
          <w:rPr>
            <w:noProof/>
            <w:webHidden/>
          </w:rPr>
          <w:fldChar w:fldCharType="begin"/>
        </w:r>
        <w:r w:rsidR="0083708C">
          <w:rPr>
            <w:noProof/>
            <w:webHidden/>
          </w:rPr>
          <w:instrText xml:space="preserve"> PAGEREF _Toc430015833 \h </w:instrText>
        </w:r>
        <w:r w:rsidR="0083708C">
          <w:rPr>
            <w:noProof/>
            <w:webHidden/>
          </w:rPr>
        </w:r>
        <w:r w:rsidR="0083708C">
          <w:rPr>
            <w:noProof/>
            <w:webHidden/>
          </w:rPr>
          <w:fldChar w:fldCharType="separate"/>
        </w:r>
        <w:r w:rsidR="0083708C">
          <w:rPr>
            <w:noProof/>
            <w:webHidden/>
          </w:rPr>
          <w:t>204</w:t>
        </w:r>
        <w:r w:rsidR="0083708C">
          <w:rPr>
            <w:noProof/>
            <w:webHidden/>
          </w:rPr>
          <w:fldChar w:fldCharType="end"/>
        </w:r>
      </w:hyperlink>
    </w:p>
    <w:p w14:paraId="49AA28D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4" w:history="1">
        <w:r w:rsidR="0083708C" w:rsidRPr="00D17CC3">
          <w:rPr>
            <w:rStyle w:val="Hyperlink"/>
            <w:noProof/>
          </w:rPr>
          <w:t>10.1.2 Compute: Create a single Compute instance with a host Operating System</w:t>
        </w:r>
        <w:r w:rsidR="0083708C">
          <w:rPr>
            <w:noProof/>
            <w:webHidden/>
          </w:rPr>
          <w:tab/>
        </w:r>
        <w:r w:rsidR="0083708C">
          <w:rPr>
            <w:noProof/>
            <w:webHidden/>
          </w:rPr>
          <w:fldChar w:fldCharType="begin"/>
        </w:r>
        <w:r w:rsidR="0083708C">
          <w:rPr>
            <w:noProof/>
            <w:webHidden/>
          </w:rPr>
          <w:instrText xml:space="preserve"> PAGEREF _Toc430015834 \h </w:instrText>
        </w:r>
        <w:r w:rsidR="0083708C">
          <w:rPr>
            <w:noProof/>
            <w:webHidden/>
          </w:rPr>
        </w:r>
        <w:r w:rsidR="0083708C">
          <w:rPr>
            <w:noProof/>
            <w:webHidden/>
          </w:rPr>
          <w:fldChar w:fldCharType="separate"/>
        </w:r>
        <w:r w:rsidR="0083708C">
          <w:rPr>
            <w:noProof/>
            <w:webHidden/>
          </w:rPr>
          <w:t>206</w:t>
        </w:r>
        <w:r w:rsidR="0083708C">
          <w:rPr>
            <w:noProof/>
            <w:webHidden/>
          </w:rPr>
          <w:fldChar w:fldCharType="end"/>
        </w:r>
      </w:hyperlink>
    </w:p>
    <w:p w14:paraId="1FEE8D7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5" w:history="1">
        <w:r w:rsidR="0083708C" w:rsidRPr="00D17CC3">
          <w:rPr>
            <w:rStyle w:val="Hyperlink"/>
            <w:noProof/>
          </w:rPr>
          <w:t>10.1.3 Software Component 1: Automatic deployment of a Virtual Machine (VM) image artifact</w:t>
        </w:r>
        <w:r w:rsidR="0083708C">
          <w:rPr>
            <w:noProof/>
            <w:webHidden/>
          </w:rPr>
          <w:tab/>
        </w:r>
        <w:r w:rsidR="0083708C">
          <w:rPr>
            <w:noProof/>
            <w:webHidden/>
          </w:rPr>
          <w:fldChar w:fldCharType="begin"/>
        </w:r>
        <w:r w:rsidR="0083708C">
          <w:rPr>
            <w:noProof/>
            <w:webHidden/>
          </w:rPr>
          <w:instrText xml:space="preserve"> PAGEREF _Toc430015835 \h </w:instrText>
        </w:r>
        <w:r w:rsidR="0083708C">
          <w:rPr>
            <w:noProof/>
            <w:webHidden/>
          </w:rPr>
        </w:r>
        <w:r w:rsidR="0083708C">
          <w:rPr>
            <w:noProof/>
            <w:webHidden/>
          </w:rPr>
          <w:fldChar w:fldCharType="separate"/>
        </w:r>
        <w:r w:rsidR="0083708C">
          <w:rPr>
            <w:noProof/>
            <w:webHidden/>
          </w:rPr>
          <w:t>208</w:t>
        </w:r>
        <w:r w:rsidR="0083708C">
          <w:rPr>
            <w:noProof/>
            <w:webHidden/>
          </w:rPr>
          <w:fldChar w:fldCharType="end"/>
        </w:r>
      </w:hyperlink>
    </w:p>
    <w:p w14:paraId="1DB5C64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6" w:history="1">
        <w:r w:rsidR="0083708C" w:rsidRPr="00D17CC3">
          <w:rPr>
            <w:rStyle w:val="Hyperlink"/>
            <w:noProof/>
          </w:rPr>
          <w:t>10.1.4 Block Storage 1: Using the normative AttachesTo Relationship Type</w:t>
        </w:r>
        <w:r w:rsidR="0083708C">
          <w:rPr>
            <w:noProof/>
            <w:webHidden/>
          </w:rPr>
          <w:tab/>
        </w:r>
        <w:r w:rsidR="0083708C">
          <w:rPr>
            <w:noProof/>
            <w:webHidden/>
          </w:rPr>
          <w:fldChar w:fldCharType="begin"/>
        </w:r>
        <w:r w:rsidR="0083708C">
          <w:rPr>
            <w:noProof/>
            <w:webHidden/>
          </w:rPr>
          <w:instrText xml:space="preserve"> PAGEREF _Toc430015836 \h </w:instrText>
        </w:r>
        <w:r w:rsidR="0083708C">
          <w:rPr>
            <w:noProof/>
            <w:webHidden/>
          </w:rPr>
        </w:r>
        <w:r w:rsidR="0083708C">
          <w:rPr>
            <w:noProof/>
            <w:webHidden/>
          </w:rPr>
          <w:fldChar w:fldCharType="separate"/>
        </w:r>
        <w:r w:rsidR="0083708C">
          <w:rPr>
            <w:noProof/>
            <w:webHidden/>
          </w:rPr>
          <w:t>210</w:t>
        </w:r>
        <w:r w:rsidR="0083708C">
          <w:rPr>
            <w:noProof/>
            <w:webHidden/>
          </w:rPr>
          <w:fldChar w:fldCharType="end"/>
        </w:r>
      </w:hyperlink>
    </w:p>
    <w:p w14:paraId="61846689"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7" w:history="1">
        <w:r w:rsidR="0083708C" w:rsidRPr="00D17CC3">
          <w:rPr>
            <w:rStyle w:val="Hyperlink"/>
            <w:noProof/>
          </w:rPr>
          <w:t>10.1.5 Block Storage 2: Using a custom AttachesTo Relationship Type</w:t>
        </w:r>
        <w:r w:rsidR="0083708C">
          <w:rPr>
            <w:noProof/>
            <w:webHidden/>
          </w:rPr>
          <w:tab/>
        </w:r>
        <w:r w:rsidR="0083708C">
          <w:rPr>
            <w:noProof/>
            <w:webHidden/>
          </w:rPr>
          <w:fldChar w:fldCharType="begin"/>
        </w:r>
        <w:r w:rsidR="0083708C">
          <w:rPr>
            <w:noProof/>
            <w:webHidden/>
          </w:rPr>
          <w:instrText xml:space="preserve"> PAGEREF _Toc430015837 \h </w:instrText>
        </w:r>
        <w:r w:rsidR="0083708C">
          <w:rPr>
            <w:noProof/>
            <w:webHidden/>
          </w:rPr>
        </w:r>
        <w:r w:rsidR="0083708C">
          <w:rPr>
            <w:noProof/>
            <w:webHidden/>
          </w:rPr>
          <w:fldChar w:fldCharType="separate"/>
        </w:r>
        <w:r w:rsidR="0083708C">
          <w:rPr>
            <w:noProof/>
            <w:webHidden/>
          </w:rPr>
          <w:t>212</w:t>
        </w:r>
        <w:r w:rsidR="0083708C">
          <w:rPr>
            <w:noProof/>
            <w:webHidden/>
          </w:rPr>
          <w:fldChar w:fldCharType="end"/>
        </w:r>
      </w:hyperlink>
    </w:p>
    <w:p w14:paraId="2F5E805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8" w:history="1">
        <w:r w:rsidR="0083708C" w:rsidRPr="00D17CC3">
          <w:rPr>
            <w:rStyle w:val="Hyperlink"/>
            <w:noProof/>
          </w:rPr>
          <w:t>10.1.6 Block Storage 3: Using a Relationship Template of type AttachesTo</w:t>
        </w:r>
        <w:r w:rsidR="0083708C">
          <w:rPr>
            <w:noProof/>
            <w:webHidden/>
          </w:rPr>
          <w:tab/>
        </w:r>
        <w:r w:rsidR="0083708C">
          <w:rPr>
            <w:noProof/>
            <w:webHidden/>
          </w:rPr>
          <w:fldChar w:fldCharType="begin"/>
        </w:r>
        <w:r w:rsidR="0083708C">
          <w:rPr>
            <w:noProof/>
            <w:webHidden/>
          </w:rPr>
          <w:instrText xml:space="preserve"> PAGEREF _Toc430015838 \h </w:instrText>
        </w:r>
        <w:r w:rsidR="0083708C">
          <w:rPr>
            <w:noProof/>
            <w:webHidden/>
          </w:rPr>
        </w:r>
        <w:r w:rsidR="0083708C">
          <w:rPr>
            <w:noProof/>
            <w:webHidden/>
          </w:rPr>
          <w:fldChar w:fldCharType="separate"/>
        </w:r>
        <w:r w:rsidR="0083708C">
          <w:rPr>
            <w:noProof/>
            <w:webHidden/>
          </w:rPr>
          <w:t>215</w:t>
        </w:r>
        <w:r w:rsidR="0083708C">
          <w:rPr>
            <w:noProof/>
            <w:webHidden/>
          </w:rPr>
          <w:fldChar w:fldCharType="end"/>
        </w:r>
      </w:hyperlink>
    </w:p>
    <w:p w14:paraId="576D888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39" w:history="1">
        <w:r w:rsidR="0083708C" w:rsidRPr="00D17CC3">
          <w:rPr>
            <w:rStyle w:val="Hyperlink"/>
            <w:noProof/>
          </w:rPr>
          <w:t>10.1.7 Block Storage 4: Single Block Storage shared by 2-Tier Application with custom AttachesTo Type and implied relationships</w:t>
        </w:r>
        <w:r w:rsidR="0083708C">
          <w:rPr>
            <w:noProof/>
            <w:webHidden/>
          </w:rPr>
          <w:tab/>
        </w:r>
        <w:r w:rsidR="0083708C">
          <w:rPr>
            <w:noProof/>
            <w:webHidden/>
          </w:rPr>
          <w:fldChar w:fldCharType="begin"/>
        </w:r>
        <w:r w:rsidR="0083708C">
          <w:rPr>
            <w:noProof/>
            <w:webHidden/>
          </w:rPr>
          <w:instrText xml:space="preserve"> PAGEREF _Toc430015839 \h </w:instrText>
        </w:r>
        <w:r w:rsidR="0083708C">
          <w:rPr>
            <w:noProof/>
            <w:webHidden/>
          </w:rPr>
        </w:r>
        <w:r w:rsidR="0083708C">
          <w:rPr>
            <w:noProof/>
            <w:webHidden/>
          </w:rPr>
          <w:fldChar w:fldCharType="separate"/>
        </w:r>
        <w:r w:rsidR="0083708C">
          <w:rPr>
            <w:noProof/>
            <w:webHidden/>
          </w:rPr>
          <w:t>217</w:t>
        </w:r>
        <w:r w:rsidR="0083708C">
          <w:rPr>
            <w:noProof/>
            <w:webHidden/>
          </w:rPr>
          <w:fldChar w:fldCharType="end"/>
        </w:r>
      </w:hyperlink>
    </w:p>
    <w:p w14:paraId="201A97FA"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0" w:history="1">
        <w:r w:rsidR="0083708C" w:rsidRPr="00D17CC3">
          <w:rPr>
            <w:rStyle w:val="Hyperlink"/>
            <w:noProof/>
          </w:rPr>
          <w:t>10.1.8 Block Storage 5: Single Block Storage shared by 2-Tier Application with custom AttachesTo Type and explicit Relationship Templates</w:t>
        </w:r>
        <w:r w:rsidR="0083708C">
          <w:rPr>
            <w:noProof/>
            <w:webHidden/>
          </w:rPr>
          <w:tab/>
        </w:r>
        <w:r w:rsidR="0083708C">
          <w:rPr>
            <w:noProof/>
            <w:webHidden/>
          </w:rPr>
          <w:fldChar w:fldCharType="begin"/>
        </w:r>
        <w:r w:rsidR="0083708C">
          <w:rPr>
            <w:noProof/>
            <w:webHidden/>
          </w:rPr>
          <w:instrText xml:space="preserve"> PAGEREF _Toc430015840 \h </w:instrText>
        </w:r>
        <w:r w:rsidR="0083708C">
          <w:rPr>
            <w:noProof/>
            <w:webHidden/>
          </w:rPr>
        </w:r>
        <w:r w:rsidR="0083708C">
          <w:rPr>
            <w:noProof/>
            <w:webHidden/>
          </w:rPr>
          <w:fldChar w:fldCharType="separate"/>
        </w:r>
        <w:r w:rsidR="0083708C">
          <w:rPr>
            <w:noProof/>
            <w:webHidden/>
          </w:rPr>
          <w:t>219</w:t>
        </w:r>
        <w:r w:rsidR="0083708C">
          <w:rPr>
            <w:noProof/>
            <w:webHidden/>
          </w:rPr>
          <w:fldChar w:fldCharType="end"/>
        </w:r>
      </w:hyperlink>
    </w:p>
    <w:p w14:paraId="374526D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1" w:history="1">
        <w:r w:rsidR="0083708C" w:rsidRPr="00D17CC3">
          <w:rPr>
            <w:rStyle w:val="Hyperlink"/>
            <w:noProof/>
          </w:rPr>
          <w:t>10.1.9 Block Storage 6: Multiple Block Storage attached to different Servers</w:t>
        </w:r>
        <w:r w:rsidR="0083708C">
          <w:rPr>
            <w:noProof/>
            <w:webHidden/>
          </w:rPr>
          <w:tab/>
        </w:r>
        <w:r w:rsidR="0083708C">
          <w:rPr>
            <w:noProof/>
            <w:webHidden/>
          </w:rPr>
          <w:fldChar w:fldCharType="begin"/>
        </w:r>
        <w:r w:rsidR="0083708C">
          <w:rPr>
            <w:noProof/>
            <w:webHidden/>
          </w:rPr>
          <w:instrText xml:space="preserve"> PAGEREF _Toc430015841 \h </w:instrText>
        </w:r>
        <w:r w:rsidR="0083708C">
          <w:rPr>
            <w:noProof/>
            <w:webHidden/>
          </w:rPr>
        </w:r>
        <w:r w:rsidR="0083708C">
          <w:rPr>
            <w:noProof/>
            <w:webHidden/>
          </w:rPr>
          <w:fldChar w:fldCharType="separate"/>
        </w:r>
        <w:r w:rsidR="0083708C">
          <w:rPr>
            <w:noProof/>
            <w:webHidden/>
          </w:rPr>
          <w:t>222</w:t>
        </w:r>
        <w:r w:rsidR="0083708C">
          <w:rPr>
            <w:noProof/>
            <w:webHidden/>
          </w:rPr>
          <w:fldChar w:fldCharType="end"/>
        </w:r>
      </w:hyperlink>
    </w:p>
    <w:p w14:paraId="72F0CC5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2" w:history="1">
        <w:r w:rsidR="0083708C" w:rsidRPr="00D17CC3">
          <w:rPr>
            <w:rStyle w:val="Hyperlink"/>
            <w:noProof/>
          </w:rPr>
          <w:t>10.1.10 Object Storage 1: Creating an Object Storage service</w:t>
        </w:r>
        <w:r w:rsidR="0083708C">
          <w:rPr>
            <w:noProof/>
            <w:webHidden/>
          </w:rPr>
          <w:tab/>
        </w:r>
        <w:r w:rsidR="0083708C">
          <w:rPr>
            <w:noProof/>
            <w:webHidden/>
          </w:rPr>
          <w:fldChar w:fldCharType="begin"/>
        </w:r>
        <w:r w:rsidR="0083708C">
          <w:rPr>
            <w:noProof/>
            <w:webHidden/>
          </w:rPr>
          <w:instrText xml:space="preserve"> PAGEREF _Toc430015842 \h </w:instrText>
        </w:r>
        <w:r w:rsidR="0083708C">
          <w:rPr>
            <w:noProof/>
            <w:webHidden/>
          </w:rPr>
        </w:r>
        <w:r w:rsidR="0083708C">
          <w:rPr>
            <w:noProof/>
            <w:webHidden/>
          </w:rPr>
          <w:fldChar w:fldCharType="separate"/>
        </w:r>
        <w:r w:rsidR="0083708C">
          <w:rPr>
            <w:noProof/>
            <w:webHidden/>
          </w:rPr>
          <w:t>225</w:t>
        </w:r>
        <w:r w:rsidR="0083708C">
          <w:rPr>
            <w:noProof/>
            <w:webHidden/>
          </w:rPr>
          <w:fldChar w:fldCharType="end"/>
        </w:r>
      </w:hyperlink>
    </w:p>
    <w:p w14:paraId="1ADC209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3" w:history="1">
        <w:r w:rsidR="0083708C" w:rsidRPr="00D17CC3">
          <w:rPr>
            <w:rStyle w:val="Hyperlink"/>
            <w:noProof/>
          </w:rPr>
          <w:t>10.1.11 Network 1: Server bound to a new network</w:t>
        </w:r>
        <w:r w:rsidR="0083708C">
          <w:rPr>
            <w:noProof/>
            <w:webHidden/>
          </w:rPr>
          <w:tab/>
        </w:r>
        <w:r w:rsidR="0083708C">
          <w:rPr>
            <w:noProof/>
            <w:webHidden/>
          </w:rPr>
          <w:fldChar w:fldCharType="begin"/>
        </w:r>
        <w:r w:rsidR="0083708C">
          <w:rPr>
            <w:noProof/>
            <w:webHidden/>
          </w:rPr>
          <w:instrText xml:space="preserve"> PAGEREF _Toc430015843 \h </w:instrText>
        </w:r>
        <w:r w:rsidR="0083708C">
          <w:rPr>
            <w:noProof/>
            <w:webHidden/>
          </w:rPr>
        </w:r>
        <w:r w:rsidR="0083708C">
          <w:rPr>
            <w:noProof/>
            <w:webHidden/>
          </w:rPr>
          <w:fldChar w:fldCharType="separate"/>
        </w:r>
        <w:r w:rsidR="0083708C">
          <w:rPr>
            <w:noProof/>
            <w:webHidden/>
          </w:rPr>
          <w:t>226</w:t>
        </w:r>
        <w:r w:rsidR="0083708C">
          <w:rPr>
            <w:noProof/>
            <w:webHidden/>
          </w:rPr>
          <w:fldChar w:fldCharType="end"/>
        </w:r>
      </w:hyperlink>
    </w:p>
    <w:p w14:paraId="09DA110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4" w:history="1">
        <w:r w:rsidR="0083708C" w:rsidRPr="00D17CC3">
          <w:rPr>
            <w:rStyle w:val="Hyperlink"/>
            <w:noProof/>
          </w:rPr>
          <w:t>10.1.12 Network 2: Server bound to an existing network</w:t>
        </w:r>
        <w:r w:rsidR="0083708C">
          <w:rPr>
            <w:noProof/>
            <w:webHidden/>
          </w:rPr>
          <w:tab/>
        </w:r>
        <w:r w:rsidR="0083708C">
          <w:rPr>
            <w:noProof/>
            <w:webHidden/>
          </w:rPr>
          <w:fldChar w:fldCharType="begin"/>
        </w:r>
        <w:r w:rsidR="0083708C">
          <w:rPr>
            <w:noProof/>
            <w:webHidden/>
          </w:rPr>
          <w:instrText xml:space="preserve"> PAGEREF _Toc430015844 \h </w:instrText>
        </w:r>
        <w:r w:rsidR="0083708C">
          <w:rPr>
            <w:noProof/>
            <w:webHidden/>
          </w:rPr>
        </w:r>
        <w:r w:rsidR="0083708C">
          <w:rPr>
            <w:noProof/>
            <w:webHidden/>
          </w:rPr>
          <w:fldChar w:fldCharType="separate"/>
        </w:r>
        <w:r w:rsidR="0083708C">
          <w:rPr>
            <w:noProof/>
            <w:webHidden/>
          </w:rPr>
          <w:t>228</w:t>
        </w:r>
        <w:r w:rsidR="0083708C">
          <w:rPr>
            <w:noProof/>
            <w:webHidden/>
          </w:rPr>
          <w:fldChar w:fldCharType="end"/>
        </w:r>
      </w:hyperlink>
    </w:p>
    <w:p w14:paraId="0DCAFAE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5" w:history="1">
        <w:r w:rsidR="0083708C" w:rsidRPr="00D17CC3">
          <w:rPr>
            <w:rStyle w:val="Hyperlink"/>
            <w:noProof/>
          </w:rPr>
          <w:t>10.1.13 Network 3: Two servers bound to a single network</w:t>
        </w:r>
        <w:r w:rsidR="0083708C">
          <w:rPr>
            <w:noProof/>
            <w:webHidden/>
          </w:rPr>
          <w:tab/>
        </w:r>
        <w:r w:rsidR="0083708C">
          <w:rPr>
            <w:noProof/>
            <w:webHidden/>
          </w:rPr>
          <w:fldChar w:fldCharType="begin"/>
        </w:r>
        <w:r w:rsidR="0083708C">
          <w:rPr>
            <w:noProof/>
            <w:webHidden/>
          </w:rPr>
          <w:instrText xml:space="preserve"> PAGEREF _Toc430015845 \h </w:instrText>
        </w:r>
        <w:r w:rsidR="0083708C">
          <w:rPr>
            <w:noProof/>
            <w:webHidden/>
          </w:rPr>
        </w:r>
        <w:r w:rsidR="0083708C">
          <w:rPr>
            <w:noProof/>
            <w:webHidden/>
          </w:rPr>
          <w:fldChar w:fldCharType="separate"/>
        </w:r>
        <w:r w:rsidR="0083708C">
          <w:rPr>
            <w:noProof/>
            <w:webHidden/>
          </w:rPr>
          <w:t>229</w:t>
        </w:r>
        <w:r w:rsidR="0083708C">
          <w:rPr>
            <w:noProof/>
            <w:webHidden/>
          </w:rPr>
          <w:fldChar w:fldCharType="end"/>
        </w:r>
      </w:hyperlink>
    </w:p>
    <w:p w14:paraId="3F092C57"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6" w:history="1">
        <w:r w:rsidR="0083708C" w:rsidRPr="00D17CC3">
          <w:rPr>
            <w:rStyle w:val="Hyperlink"/>
            <w:noProof/>
          </w:rPr>
          <w:t>10.1.14 Network 4: Server bound to three networks</w:t>
        </w:r>
        <w:r w:rsidR="0083708C">
          <w:rPr>
            <w:noProof/>
            <w:webHidden/>
          </w:rPr>
          <w:tab/>
        </w:r>
        <w:r w:rsidR="0083708C">
          <w:rPr>
            <w:noProof/>
            <w:webHidden/>
          </w:rPr>
          <w:fldChar w:fldCharType="begin"/>
        </w:r>
        <w:r w:rsidR="0083708C">
          <w:rPr>
            <w:noProof/>
            <w:webHidden/>
          </w:rPr>
          <w:instrText xml:space="preserve"> PAGEREF _Toc430015846 \h </w:instrText>
        </w:r>
        <w:r w:rsidR="0083708C">
          <w:rPr>
            <w:noProof/>
            <w:webHidden/>
          </w:rPr>
        </w:r>
        <w:r w:rsidR="0083708C">
          <w:rPr>
            <w:noProof/>
            <w:webHidden/>
          </w:rPr>
          <w:fldChar w:fldCharType="separate"/>
        </w:r>
        <w:r w:rsidR="0083708C">
          <w:rPr>
            <w:noProof/>
            <w:webHidden/>
          </w:rPr>
          <w:t>231</w:t>
        </w:r>
        <w:r w:rsidR="0083708C">
          <w:rPr>
            <w:noProof/>
            <w:webHidden/>
          </w:rPr>
          <w:fldChar w:fldCharType="end"/>
        </w:r>
      </w:hyperlink>
    </w:p>
    <w:p w14:paraId="5DF6E211"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7" w:history="1">
        <w:r w:rsidR="0083708C" w:rsidRPr="00D17CC3">
          <w:rPr>
            <w:rStyle w:val="Hyperlink"/>
            <w:noProof/>
          </w:rPr>
          <w:t>10.1.15 WebServer-DBMS 1: WordPress + MySQL, single instance</w:t>
        </w:r>
        <w:r w:rsidR="0083708C">
          <w:rPr>
            <w:noProof/>
            <w:webHidden/>
          </w:rPr>
          <w:tab/>
        </w:r>
        <w:r w:rsidR="0083708C">
          <w:rPr>
            <w:noProof/>
            <w:webHidden/>
          </w:rPr>
          <w:fldChar w:fldCharType="begin"/>
        </w:r>
        <w:r w:rsidR="0083708C">
          <w:rPr>
            <w:noProof/>
            <w:webHidden/>
          </w:rPr>
          <w:instrText xml:space="preserve"> PAGEREF _Toc430015847 \h </w:instrText>
        </w:r>
        <w:r w:rsidR="0083708C">
          <w:rPr>
            <w:noProof/>
            <w:webHidden/>
          </w:rPr>
        </w:r>
        <w:r w:rsidR="0083708C">
          <w:rPr>
            <w:noProof/>
            <w:webHidden/>
          </w:rPr>
          <w:fldChar w:fldCharType="separate"/>
        </w:r>
        <w:r w:rsidR="0083708C">
          <w:rPr>
            <w:noProof/>
            <w:webHidden/>
          </w:rPr>
          <w:t>234</w:t>
        </w:r>
        <w:r w:rsidR="0083708C">
          <w:rPr>
            <w:noProof/>
            <w:webHidden/>
          </w:rPr>
          <w:fldChar w:fldCharType="end"/>
        </w:r>
      </w:hyperlink>
    </w:p>
    <w:p w14:paraId="634B858F"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8" w:history="1">
        <w:r w:rsidR="0083708C" w:rsidRPr="00D17CC3">
          <w:rPr>
            <w:rStyle w:val="Hyperlink"/>
            <w:noProof/>
          </w:rPr>
          <w:t>10.1.16 WebServer-DBMS 2: Nodejs with PayPal Sample App and MongoDB on separate instances</w:t>
        </w:r>
        <w:r w:rsidR="0083708C">
          <w:rPr>
            <w:noProof/>
            <w:webHidden/>
          </w:rPr>
          <w:tab/>
        </w:r>
        <w:r w:rsidR="0083708C">
          <w:rPr>
            <w:noProof/>
            <w:webHidden/>
          </w:rPr>
          <w:fldChar w:fldCharType="begin"/>
        </w:r>
        <w:r w:rsidR="0083708C">
          <w:rPr>
            <w:noProof/>
            <w:webHidden/>
          </w:rPr>
          <w:instrText xml:space="preserve"> PAGEREF _Toc430015848 \h </w:instrText>
        </w:r>
        <w:r w:rsidR="0083708C">
          <w:rPr>
            <w:noProof/>
            <w:webHidden/>
          </w:rPr>
        </w:r>
        <w:r w:rsidR="0083708C">
          <w:rPr>
            <w:noProof/>
            <w:webHidden/>
          </w:rPr>
          <w:fldChar w:fldCharType="separate"/>
        </w:r>
        <w:r w:rsidR="0083708C">
          <w:rPr>
            <w:noProof/>
            <w:webHidden/>
          </w:rPr>
          <w:t>238</w:t>
        </w:r>
        <w:r w:rsidR="0083708C">
          <w:rPr>
            <w:noProof/>
            <w:webHidden/>
          </w:rPr>
          <w:fldChar w:fldCharType="end"/>
        </w:r>
      </w:hyperlink>
    </w:p>
    <w:p w14:paraId="634FA18E"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49" w:history="1">
        <w:r w:rsidR="0083708C" w:rsidRPr="00D17CC3">
          <w:rPr>
            <w:rStyle w:val="Hyperlink"/>
            <w:noProof/>
          </w:rPr>
          <w:t>10.1.17 Multi-Tier-1: Elasticsearch, Logstash, Kibana (ELK) use case with multiple instances</w:t>
        </w:r>
        <w:r w:rsidR="0083708C">
          <w:rPr>
            <w:noProof/>
            <w:webHidden/>
          </w:rPr>
          <w:tab/>
        </w:r>
        <w:r w:rsidR="0083708C">
          <w:rPr>
            <w:noProof/>
            <w:webHidden/>
          </w:rPr>
          <w:fldChar w:fldCharType="begin"/>
        </w:r>
        <w:r w:rsidR="0083708C">
          <w:rPr>
            <w:noProof/>
            <w:webHidden/>
          </w:rPr>
          <w:instrText xml:space="preserve"> PAGEREF _Toc430015849 \h </w:instrText>
        </w:r>
        <w:r w:rsidR="0083708C">
          <w:rPr>
            <w:noProof/>
            <w:webHidden/>
          </w:rPr>
        </w:r>
        <w:r w:rsidR="0083708C">
          <w:rPr>
            <w:noProof/>
            <w:webHidden/>
          </w:rPr>
          <w:fldChar w:fldCharType="separate"/>
        </w:r>
        <w:r w:rsidR="0083708C">
          <w:rPr>
            <w:noProof/>
            <w:webHidden/>
          </w:rPr>
          <w:t>242</w:t>
        </w:r>
        <w:r w:rsidR="0083708C">
          <w:rPr>
            <w:noProof/>
            <w:webHidden/>
          </w:rPr>
          <w:fldChar w:fldCharType="end"/>
        </w:r>
      </w:hyperlink>
    </w:p>
    <w:p w14:paraId="00F59FE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50" w:history="1">
        <w:r w:rsidR="0083708C" w:rsidRPr="00D17CC3">
          <w:rPr>
            <w:rStyle w:val="Hyperlink"/>
            <w:noProof/>
          </w:rPr>
          <w:t>10.1.18 Container-1: Containers using Docker single Compute instance (Containers only)</w:t>
        </w:r>
        <w:r w:rsidR="0083708C">
          <w:rPr>
            <w:noProof/>
            <w:webHidden/>
          </w:rPr>
          <w:tab/>
        </w:r>
        <w:r w:rsidR="0083708C">
          <w:rPr>
            <w:noProof/>
            <w:webHidden/>
          </w:rPr>
          <w:fldChar w:fldCharType="begin"/>
        </w:r>
        <w:r w:rsidR="0083708C">
          <w:rPr>
            <w:noProof/>
            <w:webHidden/>
          </w:rPr>
          <w:instrText xml:space="preserve"> PAGEREF _Toc430015850 \h </w:instrText>
        </w:r>
        <w:r w:rsidR="0083708C">
          <w:rPr>
            <w:noProof/>
            <w:webHidden/>
          </w:rPr>
        </w:r>
        <w:r w:rsidR="0083708C">
          <w:rPr>
            <w:noProof/>
            <w:webHidden/>
          </w:rPr>
          <w:fldChar w:fldCharType="separate"/>
        </w:r>
        <w:r w:rsidR="0083708C">
          <w:rPr>
            <w:noProof/>
            <w:webHidden/>
          </w:rPr>
          <w:t>248</w:t>
        </w:r>
        <w:r w:rsidR="0083708C">
          <w:rPr>
            <w:noProof/>
            <w:webHidden/>
          </w:rPr>
          <w:fldChar w:fldCharType="end"/>
        </w:r>
      </w:hyperlink>
    </w:p>
    <w:p w14:paraId="6A050AAE"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851" w:history="1">
        <w:r w:rsidR="0083708C" w:rsidRPr="00D17CC3">
          <w:rPr>
            <w:rStyle w:val="Hyperlink"/>
            <w:noProof/>
          </w:rPr>
          <w:t>11</w:t>
        </w:r>
        <w:r w:rsidR="0083708C">
          <w:rPr>
            <w:rFonts w:asciiTheme="minorHAnsi" w:eastAsiaTheme="minorEastAsia" w:hAnsiTheme="minorHAnsi" w:cstheme="minorBidi"/>
            <w:noProof/>
            <w:sz w:val="22"/>
            <w:szCs w:val="22"/>
          </w:rPr>
          <w:tab/>
        </w:r>
        <w:r w:rsidR="0083708C" w:rsidRPr="00D17CC3">
          <w:rPr>
            <w:rStyle w:val="Hyperlink"/>
            <w:noProof/>
          </w:rPr>
          <w:t>TOSCA Policies</w:t>
        </w:r>
        <w:r w:rsidR="0083708C">
          <w:rPr>
            <w:noProof/>
            <w:webHidden/>
          </w:rPr>
          <w:tab/>
        </w:r>
        <w:r w:rsidR="0083708C">
          <w:rPr>
            <w:noProof/>
            <w:webHidden/>
          </w:rPr>
          <w:fldChar w:fldCharType="begin"/>
        </w:r>
        <w:r w:rsidR="0083708C">
          <w:rPr>
            <w:noProof/>
            <w:webHidden/>
          </w:rPr>
          <w:instrText xml:space="preserve"> PAGEREF _Toc430015851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5E77AF45"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52" w:history="1">
        <w:r w:rsidR="0083708C" w:rsidRPr="00D17CC3">
          <w:rPr>
            <w:rStyle w:val="Hyperlink"/>
            <w:noProof/>
          </w:rPr>
          <w:t>11.1 A declarative approach</w:t>
        </w:r>
        <w:r w:rsidR="0083708C">
          <w:rPr>
            <w:noProof/>
            <w:webHidden/>
          </w:rPr>
          <w:tab/>
        </w:r>
        <w:r w:rsidR="0083708C">
          <w:rPr>
            <w:noProof/>
            <w:webHidden/>
          </w:rPr>
          <w:fldChar w:fldCharType="begin"/>
        </w:r>
        <w:r w:rsidR="0083708C">
          <w:rPr>
            <w:noProof/>
            <w:webHidden/>
          </w:rPr>
          <w:instrText xml:space="preserve"> PAGEREF _Toc430015852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308BCB40"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53" w:history="1">
        <w:r w:rsidR="0083708C" w:rsidRPr="00D17CC3">
          <w:rPr>
            <w:rStyle w:val="Hyperlink"/>
            <w:noProof/>
          </w:rPr>
          <w:t>11.1.1 Declarative considerations</w:t>
        </w:r>
        <w:r w:rsidR="0083708C">
          <w:rPr>
            <w:noProof/>
            <w:webHidden/>
          </w:rPr>
          <w:tab/>
        </w:r>
        <w:r w:rsidR="0083708C">
          <w:rPr>
            <w:noProof/>
            <w:webHidden/>
          </w:rPr>
          <w:fldChar w:fldCharType="begin"/>
        </w:r>
        <w:r w:rsidR="0083708C">
          <w:rPr>
            <w:noProof/>
            <w:webHidden/>
          </w:rPr>
          <w:instrText xml:space="preserve"> PAGEREF _Toc430015853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7E012047"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54" w:history="1">
        <w:r w:rsidR="0083708C" w:rsidRPr="00D17CC3">
          <w:rPr>
            <w:rStyle w:val="Hyperlink"/>
            <w:noProof/>
          </w:rPr>
          <w:t>11.2 Consideration of Event, Condition and Action</w:t>
        </w:r>
        <w:r w:rsidR="0083708C">
          <w:rPr>
            <w:noProof/>
            <w:webHidden/>
          </w:rPr>
          <w:tab/>
        </w:r>
        <w:r w:rsidR="0083708C">
          <w:rPr>
            <w:noProof/>
            <w:webHidden/>
          </w:rPr>
          <w:fldChar w:fldCharType="begin"/>
        </w:r>
        <w:r w:rsidR="0083708C">
          <w:rPr>
            <w:noProof/>
            <w:webHidden/>
          </w:rPr>
          <w:instrText xml:space="preserve"> PAGEREF _Toc430015854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0C402F52"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55" w:history="1">
        <w:r w:rsidR="0083708C" w:rsidRPr="00D17CC3">
          <w:rPr>
            <w:rStyle w:val="Hyperlink"/>
            <w:noProof/>
          </w:rPr>
          <w:t>11.3 Types of policies</w:t>
        </w:r>
        <w:r w:rsidR="0083708C">
          <w:rPr>
            <w:noProof/>
            <w:webHidden/>
          </w:rPr>
          <w:tab/>
        </w:r>
        <w:r w:rsidR="0083708C">
          <w:rPr>
            <w:noProof/>
            <w:webHidden/>
          </w:rPr>
          <w:fldChar w:fldCharType="begin"/>
        </w:r>
        <w:r w:rsidR="0083708C">
          <w:rPr>
            <w:noProof/>
            <w:webHidden/>
          </w:rPr>
          <w:instrText xml:space="preserve"> PAGEREF _Toc430015855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15640315"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56" w:history="1">
        <w:r w:rsidR="0083708C" w:rsidRPr="00D17CC3">
          <w:rPr>
            <w:rStyle w:val="Hyperlink"/>
            <w:noProof/>
          </w:rPr>
          <w:t>11.3.1 Access control policies</w:t>
        </w:r>
        <w:r w:rsidR="0083708C">
          <w:rPr>
            <w:noProof/>
            <w:webHidden/>
          </w:rPr>
          <w:tab/>
        </w:r>
        <w:r w:rsidR="0083708C">
          <w:rPr>
            <w:noProof/>
            <w:webHidden/>
          </w:rPr>
          <w:fldChar w:fldCharType="begin"/>
        </w:r>
        <w:r w:rsidR="0083708C">
          <w:rPr>
            <w:noProof/>
            <w:webHidden/>
          </w:rPr>
          <w:instrText xml:space="preserve"> PAGEREF _Toc430015856 \h </w:instrText>
        </w:r>
        <w:r w:rsidR="0083708C">
          <w:rPr>
            <w:noProof/>
            <w:webHidden/>
          </w:rPr>
        </w:r>
        <w:r w:rsidR="0083708C">
          <w:rPr>
            <w:noProof/>
            <w:webHidden/>
          </w:rPr>
          <w:fldChar w:fldCharType="separate"/>
        </w:r>
        <w:r w:rsidR="0083708C">
          <w:rPr>
            <w:noProof/>
            <w:webHidden/>
          </w:rPr>
          <w:t>250</w:t>
        </w:r>
        <w:r w:rsidR="0083708C">
          <w:rPr>
            <w:noProof/>
            <w:webHidden/>
          </w:rPr>
          <w:fldChar w:fldCharType="end"/>
        </w:r>
      </w:hyperlink>
    </w:p>
    <w:p w14:paraId="38D6E923"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57" w:history="1">
        <w:r w:rsidR="0083708C" w:rsidRPr="00D17CC3">
          <w:rPr>
            <w:rStyle w:val="Hyperlink"/>
            <w:noProof/>
          </w:rPr>
          <w:t>11.3.2 Placement policies</w:t>
        </w:r>
        <w:r w:rsidR="0083708C">
          <w:rPr>
            <w:noProof/>
            <w:webHidden/>
          </w:rPr>
          <w:tab/>
        </w:r>
        <w:r w:rsidR="0083708C">
          <w:rPr>
            <w:noProof/>
            <w:webHidden/>
          </w:rPr>
          <w:fldChar w:fldCharType="begin"/>
        </w:r>
        <w:r w:rsidR="0083708C">
          <w:rPr>
            <w:noProof/>
            <w:webHidden/>
          </w:rPr>
          <w:instrText xml:space="preserve"> PAGEREF _Toc430015857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27BAB982"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58" w:history="1">
        <w:r w:rsidR="0083708C" w:rsidRPr="00D17CC3">
          <w:rPr>
            <w:rStyle w:val="Hyperlink"/>
            <w:noProof/>
          </w:rPr>
          <w:t>11.3.3 Quality-of-Service (QoS) policies</w:t>
        </w:r>
        <w:r w:rsidR="0083708C">
          <w:rPr>
            <w:noProof/>
            <w:webHidden/>
          </w:rPr>
          <w:tab/>
        </w:r>
        <w:r w:rsidR="0083708C">
          <w:rPr>
            <w:noProof/>
            <w:webHidden/>
          </w:rPr>
          <w:fldChar w:fldCharType="begin"/>
        </w:r>
        <w:r w:rsidR="0083708C">
          <w:rPr>
            <w:noProof/>
            <w:webHidden/>
          </w:rPr>
          <w:instrText xml:space="preserve"> PAGEREF _Toc430015858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416B893E"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59" w:history="1">
        <w:r w:rsidR="0083708C" w:rsidRPr="00D17CC3">
          <w:rPr>
            <w:rStyle w:val="Hyperlink"/>
            <w:noProof/>
          </w:rPr>
          <w:t>11.4 Policy relationship considerations</w:t>
        </w:r>
        <w:r w:rsidR="0083708C">
          <w:rPr>
            <w:noProof/>
            <w:webHidden/>
          </w:rPr>
          <w:tab/>
        </w:r>
        <w:r w:rsidR="0083708C">
          <w:rPr>
            <w:noProof/>
            <w:webHidden/>
          </w:rPr>
          <w:fldChar w:fldCharType="begin"/>
        </w:r>
        <w:r w:rsidR="0083708C">
          <w:rPr>
            <w:noProof/>
            <w:webHidden/>
          </w:rPr>
          <w:instrText xml:space="preserve"> PAGEREF _Toc430015859 \h </w:instrText>
        </w:r>
        <w:r w:rsidR="0083708C">
          <w:rPr>
            <w:noProof/>
            <w:webHidden/>
          </w:rPr>
        </w:r>
        <w:r w:rsidR="0083708C">
          <w:rPr>
            <w:noProof/>
            <w:webHidden/>
          </w:rPr>
          <w:fldChar w:fldCharType="separate"/>
        </w:r>
        <w:r w:rsidR="0083708C">
          <w:rPr>
            <w:noProof/>
            <w:webHidden/>
          </w:rPr>
          <w:t>251</w:t>
        </w:r>
        <w:r w:rsidR="0083708C">
          <w:rPr>
            <w:noProof/>
            <w:webHidden/>
          </w:rPr>
          <w:fldChar w:fldCharType="end"/>
        </w:r>
      </w:hyperlink>
    </w:p>
    <w:p w14:paraId="557CE145"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0" w:history="1">
        <w:r w:rsidR="0083708C" w:rsidRPr="00D17CC3">
          <w:rPr>
            <w:rStyle w:val="Hyperlink"/>
            <w:noProof/>
          </w:rPr>
          <w:t>11.5 Use Cases</w:t>
        </w:r>
        <w:r w:rsidR="0083708C">
          <w:rPr>
            <w:noProof/>
            <w:webHidden/>
          </w:rPr>
          <w:tab/>
        </w:r>
        <w:r w:rsidR="0083708C">
          <w:rPr>
            <w:noProof/>
            <w:webHidden/>
          </w:rPr>
          <w:fldChar w:fldCharType="begin"/>
        </w:r>
        <w:r w:rsidR="0083708C">
          <w:rPr>
            <w:noProof/>
            <w:webHidden/>
          </w:rPr>
          <w:instrText xml:space="preserve"> PAGEREF _Toc430015860 \h </w:instrText>
        </w:r>
        <w:r w:rsidR="0083708C">
          <w:rPr>
            <w:noProof/>
            <w:webHidden/>
          </w:rPr>
        </w:r>
        <w:r w:rsidR="0083708C">
          <w:rPr>
            <w:noProof/>
            <w:webHidden/>
          </w:rPr>
          <w:fldChar w:fldCharType="separate"/>
        </w:r>
        <w:r w:rsidR="0083708C">
          <w:rPr>
            <w:noProof/>
            <w:webHidden/>
          </w:rPr>
          <w:t>252</w:t>
        </w:r>
        <w:r w:rsidR="0083708C">
          <w:rPr>
            <w:noProof/>
            <w:webHidden/>
          </w:rPr>
          <w:fldChar w:fldCharType="end"/>
        </w:r>
      </w:hyperlink>
    </w:p>
    <w:p w14:paraId="32DAF46D"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61" w:history="1">
        <w:r w:rsidR="0083708C" w:rsidRPr="00D17CC3">
          <w:rPr>
            <w:rStyle w:val="Hyperlink"/>
            <w:noProof/>
          </w:rPr>
          <w:t>11.5.1 Placement</w:t>
        </w:r>
        <w:r w:rsidR="0083708C">
          <w:rPr>
            <w:noProof/>
            <w:webHidden/>
          </w:rPr>
          <w:tab/>
        </w:r>
        <w:r w:rsidR="0083708C">
          <w:rPr>
            <w:noProof/>
            <w:webHidden/>
          </w:rPr>
          <w:fldChar w:fldCharType="begin"/>
        </w:r>
        <w:r w:rsidR="0083708C">
          <w:rPr>
            <w:noProof/>
            <w:webHidden/>
          </w:rPr>
          <w:instrText xml:space="preserve"> PAGEREF _Toc430015861 \h </w:instrText>
        </w:r>
        <w:r w:rsidR="0083708C">
          <w:rPr>
            <w:noProof/>
            <w:webHidden/>
          </w:rPr>
        </w:r>
        <w:r w:rsidR="0083708C">
          <w:rPr>
            <w:noProof/>
            <w:webHidden/>
          </w:rPr>
          <w:fldChar w:fldCharType="separate"/>
        </w:r>
        <w:r w:rsidR="0083708C">
          <w:rPr>
            <w:noProof/>
            <w:webHidden/>
          </w:rPr>
          <w:t>252</w:t>
        </w:r>
        <w:r w:rsidR="0083708C">
          <w:rPr>
            <w:noProof/>
            <w:webHidden/>
          </w:rPr>
          <w:fldChar w:fldCharType="end"/>
        </w:r>
      </w:hyperlink>
    </w:p>
    <w:p w14:paraId="14DFC3B4" w14:textId="77777777" w:rsidR="0083708C" w:rsidRDefault="005735A3">
      <w:pPr>
        <w:pStyle w:val="TOC3"/>
        <w:tabs>
          <w:tab w:val="right" w:leader="dot" w:pos="9350"/>
        </w:tabs>
        <w:rPr>
          <w:rFonts w:asciiTheme="minorHAnsi" w:eastAsiaTheme="minorEastAsia" w:hAnsiTheme="minorHAnsi" w:cstheme="minorBidi"/>
          <w:noProof/>
          <w:sz w:val="22"/>
          <w:szCs w:val="22"/>
        </w:rPr>
      </w:pPr>
      <w:hyperlink w:anchor="_Toc430015862" w:history="1">
        <w:r w:rsidR="0083708C" w:rsidRPr="00D17CC3">
          <w:rPr>
            <w:rStyle w:val="Hyperlink"/>
            <w:noProof/>
          </w:rPr>
          <w:t>11.5.2 Scaling</w:t>
        </w:r>
        <w:r w:rsidR="0083708C">
          <w:rPr>
            <w:noProof/>
            <w:webHidden/>
          </w:rPr>
          <w:tab/>
        </w:r>
        <w:r w:rsidR="0083708C">
          <w:rPr>
            <w:noProof/>
            <w:webHidden/>
          </w:rPr>
          <w:fldChar w:fldCharType="begin"/>
        </w:r>
        <w:r w:rsidR="0083708C">
          <w:rPr>
            <w:noProof/>
            <w:webHidden/>
          </w:rPr>
          <w:instrText xml:space="preserve"> PAGEREF _Toc430015862 \h </w:instrText>
        </w:r>
        <w:r w:rsidR="0083708C">
          <w:rPr>
            <w:noProof/>
            <w:webHidden/>
          </w:rPr>
        </w:r>
        <w:r w:rsidR="0083708C">
          <w:rPr>
            <w:noProof/>
            <w:webHidden/>
          </w:rPr>
          <w:fldChar w:fldCharType="separate"/>
        </w:r>
        <w:r w:rsidR="0083708C">
          <w:rPr>
            <w:noProof/>
            <w:webHidden/>
          </w:rPr>
          <w:t>253</w:t>
        </w:r>
        <w:r w:rsidR="0083708C">
          <w:rPr>
            <w:noProof/>
            <w:webHidden/>
          </w:rPr>
          <w:fldChar w:fldCharType="end"/>
        </w:r>
      </w:hyperlink>
    </w:p>
    <w:p w14:paraId="67639C84" w14:textId="77777777" w:rsidR="0083708C" w:rsidRDefault="005735A3">
      <w:pPr>
        <w:pStyle w:val="TOC1"/>
        <w:tabs>
          <w:tab w:val="left" w:pos="480"/>
          <w:tab w:val="right" w:leader="dot" w:pos="9350"/>
        </w:tabs>
        <w:rPr>
          <w:rFonts w:asciiTheme="minorHAnsi" w:eastAsiaTheme="minorEastAsia" w:hAnsiTheme="minorHAnsi" w:cstheme="minorBidi"/>
          <w:noProof/>
          <w:sz w:val="22"/>
          <w:szCs w:val="22"/>
        </w:rPr>
      </w:pPr>
      <w:hyperlink w:anchor="_Toc430015863" w:history="1">
        <w:r w:rsidR="0083708C" w:rsidRPr="00D17CC3">
          <w:rPr>
            <w:rStyle w:val="Hyperlink"/>
            <w:noProof/>
          </w:rPr>
          <w:t>12</w:t>
        </w:r>
        <w:r w:rsidR="0083708C">
          <w:rPr>
            <w:rFonts w:asciiTheme="minorHAnsi" w:eastAsiaTheme="minorEastAsia" w:hAnsiTheme="minorHAnsi" w:cstheme="minorBidi"/>
            <w:noProof/>
            <w:sz w:val="22"/>
            <w:szCs w:val="22"/>
          </w:rPr>
          <w:tab/>
        </w:r>
        <w:r w:rsidR="0083708C" w:rsidRPr="00D17CC3">
          <w:rPr>
            <w:rStyle w:val="Hyperlink"/>
            <w:noProof/>
          </w:rPr>
          <w:t>Conformance</w:t>
        </w:r>
        <w:r w:rsidR="0083708C">
          <w:rPr>
            <w:noProof/>
            <w:webHidden/>
          </w:rPr>
          <w:tab/>
        </w:r>
        <w:r w:rsidR="0083708C">
          <w:rPr>
            <w:noProof/>
            <w:webHidden/>
          </w:rPr>
          <w:fldChar w:fldCharType="begin"/>
        </w:r>
        <w:r w:rsidR="0083708C">
          <w:rPr>
            <w:noProof/>
            <w:webHidden/>
          </w:rPr>
          <w:instrText xml:space="preserve"> PAGEREF _Toc430015863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737862C5"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4" w:history="1">
        <w:r w:rsidR="0083708C" w:rsidRPr="00D17CC3">
          <w:rPr>
            <w:rStyle w:val="Hyperlink"/>
            <w:noProof/>
          </w:rPr>
          <w:t>12.1 Conformance Targets</w:t>
        </w:r>
        <w:r w:rsidR="0083708C">
          <w:rPr>
            <w:noProof/>
            <w:webHidden/>
          </w:rPr>
          <w:tab/>
        </w:r>
        <w:r w:rsidR="0083708C">
          <w:rPr>
            <w:noProof/>
            <w:webHidden/>
          </w:rPr>
          <w:fldChar w:fldCharType="begin"/>
        </w:r>
        <w:r w:rsidR="0083708C">
          <w:rPr>
            <w:noProof/>
            <w:webHidden/>
          </w:rPr>
          <w:instrText xml:space="preserve"> PAGEREF _Toc430015864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6C721234"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5" w:history="1">
        <w:r w:rsidR="0083708C" w:rsidRPr="00D17CC3">
          <w:rPr>
            <w:rStyle w:val="Hyperlink"/>
            <w:noProof/>
          </w:rPr>
          <w:t>12.2 Conformance Clause 1: TOSCA YAML service template</w:t>
        </w:r>
        <w:r w:rsidR="0083708C">
          <w:rPr>
            <w:noProof/>
            <w:webHidden/>
          </w:rPr>
          <w:tab/>
        </w:r>
        <w:r w:rsidR="0083708C">
          <w:rPr>
            <w:noProof/>
            <w:webHidden/>
          </w:rPr>
          <w:fldChar w:fldCharType="begin"/>
        </w:r>
        <w:r w:rsidR="0083708C">
          <w:rPr>
            <w:noProof/>
            <w:webHidden/>
          </w:rPr>
          <w:instrText xml:space="preserve"> PAGEREF _Toc430015865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6F3151CB"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6" w:history="1">
        <w:r w:rsidR="0083708C" w:rsidRPr="00D17CC3">
          <w:rPr>
            <w:rStyle w:val="Hyperlink"/>
            <w:noProof/>
          </w:rPr>
          <w:t>12.3 Conformance Clause 2: TOSCA processor</w:t>
        </w:r>
        <w:r w:rsidR="0083708C">
          <w:rPr>
            <w:noProof/>
            <w:webHidden/>
          </w:rPr>
          <w:tab/>
        </w:r>
        <w:r w:rsidR="0083708C">
          <w:rPr>
            <w:noProof/>
            <w:webHidden/>
          </w:rPr>
          <w:fldChar w:fldCharType="begin"/>
        </w:r>
        <w:r w:rsidR="0083708C">
          <w:rPr>
            <w:noProof/>
            <w:webHidden/>
          </w:rPr>
          <w:instrText xml:space="preserve"> PAGEREF _Toc430015866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521BD128"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7" w:history="1">
        <w:r w:rsidR="0083708C" w:rsidRPr="00D17CC3">
          <w:rPr>
            <w:rStyle w:val="Hyperlink"/>
            <w:noProof/>
          </w:rPr>
          <w:t>12.4 Conformance Clause 3: TOSCA orchestrator</w:t>
        </w:r>
        <w:r w:rsidR="0083708C">
          <w:rPr>
            <w:noProof/>
            <w:webHidden/>
          </w:rPr>
          <w:tab/>
        </w:r>
        <w:r w:rsidR="0083708C">
          <w:rPr>
            <w:noProof/>
            <w:webHidden/>
          </w:rPr>
          <w:fldChar w:fldCharType="begin"/>
        </w:r>
        <w:r w:rsidR="0083708C">
          <w:rPr>
            <w:noProof/>
            <w:webHidden/>
          </w:rPr>
          <w:instrText xml:space="preserve"> PAGEREF _Toc430015867 \h </w:instrText>
        </w:r>
        <w:r w:rsidR="0083708C">
          <w:rPr>
            <w:noProof/>
            <w:webHidden/>
          </w:rPr>
        </w:r>
        <w:r w:rsidR="0083708C">
          <w:rPr>
            <w:noProof/>
            <w:webHidden/>
          </w:rPr>
          <w:fldChar w:fldCharType="separate"/>
        </w:r>
        <w:r w:rsidR="0083708C">
          <w:rPr>
            <w:noProof/>
            <w:webHidden/>
          </w:rPr>
          <w:t>255</w:t>
        </w:r>
        <w:r w:rsidR="0083708C">
          <w:rPr>
            <w:noProof/>
            <w:webHidden/>
          </w:rPr>
          <w:fldChar w:fldCharType="end"/>
        </w:r>
      </w:hyperlink>
    </w:p>
    <w:p w14:paraId="1033C17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8" w:history="1">
        <w:r w:rsidR="0083708C" w:rsidRPr="00D17CC3">
          <w:rPr>
            <w:rStyle w:val="Hyperlink"/>
            <w:noProof/>
          </w:rPr>
          <w:t>12.5 Conformance Clause 4: TOSCA generator</w:t>
        </w:r>
        <w:r w:rsidR="0083708C">
          <w:rPr>
            <w:noProof/>
            <w:webHidden/>
          </w:rPr>
          <w:tab/>
        </w:r>
        <w:r w:rsidR="0083708C">
          <w:rPr>
            <w:noProof/>
            <w:webHidden/>
          </w:rPr>
          <w:fldChar w:fldCharType="begin"/>
        </w:r>
        <w:r w:rsidR="0083708C">
          <w:rPr>
            <w:noProof/>
            <w:webHidden/>
          </w:rPr>
          <w:instrText xml:space="preserve"> PAGEREF _Toc430015868 \h </w:instrText>
        </w:r>
        <w:r w:rsidR="0083708C">
          <w:rPr>
            <w:noProof/>
            <w:webHidden/>
          </w:rPr>
        </w:r>
        <w:r w:rsidR="0083708C">
          <w:rPr>
            <w:noProof/>
            <w:webHidden/>
          </w:rPr>
          <w:fldChar w:fldCharType="separate"/>
        </w:r>
        <w:r w:rsidR="0083708C">
          <w:rPr>
            <w:noProof/>
            <w:webHidden/>
          </w:rPr>
          <w:t>256</w:t>
        </w:r>
        <w:r w:rsidR="0083708C">
          <w:rPr>
            <w:noProof/>
            <w:webHidden/>
          </w:rPr>
          <w:fldChar w:fldCharType="end"/>
        </w:r>
      </w:hyperlink>
    </w:p>
    <w:p w14:paraId="2C9225E9"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69" w:history="1">
        <w:r w:rsidR="0083708C" w:rsidRPr="00D17CC3">
          <w:rPr>
            <w:rStyle w:val="Hyperlink"/>
            <w:noProof/>
          </w:rPr>
          <w:t>12.6 Conformance Clause 5: TOSCA archive</w:t>
        </w:r>
        <w:r w:rsidR="0083708C">
          <w:rPr>
            <w:noProof/>
            <w:webHidden/>
          </w:rPr>
          <w:tab/>
        </w:r>
        <w:r w:rsidR="0083708C">
          <w:rPr>
            <w:noProof/>
            <w:webHidden/>
          </w:rPr>
          <w:fldChar w:fldCharType="begin"/>
        </w:r>
        <w:r w:rsidR="0083708C">
          <w:rPr>
            <w:noProof/>
            <w:webHidden/>
          </w:rPr>
          <w:instrText xml:space="preserve"> PAGEREF _Toc430015869 \h </w:instrText>
        </w:r>
        <w:r w:rsidR="0083708C">
          <w:rPr>
            <w:noProof/>
            <w:webHidden/>
          </w:rPr>
        </w:r>
        <w:r w:rsidR="0083708C">
          <w:rPr>
            <w:noProof/>
            <w:webHidden/>
          </w:rPr>
          <w:fldChar w:fldCharType="separate"/>
        </w:r>
        <w:r w:rsidR="0083708C">
          <w:rPr>
            <w:noProof/>
            <w:webHidden/>
          </w:rPr>
          <w:t>256</w:t>
        </w:r>
        <w:r w:rsidR="0083708C">
          <w:rPr>
            <w:noProof/>
            <w:webHidden/>
          </w:rPr>
          <w:fldChar w:fldCharType="end"/>
        </w:r>
      </w:hyperlink>
    </w:p>
    <w:p w14:paraId="7DC52525" w14:textId="77777777" w:rsidR="0083708C" w:rsidRDefault="005735A3">
      <w:pPr>
        <w:pStyle w:val="TOC1"/>
        <w:tabs>
          <w:tab w:val="right" w:leader="dot" w:pos="9350"/>
        </w:tabs>
        <w:rPr>
          <w:rFonts w:asciiTheme="minorHAnsi" w:eastAsiaTheme="minorEastAsia" w:hAnsiTheme="minorHAnsi" w:cstheme="minorBidi"/>
          <w:noProof/>
          <w:sz w:val="22"/>
          <w:szCs w:val="22"/>
        </w:rPr>
      </w:pPr>
      <w:hyperlink w:anchor="_Toc430015870" w:history="1">
        <w:r w:rsidR="0083708C" w:rsidRPr="00D17CC3">
          <w:rPr>
            <w:rStyle w:val="Hyperlink"/>
            <w:noProof/>
          </w:rPr>
          <w:t>Appendix A. Known Extensions to TOSCA v1.0</w:t>
        </w:r>
        <w:r w:rsidR="0083708C">
          <w:rPr>
            <w:noProof/>
            <w:webHidden/>
          </w:rPr>
          <w:tab/>
        </w:r>
        <w:r w:rsidR="0083708C">
          <w:rPr>
            <w:noProof/>
            <w:webHidden/>
          </w:rPr>
          <w:fldChar w:fldCharType="begin"/>
        </w:r>
        <w:r w:rsidR="0083708C">
          <w:rPr>
            <w:noProof/>
            <w:webHidden/>
          </w:rPr>
          <w:instrText xml:space="preserve"> PAGEREF _Toc430015870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0F2F03EA"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71" w:history="1">
        <w:r w:rsidR="0083708C" w:rsidRPr="00D17CC3">
          <w:rPr>
            <w:rStyle w:val="Hyperlink"/>
            <w:noProof/>
          </w:rPr>
          <w:t>A.1 Model Changes</w:t>
        </w:r>
        <w:r w:rsidR="0083708C">
          <w:rPr>
            <w:noProof/>
            <w:webHidden/>
          </w:rPr>
          <w:tab/>
        </w:r>
        <w:r w:rsidR="0083708C">
          <w:rPr>
            <w:noProof/>
            <w:webHidden/>
          </w:rPr>
          <w:fldChar w:fldCharType="begin"/>
        </w:r>
        <w:r w:rsidR="0083708C">
          <w:rPr>
            <w:noProof/>
            <w:webHidden/>
          </w:rPr>
          <w:instrText xml:space="preserve"> PAGEREF _Toc430015871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19B5EB12" w14:textId="77777777" w:rsidR="0083708C" w:rsidRDefault="005735A3">
      <w:pPr>
        <w:pStyle w:val="TOC2"/>
        <w:tabs>
          <w:tab w:val="right" w:leader="dot" w:pos="9350"/>
        </w:tabs>
        <w:rPr>
          <w:rFonts w:asciiTheme="minorHAnsi" w:eastAsiaTheme="minorEastAsia" w:hAnsiTheme="minorHAnsi" w:cstheme="minorBidi"/>
          <w:noProof/>
          <w:sz w:val="22"/>
          <w:szCs w:val="22"/>
        </w:rPr>
      </w:pPr>
      <w:hyperlink w:anchor="_Toc430015872" w:history="1">
        <w:r w:rsidR="0083708C" w:rsidRPr="00D17CC3">
          <w:rPr>
            <w:rStyle w:val="Hyperlink"/>
            <w:noProof/>
          </w:rPr>
          <w:t>A.2 Normative Types</w:t>
        </w:r>
        <w:r w:rsidR="0083708C">
          <w:rPr>
            <w:noProof/>
            <w:webHidden/>
          </w:rPr>
          <w:tab/>
        </w:r>
        <w:r w:rsidR="0083708C">
          <w:rPr>
            <w:noProof/>
            <w:webHidden/>
          </w:rPr>
          <w:fldChar w:fldCharType="begin"/>
        </w:r>
        <w:r w:rsidR="0083708C">
          <w:rPr>
            <w:noProof/>
            <w:webHidden/>
          </w:rPr>
          <w:instrText xml:space="preserve"> PAGEREF _Toc430015872 \h </w:instrText>
        </w:r>
        <w:r w:rsidR="0083708C">
          <w:rPr>
            <w:noProof/>
            <w:webHidden/>
          </w:rPr>
        </w:r>
        <w:r w:rsidR="0083708C">
          <w:rPr>
            <w:noProof/>
            <w:webHidden/>
          </w:rPr>
          <w:fldChar w:fldCharType="separate"/>
        </w:r>
        <w:r w:rsidR="0083708C">
          <w:rPr>
            <w:noProof/>
            <w:webHidden/>
          </w:rPr>
          <w:t>257</w:t>
        </w:r>
        <w:r w:rsidR="0083708C">
          <w:rPr>
            <w:noProof/>
            <w:webHidden/>
          </w:rPr>
          <w:fldChar w:fldCharType="end"/>
        </w:r>
      </w:hyperlink>
    </w:p>
    <w:p w14:paraId="7307DAD1" w14:textId="77777777" w:rsidR="0083708C" w:rsidRDefault="005735A3">
      <w:pPr>
        <w:pStyle w:val="TOC1"/>
        <w:tabs>
          <w:tab w:val="right" w:leader="dot" w:pos="9350"/>
        </w:tabs>
        <w:rPr>
          <w:rFonts w:asciiTheme="minorHAnsi" w:eastAsiaTheme="minorEastAsia" w:hAnsiTheme="minorHAnsi" w:cstheme="minorBidi"/>
          <w:noProof/>
          <w:sz w:val="22"/>
          <w:szCs w:val="22"/>
        </w:rPr>
      </w:pPr>
      <w:hyperlink w:anchor="_Toc430015873" w:history="1">
        <w:r w:rsidR="0083708C" w:rsidRPr="00D17CC3">
          <w:rPr>
            <w:rStyle w:val="Hyperlink"/>
            <w:noProof/>
          </w:rPr>
          <w:t>Appendix B. Acknowledgments</w:t>
        </w:r>
        <w:r w:rsidR="0083708C">
          <w:rPr>
            <w:noProof/>
            <w:webHidden/>
          </w:rPr>
          <w:tab/>
        </w:r>
        <w:r w:rsidR="0083708C">
          <w:rPr>
            <w:noProof/>
            <w:webHidden/>
          </w:rPr>
          <w:fldChar w:fldCharType="begin"/>
        </w:r>
        <w:r w:rsidR="0083708C">
          <w:rPr>
            <w:noProof/>
            <w:webHidden/>
          </w:rPr>
          <w:instrText xml:space="preserve"> PAGEREF _Toc430015873 \h </w:instrText>
        </w:r>
        <w:r w:rsidR="0083708C">
          <w:rPr>
            <w:noProof/>
            <w:webHidden/>
          </w:rPr>
        </w:r>
        <w:r w:rsidR="0083708C">
          <w:rPr>
            <w:noProof/>
            <w:webHidden/>
          </w:rPr>
          <w:fldChar w:fldCharType="separate"/>
        </w:r>
        <w:r w:rsidR="0083708C">
          <w:rPr>
            <w:noProof/>
            <w:webHidden/>
          </w:rPr>
          <w:t>259</w:t>
        </w:r>
        <w:r w:rsidR="0083708C">
          <w:rPr>
            <w:noProof/>
            <w:webHidden/>
          </w:rPr>
          <w:fldChar w:fldCharType="end"/>
        </w:r>
      </w:hyperlink>
    </w:p>
    <w:p w14:paraId="0F62767F" w14:textId="77777777" w:rsidR="0083708C" w:rsidRDefault="005735A3">
      <w:pPr>
        <w:pStyle w:val="TOC1"/>
        <w:tabs>
          <w:tab w:val="right" w:leader="dot" w:pos="9350"/>
        </w:tabs>
        <w:rPr>
          <w:rFonts w:asciiTheme="minorHAnsi" w:eastAsiaTheme="minorEastAsia" w:hAnsiTheme="minorHAnsi" w:cstheme="minorBidi"/>
          <w:noProof/>
          <w:sz w:val="22"/>
          <w:szCs w:val="22"/>
        </w:rPr>
      </w:pPr>
      <w:hyperlink w:anchor="_Toc430015874" w:history="1">
        <w:r w:rsidR="0083708C" w:rsidRPr="00D17CC3">
          <w:rPr>
            <w:rStyle w:val="Hyperlink"/>
            <w:noProof/>
          </w:rPr>
          <w:t>Appendix C. Re</w:t>
        </w:r>
        <w:bookmarkStart w:id="0" w:name="_GoBack"/>
        <w:bookmarkEnd w:id="0"/>
        <w:r w:rsidR="0083708C" w:rsidRPr="00D17CC3">
          <w:rPr>
            <w:rStyle w:val="Hyperlink"/>
            <w:noProof/>
          </w:rPr>
          <w:t>vision History</w:t>
        </w:r>
        <w:r w:rsidR="0083708C">
          <w:rPr>
            <w:noProof/>
            <w:webHidden/>
          </w:rPr>
          <w:tab/>
        </w:r>
        <w:r w:rsidR="0083708C">
          <w:rPr>
            <w:noProof/>
            <w:webHidden/>
          </w:rPr>
          <w:fldChar w:fldCharType="begin"/>
        </w:r>
        <w:r w:rsidR="0083708C">
          <w:rPr>
            <w:noProof/>
            <w:webHidden/>
          </w:rPr>
          <w:instrText xml:space="preserve"> PAGEREF _Toc430015874 \h </w:instrText>
        </w:r>
        <w:r w:rsidR="0083708C">
          <w:rPr>
            <w:noProof/>
            <w:webHidden/>
          </w:rPr>
        </w:r>
        <w:r w:rsidR="0083708C">
          <w:rPr>
            <w:noProof/>
            <w:webHidden/>
          </w:rPr>
          <w:fldChar w:fldCharType="separate"/>
        </w:r>
        <w:r w:rsidR="0083708C">
          <w:rPr>
            <w:noProof/>
            <w:webHidden/>
          </w:rPr>
          <w:t>260</w:t>
        </w:r>
        <w:r w:rsidR="0083708C">
          <w:rPr>
            <w:noProof/>
            <w:webHidden/>
          </w:rPr>
          <w:fldChar w:fldCharType="end"/>
        </w:r>
      </w:hyperlink>
    </w:p>
    <w:p w14:paraId="1D48D228" w14:textId="77777777" w:rsidR="00177DED" w:rsidRDefault="008C100C" w:rsidP="008C100C">
      <w:pPr>
        <w:pStyle w:val="TextBody"/>
      </w:pPr>
      <w:r>
        <w:fldChar w:fldCharType="end"/>
      </w:r>
    </w:p>
    <w:p w14:paraId="013DD6BC" w14:textId="5446CB00" w:rsidR="00042AE9" w:rsidRDefault="00042AE9" w:rsidP="0083708C">
      <w:pPr>
        <w:pStyle w:val="Notices"/>
        <w:pageBreakBefore w:val="0"/>
        <w:outlineLvl w:val="0"/>
      </w:pPr>
      <w:bookmarkStart w:id="1" w:name="_Toc430015606"/>
      <w:r>
        <w:t>Table of Examples</w:t>
      </w:r>
      <w:bookmarkEnd w:id="1"/>
    </w:p>
    <w:p w14:paraId="532AB516" w14:textId="77777777" w:rsidR="0083708C" w:rsidRDefault="006C72F5">
      <w:pPr>
        <w:pStyle w:val="TableofFigures"/>
        <w:tabs>
          <w:tab w:val="right" w:leader="dot" w:pos="9350"/>
        </w:tabs>
        <w:rPr>
          <w:rFonts w:eastAsiaTheme="minorEastAsia"/>
          <w:noProof/>
        </w:rPr>
      </w:pPr>
      <w:r>
        <w:fldChar w:fldCharType="begin"/>
      </w:r>
      <w:r>
        <w:instrText xml:space="preserve"> TOC \h \z \c "Example" </w:instrText>
      </w:r>
      <w:r>
        <w:fldChar w:fldCharType="separate"/>
      </w:r>
      <w:hyperlink w:anchor="_Toc430015504" w:history="1">
        <w:r w:rsidR="0083708C" w:rsidRPr="00FE3491">
          <w:rPr>
            <w:rStyle w:val="Hyperlink"/>
            <w:noProof/>
          </w:rPr>
          <w:t>Example 1 - TOSCA Simple "Hello World"</w:t>
        </w:r>
        <w:r w:rsidR="0083708C">
          <w:rPr>
            <w:noProof/>
            <w:webHidden/>
          </w:rPr>
          <w:tab/>
        </w:r>
        <w:r w:rsidR="0083708C">
          <w:rPr>
            <w:noProof/>
            <w:webHidden/>
          </w:rPr>
          <w:fldChar w:fldCharType="begin"/>
        </w:r>
        <w:r w:rsidR="0083708C">
          <w:rPr>
            <w:noProof/>
            <w:webHidden/>
          </w:rPr>
          <w:instrText xml:space="preserve"> PAGEREF _Toc430015504 \h </w:instrText>
        </w:r>
        <w:r w:rsidR="0083708C">
          <w:rPr>
            <w:noProof/>
            <w:webHidden/>
          </w:rPr>
        </w:r>
        <w:r w:rsidR="0083708C">
          <w:rPr>
            <w:noProof/>
            <w:webHidden/>
          </w:rPr>
          <w:fldChar w:fldCharType="separate"/>
        </w:r>
        <w:r w:rsidR="0083708C">
          <w:rPr>
            <w:noProof/>
            <w:webHidden/>
          </w:rPr>
          <w:t>14</w:t>
        </w:r>
        <w:r w:rsidR="0083708C">
          <w:rPr>
            <w:noProof/>
            <w:webHidden/>
          </w:rPr>
          <w:fldChar w:fldCharType="end"/>
        </w:r>
      </w:hyperlink>
    </w:p>
    <w:p w14:paraId="2871F61E" w14:textId="77777777" w:rsidR="0083708C" w:rsidRDefault="005735A3">
      <w:pPr>
        <w:pStyle w:val="TableofFigures"/>
        <w:tabs>
          <w:tab w:val="right" w:leader="dot" w:pos="9350"/>
        </w:tabs>
        <w:rPr>
          <w:rFonts w:eastAsiaTheme="minorEastAsia"/>
          <w:noProof/>
        </w:rPr>
      </w:pPr>
      <w:hyperlink w:anchor="_Toc430015505" w:history="1">
        <w:r w:rsidR="0083708C" w:rsidRPr="00FE3491">
          <w:rPr>
            <w:rStyle w:val="Hyperlink"/>
            <w:noProof/>
          </w:rPr>
          <w:t>Example 2 - Template with input and output parameter sections</w:t>
        </w:r>
        <w:r w:rsidR="0083708C">
          <w:rPr>
            <w:noProof/>
            <w:webHidden/>
          </w:rPr>
          <w:tab/>
        </w:r>
        <w:r w:rsidR="0083708C">
          <w:rPr>
            <w:noProof/>
            <w:webHidden/>
          </w:rPr>
          <w:fldChar w:fldCharType="begin"/>
        </w:r>
        <w:r w:rsidR="0083708C">
          <w:rPr>
            <w:noProof/>
            <w:webHidden/>
          </w:rPr>
          <w:instrText xml:space="preserve"> PAGEREF _Toc430015505 \h </w:instrText>
        </w:r>
        <w:r w:rsidR="0083708C">
          <w:rPr>
            <w:noProof/>
            <w:webHidden/>
          </w:rPr>
        </w:r>
        <w:r w:rsidR="0083708C">
          <w:rPr>
            <w:noProof/>
            <w:webHidden/>
          </w:rPr>
          <w:fldChar w:fldCharType="separate"/>
        </w:r>
        <w:r w:rsidR="0083708C">
          <w:rPr>
            <w:noProof/>
            <w:webHidden/>
          </w:rPr>
          <w:t>15</w:t>
        </w:r>
        <w:r w:rsidR="0083708C">
          <w:rPr>
            <w:noProof/>
            <w:webHidden/>
          </w:rPr>
          <w:fldChar w:fldCharType="end"/>
        </w:r>
      </w:hyperlink>
    </w:p>
    <w:p w14:paraId="36FBB0AB" w14:textId="77777777" w:rsidR="0083708C" w:rsidRDefault="005735A3">
      <w:pPr>
        <w:pStyle w:val="TableofFigures"/>
        <w:tabs>
          <w:tab w:val="right" w:leader="dot" w:pos="9350"/>
        </w:tabs>
        <w:rPr>
          <w:rFonts w:eastAsiaTheme="minorEastAsia"/>
          <w:noProof/>
        </w:rPr>
      </w:pPr>
      <w:hyperlink w:anchor="_Toc430015506" w:history="1">
        <w:r w:rsidR="0083708C" w:rsidRPr="00FE3491">
          <w:rPr>
            <w:rStyle w:val="Hyperlink"/>
            <w:noProof/>
          </w:rPr>
          <w:t>Example 3 - Simple (MySQL) software installation on a TOSCA Compute node</w:t>
        </w:r>
        <w:r w:rsidR="0083708C">
          <w:rPr>
            <w:noProof/>
            <w:webHidden/>
          </w:rPr>
          <w:tab/>
        </w:r>
        <w:r w:rsidR="0083708C">
          <w:rPr>
            <w:noProof/>
            <w:webHidden/>
          </w:rPr>
          <w:fldChar w:fldCharType="begin"/>
        </w:r>
        <w:r w:rsidR="0083708C">
          <w:rPr>
            <w:noProof/>
            <w:webHidden/>
          </w:rPr>
          <w:instrText xml:space="preserve"> PAGEREF _Toc430015506 \h </w:instrText>
        </w:r>
        <w:r w:rsidR="0083708C">
          <w:rPr>
            <w:noProof/>
            <w:webHidden/>
          </w:rPr>
        </w:r>
        <w:r w:rsidR="0083708C">
          <w:rPr>
            <w:noProof/>
            <w:webHidden/>
          </w:rPr>
          <w:fldChar w:fldCharType="separate"/>
        </w:r>
        <w:r w:rsidR="0083708C">
          <w:rPr>
            <w:noProof/>
            <w:webHidden/>
          </w:rPr>
          <w:t>16</w:t>
        </w:r>
        <w:r w:rsidR="0083708C">
          <w:rPr>
            <w:noProof/>
            <w:webHidden/>
          </w:rPr>
          <w:fldChar w:fldCharType="end"/>
        </w:r>
      </w:hyperlink>
    </w:p>
    <w:p w14:paraId="70B56CCE" w14:textId="77777777" w:rsidR="0083708C" w:rsidRDefault="005735A3">
      <w:pPr>
        <w:pStyle w:val="TableofFigures"/>
        <w:tabs>
          <w:tab w:val="right" w:leader="dot" w:pos="9350"/>
        </w:tabs>
        <w:rPr>
          <w:rFonts w:eastAsiaTheme="minorEastAsia"/>
          <w:noProof/>
        </w:rPr>
      </w:pPr>
      <w:hyperlink w:anchor="_Toc430015507" w:history="1">
        <w:r w:rsidR="0083708C" w:rsidRPr="00FE3491">
          <w:rPr>
            <w:rStyle w:val="Hyperlink"/>
            <w:noProof/>
          </w:rPr>
          <w:t>Example 4 - Node Template overriding its Node Type's "configure" interface</w:t>
        </w:r>
        <w:r w:rsidR="0083708C">
          <w:rPr>
            <w:noProof/>
            <w:webHidden/>
          </w:rPr>
          <w:tab/>
        </w:r>
        <w:r w:rsidR="0083708C">
          <w:rPr>
            <w:noProof/>
            <w:webHidden/>
          </w:rPr>
          <w:fldChar w:fldCharType="begin"/>
        </w:r>
        <w:r w:rsidR="0083708C">
          <w:rPr>
            <w:noProof/>
            <w:webHidden/>
          </w:rPr>
          <w:instrText xml:space="preserve"> PAGEREF _Toc430015507 \h </w:instrText>
        </w:r>
        <w:r w:rsidR="0083708C">
          <w:rPr>
            <w:noProof/>
            <w:webHidden/>
          </w:rPr>
        </w:r>
        <w:r w:rsidR="0083708C">
          <w:rPr>
            <w:noProof/>
            <w:webHidden/>
          </w:rPr>
          <w:fldChar w:fldCharType="separate"/>
        </w:r>
        <w:r w:rsidR="0083708C">
          <w:rPr>
            <w:noProof/>
            <w:webHidden/>
          </w:rPr>
          <w:t>18</w:t>
        </w:r>
        <w:r w:rsidR="0083708C">
          <w:rPr>
            <w:noProof/>
            <w:webHidden/>
          </w:rPr>
          <w:fldChar w:fldCharType="end"/>
        </w:r>
      </w:hyperlink>
    </w:p>
    <w:p w14:paraId="7B1C0F1F" w14:textId="77777777" w:rsidR="0083708C" w:rsidRDefault="005735A3">
      <w:pPr>
        <w:pStyle w:val="TableofFigures"/>
        <w:tabs>
          <w:tab w:val="right" w:leader="dot" w:pos="9350"/>
        </w:tabs>
        <w:rPr>
          <w:rFonts w:eastAsiaTheme="minorEastAsia"/>
          <w:noProof/>
        </w:rPr>
      </w:pPr>
      <w:hyperlink w:anchor="_Toc430015508" w:history="1">
        <w:r w:rsidR="0083708C" w:rsidRPr="00FE3491">
          <w:rPr>
            <w:rStyle w:val="Hyperlink"/>
            <w:noProof/>
          </w:rPr>
          <w:t>Example 5 - Template for deploying database content on-top of MySQL DBMS middleware</w:t>
        </w:r>
        <w:r w:rsidR="0083708C">
          <w:rPr>
            <w:noProof/>
            <w:webHidden/>
          </w:rPr>
          <w:tab/>
        </w:r>
        <w:r w:rsidR="0083708C">
          <w:rPr>
            <w:noProof/>
            <w:webHidden/>
          </w:rPr>
          <w:fldChar w:fldCharType="begin"/>
        </w:r>
        <w:r w:rsidR="0083708C">
          <w:rPr>
            <w:noProof/>
            <w:webHidden/>
          </w:rPr>
          <w:instrText xml:space="preserve"> PAGEREF _Toc430015508 \h </w:instrText>
        </w:r>
        <w:r w:rsidR="0083708C">
          <w:rPr>
            <w:noProof/>
            <w:webHidden/>
          </w:rPr>
        </w:r>
        <w:r w:rsidR="0083708C">
          <w:rPr>
            <w:noProof/>
            <w:webHidden/>
          </w:rPr>
          <w:fldChar w:fldCharType="separate"/>
        </w:r>
        <w:r w:rsidR="0083708C">
          <w:rPr>
            <w:noProof/>
            <w:webHidden/>
          </w:rPr>
          <w:t>19</w:t>
        </w:r>
        <w:r w:rsidR="0083708C">
          <w:rPr>
            <w:noProof/>
            <w:webHidden/>
          </w:rPr>
          <w:fldChar w:fldCharType="end"/>
        </w:r>
      </w:hyperlink>
    </w:p>
    <w:p w14:paraId="7E7D14DD" w14:textId="77777777" w:rsidR="0083708C" w:rsidRDefault="005735A3">
      <w:pPr>
        <w:pStyle w:val="TableofFigures"/>
        <w:tabs>
          <w:tab w:val="right" w:leader="dot" w:pos="9350"/>
        </w:tabs>
        <w:rPr>
          <w:rFonts w:eastAsiaTheme="minorEastAsia"/>
          <w:noProof/>
        </w:rPr>
      </w:pPr>
      <w:hyperlink w:anchor="_Toc430015509" w:history="1">
        <w:r w:rsidR="0083708C" w:rsidRPr="00FE3491">
          <w:rPr>
            <w:rStyle w:val="Hyperlink"/>
            <w:noProof/>
          </w:rPr>
          <w:t>Example 6 - Basic two-tier application (web application and database server tiers)</w:t>
        </w:r>
        <w:r w:rsidR="0083708C">
          <w:rPr>
            <w:noProof/>
            <w:webHidden/>
          </w:rPr>
          <w:tab/>
        </w:r>
        <w:r w:rsidR="0083708C">
          <w:rPr>
            <w:noProof/>
            <w:webHidden/>
          </w:rPr>
          <w:fldChar w:fldCharType="begin"/>
        </w:r>
        <w:r w:rsidR="0083708C">
          <w:rPr>
            <w:noProof/>
            <w:webHidden/>
          </w:rPr>
          <w:instrText xml:space="preserve"> PAGEREF _Toc430015509 \h </w:instrText>
        </w:r>
        <w:r w:rsidR="0083708C">
          <w:rPr>
            <w:noProof/>
            <w:webHidden/>
          </w:rPr>
        </w:r>
        <w:r w:rsidR="0083708C">
          <w:rPr>
            <w:noProof/>
            <w:webHidden/>
          </w:rPr>
          <w:fldChar w:fldCharType="separate"/>
        </w:r>
        <w:r w:rsidR="0083708C">
          <w:rPr>
            <w:noProof/>
            <w:webHidden/>
          </w:rPr>
          <w:t>21</w:t>
        </w:r>
        <w:r w:rsidR="0083708C">
          <w:rPr>
            <w:noProof/>
            <w:webHidden/>
          </w:rPr>
          <w:fldChar w:fldCharType="end"/>
        </w:r>
      </w:hyperlink>
    </w:p>
    <w:p w14:paraId="1F966530" w14:textId="77777777" w:rsidR="0083708C" w:rsidRDefault="005735A3">
      <w:pPr>
        <w:pStyle w:val="TableofFigures"/>
        <w:tabs>
          <w:tab w:val="right" w:leader="dot" w:pos="9350"/>
        </w:tabs>
        <w:rPr>
          <w:rFonts w:eastAsiaTheme="minorEastAsia"/>
          <w:noProof/>
        </w:rPr>
      </w:pPr>
      <w:hyperlink w:anchor="_Toc430015510" w:history="1">
        <w:r w:rsidR="0083708C" w:rsidRPr="00FE3491">
          <w:rPr>
            <w:rStyle w:val="Hyperlink"/>
            <w:noProof/>
          </w:rPr>
          <w:t>Example 7 – Providing a custom relationship script to establish a connection</w:t>
        </w:r>
        <w:r w:rsidR="0083708C">
          <w:rPr>
            <w:noProof/>
            <w:webHidden/>
          </w:rPr>
          <w:tab/>
        </w:r>
        <w:r w:rsidR="0083708C">
          <w:rPr>
            <w:noProof/>
            <w:webHidden/>
          </w:rPr>
          <w:fldChar w:fldCharType="begin"/>
        </w:r>
        <w:r w:rsidR="0083708C">
          <w:rPr>
            <w:noProof/>
            <w:webHidden/>
          </w:rPr>
          <w:instrText xml:space="preserve"> PAGEREF _Toc430015510 \h </w:instrText>
        </w:r>
        <w:r w:rsidR="0083708C">
          <w:rPr>
            <w:noProof/>
            <w:webHidden/>
          </w:rPr>
        </w:r>
        <w:r w:rsidR="0083708C">
          <w:rPr>
            <w:noProof/>
            <w:webHidden/>
          </w:rPr>
          <w:fldChar w:fldCharType="separate"/>
        </w:r>
        <w:r w:rsidR="0083708C">
          <w:rPr>
            <w:noProof/>
            <w:webHidden/>
          </w:rPr>
          <w:t>24</w:t>
        </w:r>
        <w:r w:rsidR="0083708C">
          <w:rPr>
            <w:noProof/>
            <w:webHidden/>
          </w:rPr>
          <w:fldChar w:fldCharType="end"/>
        </w:r>
      </w:hyperlink>
    </w:p>
    <w:p w14:paraId="67B4A280" w14:textId="77777777" w:rsidR="0083708C" w:rsidRDefault="005735A3">
      <w:pPr>
        <w:pStyle w:val="TableofFigures"/>
        <w:tabs>
          <w:tab w:val="right" w:leader="dot" w:pos="9350"/>
        </w:tabs>
        <w:rPr>
          <w:rFonts w:eastAsiaTheme="minorEastAsia"/>
          <w:noProof/>
        </w:rPr>
      </w:pPr>
      <w:hyperlink w:anchor="_Toc430015511" w:history="1">
        <w:r w:rsidR="0083708C" w:rsidRPr="00FE3491">
          <w:rPr>
            <w:rStyle w:val="Hyperlink"/>
            <w:noProof/>
          </w:rPr>
          <w:t>Example 8 – A web application Node Template requiring a custom database connection type</w:t>
        </w:r>
        <w:r w:rsidR="0083708C">
          <w:rPr>
            <w:noProof/>
            <w:webHidden/>
          </w:rPr>
          <w:tab/>
        </w:r>
        <w:r w:rsidR="0083708C">
          <w:rPr>
            <w:noProof/>
            <w:webHidden/>
          </w:rPr>
          <w:fldChar w:fldCharType="begin"/>
        </w:r>
        <w:r w:rsidR="0083708C">
          <w:rPr>
            <w:noProof/>
            <w:webHidden/>
          </w:rPr>
          <w:instrText xml:space="preserve"> PAGEREF _Toc430015511 \h </w:instrText>
        </w:r>
        <w:r w:rsidR="0083708C">
          <w:rPr>
            <w:noProof/>
            <w:webHidden/>
          </w:rPr>
        </w:r>
        <w:r w:rsidR="0083708C">
          <w:rPr>
            <w:noProof/>
            <w:webHidden/>
          </w:rPr>
          <w:fldChar w:fldCharType="separate"/>
        </w:r>
        <w:r w:rsidR="0083708C">
          <w:rPr>
            <w:noProof/>
            <w:webHidden/>
          </w:rPr>
          <w:t>25</w:t>
        </w:r>
        <w:r w:rsidR="0083708C">
          <w:rPr>
            <w:noProof/>
            <w:webHidden/>
          </w:rPr>
          <w:fldChar w:fldCharType="end"/>
        </w:r>
      </w:hyperlink>
    </w:p>
    <w:p w14:paraId="17CAEDF5" w14:textId="77777777" w:rsidR="0083708C" w:rsidRDefault="005735A3">
      <w:pPr>
        <w:pStyle w:val="TableofFigures"/>
        <w:tabs>
          <w:tab w:val="right" w:leader="dot" w:pos="9350"/>
        </w:tabs>
        <w:rPr>
          <w:rFonts w:eastAsiaTheme="minorEastAsia"/>
          <w:noProof/>
        </w:rPr>
      </w:pPr>
      <w:hyperlink w:anchor="_Toc430015512" w:history="1">
        <w:r w:rsidR="0083708C" w:rsidRPr="00FE3491">
          <w:rPr>
            <w:rStyle w:val="Hyperlink"/>
            <w:noProof/>
          </w:rPr>
          <w:t>Example 9 - Defining a custom relationship type</w:t>
        </w:r>
        <w:r w:rsidR="0083708C">
          <w:rPr>
            <w:noProof/>
            <w:webHidden/>
          </w:rPr>
          <w:tab/>
        </w:r>
        <w:r w:rsidR="0083708C">
          <w:rPr>
            <w:noProof/>
            <w:webHidden/>
          </w:rPr>
          <w:fldChar w:fldCharType="begin"/>
        </w:r>
        <w:r w:rsidR="0083708C">
          <w:rPr>
            <w:noProof/>
            <w:webHidden/>
          </w:rPr>
          <w:instrText xml:space="preserve"> PAGEREF _Toc430015512 \h </w:instrText>
        </w:r>
        <w:r w:rsidR="0083708C">
          <w:rPr>
            <w:noProof/>
            <w:webHidden/>
          </w:rPr>
        </w:r>
        <w:r w:rsidR="0083708C">
          <w:rPr>
            <w:noProof/>
            <w:webHidden/>
          </w:rPr>
          <w:fldChar w:fldCharType="separate"/>
        </w:r>
        <w:r w:rsidR="0083708C">
          <w:rPr>
            <w:noProof/>
            <w:webHidden/>
          </w:rPr>
          <w:t>26</w:t>
        </w:r>
        <w:r w:rsidR="0083708C">
          <w:rPr>
            <w:noProof/>
            <w:webHidden/>
          </w:rPr>
          <w:fldChar w:fldCharType="end"/>
        </w:r>
      </w:hyperlink>
    </w:p>
    <w:p w14:paraId="5F17813B" w14:textId="77777777" w:rsidR="0083708C" w:rsidRDefault="005735A3">
      <w:pPr>
        <w:pStyle w:val="TableofFigures"/>
        <w:tabs>
          <w:tab w:val="right" w:leader="dot" w:pos="9350"/>
        </w:tabs>
        <w:rPr>
          <w:rFonts w:eastAsiaTheme="minorEastAsia"/>
          <w:noProof/>
        </w:rPr>
      </w:pPr>
      <w:hyperlink w:anchor="_Toc430015513" w:history="1">
        <w:r w:rsidR="0083708C" w:rsidRPr="00FE3491">
          <w:rPr>
            <w:rStyle w:val="Hyperlink"/>
            <w:noProof/>
          </w:rPr>
          <w:t>Example 10 - Simple dependency relationship between two nodes</w:t>
        </w:r>
        <w:r w:rsidR="0083708C">
          <w:rPr>
            <w:noProof/>
            <w:webHidden/>
          </w:rPr>
          <w:tab/>
        </w:r>
        <w:r w:rsidR="0083708C">
          <w:rPr>
            <w:noProof/>
            <w:webHidden/>
          </w:rPr>
          <w:fldChar w:fldCharType="begin"/>
        </w:r>
        <w:r w:rsidR="0083708C">
          <w:rPr>
            <w:noProof/>
            <w:webHidden/>
          </w:rPr>
          <w:instrText xml:space="preserve"> PAGEREF _Toc430015513 \h </w:instrText>
        </w:r>
        <w:r w:rsidR="0083708C">
          <w:rPr>
            <w:noProof/>
            <w:webHidden/>
          </w:rPr>
        </w:r>
        <w:r w:rsidR="0083708C">
          <w:rPr>
            <w:noProof/>
            <w:webHidden/>
          </w:rPr>
          <w:fldChar w:fldCharType="separate"/>
        </w:r>
        <w:r w:rsidR="0083708C">
          <w:rPr>
            <w:noProof/>
            <w:webHidden/>
          </w:rPr>
          <w:t>27</w:t>
        </w:r>
        <w:r w:rsidR="0083708C">
          <w:rPr>
            <w:noProof/>
            <w:webHidden/>
          </w:rPr>
          <w:fldChar w:fldCharType="end"/>
        </w:r>
      </w:hyperlink>
    </w:p>
    <w:p w14:paraId="23C59B3D" w14:textId="77777777" w:rsidR="0083708C" w:rsidRDefault="005735A3">
      <w:pPr>
        <w:pStyle w:val="TableofFigures"/>
        <w:tabs>
          <w:tab w:val="right" w:leader="dot" w:pos="9350"/>
        </w:tabs>
        <w:rPr>
          <w:rFonts w:eastAsiaTheme="minorEastAsia"/>
          <w:noProof/>
        </w:rPr>
      </w:pPr>
      <w:hyperlink w:anchor="_Toc430015514" w:history="1">
        <w:r w:rsidR="0083708C" w:rsidRPr="00FE3491">
          <w:rPr>
            <w:rStyle w:val="Hyperlink"/>
            <w:noProof/>
          </w:rPr>
          <w:t>Example 11 - An abstract "host" requirement using a node filter</w:t>
        </w:r>
        <w:r w:rsidR="0083708C">
          <w:rPr>
            <w:noProof/>
            <w:webHidden/>
          </w:rPr>
          <w:tab/>
        </w:r>
        <w:r w:rsidR="0083708C">
          <w:rPr>
            <w:noProof/>
            <w:webHidden/>
          </w:rPr>
          <w:fldChar w:fldCharType="begin"/>
        </w:r>
        <w:r w:rsidR="0083708C">
          <w:rPr>
            <w:noProof/>
            <w:webHidden/>
          </w:rPr>
          <w:instrText xml:space="preserve"> PAGEREF _Toc430015514 \h </w:instrText>
        </w:r>
        <w:r w:rsidR="0083708C">
          <w:rPr>
            <w:noProof/>
            <w:webHidden/>
          </w:rPr>
        </w:r>
        <w:r w:rsidR="0083708C">
          <w:rPr>
            <w:noProof/>
            <w:webHidden/>
          </w:rPr>
          <w:fldChar w:fldCharType="separate"/>
        </w:r>
        <w:r w:rsidR="0083708C">
          <w:rPr>
            <w:noProof/>
            <w:webHidden/>
          </w:rPr>
          <w:t>28</w:t>
        </w:r>
        <w:r w:rsidR="0083708C">
          <w:rPr>
            <w:noProof/>
            <w:webHidden/>
          </w:rPr>
          <w:fldChar w:fldCharType="end"/>
        </w:r>
      </w:hyperlink>
    </w:p>
    <w:p w14:paraId="6EE12EBA" w14:textId="77777777" w:rsidR="0083708C" w:rsidRDefault="005735A3">
      <w:pPr>
        <w:pStyle w:val="TableofFigures"/>
        <w:tabs>
          <w:tab w:val="right" w:leader="dot" w:pos="9350"/>
        </w:tabs>
        <w:rPr>
          <w:rFonts w:eastAsiaTheme="minorEastAsia"/>
          <w:noProof/>
        </w:rPr>
      </w:pPr>
      <w:hyperlink w:anchor="_Toc430015515" w:history="1">
        <w:r w:rsidR="0083708C" w:rsidRPr="00FE3491">
          <w:rPr>
            <w:rStyle w:val="Hyperlink"/>
            <w:noProof/>
          </w:rPr>
          <w:t>Example 12 - An abstract Compute node template with a node filter</w:t>
        </w:r>
        <w:r w:rsidR="0083708C">
          <w:rPr>
            <w:noProof/>
            <w:webHidden/>
          </w:rPr>
          <w:tab/>
        </w:r>
        <w:r w:rsidR="0083708C">
          <w:rPr>
            <w:noProof/>
            <w:webHidden/>
          </w:rPr>
          <w:fldChar w:fldCharType="begin"/>
        </w:r>
        <w:r w:rsidR="0083708C">
          <w:rPr>
            <w:noProof/>
            <w:webHidden/>
          </w:rPr>
          <w:instrText xml:space="preserve"> PAGEREF _Toc430015515 \h </w:instrText>
        </w:r>
        <w:r w:rsidR="0083708C">
          <w:rPr>
            <w:noProof/>
            <w:webHidden/>
          </w:rPr>
        </w:r>
        <w:r w:rsidR="0083708C">
          <w:rPr>
            <w:noProof/>
            <w:webHidden/>
          </w:rPr>
          <w:fldChar w:fldCharType="separate"/>
        </w:r>
        <w:r w:rsidR="0083708C">
          <w:rPr>
            <w:noProof/>
            <w:webHidden/>
          </w:rPr>
          <w:t>29</w:t>
        </w:r>
        <w:r w:rsidR="0083708C">
          <w:rPr>
            <w:noProof/>
            <w:webHidden/>
          </w:rPr>
          <w:fldChar w:fldCharType="end"/>
        </w:r>
      </w:hyperlink>
    </w:p>
    <w:p w14:paraId="4FCA7EEB" w14:textId="77777777" w:rsidR="0083708C" w:rsidRDefault="005735A3">
      <w:pPr>
        <w:pStyle w:val="TableofFigures"/>
        <w:tabs>
          <w:tab w:val="right" w:leader="dot" w:pos="9350"/>
        </w:tabs>
        <w:rPr>
          <w:rFonts w:eastAsiaTheme="minorEastAsia"/>
          <w:noProof/>
        </w:rPr>
      </w:pPr>
      <w:hyperlink w:anchor="_Toc430015516" w:history="1">
        <w:r w:rsidR="0083708C" w:rsidRPr="00FE3491">
          <w:rPr>
            <w:rStyle w:val="Hyperlink"/>
            <w:noProof/>
          </w:rPr>
          <w:t>Example 13 - An abstract database requirement using a node filter</w:t>
        </w:r>
        <w:r w:rsidR="0083708C">
          <w:rPr>
            <w:noProof/>
            <w:webHidden/>
          </w:rPr>
          <w:tab/>
        </w:r>
        <w:r w:rsidR="0083708C">
          <w:rPr>
            <w:noProof/>
            <w:webHidden/>
          </w:rPr>
          <w:fldChar w:fldCharType="begin"/>
        </w:r>
        <w:r w:rsidR="0083708C">
          <w:rPr>
            <w:noProof/>
            <w:webHidden/>
          </w:rPr>
          <w:instrText xml:space="preserve"> PAGEREF _Toc430015516 \h </w:instrText>
        </w:r>
        <w:r w:rsidR="0083708C">
          <w:rPr>
            <w:noProof/>
            <w:webHidden/>
          </w:rPr>
        </w:r>
        <w:r w:rsidR="0083708C">
          <w:rPr>
            <w:noProof/>
            <w:webHidden/>
          </w:rPr>
          <w:fldChar w:fldCharType="separate"/>
        </w:r>
        <w:r w:rsidR="0083708C">
          <w:rPr>
            <w:noProof/>
            <w:webHidden/>
          </w:rPr>
          <w:t>30</w:t>
        </w:r>
        <w:r w:rsidR="0083708C">
          <w:rPr>
            <w:noProof/>
            <w:webHidden/>
          </w:rPr>
          <w:fldChar w:fldCharType="end"/>
        </w:r>
      </w:hyperlink>
    </w:p>
    <w:p w14:paraId="2673E633" w14:textId="77777777" w:rsidR="0083708C" w:rsidRDefault="005735A3">
      <w:pPr>
        <w:pStyle w:val="TableofFigures"/>
        <w:tabs>
          <w:tab w:val="right" w:leader="dot" w:pos="9350"/>
        </w:tabs>
        <w:rPr>
          <w:rFonts w:eastAsiaTheme="minorEastAsia"/>
          <w:noProof/>
        </w:rPr>
      </w:pPr>
      <w:hyperlink w:anchor="_Toc430015517" w:history="1">
        <w:r w:rsidR="0083708C" w:rsidRPr="00FE3491">
          <w:rPr>
            <w:rStyle w:val="Hyperlink"/>
            <w:noProof/>
          </w:rPr>
          <w:t>Example 14 - An abstract database node template</w:t>
        </w:r>
        <w:r w:rsidR="0083708C">
          <w:rPr>
            <w:noProof/>
            <w:webHidden/>
          </w:rPr>
          <w:tab/>
        </w:r>
        <w:r w:rsidR="0083708C">
          <w:rPr>
            <w:noProof/>
            <w:webHidden/>
          </w:rPr>
          <w:fldChar w:fldCharType="begin"/>
        </w:r>
        <w:r w:rsidR="0083708C">
          <w:rPr>
            <w:noProof/>
            <w:webHidden/>
          </w:rPr>
          <w:instrText xml:space="preserve"> PAGEREF _Toc430015517 \h </w:instrText>
        </w:r>
        <w:r w:rsidR="0083708C">
          <w:rPr>
            <w:noProof/>
            <w:webHidden/>
          </w:rPr>
        </w:r>
        <w:r w:rsidR="0083708C">
          <w:rPr>
            <w:noProof/>
            <w:webHidden/>
          </w:rPr>
          <w:fldChar w:fldCharType="separate"/>
        </w:r>
        <w:r w:rsidR="0083708C">
          <w:rPr>
            <w:noProof/>
            <w:webHidden/>
          </w:rPr>
          <w:t>31</w:t>
        </w:r>
        <w:r w:rsidR="0083708C">
          <w:rPr>
            <w:noProof/>
            <w:webHidden/>
          </w:rPr>
          <w:fldChar w:fldCharType="end"/>
        </w:r>
      </w:hyperlink>
    </w:p>
    <w:p w14:paraId="4752EA6C" w14:textId="77777777" w:rsidR="0083708C" w:rsidRDefault="005735A3">
      <w:pPr>
        <w:pStyle w:val="TableofFigures"/>
        <w:tabs>
          <w:tab w:val="right" w:leader="dot" w:pos="9350"/>
        </w:tabs>
        <w:rPr>
          <w:rFonts w:eastAsiaTheme="minorEastAsia"/>
          <w:noProof/>
        </w:rPr>
      </w:pPr>
      <w:hyperlink w:anchor="_Toc430015518" w:history="1">
        <w:r w:rsidR="0083708C" w:rsidRPr="00FE3491">
          <w:rPr>
            <w:rStyle w:val="Hyperlink"/>
            <w:noProof/>
          </w:rPr>
          <w:t>Example 15 - Referencing an abstract database node template</w:t>
        </w:r>
        <w:r w:rsidR="0083708C">
          <w:rPr>
            <w:noProof/>
            <w:webHidden/>
          </w:rPr>
          <w:tab/>
        </w:r>
        <w:r w:rsidR="0083708C">
          <w:rPr>
            <w:noProof/>
            <w:webHidden/>
          </w:rPr>
          <w:fldChar w:fldCharType="begin"/>
        </w:r>
        <w:r w:rsidR="0083708C">
          <w:rPr>
            <w:noProof/>
            <w:webHidden/>
          </w:rPr>
          <w:instrText xml:space="preserve"> PAGEREF _Toc430015518 \h </w:instrText>
        </w:r>
        <w:r w:rsidR="0083708C">
          <w:rPr>
            <w:noProof/>
            <w:webHidden/>
          </w:rPr>
        </w:r>
        <w:r w:rsidR="0083708C">
          <w:rPr>
            <w:noProof/>
            <w:webHidden/>
          </w:rPr>
          <w:fldChar w:fldCharType="separate"/>
        </w:r>
        <w:r w:rsidR="0083708C">
          <w:rPr>
            <w:noProof/>
            <w:webHidden/>
          </w:rPr>
          <w:t>33</w:t>
        </w:r>
        <w:r w:rsidR="0083708C">
          <w:rPr>
            <w:noProof/>
            <w:webHidden/>
          </w:rPr>
          <w:fldChar w:fldCharType="end"/>
        </w:r>
      </w:hyperlink>
    </w:p>
    <w:p w14:paraId="52F81E67" w14:textId="77777777" w:rsidR="0083708C" w:rsidRDefault="005735A3">
      <w:pPr>
        <w:pStyle w:val="TableofFigures"/>
        <w:tabs>
          <w:tab w:val="right" w:leader="dot" w:pos="9350"/>
        </w:tabs>
        <w:rPr>
          <w:rFonts w:eastAsiaTheme="minorEastAsia"/>
          <w:noProof/>
        </w:rPr>
      </w:pPr>
      <w:hyperlink w:anchor="_Toc430015519" w:history="1">
        <w:r w:rsidR="0083708C" w:rsidRPr="00FE3491">
          <w:rPr>
            <w:rStyle w:val="Hyperlink"/>
            <w:noProof/>
          </w:rPr>
          <w:t>Example 16 - Using substitution mappings to export a database implementation</w:t>
        </w:r>
        <w:r w:rsidR="0083708C">
          <w:rPr>
            <w:noProof/>
            <w:webHidden/>
          </w:rPr>
          <w:tab/>
        </w:r>
        <w:r w:rsidR="0083708C">
          <w:rPr>
            <w:noProof/>
            <w:webHidden/>
          </w:rPr>
          <w:fldChar w:fldCharType="begin"/>
        </w:r>
        <w:r w:rsidR="0083708C">
          <w:rPr>
            <w:noProof/>
            <w:webHidden/>
          </w:rPr>
          <w:instrText xml:space="preserve"> PAGEREF _Toc430015519 \h </w:instrText>
        </w:r>
        <w:r w:rsidR="0083708C">
          <w:rPr>
            <w:noProof/>
            <w:webHidden/>
          </w:rPr>
        </w:r>
        <w:r w:rsidR="0083708C">
          <w:rPr>
            <w:noProof/>
            <w:webHidden/>
          </w:rPr>
          <w:fldChar w:fldCharType="separate"/>
        </w:r>
        <w:r w:rsidR="0083708C">
          <w:rPr>
            <w:noProof/>
            <w:webHidden/>
          </w:rPr>
          <w:t>34</w:t>
        </w:r>
        <w:r w:rsidR="0083708C">
          <w:rPr>
            <w:noProof/>
            <w:webHidden/>
          </w:rPr>
          <w:fldChar w:fldCharType="end"/>
        </w:r>
      </w:hyperlink>
    </w:p>
    <w:p w14:paraId="13B34836" w14:textId="77777777" w:rsidR="0083708C" w:rsidRDefault="005735A3">
      <w:pPr>
        <w:pStyle w:val="TableofFigures"/>
        <w:tabs>
          <w:tab w:val="right" w:leader="dot" w:pos="9350"/>
        </w:tabs>
        <w:rPr>
          <w:rFonts w:eastAsiaTheme="minorEastAsia"/>
          <w:noProof/>
        </w:rPr>
      </w:pPr>
      <w:hyperlink w:anchor="_Toc430015520" w:history="1">
        <w:r w:rsidR="0083708C" w:rsidRPr="00FE3491">
          <w:rPr>
            <w:rStyle w:val="Hyperlink"/>
            <w:noProof/>
          </w:rPr>
          <w:t>Example 17 – Declaring a transaction subsystem as a chain of substitutable node templates</w:t>
        </w:r>
        <w:r w:rsidR="0083708C">
          <w:rPr>
            <w:noProof/>
            <w:webHidden/>
          </w:rPr>
          <w:tab/>
        </w:r>
        <w:r w:rsidR="0083708C">
          <w:rPr>
            <w:noProof/>
            <w:webHidden/>
          </w:rPr>
          <w:fldChar w:fldCharType="begin"/>
        </w:r>
        <w:r w:rsidR="0083708C">
          <w:rPr>
            <w:noProof/>
            <w:webHidden/>
          </w:rPr>
          <w:instrText xml:space="preserve"> PAGEREF _Toc430015520 \h </w:instrText>
        </w:r>
        <w:r w:rsidR="0083708C">
          <w:rPr>
            <w:noProof/>
            <w:webHidden/>
          </w:rPr>
        </w:r>
        <w:r w:rsidR="0083708C">
          <w:rPr>
            <w:noProof/>
            <w:webHidden/>
          </w:rPr>
          <w:fldChar w:fldCharType="separate"/>
        </w:r>
        <w:r w:rsidR="0083708C">
          <w:rPr>
            <w:noProof/>
            <w:webHidden/>
          </w:rPr>
          <w:t>36</w:t>
        </w:r>
        <w:r w:rsidR="0083708C">
          <w:rPr>
            <w:noProof/>
            <w:webHidden/>
          </w:rPr>
          <w:fldChar w:fldCharType="end"/>
        </w:r>
      </w:hyperlink>
    </w:p>
    <w:p w14:paraId="5FE5FD95" w14:textId="77777777" w:rsidR="0083708C" w:rsidRDefault="005735A3">
      <w:pPr>
        <w:pStyle w:val="TableofFigures"/>
        <w:tabs>
          <w:tab w:val="right" w:leader="dot" w:pos="9350"/>
        </w:tabs>
        <w:rPr>
          <w:rFonts w:eastAsiaTheme="minorEastAsia"/>
          <w:noProof/>
        </w:rPr>
      </w:pPr>
      <w:hyperlink w:anchor="_Toc430015521" w:history="1">
        <w:r w:rsidR="0083708C" w:rsidRPr="00FE3491">
          <w:rPr>
            <w:rStyle w:val="Hyperlink"/>
            <w:noProof/>
          </w:rPr>
          <w:t>Example 18 - Defining a TransactionSubsystem node type</w:t>
        </w:r>
        <w:r w:rsidR="0083708C">
          <w:rPr>
            <w:noProof/>
            <w:webHidden/>
          </w:rPr>
          <w:tab/>
        </w:r>
        <w:r w:rsidR="0083708C">
          <w:rPr>
            <w:noProof/>
            <w:webHidden/>
          </w:rPr>
          <w:fldChar w:fldCharType="begin"/>
        </w:r>
        <w:r w:rsidR="0083708C">
          <w:rPr>
            <w:noProof/>
            <w:webHidden/>
          </w:rPr>
          <w:instrText xml:space="preserve"> PAGEREF _Toc430015521 \h </w:instrText>
        </w:r>
        <w:r w:rsidR="0083708C">
          <w:rPr>
            <w:noProof/>
            <w:webHidden/>
          </w:rPr>
        </w:r>
        <w:r w:rsidR="0083708C">
          <w:rPr>
            <w:noProof/>
            <w:webHidden/>
          </w:rPr>
          <w:fldChar w:fldCharType="separate"/>
        </w:r>
        <w:r w:rsidR="0083708C">
          <w:rPr>
            <w:noProof/>
            <w:webHidden/>
          </w:rPr>
          <w:t>38</w:t>
        </w:r>
        <w:r w:rsidR="0083708C">
          <w:rPr>
            <w:noProof/>
            <w:webHidden/>
          </w:rPr>
          <w:fldChar w:fldCharType="end"/>
        </w:r>
      </w:hyperlink>
    </w:p>
    <w:p w14:paraId="153E1F4A" w14:textId="77777777" w:rsidR="0083708C" w:rsidRDefault="005735A3">
      <w:pPr>
        <w:pStyle w:val="TableofFigures"/>
        <w:tabs>
          <w:tab w:val="right" w:leader="dot" w:pos="9350"/>
        </w:tabs>
        <w:rPr>
          <w:rFonts w:eastAsiaTheme="minorEastAsia"/>
          <w:noProof/>
        </w:rPr>
      </w:pPr>
      <w:hyperlink w:anchor="_Toc430015522" w:history="1">
        <w:r w:rsidR="0083708C" w:rsidRPr="00FE3491">
          <w:rPr>
            <w:rStyle w:val="Hyperlink"/>
            <w:noProof/>
          </w:rPr>
          <w:t>Example 19 - Implemention of a TransactionSubsytem node type using substitution mappings</w:t>
        </w:r>
        <w:r w:rsidR="0083708C">
          <w:rPr>
            <w:noProof/>
            <w:webHidden/>
          </w:rPr>
          <w:tab/>
        </w:r>
        <w:r w:rsidR="0083708C">
          <w:rPr>
            <w:noProof/>
            <w:webHidden/>
          </w:rPr>
          <w:fldChar w:fldCharType="begin"/>
        </w:r>
        <w:r w:rsidR="0083708C">
          <w:rPr>
            <w:noProof/>
            <w:webHidden/>
          </w:rPr>
          <w:instrText xml:space="preserve"> PAGEREF _Toc430015522 \h </w:instrText>
        </w:r>
        <w:r w:rsidR="0083708C">
          <w:rPr>
            <w:noProof/>
            <w:webHidden/>
          </w:rPr>
        </w:r>
        <w:r w:rsidR="0083708C">
          <w:rPr>
            <w:noProof/>
            <w:webHidden/>
          </w:rPr>
          <w:fldChar w:fldCharType="separate"/>
        </w:r>
        <w:r w:rsidR="0083708C">
          <w:rPr>
            <w:noProof/>
            <w:webHidden/>
          </w:rPr>
          <w:t>39</w:t>
        </w:r>
        <w:r w:rsidR="0083708C">
          <w:rPr>
            <w:noProof/>
            <w:webHidden/>
          </w:rPr>
          <w:fldChar w:fldCharType="end"/>
        </w:r>
      </w:hyperlink>
    </w:p>
    <w:p w14:paraId="0B430B6A" w14:textId="77777777" w:rsidR="0083708C" w:rsidRDefault="005735A3">
      <w:pPr>
        <w:pStyle w:val="TableofFigures"/>
        <w:tabs>
          <w:tab w:val="right" w:leader="dot" w:pos="9350"/>
        </w:tabs>
        <w:rPr>
          <w:rFonts w:eastAsiaTheme="minorEastAsia"/>
          <w:noProof/>
        </w:rPr>
      </w:pPr>
      <w:hyperlink w:anchor="_Toc430015523" w:history="1">
        <w:r w:rsidR="0083708C" w:rsidRPr="00FE3491">
          <w:rPr>
            <w:rStyle w:val="Hyperlink"/>
            <w:noProof/>
          </w:rPr>
          <w:t>Example 20 - Grouping Node Templates for possible policy application</w:t>
        </w:r>
        <w:r w:rsidR="0083708C">
          <w:rPr>
            <w:noProof/>
            <w:webHidden/>
          </w:rPr>
          <w:tab/>
        </w:r>
        <w:r w:rsidR="0083708C">
          <w:rPr>
            <w:noProof/>
            <w:webHidden/>
          </w:rPr>
          <w:fldChar w:fldCharType="begin"/>
        </w:r>
        <w:r w:rsidR="0083708C">
          <w:rPr>
            <w:noProof/>
            <w:webHidden/>
          </w:rPr>
          <w:instrText xml:space="preserve"> PAGEREF _Toc430015523 \h </w:instrText>
        </w:r>
        <w:r w:rsidR="0083708C">
          <w:rPr>
            <w:noProof/>
            <w:webHidden/>
          </w:rPr>
        </w:r>
        <w:r w:rsidR="0083708C">
          <w:rPr>
            <w:noProof/>
            <w:webHidden/>
          </w:rPr>
          <w:fldChar w:fldCharType="separate"/>
        </w:r>
        <w:r w:rsidR="0083708C">
          <w:rPr>
            <w:noProof/>
            <w:webHidden/>
          </w:rPr>
          <w:t>41</w:t>
        </w:r>
        <w:r w:rsidR="0083708C">
          <w:rPr>
            <w:noProof/>
            <w:webHidden/>
          </w:rPr>
          <w:fldChar w:fldCharType="end"/>
        </w:r>
      </w:hyperlink>
    </w:p>
    <w:p w14:paraId="26199775" w14:textId="77777777" w:rsidR="0083708C" w:rsidRDefault="005735A3">
      <w:pPr>
        <w:pStyle w:val="TableofFigures"/>
        <w:tabs>
          <w:tab w:val="right" w:leader="dot" w:pos="9350"/>
        </w:tabs>
        <w:rPr>
          <w:rFonts w:eastAsiaTheme="minorEastAsia"/>
          <w:noProof/>
        </w:rPr>
      </w:pPr>
      <w:hyperlink w:anchor="_Toc430015524" w:history="1">
        <w:r w:rsidR="0083708C" w:rsidRPr="00FE3491">
          <w:rPr>
            <w:rStyle w:val="Hyperlink"/>
            <w:noProof/>
          </w:rPr>
          <w:t>Example 21 - Grouping nodes for anti-colocation policy application</w:t>
        </w:r>
        <w:r w:rsidR="0083708C">
          <w:rPr>
            <w:noProof/>
            <w:webHidden/>
          </w:rPr>
          <w:tab/>
        </w:r>
        <w:r w:rsidR="0083708C">
          <w:rPr>
            <w:noProof/>
            <w:webHidden/>
          </w:rPr>
          <w:fldChar w:fldCharType="begin"/>
        </w:r>
        <w:r w:rsidR="0083708C">
          <w:rPr>
            <w:noProof/>
            <w:webHidden/>
          </w:rPr>
          <w:instrText xml:space="preserve"> PAGEREF _Toc430015524 \h </w:instrText>
        </w:r>
        <w:r w:rsidR="0083708C">
          <w:rPr>
            <w:noProof/>
            <w:webHidden/>
          </w:rPr>
        </w:r>
        <w:r w:rsidR="0083708C">
          <w:rPr>
            <w:noProof/>
            <w:webHidden/>
          </w:rPr>
          <w:fldChar w:fldCharType="separate"/>
        </w:r>
        <w:r w:rsidR="0083708C">
          <w:rPr>
            <w:noProof/>
            <w:webHidden/>
          </w:rPr>
          <w:t>42</w:t>
        </w:r>
        <w:r w:rsidR="0083708C">
          <w:rPr>
            <w:noProof/>
            <w:webHidden/>
          </w:rPr>
          <w:fldChar w:fldCharType="end"/>
        </w:r>
      </w:hyperlink>
    </w:p>
    <w:p w14:paraId="3C639B3A" w14:textId="227D2F60" w:rsidR="00042AE9" w:rsidRPr="00042AE9" w:rsidRDefault="006C72F5" w:rsidP="00042AE9">
      <w:pPr>
        <w:pStyle w:val="TextBody"/>
      </w:pPr>
      <w:r>
        <w:fldChar w:fldCharType="end"/>
      </w:r>
    </w:p>
    <w:p w14:paraId="7EB59DE6" w14:textId="1265FACF" w:rsidR="00FB78C4" w:rsidRDefault="00FB78C4" w:rsidP="0083708C">
      <w:pPr>
        <w:pStyle w:val="Notices"/>
        <w:pageBreakBefore w:val="0"/>
        <w:outlineLvl w:val="0"/>
      </w:pPr>
      <w:bookmarkStart w:id="2" w:name="_Toc430015607"/>
      <w:r>
        <w:t xml:space="preserve">Table of </w:t>
      </w:r>
      <w:r w:rsidR="00042AE9">
        <w:t>Figures</w:t>
      </w:r>
      <w:bookmarkEnd w:id="2"/>
    </w:p>
    <w:p w14:paraId="3433862D" w14:textId="77777777" w:rsidR="00042AE9" w:rsidRDefault="00042AE9">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29130040" w:history="1">
        <w:r w:rsidRPr="00BB15D9">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_Toc429130040 \h </w:instrText>
        </w:r>
        <w:r>
          <w:rPr>
            <w:noProof/>
            <w:webHidden/>
          </w:rPr>
        </w:r>
        <w:r>
          <w:rPr>
            <w:noProof/>
            <w:webHidden/>
          </w:rPr>
          <w:fldChar w:fldCharType="separate"/>
        </w:r>
        <w:r w:rsidR="0083708C">
          <w:rPr>
            <w:noProof/>
            <w:webHidden/>
          </w:rPr>
          <w:t>32</w:t>
        </w:r>
        <w:r>
          <w:rPr>
            <w:noProof/>
            <w:webHidden/>
          </w:rPr>
          <w:fldChar w:fldCharType="end"/>
        </w:r>
      </w:hyperlink>
    </w:p>
    <w:p w14:paraId="37AF4CA2" w14:textId="77777777" w:rsidR="00042AE9" w:rsidRDefault="005735A3">
      <w:pPr>
        <w:pStyle w:val="TableofFigures"/>
        <w:tabs>
          <w:tab w:val="right" w:leader="dot" w:pos="9350"/>
        </w:tabs>
        <w:rPr>
          <w:rFonts w:eastAsiaTheme="minorEastAsia"/>
          <w:noProof/>
        </w:rPr>
      </w:pPr>
      <w:hyperlink w:anchor="_Toc429130043" w:history="1">
        <w:r w:rsidR="00042AE9" w:rsidRPr="00BB15D9">
          <w:rPr>
            <w:rStyle w:val="Hyperlink"/>
            <w:noProof/>
          </w:rPr>
          <w:t>Figure 2: Substitution mappings</w:t>
        </w:r>
        <w:r w:rsidR="00042AE9">
          <w:rPr>
            <w:noProof/>
            <w:webHidden/>
          </w:rPr>
          <w:tab/>
        </w:r>
        <w:r w:rsidR="00042AE9">
          <w:rPr>
            <w:noProof/>
            <w:webHidden/>
          </w:rPr>
          <w:fldChar w:fldCharType="begin"/>
        </w:r>
        <w:r w:rsidR="00042AE9">
          <w:rPr>
            <w:noProof/>
            <w:webHidden/>
          </w:rPr>
          <w:instrText xml:space="preserve"> PAGEREF _Toc429130043 \h </w:instrText>
        </w:r>
        <w:r w:rsidR="00042AE9">
          <w:rPr>
            <w:noProof/>
            <w:webHidden/>
          </w:rPr>
        </w:r>
        <w:r w:rsidR="00042AE9">
          <w:rPr>
            <w:noProof/>
            <w:webHidden/>
          </w:rPr>
          <w:fldChar w:fldCharType="separate"/>
        </w:r>
        <w:r w:rsidR="0083708C">
          <w:rPr>
            <w:noProof/>
            <w:webHidden/>
          </w:rPr>
          <w:t>34</w:t>
        </w:r>
        <w:r w:rsidR="00042AE9">
          <w:rPr>
            <w:noProof/>
            <w:webHidden/>
          </w:rPr>
          <w:fldChar w:fldCharType="end"/>
        </w:r>
      </w:hyperlink>
    </w:p>
    <w:p w14:paraId="5B1BA5FC" w14:textId="77777777" w:rsidR="00042AE9" w:rsidRDefault="005735A3">
      <w:pPr>
        <w:pStyle w:val="TableofFigures"/>
        <w:tabs>
          <w:tab w:val="right" w:leader="dot" w:pos="9350"/>
        </w:tabs>
        <w:rPr>
          <w:rFonts w:eastAsiaTheme="minorEastAsia"/>
          <w:noProof/>
        </w:rPr>
      </w:pPr>
      <w:hyperlink w:anchor="_Toc429130044" w:history="1">
        <w:r w:rsidR="00042AE9" w:rsidRPr="00BB15D9">
          <w:rPr>
            <w:rStyle w:val="Hyperlink"/>
            <w:noProof/>
          </w:rPr>
          <w:t>Figure 3: Chaining of subsystems in a service template</w:t>
        </w:r>
        <w:r w:rsidR="00042AE9">
          <w:rPr>
            <w:noProof/>
            <w:webHidden/>
          </w:rPr>
          <w:tab/>
        </w:r>
        <w:r w:rsidR="00042AE9">
          <w:rPr>
            <w:noProof/>
            <w:webHidden/>
          </w:rPr>
          <w:fldChar w:fldCharType="begin"/>
        </w:r>
        <w:r w:rsidR="00042AE9">
          <w:rPr>
            <w:noProof/>
            <w:webHidden/>
          </w:rPr>
          <w:instrText xml:space="preserve"> PAGEREF _Toc429130044 \h </w:instrText>
        </w:r>
        <w:r w:rsidR="00042AE9">
          <w:rPr>
            <w:noProof/>
            <w:webHidden/>
          </w:rPr>
        </w:r>
        <w:r w:rsidR="00042AE9">
          <w:rPr>
            <w:noProof/>
            <w:webHidden/>
          </w:rPr>
          <w:fldChar w:fldCharType="separate"/>
        </w:r>
        <w:r w:rsidR="0083708C">
          <w:rPr>
            <w:noProof/>
            <w:webHidden/>
          </w:rPr>
          <w:t>36</w:t>
        </w:r>
        <w:r w:rsidR="00042AE9">
          <w:rPr>
            <w:noProof/>
            <w:webHidden/>
          </w:rPr>
          <w:fldChar w:fldCharType="end"/>
        </w:r>
      </w:hyperlink>
    </w:p>
    <w:p w14:paraId="4EBBAB28" w14:textId="77777777" w:rsidR="00042AE9" w:rsidRDefault="005735A3">
      <w:pPr>
        <w:pStyle w:val="TableofFigures"/>
        <w:tabs>
          <w:tab w:val="right" w:leader="dot" w:pos="9350"/>
        </w:tabs>
        <w:rPr>
          <w:rFonts w:eastAsiaTheme="minorEastAsia"/>
          <w:noProof/>
        </w:rPr>
      </w:pPr>
      <w:hyperlink w:anchor="_Toc429130045" w:history="1">
        <w:r w:rsidR="00042AE9" w:rsidRPr="00BB15D9">
          <w:rPr>
            <w:rStyle w:val="Hyperlink"/>
            <w:noProof/>
          </w:rPr>
          <w:t>Figure 4: Defining subsystem details in a service template</w:t>
        </w:r>
        <w:r w:rsidR="00042AE9">
          <w:rPr>
            <w:noProof/>
            <w:webHidden/>
          </w:rPr>
          <w:tab/>
        </w:r>
        <w:r w:rsidR="00042AE9">
          <w:rPr>
            <w:noProof/>
            <w:webHidden/>
          </w:rPr>
          <w:fldChar w:fldCharType="begin"/>
        </w:r>
        <w:r w:rsidR="00042AE9">
          <w:rPr>
            <w:noProof/>
            <w:webHidden/>
          </w:rPr>
          <w:instrText xml:space="preserve"> PAGEREF _Toc429130045 \h </w:instrText>
        </w:r>
        <w:r w:rsidR="00042AE9">
          <w:rPr>
            <w:noProof/>
            <w:webHidden/>
          </w:rPr>
        </w:r>
        <w:r w:rsidR="00042AE9">
          <w:rPr>
            <w:noProof/>
            <w:webHidden/>
          </w:rPr>
          <w:fldChar w:fldCharType="separate"/>
        </w:r>
        <w:r w:rsidR="0083708C">
          <w:rPr>
            <w:noProof/>
            <w:webHidden/>
          </w:rPr>
          <w:t>39</w:t>
        </w:r>
        <w:r w:rsidR="00042AE9">
          <w:rPr>
            <w:noProof/>
            <w:webHidden/>
          </w:rPr>
          <w:fldChar w:fldCharType="end"/>
        </w:r>
      </w:hyperlink>
    </w:p>
    <w:p w14:paraId="10A20BFB" w14:textId="77777777" w:rsidR="00042AE9" w:rsidRDefault="005735A3">
      <w:pPr>
        <w:pStyle w:val="TableofFigures"/>
        <w:tabs>
          <w:tab w:val="right" w:leader="dot" w:pos="9350"/>
        </w:tabs>
        <w:rPr>
          <w:rFonts w:eastAsiaTheme="minorEastAsia"/>
          <w:noProof/>
        </w:rPr>
      </w:pPr>
      <w:hyperlink w:anchor="_Toc429130046" w:history="1">
        <w:r w:rsidR="00042AE9" w:rsidRPr="00BB15D9">
          <w:rPr>
            <w:rStyle w:val="Hyperlink"/>
            <w:noProof/>
          </w:rPr>
          <w:t>Figure</w:t>
        </w:r>
        <w:r w:rsidR="00042AE9" w:rsidRPr="00BB15D9">
          <w:rPr>
            <w:rStyle w:val="Hyperlink"/>
            <w:noProof/>
          </w:rPr>
          <w:noBreakHyphen/>
          <w:t>5: Typical 3-Tier Network</w:t>
        </w:r>
        <w:r w:rsidR="00042AE9">
          <w:rPr>
            <w:noProof/>
            <w:webHidden/>
          </w:rPr>
          <w:tab/>
        </w:r>
        <w:r w:rsidR="00042AE9">
          <w:rPr>
            <w:noProof/>
            <w:webHidden/>
          </w:rPr>
          <w:fldChar w:fldCharType="begin"/>
        </w:r>
        <w:r w:rsidR="00042AE9">
          <w:rPr>
            <w:noProof/>
            <w:webHidden/>
          </w:rPr>
          <w:instrText xml:space="preserve"> PAGEREF _Toc429130046 \h </w:instrText>
        </w:r>
        <w:r w:rsidR="00042AE9">
          <w:rPr>
            <w:noProof/>
            <w:webHidden/>
          </w:rPr>
        </w:r>
        <w:r w:rsidR="00042AE9">
          <w:rPr>
            <w:noProof/>
            <w:webHidden/>
          </w:rPr>
          <w:fldChar w:fldCharType="separate"/>
        </w:r>
        <w:r w:rsidR="0083708C">
          <w:rPr>
            <w:noProof/>
            <w:webHidden/>
          </w:rPr>
          <w:t>178</w:t>
        </w:r>
        <w:r w:rsidR="00042AE9">
          <w:rPr>
            <w:noProof/>
            <w:webHidden/>
          </w:rPr>
          <w:fldChar w:fldCharType="end"/>
        </w:r>
      </w:hyperlink>
    </w:p>
    <w:p w14:paraId="33B2459F" w14:textId="77777777" w:rsidR="00042AE9" w:rsidRDefault="005735A3">
      <w:pPr>
        <w:pStyle w:val="TableofFigures"/>
        <w:tabs>
          <w:tab w:val="right" w:leader="dot" w:pos="9350"/>
        </w:tabs>
        <w:rPr>
          <w:rFonts w:eastAsiaTheme="minorEastAsia"/>
          <w:noProof/>
        </w:rPr>
      </w:pPr>
      <w:hyperlink w:anchor="_Toc429130047" w:history="1">
        <w:r w:rsidR="00042AE9" w:rsidRPr="00BB15D9">
          <w:rPr>
            <w:rStyle w:val="Hyperlink"/>
            <w:noProof/>
          </w:rPr>
          <w:t>Figure</w:t>
        </w:r>
        <w:r w:rsidR="00042AE9" w:rsidRPr="00BB15D9">
          <w:rPr>
            <w:rStyle w:val="Hyperlink"/>
            <w:noProof/>
          </w:rPr>
          <w:noBreakHyphen/>
          <w:t>6: Generic Service Template</w:t>
        </w:r>
        <w:r w:rsidR="00042AE9">
          <w:rPr>
            <w:noProof/>
            <w:webHidden/>
          </w:rPr>
          <w:tab/>
        </w:r>
        <w:r w:rsidR="00042AE9">
          <w:rPr>
            <w:noProof/>
            <w:webHidden/>
          </w:rPr>
          <w:fldChar w:fldCharType="begin"/>
        </w:r>
        <w:r w:rsidR="00042AE9">
          <w:rPr>
            <w:noProof/>
            <w:webHidden/>
          </w:rPr>
          <w:instrText xml:space="preserve"> PAGEREF _Toc429130047 \h </w:instrText>
        </w:r>
        <w:r w:rsidR="00042AE9">
          <w:rPr>
            <w:noProof/>
            <w:webHidden/>
          </w:rPr>
        </w:r>
        <w:r w:rsidR="00042AE9">
          <w:rPr>
            <w:noProof/>
            <w:webHidden/>
          </w:rPr>
          <w:fldChar w:fldCharType="separate"/>
        </w:r>
        <w:r w:rsidR="0083708C">
          <w:rPr>
            <w:noProof/>
            <w:webHidden/>
          </w:rPr>
          <w:t>187</w:t>
        </w:r>
        <w:r w:rsidR="00042AE9">
          <w:rPr>
            <w:noProof/>
            <w:webHidden/>
          </w:rPr>
          <w:fldChar w:fldCharType="end"/>
        </w:r>
      </w:hyperlink>
    </w:p>
    <w:p w14:paraId="5925A965" w14:textId="77777777" w:rsidR="00042AE9" w:rsidRDefault="005735A3">
      <w:pPr>
        <w:pStyle w:val="TableofFigures"/>
        <w:tabs>
          <w:tab w:val="right" w:leader="dot" w:pos="9350"/>
        </w:tabs>
        <w:rPr>
          <w:rFonts w:eastAsiaTheme="minorEastAsia"/>
          <w:noProof/>
        </w:rPr>
      </w:pPr>
      <w:hyperlink w:anchor="_Toc429130048" w:history="1">
        <w:r w:rsidR="00042AE9" w:rsidRPr="00BB15D9">
          <w:rPr>
            <w:rStyle w:val="Hyperlink"/>
            <w:noProof/>
          </w:rPr>
          <w:t>Figure</w:t>
        </w:r>
        <w:r w:rsidR="00042AE9" w:rsidRPr="00BB15D9">
          <w:rPr>
            <w:rStyle w:val="Hyperlink"/>
            <w:noProof/>
          </w:rPr>
          <w:noBreakHyphen/>
          <w:t>7: Service template with network template A</w:t>
        </w:r>
        <w:r w:rsidR="00042AE9">
          <w:rPr>
            <w:noProof/>
            <w:webHidden/>
          </w:rPr>
          <w:tab/>
        </w:r>
        <w:r w:rsidR="00042AE9">
          <w:rPr>
            <w:noProof/>
            <w:webHidden/>
          </w:rPr>
          <w:fldChar w:fldCharType="begin"/>
        </w:r>
        <w:r w:rsidR="00042AE9">
          <w:rPr>
            <w:noProof/>
            <w:webHidden/>
          </w:rPr>
          <w:instrText xml:space="preserve"> PAGEREF _Toc429130048 \h </w:instrText>
        </w:r>
        <w:r w:rsidR="00042AE9">
          <w:rPr>
            <w:noProof/>
            <w:webHidden/>
          </w:rPr>
        </w:r>
        <w:r w:rsidR="00042AE9">
          <w:rPr>
            <w:noProof/>
            <w:webHidden/>
          </w:rPr>
          <w:fldChar w:fldCharType="separate"/>
        </w:r>
        <w:r w:rsidR="0083708C">
          <w:rPr>
            <w:noProof/>
            <w:webHidden/>
          </w:rPr>
          <w:t>187</w:t>
        </w:r>
        <w:r w:rsidR="00042AE9">
          <w:rPr>
            <w:noProof/>
            <w:webHidden/>
          </w:rPr>
          <w:fldChar w:fldCharType="end"/>
        </w:r>
      </w:hyperlink>
    </w:p>
    <w:p w14:paraId="14E07038" w14:textId="77777777" w:rsidR="00042AE9" w:rsidRDefault="005735A3">
      <w:pPr>
        <w:pStyle w:val="TableofFigures"/>
        <w:tabs>
          <w:tab w:val="right" w:leader="dot" w:pos="9350"/>
        </w:tabs>
        <w:rPr>
          <w:rFonts w:eastAsiaTheme="minorEastAsia"/>
          <w:noProof/>
        </w:rPr>
      </w:pPr>
      <w:hyperlink w:anchor="_Toc429130049" w:history="1">
        <w:r w:rsidR="00042AE9" w:rsidRPr="00BB15D9">
          <w:rPr>
            <w:rStyle w:val="Hyperlink"/>
            <w:noProof/>
          </w:rPr>
          <w:t>Figure</w:t>
        </w:r>
        <w:r w:rsidR="00042AE9" w:rsidRPr="00BB15D9">
          <w:rPr>
            <w:rStyle w:val="Hyperlink"/>
            <w:noProof/>
          </w:rPr>
          <w:noBreakHyphen/>
          <w:t>8: Service template with network template B</w:t>
        </w:r>
        <w:r w:rsidR="00042AE9">
          <w:rPr>
            <w:noProof/>
            <w:webHidden/>
          </w:rPr>
          <w:tab/>
        </w:r>
        <w:r w:rsidR="00042AE9">
          <w:rPr>
            <w:noProof/>
            <w:webHidden/>
          </w:rPr>
          <w:fldChar w:fldCharType="begin"/>
        </w:r>
        <w:r w:rsidR="00042AE9">
          <w:rPr>
            <w:noProof/>
            <w:webHidden/>
          </w:rPr>
          <w:instrText xml:space="preserve"> PAGEREF _Toc429130049 \h </w:instrText>
        </w:r>
        <w:r w:rsidR="00042AE9">
          <w:rPr>
            <w:noProof/>
            <w:webHidden/>
          </w:rPr>
        </w:r>
        <w:r w:rsidR="00042AE9">
          <w:rPr>
            <w:noProof/>
            <w:webHidden/>
          </w:rPr>
          <w:fldChar w:fldCharType="separate"/>
        </w:r>
        <w:r w:rsidR="0083708C">
          <w:rPr>
            <w:noProof/>
            <w:webHidden/>
          </w:rPr>
          <w:t>188</w:t>
        </w:r>
        <w:r w:rsidR="00042AE9">
          <w:rPr>
            <w:noProof/>
            <w:webHidden/>
          </w:rPr>
          <w:fldChar w:fldCharType="end"/>
        </w:r>
      </w:hyperlink>
    </w:p>
    <w:p w14:paraId="6F771C2F" w14:textId="77777777" w:rsidR="00FB78C4" w:rsidRPr="00FB78C4" w:rsidRDefault="00042AE9" w:rsidP="00FB78C4">
      <w:pPr>
        <w:pStyle w:val="TextBody"/>
      </w:pPr>
      <w:r>
        <w:fldChar w:fldCharType="end"/>
      </w:r>
    </w:p>
    <w:p w14:paraId="0DB2FF62" w14:textId="77777777" w:rsidR="00177DED" w:rsidRDefault="00177DED" w:rsidP="008C100C">
      <w:pPr>
        <w:pStyle w:val="TextBody"/>
      </w:pPr>
    </w:p>
    <w:p w14:paraId="26FC0495" w14:textId="77777777" w:rsidR="00177DED" w:rsidRPr="00177DED" w:rsidRDefault="00177DED" w:rsidP="008C100C">
      <w:pPr>
        <w:pStyle w:val="TextBody"/>
        <w:sectPr w:rsidR="00177DED" w:rsidRPr="00177DED" w:rsidSect="003D1945">
          <w:headerReference w:type="even" r:id="rId41"/>
          <w:footerReference w:type="default" r:id="rId42"/>
          <w:footerReference w:type="first" r:id="rId43"/>
          <w:pgSz w:w="12240" w:h="15840" w:code="1"/>
          <w:pgMar w:top="1440" w:right="1440" w:bottom="720" w:left="1440" w:header="720" w:footer="720" w:gutter="0"/>
          <w:cols w:space="720"/>
          <w:docGrid w:linePitch="360"/>
        </w:sectPr>
      </w:pPr>
    </w:p>
    <w:p w14:paraId="2D488187" w14:textId="77777777" w:rsidR="0099607F" w:rsidRDefault="0099607F" w:rsidP="0099607F">
      <w:pPr>
        <w:pStyle w:val="Heading1"/>
        <w:numPr>
          <w:ilvl w:val="0"/>
          <w:numId w:val="3"/>
        </w:numPr>
      </w:pPr>
      <w:bookmarkStart w:id="3" w:name="_Toc302251661"/>
      <w:bookmarkStart w:id="4" w:name="_Toc430015608"/>
      <w:bookmarkStart w:id="5" w:name="_Toc373867835"/>
      <w:bookmarkStart w:id="6" w:name="_Toc379455001"/>
      <w:bookmarkStart w:id="7" w:name="_Toc397688775"/>
      <w:r>
        <w:lastRenderedPageBreak/>
        <w:t>Introduction</w:t>
      </w:r>
      <w:bookmarkEnd w:id="3"/>
      <w:bookmarkEnd w:id="4"/>
    </w:p>
    <w:p w14:paraId="519DD0C3" w14:textId="77777777" w:rsidR="0099607F" w:rsidRDefault="0099607F" w:rsidP="0099607F">
      <w:pPr>
        <w:pStyle w:val="Heading2"/>
        <w:numPr>
          <w:ilvl w:val="1"/>
          <w:numId w:val="3"/>
        </w:numPr>
      </w:pPr>
      <w:bookmarkStart w:id="8" w:name="_Toc302251662"/>
      <w:bookmarkStart w:id="9" w:name="_Toc430015609"/>
      <w:bookmarkStart w:id="10" w:name="_Toc85472893"/>
      <w:bookmarkStart w:id="11" w:name="_Toc287332007"/>
      <w:bookmarkStart w:id="12" w:name="_Toc379800441"/>
      <w:bookmarkStart w:id="13" w:name="_Toc397688833"/>
      <w:bookmarkEnd w:id="5"/>
      <w:bookmarkEnd w:id="6"/>
      <w:bookmarkEnd w:id="7"/>
      <w:r>
        <w:t>Objective</w:t>
      </w:r>
      <w:bookmarkEnd w:id="8"/>
      <w:bookmarkEnd w:id="9"/>
    </w:p>
    <w:p w14:paraId="2E5EB5F0" w14:textId="77777777" w:rsidR="0099607F" w:rsidRDefault="0099607F" w:rsidP="0099607F">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2767DA6" w14:textId="77777777" w:rsidR="0099607F" w:rsidRDefault="0099607F" w:rsidP="0099607F">
      <w:r>
        <w:t>This proposal describes a YAML rendering for TOSCA. YAML is a human friendly data serialization standard (</w:t>
      </w:r>
      <w:hyperlink r:id="rId44"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16BF0B65" w14:textId="77777777" w:rsidR="0099607F" w:rsidRDefault="0099607F" w:rsidP="0099607F">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3A24DD1D" w14:textId="77777777" w:rsidR="0099607F" w:rsidRPr="00281334" w:rsidRDefault="0099607F" w:rsidP="0099607F">
      <w:pPr>
        <w:pStyle w:val="Heading2"/>
        <w:numPr>
          <w:ilvl w:val="1"/>
          <w:numId w:val="3"/>
        </w:numPr>
        <w:rPr>
          <w:rFonts w:eastAsiaTheme="majorEastAsia"/>
        </w:rPr>
      </w:pPr>
      <w:bookmarkStart w:id="14" w:name="_Toc379455002"/>
      <w:bookmarkStart w:id="15" w:name="_Toc397688776"/>
      <w:bookmarkStart w:id="16" w:name="_Toc302251663"/>
      <w:bookmarkStart w:id="17" w:name="_Toc430015610"/>
      <w:r>
        <w:rPr>
          <w:rFonts w:eastAsiaTheme="majorEastAsia"/>
        </w:rPr>
        <w:t>S</w:t>
      </w:r>
      <w:r w:rsidRPr="00281334">
        <w:rPr>
          <w:rFonts w:eastAsiaTheme="majorEastAsia"/>
        </w:rPr>
        <w:t>ummary of key TOSCA concepts</w:t>
      </w:r>
      <w:bookmarkEnd w:id="14"/>
      <w:bookmarkEnd w:id="15"/>
      <w:bookmarkEnd w:id="16"/>
      <w:bookmarkEnd w:id="17"/>
    </w:p>
    <w:p w14:paraId="33436D97" w14:textId="77777777" w:rsidR="0099607F" w:rsidRPr="00281334" w:rsidRDefault="0099607F" w:rsidP="0099607F">
      <w:pPr>
        <w:spacing w:after="200"/>
      </w:pPr>
      <w:r w:rsidRPr="00281334">
        <w:t xml:space="preserve">The TOSCA metamodel uses the concept of service templates to describe cloud workloads as a </w:t>
      </w:r>
      <w:r>
        <w:t xml:space="preserve">topology template, which is a </w:t>
      </w:r>
      <w:r w:rsidRPr="00281334">
        <w:t xml:space="preserve">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w:t>
      </w:r>
      <w:proofErr w:type="gramStart"/>
      <w:r w:rsidRPr="00281334">
        <w:t>recipes</w:t>
      </w:r>
      <w:proofErr w:type="gramEnd"/>
      <w:r w:rsidRPr="00281334">
        <w:t xml:space="preserve"> that implement the actual behavior.</w:t>
      </w:r>
    </w:p>
    <w:p w14:paraId="3CCFFB58" w14:textId="77777777" w:rsidR="0099607F" w:rsidRPr="00281334" w:rsidRDefault="0099607F" w:rsidP="0099607F">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1EA2F5F" w14:textId="77777777" w:rsidR="0099607F" w:rsidRDefault="0099607F" w:rsidP="0099607F">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6027FF2A" w14:textId="77777777" w:rsidR="0099607F" w:rsidRDefault="0099607F" w:rsidP="0099607F">
      <w:pPr>
        <w:pStyle w:val="Heading2"/>
        <w:numPr>
          <w:ilvl w:val="1"/>
          <w:numId w:val="3"/>
        </w:numPr>
      </w:pPr>
      <w:bookmarkStart w:id="18" w:name="_Toc302251664"/>
      <w:bookmarkStart w:id="19" w:name="_Toc430015611"/>
      <w:r>
        <w:t>Implementations</w:t>
      </w:r>
      <w:bookmarkEnd w:id="18"/>
      <w:bookmarkEnd w:id="19"/>
    </w:p>
    <w:p w14:paraId="7974DC2D" w14:textId="77777777" w:rsidR="0099607F" w:rsidRDefault="0099607F" w:rsidP="0099607F">
      <w:pPr>
        <w:spacing w:after="200"/>
      </w:pPr>
      <w:r>
        <w:t>Different kinds of processors and artifacts qualify as implementations of the TOSCA simple profile. Those that this specification is explicitly mentioning or referring to fall into the following categories:</w:t>
      </w:r>
    </w:p>
    <w:p w14:paraId="132F9619" w14:textId="77777777" w:rsidR="0099607F" w:rsidRDefault="0099607F" w:rsidP="0099607F">
      <w:pPr>
        <w:pStyle w:val="ListParagraph"/>
        <w:numPr>
          <w:ilvl w:val="0"/>
          <w:numId w:val="73"/>
        </w:numPr>
        <w:spacing w:after="200"/>
      </w:pPr>
      <w:r>
        <w:t>TOSCA YAML service template: A YAML document artifact containing a (TOSCA) service template that represents a Cloud application.</w:t>
      </w:r>
    </w:p>
    <w:p w14:paraId="239DF85A" w14:textId="77777777" w:rsidR="0099607F" w:rsidRDefault="0099607F" w:rsidP="0099607F">
      <w:pPr>
        <w:pStyle w:val="ListParagraph"/>
        <w:numPr>
          <w:ilvl w:val="0"/>
          <w:numId w:val="73"/>
        </w:numPr>
        <w:spacing w:after="200"/>
      </w:pPr>
      <w:r>
        <w:t>TOSCA processor: An engine or tool that is capable of parsing and interpreting a TOSCA YAML service template for a particular purpose. For example, the purpose could be validation, translation or visual rendering.</w:t>
      </w:r>
    </w:p>
    <w:p w14:paraId="7E4D622B" w14:textId="77777777" w:rsidR="0099607F" w:rsidRDefault="0099607F" w:rsidP="0099607F">
      <w:pPr>
        <w:pStyle w:val="ListParagraph"/>
        <w:numPr>
          <w:ilvl w:val="0"/>
          <w:numId w:val="73"/>
        </w:numPr>
        <w:spacing w:after="200"/>
      </w:pPr>
      <w:r>
        <w:t>TOSCA orchestrator (also called orchestration engine): A TOSCA processor that interprets a TOSCA YAML service template then instantiates and deploys the described application in a Cloud.</w:t>
      </w:r>
    </w:p>
    <w:p w14:paraId="79BC04C7" w14:textId="77777777" w:rsidR="0099607F" w:rsidRDefault="0099607F" w:rsidP="0099607F">
      <w:pPr>
        <w:pStyle w:val="ListParagraph"/>
        <w:numPr>
          <w:ilvl w:val="0"/>
          <w:numId w:val="73"/>
        </w:numPr>
        <w:spacing w:after="200"/>
      </w:pPr>
      <w:r>
        <w:lastRenderedPageBreak/>
        <w:t>TOSCA generator: A tool that generates a TOSCA YAML service template. An example of generator is a modeling tool capable of generating or editing a TOSCA YAML service template (often such a tool would also be a TOSCA processor).</w:t>
      </w:r>
    </w:p>
    <w:p w14:paraId="3D103B8E" w14:textId="77777777" w:rsidR="0099607F" w:rsidRDefault="0099607F" w:rsidP="0099607F">
      <w:pPr>
        <w:pStyle w:val="ListParagraph"/>
        <w:numPr>
          <w:ilvl w:val="0"/>
          <w:numId w:val="73"/>
        </w:numPr>
        <w:spacing w:after="200"/>
      </w:pPr>
      <w:r>
        <w:t>TOSCA archive (or TOSCA Cloud Service Archive, or “CSAR”): a package artifact that contains a TOSCA YAML service template and other artifacts usable by a TOSCA orchestrator to deploy an application.</w:t>
      </w:r>
    </w:p>
    <w:p w14:paraId="32C99AC4" w14:textId="77777777" w:rsidR="0099607F" w:rsidRPr="00281334" w:rsidRDefault="0099607F" w:rsidP="0099607F">
      <w:pPr>
        <w:spacing w:after="200"/>
      </w:pPr>
      <w:r>
        <w:t>The above list is not exclusive. The above definitions should be understood as referring to and implementing the TOSCA simple profile as described in this document (abbreviated here as “TOSCA” for simplicity).</w:t>
      </w:r>
    </w:p>
    <w:p w14:paraId="7B43256B" w14:textId="77777777" w:rsidR="0099607F" w:rsidRDefault="0099607F" w:rsidP="0099607F">
      <w:pPr>
        <w:pStyle w:val="Heading2"/>
        <w:numPr>
          <w:ilvl w:val="1"/>
          <w:numId w:val="3"/>
        </w:numPr>
      </w:pPr>
      <w:bookmarkStart w:id="20" w:name="_Toc302251665"/>
      <w:bookmarkStart w:id="21" w:name="_Toc430015612"/>
      <w:r>
        <w:t>Terminology</w:t>
      </w:r>
      <w:bookmarkEnd w:id="10"/>
      <w:bookmarkEnd w:id="11"/>
      <w:bookmarkEnd w:id="12"/>
      <w:bookmarkEnd w:id="13"/>
      <w:bookmarkEnd w:id="20"/>
      <w:bookmarkEnd w:id="21"/>
    </w:p>
    <w:p w14:paraId="59FF805E" w14:textId="77777777" w:rsidR="0099607F" w:rsidRDefault="0099607F" w:rsidP="0099607F">
      <w:r w:rsidRPr="008B50B0">
        <w:t xml:space="preserve">The </w:t>
      </w:r>
      <w:r>
        <w:t xml:space="preserve">TOSCA </w:t>
      </w:r>
      <w:r w:rsidRPr="008B50B0">
        <w:t xml:space="preserve">language introduces a </w:t>
      </w:r>
      <w:r>
        <w:t xml:space="preserve">YAML </w:t>
      </w:r>
      <w:r w:rsidRPr="008B50B0">
        <w:t xml:space="preserve">grammar for describing </w:t>
      </w:r>
      <w:r>
        <w:t>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39EC71C9" w14:textId="77777777" w:rsidR="0099607F" w:rsidRDefault="0099607F" w:rsidP="0099607F"/>
    <w:p w14:paraId="3ED60B7B" w14:textId="77777777" w:rsidR="0099607F" w:rsidRPr="008B50B0" w:rsidRDefault="0099607F" w:rsidP="0099607F">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348330E5" w14:textId="77777777" w:rsidR="0099607F" w:rsidRDefault="0099607F" w:rsidP="0099607F">
      <w:pPr>
        <w:pStyle w:val="Heading2"/>
        <w:numPr>
          <w:ilvl w:val="1"/>
          <w:numId w:val="3"/>
        </w:numPr>
      </w:pPr>
      <w:bookmarkStart w:id="22" w:name="_Toc135718776"/>
      <w:bookmarkStart w:id="23" w:name="_Toc147732416"/>
      <w:bookmarkStart w:id="24" w:name="_Toc262047499"/>
      <w:bookmarkStart w:id="25" w:name="_Toc262047625"/>
      <w:bookmarkStart w:id="26" w:name="_Toc323909573"/>
      <w:bookmarkStart w:id="27" w:name="_Toc349667135"/>
      <w:bookmarkStart w:id="28" w:name="_Toc354322159"/>
      <w:bookmarkStart w:id="29" w:name="_Toc302251666"/>
      <w:bookmarkStart w:id="30" w:name="_Toc430015613"/>
      <w:r w:rsidRPr="008B50B0">
        <w:t>Notational Conventions</w:t>
      </w:r>
      <w:bookmarkEnd w:id="22"/>
      <w:bookmarkEnd w:id="23"/>
      <w:bookmarkEnd w:id="24"/>
      <w:bookmarkEnd w:id="25"/>
      <w:bookmarkEnd w:id="26"/>
      <w:bookmarkEnd w:id="27"/>
      <w:bookmarkEnd w:id="28"/>
      <w:bookmarkEnd w:id="29"/>
      <w:bookmarkEnd w:id="30"/>
    </w:p>
    <w:p w14:paraId="27F79869" w14:textId="77777777" w:rsidR="0099607F" w:rsidRDefault="0099607F" w:rsidP="0099607F">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134F75" w:rsidRPr="00134F75">
        <w:t>RFC2119</w:t>
      </w:r>
      <w:r>
        <w:fldChar w:fldCharType="end"/>
      </w:r>
      <w:r>
        <w:t>].</w:t>
      </w:r>
    </w:p>
    <w:p w14:paraId="609EB81A" w14:textId="77777777" w:rsidR="0099607F" w:rsidRDefault="0099607F" w:rsidP="0099607F">
      <w:pPr>
        <w:pStyle w:val="Heading2"/>
        <w:numPr>
          <w:ilvl w:val="1"/>
          <w:numId w:val="3"/>
        </w:numPr>
      </w:pPr>
      <w:bookmarkStart w:id="31" w:name="_Ref7502892"/>
      <w:bookmarkStart w:id="32" w:name="_Toc12011611"/>
      <w:bookmarkStart w:id="33" w:name="_Toc85472894"/>
      <w:bookmarkStart w:id="34" w:name="_Toc287332008"/>
      <w:bookmarkStart w:id="35" w:name="_Toc379800442"/>
      <w:bookmarkStart w:id="36" w:name="_Toc397688834"/>
      <w:bookmarkStart w:id="37" w:name="_Toc302251667"/>
      <w:bookmarkStart w:id="38" w:name="_Toc430015614"/>
      <w:r>
        <w:t>Normative</w:t>
      </w:r>
      <w:bookmarkEnd w:id="31"/>
      <w:bookmarkEnd w:id="32"/>
      <w:r>
        <w:t xml:space="preserve"> References</w:t>
      </w:r>
      <w:bookmarkEnd w:id="33"/>
      <w:bookmarkEnd w:id="34"/>
      <w:bookmarkEnd w:id="35"/>
      <w:bookmarkEnd w:id="36"/>
      <w:bookmarkEnd w:id="37"/>
      <w:bookmarkEnd w:id="3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99607F" w14:paraId="1DDCA651" w14:textId="77777777" w:rsidTr="00042AE9">
        <w:tc>
          <w:tcPr>
            <w:tcW w:w="2736" w:type="dxa"/>
          </w:tcPr>
          <w:p w14:paraId="4409B3FB" w14:textId="77777777" w:rsidR="0099607F" w:rsidRDefault="0099607F" w:rsidP="00042AE9">
            <w:pPr>
              <w:pStyle w:val="Ref"/>
              <w:ind w:left="0" w:firstLine="0"/>
              <w:rPr>
                <w:rStyle w:val="Refterm"/>
              </w:rPr>
            </w:pPr>
            <w:r>
              <w:rPr>
                <w:rStyle w:val="Refterm"/>
              </w:rPr>
              <w:t>[</w:t>
            </w:r>
            <w:bookmarkStart w:id="39" w:name="rfc2119"/>
            <w:r>
              <w:rPr>
                <w:rStyle w:val="Refterm"/>
              </w:rPr>
              <w:t>RFC2119</w:t>
            </w:r>
            <w:bookmarkEnd w:id="39"/>
            <w:r>
              <w:rPr>
                <w:rStyle w:val="Refterm"/>
              </w:rPr>
              <w:t>]</w:t>
            </w:r>
          </w:p>
        </w:tc>
        <w:tc>
          <w:tcPr>
            <w:tcW w:w="7560" w:type="dxa"/>
          </w:tcPr>
          <w:p w14:paraId="434A8BA9" w14:textId="77777777" w:rsidR="0099607F" w:rsidRPr="00DE7E4A" w:rsidRDefault="0099607F" w:rsidP="00042AE9">
            <w:pPr>
              <w:pStyle w:val="Ref"/>
              <w:ind w:left="0" w:firstLine="0"/>
            </w:pPr>
            <w:r>
              <w:t xml:space="preserve">S. Bradner, </w:t>
            </w:r>
            <w:r>
              <w:rPr>
                <w:i/>
              </w:rPr>
              <w:t>Key words for use in RFCs to Indicate Requirement Levels</w:t>
            </w:r>
            <w:r>
              <w:t xml:space="preserve">, </w:t>
            </w:r>
            <w:hyperlink r:id="rId45" w:history="1">
              <w:r>
                <w:rPr>
                  <w:rStyle w:val="Hyperlink"/>
                </w:rPr>
                <w:t>http://www.ietf.org/rfc/rfc2119.txt</w:t>
              </w:r>
            </w:hyperlink>
            <w:r>
              <w:t>, IETF RFC 2119, March 1997.</w:t>
            </w:r>
          </w:p>
        </w:tc>
      </w:tr>
      <w:tr w:rsidR="0099607F" w14:paraId="12F2B8C2" w14:textId="77777777" w:rsidTr="00042AE9">
        <w:tc>
          <w:tcPr>
            <w:tcW w:w="2736" w:type="dxa"/>
          </w:tcPr>
          <w:p w14:paraId="34E535B0" w14:textId="77777777" w:rsidR="0099607F" w:rsidRDefault="0099607F" w:rsidP="00042AE9">
            <w:pPr>
              <w:pStyle w:val="Ref"/>
              <w:ind w:left="0" w:firstLine="0"/>
              <w:rPr>
                <w:rStyle w:val="Refterm"/>
              </w:rPr>
            </w:pPr>
            <w:r>
              <w:rPr>
                <w:rStyle w:val="Refterm"/>
              </w:rPr>
              <w:t>[</w:t>
            </w:r>
            <w:bookmarkStart w:id="40" w:name="REF_TOSCA_1_0"/>
            <w:r>
              <w:rPr>
                <w:rStyle w:val="Refterm"/>
              </w:rPr>
              <w:t>TOSCA-1.0</w:t>
            </w:r>
            <w:bookmarkEnd w:id="40"/>
            <w:r>
              <w:rPr>
                <w:rStyle w:val="Refterm"/>
              </w:rPr>
              <w:t>]</w:t>
            </w:r>
          </w:p>
        </w:tc>
        <w:tc>
          <w:tcPr>
            <w:tcW w:w="7560" w:type="dxa"/>
          </w:tcPr>
          <w:p w14:paraId="5849669F" w14:textId="77777777" w:rsidR="0099607F" w:rsidRDefault="0099607F" w:rsidP="00042AE9">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6" w:history="1">
              <w:r w:rsidRPr="00DE7E4A">
                <w:rPr>
                  <w:rStyle w:val="Hyperlink"/>
                </w:rPr>
                <w:t>http://docs.oasis-open.org/tosca/TOSCA/v1.0/os/TOSCA-v1.0-os.pdf</w:t>
              </w:r>
            </w:hyperlink>
          </w:p>
        </w:tc>
      </w:tr>
      <w:tr w:rsidR="0099607F" w14:paraId="32154DE7" w14:textId="77777777" w:rsidTr="00042AE9">
        <w:tc>
          <w:tcPr>
            <w:tcW w:w="2736" w:type="dxa"/>
          </w:tcPr>
          <w:p w14:paraId="04A69989" w14:textId="77777777" w:rsidR="0099607F" w:rsidRDefault="0099607F" w:rsidP="00042AE9">
            <w:pPr>
              <w:pStyle w:val="Ref"/>
              <w:ind w:left="0" w:firstLine="0"/>
              <w:rPr>
                <w:rStyle w:val="Refterm"/>
              </w:rPr>
            </w:pPr>
            <w:r>
              <w:rPr>
                <w:rStyle w:val="Refterm"/>
              </w:rPr>
              <w:t>[</w:t>
            </w:r>
            <w:bookmarkStart w:id="41" w:name="REF_YAML_1_2"/>
            <w:r>
              <w:rPr>
                <w:rStyle w:val="Refterm"/>
              </w:rPr>
              <w:t>YAML-1.2</w:t>
            </w:r>
            <w:bookmarkEnd w:id="41"/>
            <w:r>
              <w:rPr>
                <w:rStyle w:val="Refterm"/>
              </w:rPr>
              <w:t>]</w:t>
            </w:r>
          </w:p>
        </w:tc>
        <w:tc>
          <w:tcPr>
            <w:tcW w:w="7560" w:type="dxa"/>
          </w:tcPr>
          <w:p w14:paraId="065CD2F2" w14:textId="77777777" w:rsidR="0099607F" w:rsidRDefault="0099607F" w:rsidP="00042AE9">
            <w:pPr>
              <w:pStyle w:val="Ref"/>
              <w:ind w:left="0" w:firstLine="0"/>
              <w:rPr>
                <w:rStyle w:val="Refterm"/>
              </w:rPr>
            </w:pPr>
            <w:r w:rsidRPr="00D5706A">
              <w:t xml:space="preserve">YAML, Version 1.2, 3rd Edition, Patched at 2009-10-01, Oren Ben-Kiki, Clark Evans, Ingy döt Net </w:t>
            </w:r>
            <w:hyperlink r:id="rId47" w:history="1">
              <w:r w:rsidRPr="00D5706A">
                <w:rPr>
                  <w:rStyle w:val="Hyperlink"/>
                </w:rPr>
                <w:t>http://www.yaml.org/spec/1.2/spec.html</w:t>
              </w:r>
            </w:hyperlink>
          </w:p>
        </w:tc>
      </w:tr>
      <w:tr w:rsidR="0099607F" w14:paraId="27E1F46B" w14:textId="77777777" w:rsidTr="00042AE9">
        <w:tc>
          <w:tcPr>
            <w:tcW w:w="2736" w:type="dxa"/>
          </w:tcPr>
          <w:p w14:paraId="765A7566" w14:textId="77777777" w:rsidR="0099607F" w:rsidRDefault="0099607F" w:rsidP="00042AE9">
            <w:pPr>
              <w:pStyle w:val="Ref"/>
              <w:ind w:left="0" w:firstLine="0"/>
              <w:rPr>
                <w:rStyle w:val="Refterm"/>
              </w:rPr>
            </w:pPr>
            <w:r>
              <w:rPr>
                <w:rStyle w:val="Refterm"/>
              </w:rPr>
              <w:t>[</w:t>
            </w:r>
            <w:bookmarkStart w:id="42" w:name="REF_YAML_TIMESTAMP_1_1"/>
            <w:r>
              <w:rPr>
                <w:rStyle w:val="Refterm"/>
              </w:rPr>
              <w:t>YAML-TS-1.1</w:t>
            </w:r>
            <w:bookmarkEnd w:id="42"/>
            <w:r>
              <w:rPr>
                <w:rStyle w:val="Refterm"/>
              </w:rPr>
              <w:t>]</w:t>
            </w:r>
          </w:p>
        </w:tc>
        <w:tc>
          <w:tcPr>
            <w:tcW w:w="7560" w:type="dxa"/>
          </w:tcPr>
          <w:p w14:paraId="0756CC22" w14:textId="77777777" w:rsidR="0099607F" w:rsidRDefault="0099607F" w:rsidP="00042AE9">
            <w:pPr>
              <w:pStyle w:val="Ref"/>
              <w:ind w:left="0" w:firstLine="0"/>
              <w:rPr>
                <w:rStyle w:val="Refterm"/>
              </w:rPr>
            </w:pPr>
            <w:r w:rsidRPr="00D5706A">
              <w:t xml:space="preserve">Timestamp Language-Independent Type for YAML Version 1.1, Working Draft 2005-01-18, </w:t>
            </w:r>
            <w:hyperlink r:id="rId48" w:history="1">
              <w:r w:rsidRPr="00D5706A">
                <w:rPr>
                  <w:rStyle w:val="Hyperlink"/>
                </w:rPr>
                <w:t>http://yaml.org/type/timestamp.html</w:t>
              </w:r>
            </w:hyperlink>
          </w:p>
        </w:tc>
      </w:tr>
    </w:tbl>
    <w:p w14:paraId="226A6BF6" w14:textId="77777777" w:rsidR="0099607F" w:rsidRDefault="0099607F" w:rsidP="0099607F">
      <w:pPr>
        <w:pStyle w:val="Heading2"/>
        <w:numPr>
          <w:ilvl w:val="1"/>
          <w:numId w:val="3"/>
        </w:numPr>
      </w:pPr>
      <w:bookmarkStart w:id="43" w:name="_Toc85472895"/>
      <w:bookmarkStart w:id="44" w:name="_Toc287332009"/>
      <w:bookmarkStart w:id="45" w:name="_Toc379800443"/>
      <w:bookmarkStart w:id="46" w:name="_Toc397688835"/>
      <w:bookmarkStart w:id="47" w:name="_Toc302251668"/>
      <w:bookmarkStart w:id="48" w:name="_Toc430015615"/>
      <w:r>
        <w:t>Non-Normative References</w:t>
      </w:r>
      <w:bookmarkEnd w:id="43"/>
      <w:bookmarkEnd w:id="44"/>
      <w:bookmarkEnd w:id="45"/>
      <w:bookmarkEnd w:id="46"/>
      <w:bookmarkEnd w:id="47"/>
      <w:bookmarkEnd w:id="4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99607F" w14:paraId="321634C5" w14:textId="77777777" w:rsidTr="00042AE9">
        <w:tc>
          <w:tcPr>
            <w:tcW w:w="2016" w:type="dxa"/>
          </w:tcPr>
          <w:p w14:paraId="67BC93F5" w14:textId="77777777" w:rsidR="0099607F" w:rsidRDefault="0099607F" w:rsidP="00042AE9">
            <w:pPr>
              <w:pStyle w:val="Ref"/>
              <w:ind w:left="0" w:firstLine="0"/>
              <w:rPr>
                <w:rStyle w:val="Refterm"/>
              </w:rPr>
            </w:pPr>
          </w:p>
        </w:tc>
        <w:tc>
          <w:tcPr>
            <w:tcW w:w="7560" w:type="dxa"/>
          </w:tcPr>
          <w:p w14:paraId="488504CE" w14:textId="77777777" w:rsidR="0099607F" w:rsidRPr="00DE7E4A" w:rsidRDefault="0099607F" w:rsidP="00042AE9">
            <w:pPr>
              <w:pStyle w:val="Ref"/>
              <w:ind w:left="0" w:firstLine="0"/>
            </w:pPr>
          </w:p>
        </w:tc>
      </w:tr>
      <w:tr w:rsidR="0099607F" w14:paraId="764C18E0" w14:textId="77777777" w:rsidTr="00042AE9">
        <w:tc>
          <w:tcPr>
            <w:tcW w:w="2016" w:type="dxa"/>
          </w:tcPr>
          <w:p w14:paraId="18F32C8E" w14:textId="77777777" w:rsidR="0099607F" w:rsidRDefault="0099607F" w:rsidP="00042AE9">
            <w:pPr>
              <w:pStyle w:val="Ref"/>
              <w:ind w:left="0" w:firstLine="0"/>
              <w:rPr>
                <w:rStyle w:val="Refterm"/>
              </w:rPr>
            </w:pPr>
            <w:r>
              <w:rPr>
                <w:rStyle w:val="Refterm"/>
              </w:rPr>
              <w:t>[</w:t>
            </w:r>
            <w:bookmarkStart w:id="49" w:name="REF_AWS_CFN"/>
            <w:r>
              <w:rPr>
                <w:rStyle w:val="Refterm"/>
              </w:rPr>
              <w:t>AWS-CFN</w:t>
            </w:r>
            <w:bookmarkEnd w:id="49"/>
            <w:r>
              <w:rPr>
                <w:rStyle w:val="Refterm"/>
              </w:rPr>
              <w:t>]</w:t>
            </w:r>
          </w:p>
        </w:tc>
        <w:tc>
          <w:tcPr>
            <w:tcW w:w="7560" w:type="dxa"/>
          </w:tcPr>
          <w:p w14:paraId="440105E6" w14:textId="77777777" w:rsidR="0099607F" w:rsidRPr="00DE7E4A" w:rsidRDefault="0099607F" w:rsidP="00042AE9">
            <w:pPr>
              <w:pStyle w:val="Ref"/>
              <w:ind w:left="0" w:firstLine="0"/>
            </w:pPr>
            <w:r w:rsidRPr="00D5706A">
              <w:t xml:space="preserve">Amazon Cloud Formation (CFN), </w:t>
            </w:r>
            <w:hyperlink r:id="rId49" w:history="1">
              <w:r w:rsidRPr="00D5706A">
                <w:rPr>
                  <w:rStyle w:val="Hyperlink"/>
                </w:rPr>
                <w:t>http://aws.amazon.com/cloudformation/</w:t>
              </w:r>
            </w:hyperlink>
          </w:p>
        </w:tc>
      </w:tr>
      <w:tr w:rsidR="0099607F" w14:paraId="12EEE5B2" w14:textId="77777777" w:rsidTr="00042AE9">
        <w:tc>
          <w:tcPr>
            <w:tcW w:w="2016" w:type="dxa"/>
          </w:tcPr>
          <w:p w14:paraId="60633EC9" w14:textId="77777777" w:rsidR="0099607F" w:rsidRDefault="0099607F" w:rsidP="00042AE9">
            <w:pPr>
              <w:pStyle w:val="Ref"/>
              <w:ind w:left="0" w:firstLine="0"/>
              <w:rPr>
                <w:rStyle w:val="Refterm"/>
              </w:rPr>
            </w:pPr>
            <w:r>
              <w:rPr>
                <w:rStyle w:val="Refterm"/>
              </w:rPr>
              <w:t>[</w:t>
            </w:r>
            <w:bookmarkStart w:id="50" w:name="REF_CHEF"/>
            <w:r>
              <w:rPr>
                <w:rStyle w:val="Refterm"/>
              </w:rPr>
              <w:t>Chef</w:t>
            </w:r>
            <w:bookmarkEnd w:id="50"/>
            <w:r>
              <w:rPr>
                <w:rStyle w:val="Refterm"/>
              </w:rPr>
              <w:t>]</w:t>
            </w:r>
          </w:p>
        </w:tc>
        <w:tc>
          <w:tcPr>
            <w:tcW w:w="7560" w:type="dxa"/>
          </w:tcPr>
          <w:p w14:paraId="5A6C9722" w14:textId="77777777" w:rsidR="0099607F" w:rsidRPr="00DE7E4A" w:rsidRDefault="0099607F" w:rsidP="00042AE9">
            <w:pPr>
              <w:pStyle w:val="Ref"/>
              <w:ind w:left="0" w:firstLine="0"/>
            </w:pPr>
            <w:r>
              <w:t xml:space="preserve">Chef, </w:t>
            </w:r>
            <w:hyperlink r:id="rId50" w:history="1">
              <w:r w:rsidRPr="00B9624C">
                <w:rPr>
                  <w:rStyle w:val="Hyperlink"/>
                </w:rPr>
                <w:t>https://wiki.opscode.com/display/chef/Home</w:t>
              </w:r>
            </w:hyperlink>
          </w:p>
        </w:tc>
      </w:tr>
      <w:tr w:rsidR="0099607F" w14:paraId="6702F7DC" w14:textId="77777777" w:rsidTr="00042AE9">
        <w:tc>
          <w:tcPr>
            <w:tcW w:w="2016" w:type="dxa"/>
          </w:tcPr>
          <w:p w14:paraId="71EE982E" w14:textId="77777777" w:rsidR="0099607F" w:rsidRDefault="0099607F" w:rsidP="00042AE9">
            <w:pPr>
              <w:pStyle w:val="Ref"/>
              <w:ind w:left="0" w:firstLine="0"/>
              <w:rPr>
                <w:rStyle w:val="Refterm"/>
              </w:rPr>
            </w:pPr>
            <w:r>
              <w:rPr>
                <w:rStyle w:val="Refterm"/>
              </w:rPr>
              <w:t>[</w:t>
            </w:r>
            <w:bookmarkStart w:id="51" w:name="REF_OPENSTACK_HEAT"/>
            <w:r>
              <w:rPr>
                <w:rStyle w:val="Refterm"/>
              </w:rPr>
              <w:t>OS-Heat</w:t>
            </w:r>
            <w:bookmarkEnd w:id="51"/>
            <w:r>
              <w:rPr>
                <w:rStyle w:val="Refterm"/>
              </w:rPr>
              <w:t>]</w:t>
            </w:r>
          </w:p>
        </w:tc>
        <w:tc>
          <w:tcPr>
            <w:tcW w:w="7560" w:type="dxa"/>
          </w:tcPr>
          <w:p w14:paraId="69511797" w14:textId="77777777" w:rsidR="0099607F" w:rsidRPr="00DE7E4A" w:rsidRDefault="0099607F" w:rsidP="00042AE9">
            <w:pPr>
              <w:pStyle w:val="Ref"/>
              <w:ind w:left="0" w:firstLine="0"/>
            </w:pPr>
            <w:r w:rsidRPr="00D5706A">
              <w:t xml:space="preserve">OpenStack Project Heat, </w:t>
            </w:r>
            <w:hyperlink r:id="rId51" w:history="1">
              <w:r w:rsidRPr="00D5706A">
                <w:rPr>
                  <w:rStyle w:val="Hyperlink"/>
                </w:rPr>
                <w:t>https://wiki.openstack.org/wiki/Heat</w:t>
              </w:r>
            </w:hyperlink>
          </w:p>
        </w:tc>
      </w:tr>
      <w:tr w:rsidR="0099607F" w14:paraId="69D3549C" w14:textId="77777777" w:rsidTr="00042AE9">
        <w:tc>
          <w:tcPr>
            <w:tcW w:w="2016" w:type="dxa"/>
          </w:tcPr>
          <w:p w14:paraId="77EBA45C" w14:textId="77777777" w:rsidR="0099607F" w:rsidRDefault="0099607F" w:rsidP="00042AE9">
            <w:pPr>
              <w:pStyle w:val="Ref"/>
              <w:ind w:left="0" w:firstLine="0"/>
              <w:rPr>
                <w:rStyle w:val="Refterm"/>
              </w:rPr>
            </w:pPr>
            <w:r>
              <w:rPr>
                <w:rStyle w:val="Refterm"/>
              </w:rPr>
              <w:t>[</w:t>
            </w:r>
            <w:bookmarkStart w:id="52" w:name="REF_PUPPET"/>
            <w:r>
              <w:rPr>
                <w:rStyle w:val="Refterm"/>
              </w:rPr>
              <w:t>Puppet</w:t>
            </w:r>
            <w:bookmarkEnd w:id="52"/>
            <w:r>
              <w:rPr>
                <w:rStyle w:val="Refterm"/>
              </w:rPr>
              <w:t>]</w:t>
            </w:r>
          </w:p>
        </w:tc>
        <w:tc>
          <w:tcPr>
            <w:tcW w:w="7560" w:type="dxa"/>
          </w:tcPr>
          <w:p w14:paraId="260D5DC7" w14:textId="77777777" w:rsidR="0099607F" w:rsidRPr="00DE7E4A" w:rsidRDefault="0099607F" w:rsidP="00042AE9">
            <w:pPr>
              <w:pStyle w:val="Ref"/>
              <w:ind w:left="0" w:firstLine="0"/>
            </w:pPr>
            <w:r>
              <w:t xml:space="preserve">Puppet, </w:t>
            </w:r>
            <w:hyperlink r:id="rId52" w:history="1">
              <w:r w:rsidRPr="00B9624C">
                <w:rPr>
                  <w:rStyle w:val="Hyperlink"/>
                </w:rPr>
                <w:t>http://puppetlabs.com/</w:t>
              </w:r>
            </w:hyperlink>
          </w:p>
        </w:tc>
      </w:tr>
      <w:tr w:rsidR="0099607F" w14:paraId="26771D57" w14:textId="77777777" w:rsidTr="00042AE9">
        <w:tc>
          <w:tcPr>
            <w:tcW w:w="2016" w:type="dxa"/>
          </w:tcPr>
          <w:p w14:paraId="6B61E326" w14:textId="77777777" w:rsidR="0099607F" w:rsidRDefault="0099607F" w:rsidP="00042AE9">
            <w:pPr>
              <w:pStyle w:val="Ref"/>
              <w:ind w:left="0" w:firstLine="0"/>
              <w:rPr>
                <w:rStyle w:val="Refterm"/>
              </w:rPr>
            </w:pPr>
            <w:r>
              <w:rPr>
                <w:rStyle w:val="Refterm"/>
              </w:rPr>
              <w:t>[</w:t>
            </w:r>
            <w:bookmarkStart w:id="53" w:name="REF_WORDPRESS"/>
            <w:r>
              <w:rPr>
                <w:rStyle w:val="Refterm"/>
              </w:rPr>
              <w:t>WordPress</w:t>
            </w:r>
            <w:bookmarkEnd w:id="53"/>
            <w:r>
              <w:rPr>
                <w:rStyle w:val="Refterm"/>
              </w:rPr>
              <w:t>]</w:t>
            </w:r>
          </w:p>
        </w:tc>
        <w:tc>
          <w:tcPr>
            <w:tcW w:w="7560" w:type="dxa"/>
          </w:tcPr>
          <w:p w14:paraId="25541A06" w14:textId="77777777" w:rsidR="0099607F" w:rsidRPr="00DE7E4A" w:rsidRDefault="0099607F" w:rsidP="00042AE9">
            <w:pPr>
              <w:pStyle w:val="Ref"/>
              <w:ind w:left="0" w:firstLine="0"/>
            </w:pPr>
            <w:r>
              <w:t xml:space="preserve">WordPress, </w:t>
            </w:r>
            <w:hyperlink r:id="rId53" w:history="1">
              <w:r w:rsidRPr="00A75D0C">
                <w:rPr>
                  <w:rStyle w:val="Hyperlink"/>
                </w:rPr>
                <w:t>https://wordpress.org/</w:t>
              </w:r>
            </w:hyperlink>
          </w:p>
        </w:tc>
      </w:tr>
      <w:tr w:rsidR="0099607F" w14:paraId="3896CD75" w14:textId="77777777" w:rsidTr="00042AE9">
        <w:tc>
          <w:tcPr>
            <w:tcW w:w="2016" w:type="dxa"/>
          </w:tcPr>
          <w:p w14:paraId="42AD5F2F" w14:textId="77777777" w:rsidR="0099607F" w:rsidRDefault="0099607F" w:rsidP="00042AE9">
            <w:pPr>
              <w:pStyle w:val="Ref"/>
              <w:ind w:left="0" w:firstLine="0"/>
              <w:rPr>
                <w:rStyle w:val="Refterm"/>
              </w:rPr>
            </w:pPr>
            <w:r>
              <w:rPr>
                <w:rStyle w:val="Refterm"/>
              </w:rPr>
              <w:t>[</w:t>
            </w:r>
            <w:bookmarkStart w:id="54" w:name="REF_MAVEN_VERSION"/>
            <w:r>
              <w:rPr>
                <w:rStyle w:val="Refterm"/>
              </w:rPr>
              <w:t>Maven-Version</w:t>
            </w:r>
            <w:bookmarkEnd w:id="54"/>
            <w:r>
              <w:rPr>
                <w:rStyle w:val="Refterm"/>
              </w:rPr>
              <w:t>]</w:t>
            </w:r>
          </w:p>
          <w:p w14:paraId="102959FB" w14:textId="77777777" w:rsidR="0099607F" w:rsidRDefault="0099607F" w:rsidP="00042AE9">
            <w:pPr>
              <w:pStyle w:val="Ref"/>
              <w:ind w:left="0" w:firstLine="0"/>
              <w:rPr>
                <w:rStyle w:val="Refterm"/>
              </w:rPr>
            </w:pPr>
          </w:p>
        </w:tc>
        <w:tc>
          <w:tcPr>
            <w:tcW w:w="7560" w:type="dxa"/>
          </w:tcPr>
          <w:p w14:paraId="1D6DA5BD" w14:textId="77777777" w:rsidR="0099607F" w:rsidRDefault="0099607F" w:rsidP="00042AE9">
            <w:pPr>
              <w:pStyle w:val="CommentText"/>
            </w:pPr>
            <w:r>
              <w:t>Apache Maven version policy draft:</w:t>
            </w:r>
          </w:p>
          <w:p w14:paraId="127BF5F1" w14:textId="77777777" w:rsidR="0099607F" w:rsidRPr="00DE7E4A" w:rsidRDefault="005735A3" w:rsidP="00042AE9">
            <w:pPr>
              <w:pStyle w:val="Ref"/>
              <w:ind w:left="0" w:firstLine="0"/>
            </w:pPr>
            <w:hyperlink r:id="rId54" w:history="1">
              <w:r w:rsidR="0099607F" w:rsidRPr="00E225D1">
                <w:rPr>
                  <w:rStyle w:val="Hyperlink"/>
                </w:rPr>
                <w:t>https://cwiki.apache.org/confluence/display/MAVEN/Version+number+policy</w:t>
              </w:r>
            </w:hyperlink>
          </w:p>
        </w:tc>
      </w:tr>
    </w:tbl>
    <w:p w14:paraId="0C54D01B" w14:textId="77777777" w:rsidR="0099607F" w:rsidRDefault="0099607F" w:rsidP="0099607F">
      <w:pPr>
        <w:pStyle w:val="Heading2"/>
        <w:numPr>
          <w:ilvl w:val="1"/>
          <w:numId w:val="3"/>
        </w:numPr>
      </w:pPr>
      <w:bookmarkStart w:id="55" w:name="_Toc302251669"/>
      <w:bookmarkStart w:id="56" w:name="_Toc430015616"/>
      <w:r>
        <w:t>Glossary</w:t>
      </w:r>
      <w:bookmarkEnd w:id="55"/>
      <w:bookmarkEnd w:id="56"/>
    </w:p>
    <w:p w14:paraId="2CC0640A" w14:textId="77777777" w:rsidR="0099607F" w:rsidRDefault="0099607F" w:rsidP="0099607F">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99607F" w14:paraId="4A9D9857" w14:textId="77777777" w:rsidTr="00042AE9">
        <w:tc>
          <w:tcPr>
            <w:tcW w:w="2088" w:type="dxa"/>
          </w:tcPr>
          <w:p w14:paraId="6BCAB15E" w14:textId="77777777" w:rsidR="0099607F" w:rsidRPr="00422683" w:rsidRDefault="0099607F" w:rsidP="00042AE9">
            <w:pPr>
              <w:pStyle w:val="TableText-Heading"/>
            </w:pPr>
            <w:r w:rsidRPr="00422683">
              <w:t>Term</w:t>
            </w:r>
          </w:p>
        </w:tc>
        <w:tc>
          <w:tcPr>
            <w:tcW w:w="7578" w:type="dxa"/>
          </w:tcPr>
          <w:p w14:paraId="5A0345E7" w14:textId="77777777" w:rsidR="0099607F" w:rsidRPr="00422683" w:rsidRDefault="0099607F" w:rsidP="00042AE9">
            <w:pPr>
              <w:pStyle w:val="TableText-Heading"/>
            </w:pPr>
            <w:r w:rsidRPr="00422683">
              <w:t>Definition</w:t>
            </w:r>
          </w:p>
        </w:tc>
      </w:tr>
      <w:tr w:rsidR="0099607F" w14:paraId="5BFFA190" w14:textId="77777777" w:rsidTr="00042AE9">
        <w:tc>
          <w:tcPr>
            <w:tcW w:w="2088" w:type="dxa"/>
          </w:tcPr>
          <w:p w14:paraId="1AEA3140" w14:textId="77777777" w:rsidR="0099607F" w:rsidRPr="00DE7E4A" w:rsidRDefault="0099607F" w:rsidP="00042AE9">
            <w:pPr>
              <w:rPr>
                <w:rStyle w:val="Refterm"/>
              </w:rPr>
            </w:pPr>
            <w:r w:rsidRPr="00DE7E4A">
              <w:rPr>
                <w:rStyle w:val="Refterm"/>
              </w:rPr>
              <w:t>Instance Model</w:t>
            </w:r>
          </w:p>
        </w:tc>
        <w:tc>
          <w:tcPr>
            <w:tcW w:w="7578" w:type="dxa"/>
          </w:tcPr>
          <w:p w14:paraId="25703074" w14:textId="77777777" w:rsidR="0099607F" w:rsidRDefault="0099607F" w:rsidP="00042AE9">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w:t>
            </w:r>
            <w:r w:rsidRPr="008B50B0">
              <w:lastRenderedPageBreak/>
              <w:t xml:space="preserve">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99607F" w14:paraId="19F92378" w14:textId="77777777" w:rsidTr="00042AE9">
        <w:tc>
          <w:tcPr>
            <w:tcW w:w="2088" w:type="dxa"/>
          </w:tcPr>
          <w:p w14:paraId="78E5FFD4" w14:textId="77777777" w:rsidR="0099607F" w:rsidRPr="00DE7E4A" w:rsidRDefault="0099607F" w:rsidP="00042AE9">
            <w:pPr>
              <w:rPr>
                <w:rStyle w:val="Refterm"/>
              </w:rPr>
            </w:pPr>
            <w:r>
              <w:rPr>
                <w:rStyle w:val="Refterm"/>
              </w:rPr>
              <w:lastRenderedPageBreak/>
              <w:t>Node Template</w:t>
            </w:r>
          </w:p>
        </w:tc>
        <w:tc>
          <w:tcPr>
            <w:tcW w:w="7578" w:type="dxa"/>
          </w:tcPr>
          <w:p w14:paraId="2A946526" w14:textId="77777777" w:rsidR="0099607F" w:rsidRDefault="0099607F" w:rsidP="00042AE9">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99607F" w14:paraId="73420EB1" w14:textId="77777777" w:rsidTr="00042AE9">
        <w:tc>
          <w:tcPr>
            <w:tcW w:w="2088" w:type="dxa"/>
          </w:tcPr>
          <w:p w14:paraId="05D28312" w14:textId="77777777" w:rsidR="0099607F" w:rsidRPr="00DE7E4A" w:rsidRDefault="0099607F" w:rsidP="00042AE9">
            <w:pPr>
              <w:rPr>
                <w:rStyle w:val="Refterm"/>
              </w:rPr>
            </w:pPr>
            <w:r w:rsidRPr="00DE7E4A">
              <w:rPr>
                <w:rStyle w:val="Refterm"/>
              </w:rPr>
              <w:t>Relationship Template</w:t>
            </w:r>
          </w:p>
        </w:tc>
        <w:tc>
          <w:tcPr>
            <w:tcW w:w="7578" w:type="dxa"/>
          </w:tcPr>
          <w:p w14:paraId="77FB0029" w14:textId="77777777" w:rsidR="0099607F" w:rsidRDefault="0099607F" w:rsidP="00042AE9">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99607F" w14:paraId="22CE60E0" w14:textId="77777777" w:rsidTr="00042AE9">
        <w:tc>
          <w:tcPr>
            <w:tcW w:w="2088" w:type="dxa"/>
          </w:tcPr>
          <w:p w14:paraId="483A886C" w14:textId="77777777" w:rsidR="0099607F" w:rsidRDefault="0099607F" w:rsidP="00042AE9">
            <w:pPr>
              <w:rPr>
                <w:rStyle w:val="Refterm"/>
              </w:rPr>
            </w:pPr>
            <w:bookmarkStart w:id="57" w:name="TERM_SERVICE_TEMPLATE"/>
            <w:r>
              <w:rPr>
                <w:rStyle w:val="Refterm"/>
              </w:rPr>
              <w:t>Service Template</w:t>
            </w:r>
            <w:bookmarkEnd w:id="57"/>
          </w:p>
        </w:tc>
        <w:tc>
          <w:tcPr>
            <w:tcW w:w="7578" w:type="dxa"/>
          </w:tcPr>
          <w:p w14:paraId="08907546" w14:textId="77777777" w:rsidR="0099607F" w:rsidRPr="00FC3161" w:rsidRDefault="0099607F" w:rsidP="00042AE9">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28EFB055" w14:textId="77777777" w:rsidR="0099607F" w:rsidRDefault="0099607F" w:rsidP="00042AE9">
            <w:pPr>
              <w:pStyle w:val="Ref"/>
            </w:pPr>
          </w:p>
          <w:p w14:paraId="0E4C85AC" w14:textId="77777777" w:rsidR="0099607F" w:rsidRPr="0080390F" w:rsidRDefault="0099607F" w:rsidP="00042AE9">
            <w:pPr>
              <w:pStyle w:val="Ref"/>
            </w:pPr>
            <w:r>
              <w:t xml:space="preserve">Specifically, TOSCA Service Templates optionally allow definitions of a TOSCA </w:t>
            </w:r>
            <w:hyperlink w:anchor="TERM_TOPOLOGY_TEMPLATE" w:history="1">
              <w:r w:rsidRPr="00016927">
                <w:rPr>
                  <w:rStyle w:val="Hyperlink"/>
                </w:rPr>
                <w:t>Topology Template</w:t>
              </w:r>
            </w:hyperlink>
            <w:r>
              <w:t xml:space="preserve"> , TOSCA types (e.g., Node, Relationship, Capability, Artifact, etc.), groupings, policies and constraints along with any input or output declarations.</w:t>
            </w:r>
          </w:p>
          <w:p w14:paraId="28B0D454" w14:textId="77777777" w:rsidR="0099607F" w:rsidRPr="0080390F" w:rsidRDefault="0099607F" w:rsidP="00042AE9">
            <w:pPr>
              <w:pStyle w:val="Ref"/>
            </w:pPr>
          </w:p>
        </w:tc>
      </w:tr>
      <w:tr w:rsidR="0099607F" w14:paraId="209C24A9" w14:textId="77777777" w:rsidTr="00042AE9">
        <w:tc>
          <w:tcPr>
            <w:tcW w:w="2088" w:type="dxa"/>
          </w:tcPr>
          <w:p w14:paraId="62673A5A" w14:textId="77777777" w:rsidR="0099607F" w:rsidRPr="0080390F" w:rsidRDefault="0099607F" w:rsidP="00042AE9">
            <w:pPr>
              <w:rPr>
                <w:rStyle w:val="Refterm"/>
              </w:rPr>
            </w:pPr>
            <w:bookmarkStart w:id="58" w:name="TERM_TOPOLOGY_MODEL"/>
            <w:r w:rsidRPr="0080390F">
              <w:rPr>
                <w:rStyle w:val="Refterm"/>
              </w:rPr>
              <w:t>Topology Model</w:t>
            </w:r>
            <w:bookmarkEnd w:id="58"/>
          </w:p>
        </w:tc>
        <w:tc>
          <w:tcPr>
            <w:tcW w:w="7578" w:type="dxa"/>
          </w:tcPr>
          <w:p w14:paraId="2D368BC1" w14:textId="77777777" w:rsidR="0099607F" w:rsidRDefault="0099607F" w:rsidP="00042AE9">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99607F" w14:paraId="3E585638" w14:textId="77777777" w:rsidTr="00042AE9">
        <w:tc>
          <w:tcPr>
            <w:tcW w:w="2088" w:type="dxa"/>
          </w:tcPr>
          <w:p w14:paraId="21372E0E" w14:textId="77777777" w:rsidR="0099607F" w:rsidRDefault="0099607F" w:rsidP="00042AE9">
            <w:bookmarkStart w:id="59" w:name="TERM_TOPOLOGY_TEMPLATE"/>
            <w:r>
              <w:rPr>
                <w:rStyle w:val="Refterm"/>
              </w:rPr>
              <w:t>Topology T</w:t>
            </w:r>
            <w:r w:rsidRPr="005E60AE">
              <w:rPr>
                <w:rStyle w:val="Refterm"/>
              </w:rPr>
              <w:t>emplate</w:t>
            </w:r>
            <w:bookmarkEnd w:id="59"/>
          </w:p>
        </w:tc>
        <w:tc>
          <w:tcPr>
            <w:tcW w:w="7578" w:type="dxa"/>
          </w:tcPr>
          <w:p w14:paraId="5CEE8D93" w14:textId="77777777" w:rsidR="0099607F" w:rsidRDefault="0099607F" w:rsidP="00042AE9">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46BA2CF9" w14:textId="77777777" w:rsidR="0099607F" w:rsidRPr="0080390F" w:rsidRDefault="0099607F" w:rsidP="00042AE9">
            <w:pPr>
              <w:pStyle w:val="Ref"/>
            </w:pPr>
          </w:p>
          <w:p w14:paraId="6F5C2DDC" w14:textId="77777777" w:rsidR="0099607F" w:rsidRDefault="0099607F" w:rsidP="00042AE9">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99607F" w14:paraId="393388E8" w14:textId="77777777" w:rsidTr="00042AE9">
        <w:tc>
          <w:tcPr>
            <w:tcW w:w="2088" w:type="dxa"/>
          </w:tcPr>
          <w:p w14:paraId="5DF08193" w14:textId="77777777" w:rsidR="0099607F" w:rsidRDefault="0099607F" w:rsidP="00042AE9"/>
        </w:tc>
        <w:tc>
          <w:tcPr>
            <w:tcW w:w="7578" w:type="dxa"/>
          </w:tcPr>
          <w:p w14:paraId="6EA7DF6F" w14:textId="77777777" w:rsidR="0099607F" w:rsidRDefault="0099607F" w:rsidP="00042AE9"/>
        </w:tc>
      </w:tr>
    </w:tbl>
    <w:p w14:paraId="0917EF32" w14:textId="77777777" w:rsidR="0099607F" w:rsidRDefault="0099607F" w:rsidP="0099607F">
      <w:pPr>
        <w:pStyle w:val="Heading1"/>
        <w:numPr>
          <w:ilvl w:val="0"/>
          <w:numId w:val="3"/>
        </w:numPr>
        <w:rPr>
          <w:rFonts w:eastAsiaTheme="majorEastAsia"/>
        </w:rPr>
      </w:pPr>
      <w:bookmarkStart w:id="60" w:name="_A_“hello_world”"/>
      <w:bookmarkStart w:id="61" w:name="_Toc302251670"/>
      <w:bookmarkStart w:id="62" w:name="_Toc430015617"/>
      <w:bookmarkStart w:id="63" w:name="_Ref377651701"/>
      <w:bookmarkStart w:id="64" w:name="_Toc379455003"/>
      <w:bookmarkStart w:id="65" w:name="_Toc397688777"/>
      <w:bookmarkEnd w:id="60"/>
      <w:r>
        <w:rPr>
          <w:rFonts w:eastAsiaTheme="majorEastAsia"/>
        </w:rPr>
        <w:lastRenderedPageBreak/>
        <w:t>TOSCA by example</w:t>
      </w:r>
      <w:bookmarkEnd w:id="61"/>
      <w:bookmarkEnd w:id="62"/>
    </w:p>
    <w:p w14:paraId="76400C81" w14:textId="77777777" w:rsidR="0099607F" w:rsidRPr="00936F64" w:rsidRDefault="0099607F" w:rsidP="0099607F">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22CABAD" w14:textId="77777777" w:rsidR="0099607F" w:rsidRPr="00281334" w:rsidRDefault="0099607F" w:rsidP="0099607F">
      <w:pPr>
        <w:pStyle w:val="Heading2"/>
        <w:numPr>
          <w:ilvl w:val="1"/>
          <w:numId w:val="3"/>
        </w:numPr>
        <w:rPr>
          <w:rFonts w:eastAsiaTheme="majorEastAsia"/>
        </w:rPr>
      </w:pPr>
      <w:bookmarkStart w:id="66" w:name="_A_“hello_world”_1"/>
      <w:bookmarkStart w:id="67" w:name="_Toc302251671"/>
      <w:bookmarkStart w:id="68" w:name="_Toc430015618"/>
      <w:bookmarkEnd w:id="66"/>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3"/>
      <w:bookmarkEnd w:id="64"/>
      <w:r>
        <w:rPr>
          <w:rFonts w:eastAsiaTheme="majorEastAsia"/>
        </w:rPr>
        <w:t xml:space="preserve"> Profile in YAML</w:t>
      </w:r>
      <w:bookmarkEnd w:id="65"/>
      <w:bookmarkEnd w:id="67"/>
      <w:bookmarkEnd w:id="68"/>
    </w:p>
    <w:p w14:paraId="56C2B43C" w14:textId="77777777" w:rsidR="0099607F" w:rsidRDefault="0099607F" w:rsidP="0099607F">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68937F8" w14:textId="77777777" w:rsidR="0099607F" w:rsidRDefault="0099607F" w:rsidP="0099607F">
      <w:pPr>
        <w:pStyle w:val="Caption"/>
        <w:keepNext/>
      </w:pPr>
      <w:bookmarkStart w:id="69" w:name="_Ref377651792"/>
      <w:bookmarkStart w:id="70" w:name="_Toc397688838"/>
      <w:bookmarkStart w:id="71" w:name="_Toc302251753"/>
      <w:bookmarkStart w:id="72" w:name="_Toc430015504"/>
      <w:r>
        <w:t xml:space="preserve">Example </w:t>
      </w:r>
      <w:fldSimple w:instr=" SEQ Example \* ARABIC ">
        <w:r w:rsidR="00134F75">
          <w:rPr>
            <w:noProof/>
          </w:rPr>
          <w:t>1</w:t>
        </w:r>
      </w:fldSimple>
      <w:r>
        <w:t xml:space="preserve"> </w:t>
      </w:r>
      <w:bookmarkStart w:id="73" w:name="_Ref377651807"/>
      <w:r>
        <w:t>- TOSCA Simple "Hello World"</w:t>
      </w:r>
      <w:bookmarkEnd w:id="69"/>
      <w:bookmarkEnd w:id="70"/>
      <w:bookmarkEnd w:id="71"/>
      <w:bookmarkEnd w:id="72"/>
      <w:bookmarkEnd w:id="7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799794B" w14:textId="77777777" w:rsidTr="00042AE9">
        <w:tc>
          <w:tcPr>
            <w:tcW w:w="9576" w:type="dxa"/>
            <w:shd w:val="clear" w:color="auto" w:fill="D9D9D9" w:themeFill="background1" w:themeFillShade="D9"/>
          </w:tcPr>
          <w:p w14:paraId="5934D439"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ABE7236" w14:textId="77777777" w:rsidR="0099607F" w:rsidRPr="006824F5" w:rsidRDefault="0099607F" w:rsidP="00042AE9">
            <w:pPr>
              <w:rPr>
                <w:rStyle w:val="CodeSnippet"/>
                <w:noProof/>
              </w:rPr>
            </w:pPr>
          </w:p>
          <w:p w14:paraId="573063D9" w14:textId="77777777" w:rsidR="0099607F" w:rsidRPr="006824F5" w:rsidRDefault="0099607F" w:rsidP="00042AE9">
            <w:pPr>
              <w:rPr>
                <w:rStyle w:val="CodeSnippet"/>
                <w:noProof/>
              </w:rPr>
            </w:pPr>
            <w:r w:rsidRPr="006824F5">
              <w:rPr>
                <w:rStyle w:val="CodeSnippet"/>
                <w:noProof/>
              </w:rPr>
              <w:t>description: Template for deploying a single server with predefined properties.</w:t>
            </w:r>
          </w:p>
          <w:p w14:paraId="76735AB0" w14:textId="77777777" w:rsidR="0099607F" w:rsidRPr="006824F5" w:rsidRDefault="0099607F" w:rsidP="00042AE9">
            <w:pPr>
              <w:rPr>
                <w:rStyle w:val="CodeSnippet"/>
                <w:noProof/>
              </w:rPr>
            </w:pPr>
          </w:p>
          <w:p w14:paraId="426B107E" w14:textId="77777777" w:rsidR="0099607F" w:rsidRDefault="0099607F" w:rsidP="00042AE9">
            <w:pPr>
              <w:rPr>
                <w:rStyle w:val="CodeSnippet"/>
                <w:noProof/>
              </w:rPr>
            </w:pPr>
            <w:r>
              <w:rPr>
                <w:rStyle w:val="CodeSnippet"/>
                <w:noProof/>
              </w:rPr>
              <w:t>topology_template:</w:t>
            </w:r>
          </w:p>
          <w:p w14:paraId="206483AC"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B1C256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11D43BB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1604682D" w14:textId="77777777" w:rsidR="0099607F"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421D47C3"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856CD44" w14:textId="77777777" w:rsidR="0099607F" w:rsidRDefault="0099607F" w:rsidP="00042AE9">
            <w:pPr>
              <w:autoSpaceDE w:val="0"/>
              <w:autoSpaceDN w:val="0"/>
              <w:adjustRightInd w:val="0"/>
              <w:rPr>
                <w:rStyle w:val="CodeSnippet"/>
              </w:rPr>
            </w:pPr>
            <w:r>
              <w:rPr>
                <w:rStyle w:val="CodeSnippet"/>
              </w:rPr>
              <w:t xml:space="preserve">        host:</w:t>
            </w:r>
          </w:p>
          <w:p w14:paraId="350DAA35" w14:textId="77777777" w:rsidR="0099607F" w:rsidRPr="00A74B12" w:rsidRDefault="0099607F" w:rsidP="00042AE9">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68477A82"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1933C377" w14:textId="77777777" w:rsidR="0099607F" w:rsidRPr="00A74B12" w:rsidRDefault="0099607F" w:rsidP="00042AE9">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71DE77D5" w14:textId="77777777" w:rsidR="0099607F"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7EA80AC8" w14:textId="77777777" w:rsidR="0099607F" w:rsidRPr="00A74B12" w:rsidRDefault="0099607F" w:rsidP="00042AE9">
            <w:pPr>
              <w:autoSpaceDE w:val="0"/>
              <w:autoSpaceDN w:val="0"/>
              <w:adjustRightInd w:val="0"/>
              <w:rPr>
                <w:rStyle w:val="CodeSnippet"/>
              </w:rPr>
            </w:pPr>
            <w:r>
              <w:rPr>
                <w:rStyle w:val="CodeSnippet"/>
              </w:rPr>
              <w:t xml:space="preserve">        # Guest Operating System properties</w:t>
            </w:r>
          </w:p>
          <w:p w14:paraId="0FB283C9" w14:textId="77777777" w:rsidR="0099607F" w:rsidRPr="00A74B12" w:rsidRDefault="0099607F" w:rsidP="00042AE9">
            <w:pPr>
              <w:autoSpaceDE w:val="0"/>
              <w:autoSpaceDN w:val="0"/>
              <w:adjustRightInd w:val="0"/>
              <w:rPr>
                <w:rStyle w:val="CodeSnippet"/>
              </w:rPr>
            </w:pPr>
            <w:r>
              <w:rPr>
                <w:rStyle w:val="CodeSnippet"/>
              </w:rPr>
              <w:t xml:space="preserve">  </w:t>
            </w:r>
            <w:r w:rsidRPr="00A74B12">
              <w:rPr>
                <w:rStyle w:val="CodeSnippet"/>
              </w:rPr>
              <w:t xml:space="preserve">      os:</w:t>
            </w:r>
          </w:p>
          <w:p w14:paraId="4E766380"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2ED40928"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17700D57"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40BC72DC"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188F3ADD"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49D1FB10" w14:textId="77777777" w:rsidR="0099607F" w:rsidRPr="00CB5189" w:rsidRDefault="0099607F" w:rsidP="00042AE9">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75CEFBF9" w14:textId="77777777" w:rsidR="0099607F" w:rsidRDefault="0099607F" w:rsidP="0099607F">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w:t>
      </w:r>
      <w:r>
        <w:lastRenderedPageBreak/>
        <w:t>software components.  TOSCA orchestrators simply select or allocate the correct node (resource) type that fulfils the application topologies requirements using the properties declared in the node and its capabilities.</w:t>
      </w:r>
    </w:p>
    <w:p w14:paraId="20A57579" w14:textId="77777777" w:rsidR="0099607F" w:rsidRDefault="0099607F" w:rsidP="0099607F">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069859BC" w14:textId="77777777" w:rsidR="0099607F" w:rsidRDefault="0099607F" w:rsidP="0099607F">
      <w:r>
        <w:t>The logical diagram of the “hello world” Compute node would look as follows:</w:t>
      </w:r>
    </w:p>
    <w:p w14:paraId="1DB72C4F" w14:textId="77777777" w:rsidR="0099607F" w:rsidRDefault="0099607F" w:rsidP="0099607F">
      <w:pPr>
        <w:jc w:val="center"/>
      </w:pPr>
      <w:r>
        <w:rPr>
          <w:noProof/>
        </w:rPr>
        <w:drawing>
          <wp:inline distT="0" distB="0" distL="0" distR="0" wp14:anchorId="702A6753" wp14:editId="25CABCB6">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5">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72B9038" w14:textId="77777777" w:rsidR="0099607F" w:rsidRPr="00223F5B" w:rsidRDefault="0099607F" w:rsidP="0099607F"/>
    <w:p w14:paraId="7D486CB0" w14:textId="77777777" w:rsidR="0099607F" w:rsidRPr="008C4E9B" w:rsidRDefault="0099607F" w:rsidP="0099607F">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5E7E8C8E" w14:textId="77777777" w:rsidR="0099607F" w:rsidRPr="00281334" w:rsidRDefault="0099607F" w:rsidP="0099607F">
      <w:pPr>
        <w:pStyle w:val="Heading3"/>
        <w:numPr>
          <w:ilvl w:val="2"/>
          <w:numId w:val="3"/>
        </w:numPr>
        <w:rPr>
          <w:rFonts w:eastAsiaTheme="majorEastAsia"/>
        </w:rPr>
      </w:pPr>
      <w:bookmarkStart w:id="74" w:name="_Ref377651715"/>
      <w:bookmarkStart w:id="75" w:name="_Toc379455004"/>
      <w:bookmarkStart w:id="76" w:name="_Toc397688778"/>
      <w:bookmarkStart w:id="77" w:name="_Toc430015619"/>
      <w:r w:rsidRPr="00281334">
        <w:rPr>
          <w:rFonts w:eastAsiaTheme="majorEastAsia"/>
        </w:rPr>
        <w:t>Requesting input parameters and providing output</w:t>
      </w:r>
      <w:bookmarkEnd w:id="74"/>
      <w:bookmarkEnd w:id="75"/>
      <w:bookmarkEnd w:id="76"/>
      <w:bookmarkEnd w:id="77"/>
    </w:p>
    <w:p w14:paraId="37E2FDBA" w14:textId="77777777" w:rsidR="0099607F" w:rsidRDefault="0099607F" w:rsidP="0099607F">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A2C8FC1" w14:textId="77777777" w:rsidR="0099607F" w:rsidRDefault="0099607F" w:rsidP="0099607F">
      <w:pPr>
        <w:pStyle w:val="Caption"/>
        <w:keepNext/>
      </w:pPr>
      <w:bookmarkStart w:id="78" w:name="_Toc397688839"/>
      <w:bookmarkStart w:id="79" w:name="_Toc302251754"/>
      <w:bookmarkStart w:id="80" w:name="_Toc430015505"/>
      <w:r>
        <w:t xml:space="preserve">Example </w:t>
      </w:r>
      <w:fldSimple w:instr=" SEQ Example \* ARABIC ">
        <w:r w:rsidR="00134F75">
          <w:rPr>
            <w:noProof/>
          </w:rPr>
          <w:t>2</w:t>
        </w:r>
      </w:fldSimple>
      <w:r>
        <w:t xml:space="preserve"> </w:t>
      </w:r>
      <w:bookmarkStart w:id="81" w:name="_Ref377652043"/>
      <w:r>
        <w:t>- Template with input and output parameter</w:t>
      </w:r>
      <w:bookmarkEnd w:id="81"/>
      <w:r>
        <w:t xml:space="preserve"> sections</w:t>
      </w:r>
      <w:bookmarkEnd w:id="78"/>
      <w:bookmarkEnd w:id="79"/>
      <w:bookmarkEnd w:id="8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6A394FB" w14:textId="77777777" w:rsidTr="00042AE9">
        <w:tc>
          <w:tcPr>
            <w:tcW w:w="9576" w:type="dxa"/>
            <w:shd w:val="clear" w:color="auto" w:fill="D9D9D9" w:themeFill="background1" w:themeFillShade="D9"/>
          </w:tcPr>
          <w:p w14:paraId="3A93A805"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4DA1978A" w14:textId="77777777" w:rsidR="0099607F" w:rsidRPr="006824F5" w:rsidRDefault="0099607F" w:rsidP="00042AE9">
            <w:pPr>
              <w:rPr>
                <w:rStyle w:val="CodeSnippet"/>
                <w:noProof/>
              </w:rPr>
            </w:pPr>
          </w:p>
          <w:p w14:paraId="4B3F6D29" w14:textId="77777777" w:rsidR="0099607F" w:rsidRPr="006824F5" w:rsidRDefault="0099607F" w:rsidP="00042AE9">
            <w:pPr>
              <w:rPr>
                <w:rStyle w:val="CodeSnippet"/>
                <w:noProof/>
              </w:rPr>
            </w:pPr>
            <w:r w:rsidRPr="006824F5">
              <w:rPr>
                <w:rStyle w:val="CodeSnippet"/>
                <w:noProof/>
              </w:rPr>
              <w:t>description: Template for deploying a single server with predefined properties.</w:t>
            </w:r>
          </w:p>
          <w:p w14:paraId="5B4BAA8A" w14:textId="77777777" w:rsidR="0099607F" w:rsidRDefault="0099607F" w:rsidP="00042AE9">
            <w:pPr>
              <w:rPr>
                <w:rStyle w:val="CodeSnippet"/>
                <w:noProof/>
              </w:rPr>
            </w:pPr>
          </w:p>
          <w:p w14:paraId="00DA5883" w14:textId="77777777" w:rsidR="0099607F" w:rsidRPr="006824F5" w:rsidRDefault="0099607F" w:rsidP="00042AE9">
            <w:pPr>
              <w:rPr>
                <w:rStyle w:val="CodeSnippet"/>
                <w:noProof/>
              </w:rPr>
            </w:pPr>
            <w:r>
              <w:rPr>
                <w:rStyle w:val="CodeSnippet"/>
                <w:noProof/>
              </w:rPr>
              <w:t>topology_template:</w:t>
            </w:r>
          </w:p>
          <w:p w14:paraId="53824E0A" w14:textId="77777777" w:rsidR="0099607F" w:rsidRPr="006824F5" w:rsidRDefault="0099607F" w:rsidP="00042AE9">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48F8B52B"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cpus:</w:t>
            </w:r>
          </w:p>
          <w:p w14:paraId="084B084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188E3C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description: Number of CPUs for the server.</w:t>
            </w:r>
          </w:p>
          <w:p w14:paraId="3B9749A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35F11E8D"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7E2DD85E" w14:textId="77777777" w:rsidR="0099607F" w:rsidRPr="006824F5" w:rsidRDefault="0099607F" w:rsidP="00042AE9">
            <w:pPr>
              <w:rPr>
                <w:rStyle w:val="CodeSnippet"/>
                <w:noProof/>
              </w:rPr>
            </w:pPr>
          </w:p>
          <w:p w14:paraId="3FD2837D"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A0B174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my_server:</w:t>
            </w:r>
          </w:p>
          <w:p w14:paraId="66888922"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F01B9BE" w14:textId="77777777" w:rsidR="0099607F" w:rsidRDefault="0099607F" w:rsidP="00042AE9">
            <w:pPr>
              <w:rPr>
                <w:rStyle w:val="CodeSnippet"/>
                <w:noProof/>
              </w:rPr>
            </w:pPr>
            <w:r>
              <w:rPr>
                <w:rStyle w:val="CodeSnippet"/>
                <w:noProof/>
              </w:rPr>
              <w:t xml:space="preserve">      capabilities:</w:t>
            </w:r>
          </w:p>
          <w:p w14:paraId="203F6014" w14:textId="77777777" w:rsidR="0099607F" w:rsidRDefault="0099607F" w:rsidP="00042AE9">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3A559FA1" w14:textId="77777777" w:rsidR="0099607F" w:rsidRPr="006824F5" w:rsidRDefault="0099607F" w:rsidP="00042AE9">
            <w:pPr>
              <w:rPr>
                <w:rStyle w:val="CodeSnippet"/>
                <w:noProof/>
              </w:rPr>
            </w:pPr>
            <w:r>
              <w:rPr>
                <w:rStyle w:val="CodeSnippet"/>
                <w:noProof/>
              </w:rPr>
              <w:t xml:space="preserve">        host:</w:t>
            </w:r>
          </w:p>
          <w:p w14:paraId="01D9BE75"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196C2F40"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665D6C3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290C584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59A3C31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7A80D3CC" w14:textId="77777777" w:rsidR="0099607F" w:rsidRDefault="0099607F" w:rsidP="00042AE9">
            <w:pPr>
              <w:rPr>
                <w:rStyle w:val="CodeSnippet"/>
                <w:noProof/>
              </w:rPr>
            </w:pPr>
          </w:p>
          <w:p w14:paraId="3B4A3604" w14:textId="77777777" w:rsidR="0099607F" w:rsidRPr="00C55047" w:rsidRDefault="0099607F" w:rsidP="00042AE9">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2907098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0E04495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557F7B21" w14:textId="77777777" w:rsidR="0099607F" w:rsidRPr="006824F5" w:rsidRDefault="0099607F" w:rsidP="00042AE9">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1C971B8E" w14:textId="77777777" w:rsidR="0099607F" w:rsidRDefault="0099607F" w:rsidP="0099607F">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C08DD2B" w14:textId="77777777" w:rsidR="0099607F" w:rsidRPr="00281334" w:rsidRDefault="0099607F" w:rsidP="0099607F">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2B199882" w14:textId="77777777" w:rsidR="0099607F" w:rsidRPr="00281334" w:rsidRDefault="0099607F" w:rsidP="0099607F">
      <w:pPr>
        <w:pStyle w:val="Heading2"/>
        <w:numPr>
          <w:ilvl w:val="1"/>
          <w:numId w:val="3"/>
        </w:numPr>
        <w:rPr>
          <w:rFonts w:eastAsiaTheme="majorEastAsia"/>
        </w:rPr>
      </w:pPr>
      <w:bookmarkStart w:id="82" w:name="_TOSCA_template_for"/>
      <w:bookmarkStart w:id="83" w:name="_Ref372875912"/>
      <w:bookmarkStart w:id="84" w:name="_Toc379455005"/>
      <w:bookmarkStart w:id="85" w:name="_Toc397688779"/>
      <w:bookmarkStart w:id="86" w:name="_Toc302251672"/>
      <w:bookmarkStart w:id="87" w:name="_Toc430015620"/>
      <w:bookmarkEnd w:id="82"/>
      <w:r w:rsidRPr="00281334">
        <w:rPr>
          <w:rFonts w:eastAsiaTheme="majorEastAsia"/>
        </w:rPr>
        <w:t>TOSCA template for a simple software installation</w:t>
      </w:r>
      <w:bookmarkEnd w:id="83"/>
      <w:bookmarkEnd w:id="84"/>
      <w:bookmarkEnd w:id="85"/>
      <w:bookmarkEnd w:id="86"/>
      <w:bookmarkEnd w:id="87"/>
    </w:p>
    <w:p w14:paraId="0FFC7DA2" w14:textId="77777777" w:rsidR="0099607F" w:rsidRPr="002A4F2A" w:rsidRDefault="0099607F" w:rsidP="0099607F">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646C717D" w14:textId="77777777" w:rsidR="0099607F" w:rsidRDefault="0099607F" w:rsidP="0099607F">
      <w:pPr>
        <w:pStyle w:val="Caption"/>
        <w:keepNext/>
      </w:pPr>
      <w:bookmarkStart w:id="88" w:name="_Toc397688840"/>
      <w:bookmarkStart w:id="89" w:name="_Toc302251755"/>
      <w:bookmarkStart w:id="90" w:name="_Toc430015506"/>
      <w:r>
        <w:t xml:space="preserve">Example </w:t>
      </w:r>
      <w:fldSimple w:instr=" SEQ Example \* ARABIC ">
        <w:r w:rsidR="00134F75">
          <w:rPr>
            <w:noProof/>
          </w:rPr>
          <w:t>3</w:t>
        </w:r>
      </w:fldSimple>
      <w:r>
        <w:t xml:space="preserve"> - Simple (MySQL) software installation on a TOSCA Compute node</w:t>
      </w:r>
      <w:bookmarkEnd w:id="88"/>
      <w:bookmarkEnd w:id="89"/>
      <w:bookmarkEnd w:id="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C6918D9" w14:textId="77777777" w:rsidTr="00042AE9">
        <w:tc>
          <w:tcPr>
            <w:tcW w:w="9576" w:type="dxa"/>
            <w:shd w:val="clear" w:color="auto" w:fill="D9D9D9" w:themeFill="background1" w:themeFillShade="D9"/>
          </w:tcPr>
          <w:p w14:paraId="2F4AA6BF"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DEBBB29" w14:textId="77777777" w:rsidR="0099607F" w:rsidRPr="006824F5" w:rsidRDefault="0099607F" w:rsidP="00042AE9">
            <w:pPr>
              <w:rPr>
                <w:rStyle w:val="CodeSnippet"/>
                <w:noProof/>
              </w:rPr>
            </w:pPr>
            <w:r w:rsidRPr="006824F5">
              <w:rPr>
                <w:rStyle w:val="CodeSnippet"/>
                <w:noProof/>
              </w:rPr>
              <w:t>description: Template for deploying a single server with MySQL software on top.</w:t>
            </w:r>
          </w:p>
          <w:p w14:paraId="37780291" w14:textId="77777777" w:rsidR="0099607F" w:rsidRDefault="0099607F" w:rsidP="00042AE9">
            <w:pPr>
              <w:rPr>
                <w:rStyle w:val="CodeSnippet"/>
                <w:noProof/>
              </w:rPr>
            </w:pPr>
          </w:p>
          <w:p w14:paraId="12073305" w14:textId="77777777" w:rsidR="0099607F" w:rsidRPr="006824F5" w:rsidRDefault="0099607F" w:rsidP="00042AE9">
            <w:pPr>
              <w:rPr>
                <w:rStyle w:val="CodeSnippet"/>
                <w:noProof/>
              </w:rPr>
            </w:pPr>
            <w:r>
              <w:rPr>
                <w:rStyle w:val="CodeSnippet"/>
                <w:noProof/>
              </w:rPr>
              <w:t>topology_template:</w:t>
            </w:r>
          </w:p>
          <w:p w14:paraId="393CFF17"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7412D8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20DE9C4" w14:textId="77777777" w:rsidR="0099607F" w:rsidRPr="006824F5" w:rsidRDefault="0099607F" w:rsidP="00042AE9">
            <w:pPr>
              <w:rPr>
                <w:rStyle w:val="CodeSnippet"/>
                <w:noProof/>
              </w:rPr>
            </w:pPr>
          </w:p>
          <w:p w14:paraId="3ACDC41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2E98A6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46FE457"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6397C3A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503A040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5CB8A3D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3272EE50"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7E2D402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29036194" w14:textId="77777777" w:rsidR="0099607F" w:rsidRPr="006824F5" w:rsidRDefault="0099607F" w:rsidP="00042AE9">
            <w:pPr>
              <w:rPr>
                <w:rStyle w:val="CodeSnippet"/>
                <w:noProof/>
              </w:rPr>
            </w:pPr>
          </w:p>
          <w:p w14:paraId="01C327D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36DBF1A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2ED2039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9DF73C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06EAECDD" w14:textId="77777777" w:rsidR="0099607F" w:rsidRPr="00281334" w:rsidRDefault="0099607F" w:rsidP="0099607F">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Cs w:val="20"/>
        </w:rPr>
        <w:t>get_input</w:t>
      </w:r>
      <w:r w:rsidRPr="00281334">
        <w:t xml:space="preserve"> function, a value provided by the user at deployment time is used as value for the </w:t>
      </w:r>
      <w:r>
        <w:rPr>
          <w:rFonts w:ascii="Consolas" w:hAnsi="Consolas" w:cs="Consolas"/>
          <w:b/>
          <w:szCs w:val="20"/>
        </w:rPr>
        <w:t>r</w:t>
      </w:r>
      <w:r w:rsidRPr="00281334">
        <w:rPr>
          <w:rFonts w:ascii="Consolas" w:hAnsi="Consolas" w:cs="Consolas"/>
          <w:b/>
          <w:szCs w:val="20"/>
        </w:rPr>
        <w:t>oot_password</w:t>
      </w:r>
      <w:r w:rsidRPr="00281334">
        <w:t xml:space="preserve"> property. The same is true for the </w:t>
      </w:r>
      <w:r w:rsidRPr="00281334">
        <w:rPr>
          <w:rFonts w:ascii="Consolas" w:hAnsi="Consolas" w:cs="Consolas"/>
          <w:b/>
          <w:szCs w:val="20"/>
        </w:rPr>
        <w:t>port</w:t>
      </w:r>
      <w:r w:rsidRPr="00281334">
        <w:t xml:space="preserve"> property.</w:t>
      </w:r>
    </w:p>
    <w:p w14:paraId="7D8D9E51" w14:textId="77777777" w:rsidR="0099607F" w:rsidRDefault="0099607F" w:rsidP="0099607F">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3CFF86EE" w14:textId="77777777" w:rsidR="0099607F" w:rsidRDefault="0099607F" w:rsidP="0099607F">
      <w:pPr>
        <w:keepNext/>
        <w:spacing w:after="200"/>
      </w:pPr>
      <w:r>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31E83BE4" w14:textId="77777777" w:rsidR="0099607F" w:rsidRDefault="0099607F" w:rsidP="0099607F">
      <w:pPr>
        <w:spacing w:after="200"/>
        <w:jc w:val="center"/>
      </w:pPr>
      <w:r>
        <w:rPr>
          <w:noProof/>
        </w:rPr>
        <w:drawing>
          <wp:inline distT="0" distB="0" distL="0" distR="0" wp14:anchorId="6DB658C6" wp14:editId="077888C9">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6">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354E7517" w14:textId="77777777" w:rsidR="0099607F" w:rsidRPr="00281334" w:rsidRDefault="0099607F" w:rsidP="0099607F">
      <w:pPr>
        <w:spacing w:after="200"/>
      </w:pPr>
      <w:r w:rsidRPr="00281334">
        <w:lastRenderedPageBreak/>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1DEED657" w14:textId="77777777" w:rsidR="0099607F" w:rsidRPr="00281334" w:rsidRDefault="0099607F" w:rsidP="0099607F">
      <w:pPr>
        <w:pStyle w:val="Heading2"/>
        <w:numPr>
          <w:ilvl w:val="1"/>
          <w:numId w:val="3"/>
        </w:numPr>
        <w:rPr>
          <w:rFonts w:eastAsiaTheme="majorEastAsia"/>
        </w:rPr>
      </w:pPr>
      <w:bookmarkStart w:id="91" w:name="_Toc379455006"/>
      <w:bookmarkStart w:id="92" w:name="_Toc397688780"/>
      <w:bookmarkStart w:id="93" w:name="_Toc302251673"/>
      <w:bookmarkStart w:id="94" w:name="_Toc430015621"/>
      <w:r w:rsidRPr="00281334">
        <w:rPr>
          <w:rFonts w:eastAsiaTheme="majorEastAsia"/>
        </w:rPr>
        <w:t>Overriding behavior of predefined node types</w:t>
      </w:r>
      <w:bookmarkEnd w:id="91"/>
      <w:bookmarkEnd w:id="92"/>
      <w:bookmarkEnd w:id="93"/>
      <w:bookmarkEnd w:id="94"/>
    </w:p>
    <w:p w14:paraId="6EA1790E" w14:textId="77777777" w:rsidR="0099607F" w:rsidRPr="00281334" w:rsidRDefault="0099607F" w:rsidP="0099607F">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43AE09CB" w14:textId="77777777" w:rsidR="0099607F" w:rsidRDefault="0099607F" w:rsidP="0099607F">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6BA8665" w14:textId="77777777" w:rsidR="0099607F" w:rsidRDefault="0099607F" w:rsidP="0099607F">
      <w:pPr>
        <w:pStyle w:val="Caption"/>
        <w:keepNext/>
      </w:pPr>
      <w:bookmarkStart w:id="95" w:name="_Toc397688841"/>
      <w:bookmarkStart w:id="96" w:name="_Toc302251756"/>
      <w:bookmarkStart w:id="97" w:name="_Toc430015507"/>
      <w:r>
        <w:t xml:space="preserve">Example </w:t>
      </w:r>
      <w:fldSimple w:instr=" SEQ Example \* ARABIC ">
        <w:r w:rsidR="00134F75">
          <w:rPr>
            <w:noProof/>
          </w:rPr>
          <w:t>4</w:t>
        </w:r>
      </w:fldSimple>
      <w:r>
        <w:t xml:space="preserve"> - Node Template overriding </w:t>
      </w:r>
      <w:r>
        <w:rPr>
          <w:noProof/>
        </w:rPr>
        <w:t>its Node Type's "configure" interface</w:t>
      </w:r>
      <w:bookmarkEnd w:id="95"/>
      <w:bookmarkEnd w:id="96"/>
      <w:bookmarkEnd w:id="9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1C3AE4D" w14:textId="77777777" w:rsidTr="00042AE9">
        <w:tc>
          <w:tcPr>
            <w:tcW w:w="9576" w:type="dxa"/>
            <w:shd w:val="clear" w:color="auto" w:fill="D9D9D9" w:themeFill="background1" w:themeFillShade="D9"/>
          </w:tcPr>
          <w:p w14:paraId="3CC27568"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B1EF0C6" w14:textId="77777777" w:rsidR="0099607F" w:rsidRPr="006824F5" w:rsidRDefault="0099607F" w:rsidP="00042AE9">
            <w:pPr>
              <w:rPr>
                <w:rStyle w:val="CodeSnippet"/>
                <w:noProof/>
              </w:rPr>
            </w:pPr>
          </w:p>
          <w:p w14:paraId="3D07952D" w14:textId="77777777" w:rsidR="0099607F" w:rsidRPr="006824F5" w:rsidRDefault="0099607F" w:rsidP="00042AE9">
            <w:pPr>
              <w:rPr>
                <w:rStyle w:val="CodeSnippet"/>
                <w:noProof/>
              </w:rPr>
            </w:pPr>
            <w:r w:rsidRPr="006824F5">
              <w:rPr>
                <w:rStyle w:val="CodeSnippet"/>
                <w:noProof/>
              </w:rPr>
              <w:t>description: Template for deploying a single server with MySQL software on top.</w:t>
            </w:r>
          </w:p>
          <w:p w14:paraId="66F2B07E" w14:textId="77777777" w:rsidR="0099607F" w:rsidRDefault="0099607F" w:rsidP="00042AE9">
            <w:pPr>
              <w:rPr>
                <w:rStyle w:val="CodeSnippet"/>
                <w:noProof/>
              </w:rPr>
            </w:pPr>
          </w:p>
          <w:p w14:paraId="0769C71D" w14:textId="77777777" w:rsidR="0099607F" w:rsidRPr="006824F5" w:rsidRDefault="0099607F" w:rsidP="00042AE9">
            <w:pPr>
              <w:rPr>
                <w:rStyle w:val="CodeSnippet"/>
                <w:noProof/>
              </w:rPr>
            </w:pPr>
            <w:r>
              <w:rPr>
                <w:rStyle w:val="CodeSnippet"/>
                <w:noProof/>
              </w:rPr>
              <w:t>topology_template:</w:t>
            </w:r>
          </w:p>
          <w:p w14:paraId="00086840"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5D94020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21E3816" w14:textId="77777777" w:rsidR="0099607F" w:rsidRPr="006824F5" w:rsidRDefault="0099607F" w:rsidP="00042AE9">
            <w:pPr>
              <w:rPr>
                <w:rStyle w:val="CodeSnippet"/>
                <w:noProof/>
              </w:rPr>
            </w:pPr>
          </w:p>
          <w:p w14:paraId="2C5A62EF"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2292347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DF41B5D"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CA9FF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1067B7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75E90BC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0875EA9A"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2EB5BB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CEC1DB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93C52CA"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7A40E56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26AD67FA" w14:textId="77777777" w:rsidR="0099607F" w:rsidRPr="006824F5" w:rsidRDefault="0099607F" w:rsidP="00042AE9">
            <w:pPr>
              <w:rPr>
                <w:rStyle w:val="CodeSnippet"/>
                <w:noProof/>
              </w:rPr>
            </w:pPr>
          </w:p>
          <w:p w14:paraId="657AA74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2D70373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4504274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64B6C0"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B02B5E8" w14:textId="77777777" w:rsidR="0099607F" w:rsidRDefault="0099607F" w:rsidP="0099607F">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320981E3" w14:textId="77777777" w:rsidR="0099607F" w:rsidRPr="00281334" w:rsidRDefault="0099607F" w:rsidP="0099607F">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31C8BE01" w14:textId="77777777" w:rsidR="0099607F" w:rsidRPr="008209B8" w:rsidRDefault="0099607F" w:rsidP="0099607F">
      <w:pPr>
        <w:pStyle w:val="Heading2"/>
        <w:numPr>
          <w:ilvl w:val="1"/>
          <w:numId w:val="3"/>
        </w:numPr>
        <w:rPr>
          <w:rFonts w:eastAsiaTheme="majorEastAsia"/>
        </w:rPr>
      </w:pPr>
      <w:bookmarkStart w:id="98" w:name="_Ref383081796"/>
      <w:bookmarkStart w:id="99" w:name="_Toc397688781"/>
      <w:bookmarkStart w:id="100" w:name="_Toc302251674"/>
      <w:bookmarkStart w:id="101" w:name="_Toc430015622"/>
      <w:r w:rsidRPr="008209B8">
        <w:rPr>
          <w:rFonts w:eastAsiaTheme="majorEastAsia"/>
        </w:rPr>
        <w:t>TOSCA template for database content deployment</w:t>
      </w:r>
      <w:bookmarkEnd w:id="98"/>
      <w:bookmarkEnd w:id="99"/>
      <w:bookmarkEnd w:id="100"/>
      <w:bookmarkEnd w:id="101"/>
    </w:p>
    <w:p w14:paraId="7D2DEC59" w14:textId="77777777" w:rsidR="0099607F" w:rsidRDefault="0099607F" w:rsidP="0099607F">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65D1172E" w14:textId="77777777" w:rsidR="0099607F" w:rsidRDefault="0099607F" w:rsidP="0099607F">
      <w:pPr>
        <w:pStyle w:val="Caption"/>
        <w:keepNext/>
      </w:pPr>
      <w:bookmarkStart w:id="102" w:name="_Toc397688842"/>
      <w:bookmarkStart w:id="103" w:name="_Toc302251757"/>
      <w:bookmarkStart w:id="104" w:name="_Toc430015508"/>
      <w:r>
        <w:t xml:space="preserve">Example </w:t>
      </w:r>
      <w:fldSimple w:instr=" SEQ Example \* ARABIC ">
        <w:r w:rsidR="00134F75">
          <w:rPr>
            <w:noProof/>
          </w:rPr>
          <w:t>5</w:t>
        </w:r>
      </w:fldSimple>
      <w:r>
        <w:t xml:space="preserve"> - </w:t>
      </w:r>
      <w:r w:rsidRPr="00105792">
        <w:t>Template for deploying database content on-top of MySQL DBMS middleware</w:t>
      </w:r>
      <w:bookmarkEnd w:id="102"/>
      <w:bookmarkEnd w:id="103"/>
      <w:bookmarkEnd w:id="1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23D9122" w14:textId="77777777" w:rsidTr="00042AE9">
        <w:tc>
          <w:tcPr>
            <w:tcW w:w="9576" w:type="dxa"/>
            <w:shd w:val="clear" w:color="auto" w:fill="D9D9D9" w:themeFill="background1" w:themeFillShade="D9"/>
          </w:tcPr>
          <w:p w14:paraId="21731B80"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7F2C488" w14:textId="77777777" w:rsidR="0099607F" w:rsidRPr="006824F5" w:rsidRDefault="0099607F" w:rsidP="00042AE9">
            <w:pPr>
              <w:rPr>
                <w:rStyle w:val="CodeSnippet"/>
                <w:noProof/>
              </w:rPr>
            </w:pPr>
          </w:p>
          <w:p w14:paraId="176A76BE" w14:textId="77777777" w:rsidR="0099607F" w:rsidRPr="006824F5" w:rsidRDefault="0099607F" w:rsidP="00042AE9">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5A08A0" w14:textId="77777777" w:rsidR="0099607F" w:rsidRDefault="0099607F" w:rsidP="00042AE9">
            <w:pPr>
              <w:rPr>
                <w:rStyle w:val="CodeSnippet"/>
                <w:noProof/>
              </w:rPr>
            </w:pPr>
          </w:p>
          <w:p w14:paraId="1B09C568" w14:textId="77777777" w:rsidR="0099607F" w:rsidRPr="006824F5" w:rsidRDefault="0099607F" w:rsidP="00042AE9">
            <w:pPr>
              <w:rPr>
                <w:rStyle w:val="CodeSnippet"/>
                <w:noProof/>
              </w:rPr>
            </w:pPr>
            <w:r>
              <w:rPr>
                <w:rStyle w:val="CodeSnippet"/>
                <w:noProof/>
              </w:rPr>
              <w:t>topology_template:</w:t>
            </w:r>
          </w:p>
          <w:p w14:paraId="60E6F41B"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72F9B0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85B58FA" w14:textId="77777777" w:rsidR="0099607F" w:rsidRPr="006824F5" w:rsidRDefault="0099607F" w:rsidP="00042AE9">
            <w:pPr>
              <w:rPr>
                <w:rStyle w:val="CodeSnippet"/>
                <w:noProof/>
              </w:rPr>
            </w:pPr>
          </w:p>
          <w:p w14:paraId="037124D9" w14:textId="77777777" w:rsidR="0099607F" w:rsidRDefault="0099607F" w:rsidP="00042AE9">
            <w:pPr>
              <w:rPr>
                <w:rStyle w:val="CodeSnippet"/>
                <w:noProof/>
              </w:rPr>
            </w:pPr>
            <w:r>
              <w:rPr>
                <w:rStyle w:val="CodeSnippet"/>
                <w:noProof/>
              </w:rPr>
              <w:t xml:space="preserve">  </w:t>
            </w:r>
            <w:r w:rsidRPr="006824F5">
              <w:rPr>
                <w:rStyle w:val="CodeSnippet"/>
                <w:noProof/>
              </w:rPr>
              <w:t>node_templates:</w:t>
            </w:r>
          </w:p>
          <w:p w14:paraId="269F4AE3" w14:textId="77777777" w:rsidR="0099607F" w:rsidRDefault="0099607F" w:rsidP="00042AE9">
            <w:pPr>
              <w:rPr>
                <w:rStyle w:val="CodeSnippet"/>
                <w:noProof/>
              </w:rPr>
            </w:pPr>
            <w:r>
              <w:rPr>
                <w:rStyle w:val="CodeSnippet"/>
                <w:noProof/>
              </w:rPr>
              <w:t xml:space="preserve">    my_db:</w:t>
            </w:r>
          </w:p>
          <w:p w14:paraId="4808A6D4" w14:textId="77777777" w:rsidR="0099607F" w:rsidRDefault="0099607F" w:rsidP="00042AE9">
            <w:pPr>
              <w:rPr>
                <w:rStyle w:val="CodeSnippet"/>
                <w:noProof/>
              </w:rPr>
            </w:pPr>
            <w:r>
              <w:rPr>
                <w:rStyle w:val="CodeSnippet"/>
                <w:noProof/>
              </w:rPr>
              <w:t xml:space="preserve">      type: tosca.nodes.Database.MySQL</w:t>
            </w:r>
          </w:p>
          <w:p w14:paraId="0EF4EDFB" w14:textId="77777777" w:rsidR="0099607F" w:rsidRDefault="0099607F" w:rsidP="00042AE9">
            <w:pPr>
              <w:rPr>
                <w:rStyle w:val="CodeSnippet"/>
                <w:noProof/>
              </w:rPr>
            </w:pPr>
            <w:r>
              <w:rPr>
                <w:rStyle w:val="CodeSnippet"/>
                <w:noProof/>
              </w:rPr>
              <w:t xml:space="preserve">      properties:</w:t>
            </w:r>
          </w:p>
          <w:p w14:paraId="655A7D4A" w14:textId="77777777" w:rsidR="0099607F" w:rsidRDefault="0099607F" w:rsidP="00042AE9">
            <w:pPr>
              <w:rPr>
                <w:rStyle w:val="CodeSnippet"/>
                <w:noProof/>
              </w:rPr>
            </w:pPr>
            <w:r>
              <w:rPr>
                <w:rStyle w:val="CodeSnippet"/>
                <w:noProof/>
              </w:rPr>
              <w:t xml:space="preserve">        name: { get_input: database_name }</w:t>
            </w:r>
          </w:p>
          <w:p w14:paraId="5B85682E" w14:textId="77777777" w:rsidR="0099607F" w:rsidRDefault="0099607F" w:rsidP="00042AE9">
            <w:pPr>
              <w:rPr>
                <w:rStyle w:val="CodeSnippet"/>
                <w:noProof/>
              </w:rPr>
            </w:pPr>
            <w:r>
              <w:rPr>
                <w:rStyle w:val="CodeSnippet"/>
                <w:noProof/>
              </w:rPr>
              <w:t xml:space="preserve">        user: { get_input: database_user }</w:t>
            </w:r>
          </w:p>
          <w:p w14:paraId="27FAA6EC" w14:textId="77777777" w:rsidR="0099607F" w:rsidRDefault="0099607F" w:rsidP="00042AE9">
            <w:pPr>
              <w:rPr>
                <w:rStyle w:val="CodeSnippet"/>
                <w:noProof/>
              </w:rPr>
            </w:pPr>
            <w:r>
              <w:rPr>
                <w:rStyle w:val="CodeSnippet"/>
                <w:noProof/>
              </w:rPr>
              <w:t xml:space="preserve">        password: { get_input: database_password }</w:t>
            </w:r>
          </w:p>
          <w:p w14:paraId="55E26906" w14:textId="77777777" w:rsidR="0099607F" w:rsidRDefault="0099607F" w:rsidP="00042AE9">
            <w:pPr>
              <w:rPr>
                <w:rStyle w:val="CodeSnippet"/>
                <w:noProof/>
              </w:rPr>
            </w:pPr>
            <w:r>
              <w:rPr>
                <w:rStyle w:val="CodeSnippet"/>
                <w:noProof/>
              </w:rPr>
              <w:t xml:space="preserve">        port: { get_input: database_port }</w:t>
            </w:r>
          </w:p>
          <w:p w14:paraId="69E3FB58" w14:textId="77777777" w:rsidR="0099607F" w:rsidRDefault="0099607F" w:rsidP="00042AE9">
            <w:pPr>
              <w:rPr>
                <w:rStyle w:val="CodeSnippet"/>
                <w:noProof/>
              </w:rPr>
            </w:pPr>
            <w:r>
              <w:rPr>
                <w:rStyle w:val="CodeSnippet"/>
                <w:noProof/>
              </w:rPr>
              <w:t xml:space="preserve">      artifacts:</w:t>
            </w:r>
          </w:p>
          <w:p w14:paraId="6A2E5BF2" w14:textId="77777777" w:rsidR="0099607F" w:rsidRDefault="0099607F" w:rsidP="00042AE9">
            <w:pPr>
              <w:rPr>
                <w:rStyle w:val="CodeSnippet"/>
                <w:noProof/>
              </w:rPr>
            </w:pPr>
            <w:r>
              <w:rPr>
                <w:rStyle w:val="CodeSnippet"/>
                <w:noProof/>
              </w:rPr>
              <w:t xml:space="preserve">        </w:t>
            </w:r>
            <w:r w:rsidRPr="001877B6">
              <w:rPr>
                <w:rStyle w:val="CodeSnippetHighlight"/>
              </w:rPr>
              <w:t>db_content</w:t>
            </w:r>
            <w:r>
              <w:rPr>
                <w:rStyle w:val="CodeSnippet"/>
                <w:noProof/>
              </w:rPr>
              <w:t>:</w:t>
            </w:r>
          </w:p>
          <w:p w14:paraId="0F8A5238" w14:textId="77777777" w:rsidR="0099607F" w:rsidRDefault="0099607F" w:rsidP="00042AE9">
            <w:pPr>
              <w:rPr>
                <w:rStyle w:val="CodeSnippet"/>
                <w:noProof/>
              </w:rPr>
            </w:pPr>
            <w:r>
              <w:rPr>
                <w:rStyle w:val="CodeSnippet"/>
                <w:noProof/>
              </w:rPr>
              <w:t xml:space="preserve">          file: </w:t>
            </w:r>
            <w:r w:rsidRPr="001877B6">
              <w:rPr>
                <w:rStyle w:val="CodeSnippet"/>
                <w:noProof/>
                <w:highlight w:val="yellow"/>
              </w:rPr>
              <w:t>files/my_db_content.txt</w:t>
            </w:r>
          </w:p>
          <w:p w14:paraId="4880F91F" w14:textId="77777777" w:rsidR="0099607F" w:rsidRDefault="0099607F" w:rsidP="00042AE9">
            <w:pPr>
              <w:rPr>
                <w:rStyle w:val="CodeSnippet"/>
                <w:noProof/>
              </w:rPr>
            </w:pPr>
            <w:r>
              <w:rPr>
                <w:rStyle w:val="CodeSnippet"/>
                <w:noProof/>
              </w:rPr>
              <w:t xml:space="preserve">          type: tosca.artifacts.File </w:t>
            </w:r>
          </w:p>
          <w:p w14:paraId="16E1FEBE" w14:textId="77777777" w:rsidR="0099607F" w:rsidRDefault="0099607F" w:rsidP="00042AE9">
            <w:pPr>
              <w:rPr>
                <w:rStyle w:val="CodeSnippet"/>
                <w:noProof/>
              </w:rPr>
            </w:pPr>
            <w:r>
              <w:rPr>
                <w:rStyle w:val="CodeSnippet"/>
                <w:noProof/>
              </w:rPr>
              <w:t xml:space="preserve">      requirements:</w:t>
            </w:r>
          </w:p>
          <w:p w14:paraId="76F688C0" w14:textId="77777777" w:rsidR="0099607F" w:rsidRDefault="0099607F" w:rsidP="00042AE9">
            <w:pPr>
              <w:rPr>
                <w:rStyle w:val="CodeSnippet"/>
                <w:noProof/>
              </w:rPr>
            </w:pPr>
            <w:r>
              <w:rPr>
                <w:rStyle w:val="CodeSnippet"/>
                <w:noProof/>
              </w:rPr>
              <w:t xml:space="preserve">        - host: mysql</w:t>
            </w:r>
          </w:p>
          <w:p w14:paraId="6AE923C3" w14:textId="77777777" w:rsidR="0099607F" w:rsidRDefault="0099607F" w:rsidP="00042AE9">
            <w:pPr>
              <w:rPr>
                <w:rStyle w:val="CodeSnippet"/>
                <w:noProof/>
              </w:rPr>
            </w:pPr>
            <w:r>
              <w:rPr>
                <w:rStyle w:val="CodeSnippet"/>
                <w:noProof/>
              </w:rPr>
              <w:t xml:space="preserve">      interfaces:</w:t>
            </w:r>
          </w:p>
          <w:p w14:paraId="0D0DCCFB" w14:textId="77777777" w:rsidR="0099607F" w:rsidRDefault="0099607F" w:rsidP="00042AE9">
            <w:pPr>
              <w:rPr>
                <w:rStyle w:val="CodeSnippet"/>
                <w:noProof/>
              </w:rPr>
            </w:pPr>
            <w:r>
              <w:rPr>
                <w:rStyle w:val="CodeSnippet"/>
                <w:noProof/>
              </w:rPr>
              <w:t xml:space="preserve">        Standard:</w:t>
            </w:r>
          </w:p>
          <w:p w14:paraId="657D6444" w14:textId="77777777" w:rsidR="0099607F" w:rsidRDefault="0099607F" w:rsidP="00042AE9">
            <w:pPr>
              <w:rPr>
                <w:rStyle w:val="CodeSnippet"/>
                <w:noProof/>
              </w:rPr>
            </w:pPr>
            <w:r>
              <w:rPr>
                <w:rStyle w:val="CodeSnippet"/>
                <w:noProof/>
              </w:rPr>
              <w:t xml:space="preserve">          create:</w:t>
            </w:r>
          </w:p>
          <w:p w14:paraId="167C6F8E" w14:textId="77777777" w:rsidR="0099607F" w:rsidRDefault="0099607F" w:rsidP="00042AE9">
            <w:pPr>
              <w:rPr>
                <w:rStyle w:val="CodeSnippet"/>
              </w:rPr>
            </w:pPr>
            <w:r>
              <w:rPr>
                <w:rStyle w:val="CodeSnippet"/>
              </w:rPr>
              <w:t xml:space="preserve">            </w:t>
            </w:r>
            <w:r>
              <w:rPr>
                <w:rStyle w:val="CodeSnippet"/>
                <w:noProof/>
              </w:rPr>
              <w:t xml:space="preserve">implementation: db_create.sh </w:t>
            </w:r>
          </w:p>
          <w:p w14:paraId="3ED04ED0" w14:textId="77777777" w:rsidR="0099607F" w:rsidRDefault="0099607F" w:rsidP="00042AE9">
            <w:pPr>
              <w:rPr>
                <w:rStyle w:val="CodeSnippet"/>
              </w:rPr>
            </w:pPr>
            <w:r>
              <w:rPr>
                <w:rStyle w:val="CodeSnippet"/>
              </w:rPr>
              <w:t xml:space="preserve">            inputs:</w:t>
            </w:r>
          </w:p>
          <w:p w14:paraId="586C4C31" w14:textId="77777777" w:rsidR="0099607F" w:rsidRDefault="0099607F" w:rsidP="00042AE9">
            <w:pPr>
              <w:rPr>
                <w:rStyle w:val="CodeSnippet"/>
              </w:rPr>
            </w:pPr>
            <w:r>
              <w:rPr>
                <w:rStyle w:val="CodeSnippet"/>
              </w:rPr>
              <w:t xml:space="preserve">              # Copy DB file artifact to server’s staging area</w:t>
            </w:r>
          </w:p>
          <w:p w14:paraId="4DB3CA58" w14:textId="77777777" w:rsidR="0099607F" w:rsidRDefault="0099607F" w:rsidP="00042AE9">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b w:val="0"/>
              </w:rPr>
              <w:t>]</w:t>
            </w:r>
            <w:r>
              <w:rPr>
                <w:rStyle w:val="CodeSnippetHighlight"/>
              </w:rPr>
              <w:t xml:space="preserve"> </w:t>
            </w:r>
            <w:r>
              <w:rPr>
                <w:rStyle w:val="CodeSnippet"/>
              </w:rPr>
              <w:t>}</w:t>
            </w:r>
          </w:p>
          <w:p w14:paraId="056663F2" w14:textId="77777777" w:rsidR="0099607F" w:rsidRDefault="0099607F" w:rsidP="00042AE9">
            <w:pPr>
              <w:rPr>
                <w:rStyle w:val="CodeSnippet"/>
                <w:noProof/>
              </w:rPr>
            </w:pPr>
          </w:p>
          <w:p w14:paraId="4414E373" w14:textId="77777777" w:rsidR="0099607F" w:rsidRPr="006824F5" w:rsidRDefault="0099607F" w:rsidP="00042AE9">
            <w:pPr>
              <w:rPr>
                <w:rStyle w:val="CodeSnippet"/>
                <w:noProof/>
              </w:rPr>
            </w:pPr>
            <w:r>
              <w:rPr>
                <w:rStyle w:val="CodeSnippet"/>
                <w:noProof/>
              </w:rPr>
              <w:t xml:space="preserve">    </w:t>
            </w:r>
            <w:r w:rsidRPr="006824F5">
              <w:rPr>
                <w:rStyle w:val="CodeSnippet"/>
                <w:noProof/>
              </w:rPr>
              <w:t>mysql:</w:t>
            </w:r>
          </w:p>
          <w:p w14:paraId="706696E1"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tosca.nodes.DBMS.MySQL</w:t>
            </w:r>
          </w:p>
          <w:p w14:paraId="2AB7295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FBA460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381D365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53BA592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EFA49A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52E8D034" w14:textId="77777777" w:rsidR="0099607F" w:rsidRPr="006824F5" w:rsidRDefault="0099607F" w:rsidP="00042AE9">
            <w:pPr>
              <w:rPr>
                <w:rStyle w:val="CodeSnippet"/>
                <w:noProof/>
              </w:rPr>
            </w:pPr>
          </w:p>
          <w:p w14:paraId="488845BD"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db_server:</w:t>
            </w:r>
          </w:p>
          <w:p w14:paraId="2EE83E4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EA8E7E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50D47948"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0EF56DE4" w14:textId="77777777" w:rsidR="0099607F" w:rsidRDefault="0099607F" w:rsidP="0099607F">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8858191" w14:textId="77777777" w:rsidR="0099607F" w:rsidRDefault="0099607F" w:rsidP="0099607F">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34C8A24B" w14:textId="77777777" w:rsidR="0099607F" w:rsidRDefault="0099607F" w:rsidP="0099607F">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TOCA implementation artifact script type (i.e., </w:t>
      </w:r>
      <w:r w:rsidRPr="00DF2573">
        <w:rPr>
          <w:rStyle w:val="CodeSnippetHighlight"/>
        </w:rPr>
        <w:t>tosca.artifacts.Implementation.Bash</w:t>
      </w:r>
      <w:r>
        <w:t xml:space="preserve">). Since this is an implementation type for TOSCA, the orchestrator 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006F296" w14:textId="77777777" w:rsidR="0099607F" w:rsidRDefault="0099607F" w:rsidP="0099607F"/>
    <w:p w14:paraId="75952813" w14:textId="77777777" w:rsidR="0099607F" w:rsidRDefault="0099607F" w:rsidP="0099607F">
      <w:r>
        <w:t>The logical diagram for this example would appear as follows:</w:t>
      </w:r>
    </w:p>
    <w:p w14:paraId="762F5AF5" w14:textId="77777777" w:rsidR="0099607F" w:rsidRPr="00313C75" w:rsidRDefault="0099607F" w:rsidP="0099607F">
      <w:pPr>
        <w:ind w:left="810"/>
      </w:pPr>
      <w:r>
        <w:rPr>
          <w:noProof/>
        </w:rPr>
        <w:lastRenderedPageBreak/>
        <w:drawing>
          <wp:inline distT="0" distB="0" distL="0" distR="0" wp14:anchorId="36244D61" wp14:editId="29B94B38">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7">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11C1652A" w14:textId="77777777" w:rsidR="0099607F" w:rsidRDefault="0099607F" w:rsidP="0099607F">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4352AEFC" w14:textId="77777777" w:rsidR="0099607F" w:rsidRDefault="0099607F" w:rsidP="0099607F">
      <w:pPr>
        <w:pStyle w:val="Heading2"/>
        <w:numPr>
          <w:ilvl w:val="1"/>
          <w:numId w:val="3"/>
        </w:numPr>
      </w:pPr>
      <w:bookmarkStart w:id="105" w:name="_Toc397688782"/>
      <w:bookmarkStart w:id="106" w:name="_Toc302251675"/>
      <w:bookmarkStart w:id="107" w:name="_Toc430015623"/>
      <w:r w:rsidRPr="00B75744">
        <w:t>TOSCA template for a two-tier application</w:t>
      </w:r>
      <w:bookmarkEnd w:id="105"/>
      <w:bookmarkEnd w:id="106"/>
      <w:bookmarkEnd w:id="107"/>
    </w:p>
    <w:p w14:paraId="560FD243" w14:textId="77777777" w:rsidR="0099607F" w:rsidRPr="00281334" w:rsidRDefault="0099607F" w:rsidP="0099607F">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134F75">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38023094" w14:textId="77777777" w:rsidR="0099607F" w:rsidRDefault="0099607F" w:rsidP="0099607F">
      <w:pPr>
        <w:pStyle w:val="Caption"/>
        <w:keepNext/>
      </w:pPr>
      <w:bookmarkStart w:id="108" w:name="_Toc397688843"/>
      <w:bookmarkStart w:id="109" w:name="_Toc302251758"/>
      <w:bookmarkStart w:id="110" w:name="_Toc430015509"/>
      <w:r>
        <w:t xml:space="preserve">Example </w:t>
      </w:r>
      <w:fldSimple w:instr=" SEQ Example \* ARABIC ">
        <w:r w:rsidR="00134F75">
          <w:rPr>
            <w:noProof/>
          </w:rPr>
          <w:t>6</w:t>
        </w:r>
      </w:fldSimple>
      <w:r>
        <w:t xml:space="preserve"> - </w:t>
      </w:r>
      <w:r w:rsidRPr="00B75744">
        <w:t>Basic two-tier application (web application and database server tiers)</w:t>
      </w:r>
      <w:bookmarkEnd w:id="108"/>
      <w:bookmarkEnd w:id="109"/>
      <w:bookmarkEnd w:id="1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419B007" w14:textId="77777777" w:rsidTr="00042AE9">
        <w:tc>
          <w:tcPr>
            <w:tcW w:w="9576" w:type="dxa"/>
            <w:shd w:val="clear" w:color="auto" w:fill="D9D9D9" w:themeFill="background1" w:themeFillShade="D9"/>
          </w:tcPr>
          <w:p w14:paraId="470E683F" w14:textId="77777777" w:rsidR="0099607F" w:rsidRPr="00D33ACD" w:rsidRDefault="0099607F" w:rsidP="00042AE9">
            <w:pPr>
              <w:rPr>
                <w:rStyle w:val="CodeSnippet"/>
                <w:noProof/>
              </w:rPr>
            </w:pPr>
            <w:r w:rsidRPr="00D33ACD">
              <w:rPr>
                <w:rStyle w:val="CodeSnippet"/>
                <w:noProof/>
              </w:rPr>
              <w:t>tosca_definitions_version: tosca_simple_</w:t>
            </w:r>
            <w:r>
              <w:rPr>
                <w:rStyle w:val="CodeSnippet"/>
                <w:noProof/>
              </w:rPr>
              <w:t>yaml_1_0</w:t>
            </w:r>
          </w:p>
          <w:p w14:paraId="0EC2017F" w14:textId="77777777" w:rsidR="0099607F" w:rsidRPr="00D33ACD" w:rsidRDefault="0099607F" w:rsidP="00042AE9">
            <w:pPr>
              <w:rPr>
                <w:rStyle w:val="CodeSnippet"/>
                <w:noProof/>
              </w:rPr>
            </w:pPr>
          </w:p>
          <w:p w14:paraId="43C018FD" w14:textId="77777777" w:rsidR="0099607F" w:rsidRPr="00D33ACD" w:rsidRDefault="0099607F" w:rsidP="00042AE9">
            <w:pPr>
              <w:rPr>
                <w:rStyle w:val="CodeSnippet"/>
                <w:noProof/>
              </w:rPr>
            </w:pPr>
            <w:r w:rsidRPr="00D33ACD">
              <w:rPr>
                <w:rStyle w:val="CodeSnippet"/>
                <w:noProof/>
              </w:rPr>
              <w:t xml:space="preserve">description: Template for deploying a two-tier application servers on two </w:t>
            </w:r>
          </w:p>
          <w:p w14:paraId="3B8B7010" w14:textId="77777777" w:rsidR="0099607F" w:rsidRDefault="0099607F" w:rsidP="00042AE9">
            <w:pPr>
              <w:rPr>
                <w:rStyle w:val="CodeSnippet"/>
                <w:noProof/>
              </w:rPr>
            </w:pPr>
          </w:p>
          <w:p w14:paraId="6F56DA98" w14:textId="77777777" w:rsidR="0099607F" w:rsidRPr="00D33ACD" w:rsidRDefault="0099607F" w:rsidP="00042AE9">
            <w:pPr>
              <w:rPr>
                <w:rStyle w:val="CodeSnippet"/>
                <w:noProof/>
              </w:rPr>
            </w:pPr>
            <w:r>
              <w:rPr>
                <w:rStyle w:val="CodeSnippet"/>
                <w:noProof/>
              </w:rPr>
              <w:t>topology_template:</w:t>
            </w:r>
          </w:p>
          <w:p w14:paraId="720CEFAD" w14:textId="77777777" w:rsidR="0099607F" w:rsidRPr="00D33ACD" w:rsidRDefault="0099607F" w:rsidP="00042AE9">
            <w:pPr>
              <w:rPr>
                <w:rStyle w:val="CodeSnippet"/>
                <w:noProof/>
              </w:rPr>
            </w:pPr>
            <w:r>
              <w:rPr>
                <w:rStyle w:val="CodeSnippet"/>
                <w:noProof/>
              </w:rPr>
              <w:t xml:space="preserve">  </w:t>
            </w:r>
            <w:r w:rsidRPr="00D33ACD">
              <w:rPr>
                <w:rStyle w:val="CodeSnippet"/>
                <w:noProof/>
              </w:rPr>
              <w:t>inputs:</w:t>
            </w:r>
          </w:p>
          <w:p w14:paraId="7553C6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9FE38D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wp_admin_username:</w:t>
            </w:r>
          </w:p>
          <w:p w14:paraId="18D70A3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CAE9FDE" w14:textId="77777777" w:rsidR="0099607F" w:rsidRPr="00D33ACD" w:rsidRDefault="0099607F" w:rsidP="00042AE9">
            <w:pPr>
              <w:rPr>
                <w:rStyle w:val="CodeSnippet"/>
                <w:noProof/>
              </w:rPr>
            </w:pPr>
            <w:r>
              <w:rPr>
                <w:rStyle w:val="CodeSnippet"/>
                <w:noProof/>
              </w:rPr>
              <w:lastRenderedPageBreak/>
              <w:t xml:space="preserve">  </w:t>
            </w:r>
            <w:r w:rsidRPr="00D33ACD">
              <w:rPr>
                <w:rStyle w:val="CodeSnippet"/>
                <w:noProof/>
              </w:rPr>
              <w:t xml:space="preserve">  wp_admin_password:</w:t>
            </w:r>
          </w:p>
          <w:p w14:paraId="2237C59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50A4FA31"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wp_db_name:</w:t>
            </w:r>
          </w:p>
          <w:p w14:paraId="641F01B1"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490BF9E"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wp_db_user:</w:t>
            </w:r>
          </w:p>
          <w:p w14:paraId="1013BB7C"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00C4888"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wp_db_password:</w:t>
            </w:r>
          </w:p>
          <w:p w14:paraId="524763F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7D3F84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wp_db_port:</w:t>
            </w:r>
          </w:p>
          <w:p w14:paraId="39E81F3F"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190385DC"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mysql_root_password:</w:t>
            </w:r>
          </w:p>
          <w:p w14:paraId="373317D2"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3E25B76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mysql_port:</w:t>
            </w:r>
          </w:p>
          <w:p w14:paraId="47F96AF1" w14:textId="77777777" w:rsidR="0099607F"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68883CE" w14:textId="77777777" w:rsidR="0099607F" w:rsidRDefault="0099607F" w:rsidP="00042AE9">
            <w:pPr>
              <w:rPr>
                <w:rStyle w:val="CodeSnippet"/>
                <w:noProof/>
              </w:rPr>
            </w:pPr>
            <w:r>
              <w:rPr>
                <w:rStyle w:val="CodeSnippet"/>
                <w:noProof/>
              </w:rPr>
              <w:t xml:space="preserve">    context_root:</w:t>
            </w:r>
          </w:p>
          <w:p w14:paraId="7E355105" w14:textId="77777777" w:rsidR="0099607F" w:rsidRPr="00D33ACD" w:rsidRDefault="0099607F" w:rsidP="00042AE9">
            <w:pPr>
              <w:rPr>
                <w:rStyle w:val="CodeSnippet"/>
                <w:noProof/>
              </w:rPr>
            </w:pPr>
            <w:r>
              <w:rPr>
                <w:rStyle w:val="CodeSnippet"/>
                <w:noProof/>
              </w:rPr>
              <w:t xml:space="preserve">      type: string</w:t>
            </w:r>
          </w:p>
          <w:p w14:paraId="5E722F31" w14:textId="77777777" w:rsidR="0099607F" w:rsidRPr="00D33ACD" w:rsidRDefault="0099607F" w:rsidP="00042AE9">
            <w:pPr>
              <w:rPr>
                <w:rStyle w:val="CodeSnippet"/>
                <w:noProof/>
              </w:rPr>
            </w:pPr>
          </w:p>
          <w:p w14:paraId="5D8946BC" w14:textId="77777777" w:rsidR="0099607F" w:rsidRPr="00D33ACD" w:rsidRDefault="0099607F" w:rsidP="00042AE9">
            <w:pPr>
              <w:rPr>
                <w:rStyle w:val="CodeSnippet"/>
                <w:noProof/>
              </w:rPr>
            </w:pPr>
            <w:r>
              <w:rPr>
                <w:rStyle w:val="CodeSnippet"/>
                <w:noProof/>
              </w:rPr>
              <w:t xml:space="preserve">  </w:t>
            </w:r>
            <w:r w:rsidRPr="00D33ACD">
              <w:rPr>
                <w:rStyle w:val="CodeSnippet"/>
                <w:noProof/>
              </w:rPr>
              <w:t>node_templates:</w:t>
            </w:r>
          </w:p>
          <w:p w14:paraId="766B95A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18581A95"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0700788F" w14:textId="77777777" w:rsidR="0099607F" w:rsidRDefault="0099607F" w:rsidP="00042AE9">
            <w:pPr>
              <w:rPr>
                <w:rStyle w:val="CodeSnippet"/>
                <w:noProof/>
              </w:rPr>
            </w:pPr>
            <w:r>
              <w:rPr>
                <w:rStyle w:val="CodeSnippet"/>
                <w:noProof/>
              </w:rPr>
              <w:t xml:space="preserve">  </w:t>
            </w:r>
            <w:r w:rsidRPr="00D33ACD">
              <w:rPr>
                <w:rStyle w:val="CodeSnippet"/>
                <w:noProof/>
              </w:rPr>
              <w:t xml:space="preserve">    properties:</w:t>
            </w:r>
          </w:p>
          <w:p w14:paraId="381DC2CB" w14:textId="77777777" w:rsidR="0099607F" w:rsidRPr="00D33ACD" w:rsidRDefault="0099607F" w:rsidP="00042AE9">
            <w:pPr>
              <w:rPr>
                <w:rStyle w:val="CodeSnippet"/>
                <w:noProof/>
              </w:rPr>
            </w:pPr>
            <w:r>
              <w:rPr>
                <w:rStyle w:val="CodeSnippet"/>
                <w:noProof/>
              </w:rPr>
              <w:t xml:space="preserve">        context_root: { get_input: context_root }</w:t>
            </w:r>
          </w:p>
          <w:p w14:paraId="68C6AC1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28C550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34B92C13"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EDCB4D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4115639"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18258733"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72C075BB"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interfaces:</w:t>
            </w:r>
          </w:p>
          <w:p w14:paraId="5C718EB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0B7C6E5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3FA1455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28ECDBC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21B7AF8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ED629F6"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db_user: { get_property: [ wordpress_db, user ] }</w:t>
            </w:r>
          </w:p>
          <w:p w14:paraId="19147A4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41A34983" w14:textId="77777777" w:rsidR="0099607F" w:rsidRPr="00D33ACD" w:rsidRDefault="0099607F" w:rsidP="00042AE9">
            <w:pPr>
              <w:rPr>
                <w:rStyle w:val="CodeSnippet"/>
                <w:noProof/>
              </w:rPr>
            </w:pPr>
          </w:p>
          <w:p w14:paraId="3047F305"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apache:</w:t>
            </w:r>
          </w:p>
          <w:p w14:paraId="5342C4C8"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tosca.nodes.WebServer.Apache</w:t>
            </w:r>
          </w:p>
          <w:p w14:paraId="43840ED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C39197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75925373"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requirements:</w:t>
            </w:r>
          </w:p>
          <w:p w14:paraId="09985A9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34D8176A" w14:textId="77777777" w:rsidR="0099607F" w:rsidRPr="00D33ACD" w:rsidRDefault="0099607F" w:rsidP="00042AE9">
            <w:pPr>
              <w:rPr>
                <w:rStyle w:val="CodeSnippet"/>
                <w:noProof/>
              </w:rPr>
            </w:pPr>
          </w:p>
          <w:p w14:paraId="61071F10"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web_server:</w:t>
            </w:r>
          </w:p>
          <w:p w14:paraId="693F95A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475E317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039D7D3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4BD9D45D" w14:textId="77777777" w:rsidR="0099607F" w:rsidRPr="00D33ACD" w:rsidRDefault="0099607F" w:rsidP="00042AE9">
            <w:pPr>
              <w:rPr>
                <w:rStyle w:val="CodeSnippet"/>
                <w:noProof/>
              </w:rPr>
            </w:pPr>
          </w:p>
          <w:p w14:paraId="7EB4D9C2"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wordpress_db:</w:t>
            </w:r>
          </w:p>
          <w:p w14:paraId="7B12EFD8"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208821CA"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218500A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0676B7FA"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user: { get_input: wp_db_user }</w:t>
            </w:r>
          </w:p>
          <w:p w14:paraId="137C92DE"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2D1B0619"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00C5B072"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requirements:</w:t>
            </w:r>
          </w:p>
          <w:p w14:paraId="3B0EC434"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4089E0F9" w14:textId="77777777" w:rsidR="0099607F" w:rsidRPr="00D33ACD" w:rsidRDefault="0099607F" w:rsidP="00042AE9">
            <w:pPr>
              <w:rPr>
                <w:rStyle w:val="CodeSnippet"/>
                <w:noProof/>
              </w:rPr>
            </w:pPr>
          </w:p>
          <w:p w14:paraId="04888CD9"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mysql:</w:t>
            </w:r>
          </w:p>
          <w:p w14:paraId="059012E3"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03314ED5"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15A9F5F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344E654B"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port: { get_input: mysql_port }</w:t>
            </w:r>
          </w:p>
          <w:p w14:paraId="3E90C730"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53364737"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6456ED75" w14:textId="77777777" w:rsidR="0099607F" w:rsidRPr="00D33ACD" w:rsidRDefault="0099607F" w:rsidP="00042AE9">
            <w:pPr>
              <w:rPr>
                <w:rStyle w:val="CodeSnippet"/>
                <w:noProof/>
              </w:rPr>
            </w:pPr>
          </w:p>
          <w:p w14:paraId="75E09198" w14:textId="77777777" w:rsidR="0099607F" w:rsidRPr="00D33ACD" w:rsidRDefault="0099607F" w:rsidP="00042AE9">
            <w:pPr>
              <w:rPr>
                <w:rStyle w:val="CodeSnippet"/>
                <w:noProof/>
              </w:rPr>
            </w:pPr>
            <w:r>
              <w:rPr>
                <w:rStyle w:val="CodeSnippet"/>
                <w:noProof/>
              </w:rPr>
              <w:t xml:space="preserve">  </w:t>
            </w:r>
            <w:r w:rsidRPr="00D33ACD">
              <w:rPr>
                <w:rStyle w:val="CodeSnippet"/>
                <w:noProof/>
              </w:rPr>
              <w:t xml:space="preserve">  db_server:</w:t>
            </w:r>
          </w:p>
          <w:p w14:paraId="433E6A3B"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4C7E3692" w14:textId="77777777" w:rsidR="0099607F" w:rsidRPr="00D33ACD" w:rsidRDefault="0099607F" w:rsidP="00042AE9">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100506A" w14:textId="77777777" w:rsidR="0099607F" w:rsidRPr="006824F5" w:rsidRDefault="0099607F" w:rsidP="00042AE9">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0882B4E5" w14:textId="77777777" w:rsidR="0099607F" w:rsidRPr="00EE50A0" w:rsidRDefault="0099607F" w:rsidP="0099607F">
      <w:pPr>
        <w:pStyle w:val="NormalaroundTable"/>
      </w:pPr>
      <w:bookmarkStart w:id="111" w:name="_Toc379455008"/>
      <w:r w:rsidRPr="00EE50A0">
        <w:lastRenderedPageBreak/>
        <w:t xml:space="preserve">The web application stack consists of the </w:t>
      </w:r>
      <w:r w:rsidRPr="00EE50A0">
        <w:rPr>
          <w:b/>
        </w:rPr>
        <w:t>wordpress</w:t>
      </w:r>
      <w:r w:rsidRPr="00EE50A0">
        <w:t xml:space="preserve">, the </w:t>
      </w:r>
      <w:r w:rsidRPr="00EE50A0">
        <w:rPr>
          <w:b/>
        </w:rPr>
        <w:t>apache</w:t>
      </w:r>
      <w:r w:rsidRPr="00EE50A0">
        <w:t xml:space="preserve"> 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19625916" w14:textId="77777777" w:rsidR="0099607F" w:rsidRDefault="0099607F" w:rsidP="0099607F">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6D0054B1" w14:textId="77777777" w:rsidR="0099607F" w:rsidRPr="00EE50A0" w:rsidRDefault="0099607F" w:rsidP="0099607F">
      <w:pPr>
        <w:pStyle w:val="NormalaroundTable"/>
      </w:pPr>
      <w:r w:rsidRPr="00EE50A0">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w:t>
      </w:r>
      <w:r>
        <w:lastRenderedPageBreak/>
        <w:t xml:space="preserve">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40BDF0E1" w14:textId="77777777" w:rsidR="0099607F" w:rsidRPr="00384E9A" w:rsidRDefault="0099607F" w:rsidP="0099607F">
      <w:pPr>
        <w:pStyle w:val="Heading2"/>
        <w:numPr>
          <w:ilvl w:val="1"/>
          <w:numId w:val="3"/>
        </w:numPr>
      </w:pPr>
      <w:bookmarkStart w:id="112" w:name="_Ref383082016"/>
      <w:bookmarkStart w:id="113" w:name="_Toc397688783"/>
      <w:bookmarkStart w:id="114" w:name="_Toc302251676"/>
      <w:bookmarkStart w:id="115" w:name="_Toc430015624"/>
      <w:r w:rsidRPr="00384E9A">
        <w:t>Using a custom script to establish a relationship in a template</w:t>
      </w:r>
      <w:bookmarkEnd w:id="112"/>
      <w:bookmarkEnd w:id="113"/>
      <w:bookmarkEnd w:id="114"/>
      <w:bookmarkEnd w:id="115"/>
    </w:p>
    <w:p w14:paraId="51CEB4D7" w14:textId="77777777" w:rsidR="0099607F" w:rsidRPr="00817B6F" w:rsidRDefault="0099607F" w:rsidP="0099607F">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FC726D" w14:textId="77777777" w:rsidR="0099607F" w:rsidRPr="00817B6F" w:rsidRDefault="0099607F" w:rsidP="0099607F">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4CBE7CAA" w14:textId="77777777" w:rsidR="0099607F" w:rsidRDefault="0099607F" w:rsidP="0099607F">
      <w:pPr>
        <w:pStyle w:val="Caption"/>
        <w:keepNext/>
      </w:pPr>
      <w:bookmarkStart w:id="116" w:name="_Toc397688844"/>
      <w:bookmarkStart w:id="117" w:name="_Toc302251759"/>
      <w:bookmarkStart w:id="118" w:name="_Toc430015510"/>
      <w:r>
        <w:t xml:space="preserve">Example </w:t>
      </w:r>
      <w:fldSimple w:instr=" SEQ Example \* ARABIC ">
        <w:r w:rsidR="00134F75">
          <w:rPr>
            <w:noProof/>
          </w:rPr>
          <w:t>7</w:t>
        </w:r>
      </w:fldSimple>
      <w:r>
        <w:t xml:space="preserve"> – Providing a custom relationship script to establish a connection</w:t>
      </w:r>
      <w:bookmarkEnd w:id="116"/>
      <w:bookmarkEnd w:id="117"/>
      <w:bookmarkEnd w:id="1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817B6F" w14:paraId="40FC5ADE" w14:textId="77777777" w:rsidTr="00042AE9">
        <w:tc>
          <w:tcPr>
            <w:tcW w:w="9576" w:type="dxa"/>
            <w:shd w:val="clear" w:color="auto" w:fill="D9D9D9" w:themeFill="background1" w:themeFillShade="D9"/>
          </w:tcPr>
          <w:p w14:paraId="42C16106"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0FB3F6CE" w14:textId="77777777" w:rsidR="0099607F" w:rsidRPr="00817B6F" w:rsidRDefault="0099607F" w:rsidP="00042AE9">
            <w:pPr>
              <w:autoSpaceDE w:val="0"/>
              <w:autoSpaceDN w:val="0"/>
              <w:adjustRightInd w:val="0"/>
              <w:rPr>
                <w:rFonts w:ascii="Consolas" w:hAnsi="Consolas" w:cs="Courier New"/>
                <w:noProof/>
                <w:szCs w:val="18"/>
              </w:rPr>
            </w:pPr>
          </w:p>
          <w:p w14:paraId="060FE53A"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2AD991E0" w14:textId="77777777" w:rsidR="0099607F" w:rsidRDefault="0099607F" w:rsidP="00042AE9">
            <w:pPr>
              <w:autoSpaceDE w:val="0"/>
              <w:autoSpaceDN w:val="0"/>
              <w:adjustRightInd w:val="0"/>
              <w:rPr>
                <w:rFonts w:ascii="Consolas" w:hAnsi="Consolas" w:cs="Courier New"/>
                <w:noProof/>
                <w:szCs w:val="18"/>
              </w:rPr>
            </w:pPr>
          </w:p>
          <w:p w14:paraId="77BE13DD"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520D0F27"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A0B2D66"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79D980E9" w14:textId="77777777" w:rsidR="0099607F" w:rsidRPr="00817B6F" w:rsidRDefault="0099607F" w:rsidP="00042AE9">
            <w:pPr>
              <w:autoSpaceDE w:val="0"/>
              <w:autoSpaceDN w:val="0"/>
              <w:adjustRightInd w:val="0"/>
              <w:rPr>
                <w:rFonts w:ascii="Consolas" w:hAnsi="Consolas" w:cs="Courier New"/>
                <w:noProof/>
                <w:szCs w:val="18"/>
              </w:rPr>
            </w:pPr>
          </w:p>
          <w:p w14:paraId="28336933"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7579B6C"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56F26C87"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2D3A5F45" w14:textId="77777777" w:rsidR="0099607F" w:rsidRPr="00817B6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3365A6F2"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5DC25353"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030386F3" w14:textId="77777777" w:rsidR="0099607F" w:rsidRPr="00817B6F" w:rsidRDefault="0099607F" w:rsidP="00042AE9">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395CCC0E"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380CFC4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6536C2F9" w14:textId="77777777" w:rsidR="0099607F" w:rsidRDefault="0099607F" w:rsidP="00042AE9">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0E2B77B" w14:textId="77777777" w:rsidR="0099607F" w:rsidRDefault="0099607F" w:rsidP="00042AE9">
            <w:pPr>
              <w:autoSpaceDE w:val="0"/>
              <w:autoSpaceDN w:val="0"/>
              <w:adjustRightInd w:val="0"/>
              <w:rPr>
                <w:rFonts w:ascii="Consolas" w:hAnsi="Consolas" w:cs="Courier New"/>
                <w:noProof/>
                <w:szCs w:val="18"/>
              </w:rPr>
            </w:pPr>
          </w:p>
          <w:p w14:paraId="14A5A82D" w14:textId="77777777" w:rsidR="0099607F" w:rsidRPr="004D6555"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32318C8F" w14:textId="77777777" w:rsidR="0099607F" w:rsidRPr="004D6555"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31EA107F" w14:textId="77777777" w:rsidR="0099607F" w:rsidRPr="004D6555"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7B879F5A" w14:textId="77777777" w:rsidR="0099607F" w:rsidRPr="004D6555" w:rsidRDefault="0099607F" w:rsidP="00042AE9">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1CF945A2" w14:textId="77777777" w:rsidR="0099607F" w:rsidRPr="004D6555"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21F1125F" w14:textId="77777777" w:rsidR="0099607F" w:rsidRDefault="0099607F" w:rsidP="00042AE9">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385A9B08" w14:textId="77777777" w:rsidR="0099607F" w:rsidRPr="00817B6F" w:rsidRDefault="0099607F" w:rsidP="00042AE9">
            <w:pPr>
              <w:autoSpaceDE w:val="0"/>
              <w:autoSpaceDN w:val="0"/>
              <w:adjustRightInd w:val="0"/>
              <w:rPr>
                <w:rFonts w:ascii="Consolas" w:hAnsi="Consolas" w:cs="Courier New"/>
                <w:noProof/>
                <w:szCs w:val="18"/>
              </w:rPr>
            </w:pPr>
          </w:p>
          <w:p w14:paraId="06FA578E"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CFD874D"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353C6EF6"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A79B2F9"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lastRenderedPageBreak/>
              <w:t xml:space="preserve">      interfaces:</w:t>
            </w:r>
          </w:p>
          <w:p w14:paraId="59D3F1F7"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32F68612" w14:textId="77777777" w:rsidR="0099607F" w:rsidRPr="00227DFA" w:rsidRDefault="0099607F" w:rsidP="00042AE9">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36822540" w14:textId="77777777" w:rsidR="0099607F" w:rsidRPr="00817B6F" w:rsidRDefault="0099607F" w:rsidP="00042AE9">
            <w:pPr>
              <w:autoSpaceDE w:val="0"/>
              <w:autoSpaceDN w:val="0"/>
              <w:adjustRightInd w:val="0"/>
              <w:rPr>
                <w:rFonts w:ascii="Consolas" w:hAnsi="Consolas" w:cs="Courier New"/>
                <w:noProof/>
                <w:szCs w:val="18"/>
              </w:rPr>
            </w:pPr>
          </w:p>
          <w:p w14:paraId="39DBD161" w14:textId="77777777" w:rsidR="0099607F" w:rsidRPr="00817B6F" w:rsidRDefault="0099607F" w:rsidP="00042AE9">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2C36CE51" w14:textId="77777777" w:rsidR="0099607F" w:rsidRPr="00B974E2" w:rsidRDefault="0099607F" w:rsidP="0099607F">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4D95C0D5" w14:textId="77777777" w:rsidR="0099607F" w:rsidRDefault="0099607F" w:rsidP="0099607F"/>
    <w:p w14:paraId="05138931" w14:textId="77777777" w:rsidR="0099607F" w:rsidRPr="00817B6F" w:rsidRDefault="0099607F" w:rsidP="0099607F">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134F75">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5982E029" w14:textId="77777777" w:rsidR="0099607F" w:rsidRPr="00281334" w:rsidRDefault="0099607F" w:rsidP="0099607F">
      <w:pPr>
        <w:pStyle w:val="Heading2"/>
        <w:numPr>
          <w:ilvl w:val="1"/>
          <w:numId w:val="3"/>
        </w:numPr>
        <w:rPr>
          <w:rFonts w:eastAsiaTheme="majorEastAsia"/>
        </w:rPr>
      </w:pPr>
      <w:bookmarkStart w:id="119" w:name="_Toc397688784"/>
      <w:bookmarkStart w:id="120" w:name="_Toc302251677"/>
      <w:bookmarkStart w:id="121" w:name="_Toc430015625"/>
      <w:r w:rsidRPr="00281334">
        <w:rPr>
          <w:rFonts w:eastAsiaTheme="majorEastAsia"/>
        </w:rPr>
        <w:t>Using custom relationship types in a TOSCA template</w:t>
      </w:r>
      <w:bookmarkEnd w:id="111"/>
      <w:bookmarkEnd w:id="119"/>
      <w:bookmarkEnd w:id="120"/>
      <w:bookmarkEnd w:id="121"/>
    </w:p>
    <w:p w14:paraId="0CDE6A0D" w14:textId="77777777" w:rsidR="0099607F" w:rsidRDefault="0099607F" w:rsidP="0099607F">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4B973071" w14:textId="77777777" w:rsidR="0099607F" w:rsidRDefault="0099607F" w:rsidP="0099607F">
      <w:pPr>
        <w:spacing w:after="200"/>
      </w:pPr>
      <w:r>
        <w:t>Such a custom relationship type can then be used in templates as shown in the following example</w:t>
      </w:r>
      <w:r w:rsidRPr="00281334">
        <w:t>.</w:t>
      </w:r>
    </w:p>
    <w:p w14:paraId="022A2FFA" w14:textId="77777777" w:rsidR="0099607F" w:rsidRDefault="0099607F" w:rsidP="0099607F">
      <w:pPr>
        <w:pStyle w:val="Caption"/>
        <w:keepNext/>
      </w:pPr>
      <w:bookmarkStart w:id="122" w:name="_Toc397688845"/>
      <w:bookmarkStart w:id="123" w:name="_Toc302251760"/>
      <w:bookmarkStart w:id="124" w:name="_Toc430015511"/>
      <w:r>
        <w:t xml:space="preserve">Example </w:t>
      </w:r>
      <w:fldSimple w:instr=" SEQ Example \* ARABIC ">
        <w:r w:rsidR="00134F75">
          <w:rPr>
            <w:noProof/>
          </w:rPr>
          <w:t>8</w:t>
        </w:r>
      </w:fldSimple>
      <w:r>
        <w:t xml:space="preserve"> – A web application Node Template requiring a custom database connection type</w:t>
      </w:r>
      <w:bookmarkEnd w:id="122"/>
      <w:bookmarkEnd w:id="123"/>
      <w:bookmarkEnd w:id="12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CCC904C" w14:textId="77777777" w:rsidTr="00042AE9">
        <w:tc>
          <w:tcPr>
            <w:tcW w:w="9576" w:type="dxa"/>
            <w:shd w:val="clear" w:color="auto" w:fill="D9D9D9" w:themeFill="background1" w:themeFillShade="D9"/>
          </w:tcPr>
          <w:p w14:paraId="277F43E4"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85C52E7" w14:textId="77777777" w:rsidR="0099607F" w:rsidRPr="006824F5" w:rsidRDefault="0099607F" w:rsidP="00042AE9">
            <w:pPr>
              <w:rPr>
                <w:rStyle w:val="CodeSnippet"/>
                <w:noProof/>
              </w:rPr>
            </w:pPr>
          </w:p>
          <w:p w14:paraId="68E546ED" w14:textId="77777777" w:rsidR="0099607F" w:rsidRPr="006824F5" w:rsidRDefault="0099607F" w:rsidP="00042AE9">
            <w:pPr>
              <w:rPr>
                <w:rStyle w:val="CodeSnippet"/>
                <w:noProof/>
              </w:rPr>
            </w:pPr>
            <w:r w:rsidRPr="006824F5">
              <w:rPr>
                <w:rStyle w:val="CodeSnippet"/>
                <w:noProof/>
              </w:rPr>
              <w:t>description: Template for deploying a two-tier application on two servers.</w:t>
            </w:r>
          </w:p>
          <w:p w14:paraId="3EDED83A" w14:textId="77777777" w:rsidR="0099607F" w:rsidRDefault="0099607F" w:rsidP="00042AE9">
            <w:pPr>
              <w:rPr>
                <w:rStyle w:val="CodeSnippet"/>
                <w:noProof/>
              </w:rPr>
            </w:pPr>
          </w:p>
          <w:p w14:paraId="0619F2A7" w14:textId="77777777" w:rsidR="0099607F" w:rsidRPr="006824F5" w:rsidRDefault="0099607F" w:rsidP="00042AE9">
            <w:pPr>
              <w:rPr>
                <w:rStyle w:val="CodeSnippet"/>
                <w:noProof/>
              </w:rPr>
            </w:pPr>
            <w:r>
              <w:rPr>
                <w:rStyle w:val="CodeSnippet"/>
                <w:noProof/>
              </w:rPr>
              <w:t>topology_template:</w:t>
            </w:r>
          </w:p>
          <w:p w14:paraId="2C7EB262"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38E188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505626" w14:textId="77777777" w:rsidR="0099607F" w:rsidRPr="006824F5" w:rsidRDefault="0099607F" w:rsidP="00042AE9">
            <w:pPr>
              <w:rPr>
                <w:rStyle w:val="CodeSnippet"/>
                <w:noProof/>
              </w:rPr>
            </w:pPr>
          </w:p>
          <w:p w14:paraId="1E05DEDA"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62430C0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p>
          <w:p w14:paraId="4130BF7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062EBD3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4A1D66D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64FEC54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CE3351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5377CC2E" w14:textId="77777777" w:rsidR="0099607F" w:rsidRDefault="0099607F" w:rsidP="00042AE9">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35E0D5FB" w14:textId="77777777" w:rsidR="0099607F" w:rsidRPr="006824F5" w:rsidRDefault="0099607F" w:rsidP="00042AE9">
            <w:pPr>
              <w:rPr>
                <w:rStyle w:val="CodeSnippet"/>
                <w:noProof/>
              </w:rPr>
            </w:pPr>
            <w:r>
              <w:rPr>
                <w:rStyle w:val="CodeSnippet"/>
                <w:noProof/>
              </w:rPr>
              <w:t xml:space="preserve">            node: wordpress_db</w:t>
            </w:r>
            <w:r w:rsidRPr="006824F5">
              <w:rPr>
                <w:rStyle w:val="CodeSnippet"/>
                <w:noProof/>
              </w:rPr>
              <w:br/>
            </w:r>
            <w:r>
              <w:rPr>
                <w:rStyle w:val="CodeSnippet"/>
                <w:noProof/>
              </w:rPr>
              <w:lastRenderedPageBreak/>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0D7DCCC9" w14:textId="77777777" w:rsidR="0099607F" w:rsidRDefault="0099607F" w:rsidP="00042AE9">
            <w:pPr>
              <w:rPr>
                <w:rStyle w:val="CodeSnippet"/>
                <w:noProof/>
              </w:rPr>
            </w:pPr>
          </w:p>
          <w:p w14:paraId="2E260340" w14:textId="77777777" w:rsidR="0099607F" w:rsidRDefault="0099607F" w:rsidP="00042AE9">
            <w:pPr>
              <w:rPr>
                <w:rStyle w:val="CodeSnippet"/>
                <w:noProof/>
              </w:rPr>
            </w:pPr>
            <w:r>
              <w:rPr>
                <w:rStyle w:val="CodeSnippet"/>
                <w:noProof/>
              </w:rPr>
              <w:t xml:space="preserve">    wordpress_db:</w:t>
            </w:r>
          </w:p>
          <w:p w14:paraId="03578BFD" w14:textId="77777777" w:rsidR="0099607F" w:rsidRDefault="0099607F" w:rsidP="00042AE9">
            <w:pPr>
              <w:rPr>
                <w:rStyle w:val="CodeSnippet"/>
                <w:noProof/>
              </w:rPr>
            </w:pPr>
            <w:r>
              <w:rPr>
                <w:rStyle w:val="CodeSnippet"/>
                <w:noProof/>
              </w:rPr>
              <w:t xml:space="preserve">      type: tosca.nodes.Database.MySQL</w:t>
            </w:r>
          </w:p>
          <w:p w14:paraId="50A2254D" w14:textId="77777777" w:rsidR="0099607F" w:rsidRDefault="0099607F" w:rsidP="00042AE9">
            <w:pPr>
              <w:rPr>
                <w:rStyle w:val="CodeSnippet"/>
                <w:noProof/>
              </w:rPr>
            </w:pPr>
            <w:r>
              <w:rPr>
                <w:rStyle w:val="CodeSnippet"/>
                <w:noProof/>
              </w:rPr>
              <w:t xml:space="preserve">      properties:</w:t>
            </w:r>
          </w:p>
          <w:p w14:paraId="777DE43E" w14:textId="77777777" w:rsidR="0099607F" w:rsidRDefault="0099607F" w:rsidP="00042AE9">
            <w:pPr>
              <w:rPr>
                <w:rStyle w:val="CodeSnippet"/>
                <w:noProof/>
              </w:rPr>
            </w:pPr>
            <w:r>
              <w:rPr>
                <w:rStyle w:val="CodeSnippet"/>
                <w:noProof/>
              </w:rPr>
              <w:t xml:space="preserve">        # omitted here for the brevity</w:t>
            </w:r>
          </w:p>
          <w:p w14:paraId="33AA2698" w14:textId="77777777" w:rsidR="0099607F" w:rsidRDefault="0099607F" w:rsidP="00042AE9">
            <w:pPr>
              <w:rPr>
                <w:rStyle w:val="CodeSnippet"/>
                <w:noProof/>
              </w:rPr>
            </w:pPr>
            <w:r>
              <w:rPr>
                <w:rStyle w:val="CodeSnippet"/>
                <w:noProof/>
              </w:rPr>
              <w:t xml:space="preserve">      requirements:</w:t>
            </w:r>
          </w:p>
          <w:p w14:paraId="219769AA" w14:textId="77777777" w:rsidR="0099607F" w:rsidRDefault="0099607F" w:rsidP="00042AE9">
            <w:pPr>
              <w:rPr>
                <w:rStyle w:val="CodeSnippet"/>
                <w:noProof/>
              </w:rPr>
            </w:pPr>
            <w:r>
              <w:rPr>
                <w:rStyle w:val="CodeSnippet"/>
                <w:noProof/>
              </w:rPr>
              <w:t xml:space="preserve">        - host: mysql</w:t>
            </w:r>
          </w:p>
          <w:p w14:paraId="48BD6D6F" w14:textId="77777777" w:rsidR="0099607F" w:rsidRPr="006824F5" w:rsidRDefault="0099607F" w:rsidP="00042AE9">
            <w:pPr>
              <w:rPr>
                <w:rStyle w:val="CodeSnippet"/>
                <w:noProof/>
              </w:rPr>
            </w:pPr>
          </w:p>
          <w:p w14:paraId="261C0A8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 other resources not shown here ...</w:t>
            </w:r>
          </w:p>
        </w:tc>
      </w:tr>
    </w:tbl>
    <w:p w14:paraId="6EC87060" w14:textId="77777777" w:rsidR="0099607F" w:rsidRDefault="0099607F" w:rsidP="0099607F">
      <w:pPr>
        <w:pStyle w:val="NormalaroundTable"/>
      </w:pPr>
      <w:r w:rsidRPr="00281334">
        <w:lastRenderedPageBreak/>
        <w:t xml:space="preserve">In the example above, a special relationship type </w:t>
      </w:r>
      <w:r w:rsidRPr="00281334">
        <w:rPr>
          <w:rFonts w:ascii="Consolas" w:hAnsi="Consolas" w:cs="Consolas"/>
          <w:b/>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Cs w:val="20"/>
        </w:rPr>
        <w:t>wordpress</w:t>
      </w:r>
      <w:r w:rsidRPr="00281334">
        <w:t xml:space="preserve"> node and the </w:t>
      </w:r>
      <w:r>
        <w:rPr>
          <w:rFonts w:ascii="Consolas" w:hAnsi="Consolas" w:cs="Consolas"/>
          <w:b/>
          <w:szCs w:val="20"/>
        </w:rPr>
        <w:t>wordpress_db</w:t>
      </w:r>
      <w:r w:rsidRPr="00281334">
        <w:t xml:space="preserve"> node </w:t>
      </w:r>
      <w:r>
        <w:t>through the use of</w:t>
      </w:r>
      <w:r w:rsidRPr="00281334">
        <w:t xml:space="preserve"> the</w:t>
      </w:r>
      <w:r>
        <w:t xml:space="preserve"> </w:t>
      </w:r>
      <w:r w:rsidRPr="00281334">
        <w:rPr>
          <w:rFonts w:ascii="Consolas" w:hAnsi="Consolas" w:cs="Consolas"/>
          <w:b/>
          <w:szCs w:val="20"/>
        </w:rPr>
        <w:t>relation</w:t>
      </w:r>
      <w:r>
        <w:rPr>
          <w:rFonts w:ascii="Consolas" w:hAnsi="Consolas" w:cs="Consolas"/>
          <w:b/>
          <w:szCs w:val="20"/>
        </w:rPr>
        <w:t>ship</w:t>
      </w:r>
      <w:r w:rsidRPr="00281334">
        <w:t xml:space="preserve"> </w:t>
      </w:r>
      <w:r>
        <w:t xml:space="preserve">(keyword) </w:t>
      </w:r>
      <w:r w:rsidRPr="00281334">
        <w:t xml:space="preserve">attribute in the </w:t>
      </w:r>
      <w:r w:rsidRPr="00281334">
        <w:rPr>
          <w:rFonts w:ascii="Consolas" w:hAnsi="Consolas" w:cs="Consolas"/>
          <w:b/>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1A8BF8A1" w14:textId="77777777" w:rsidR="0099607F" w:rsidRDefault="0099607F" w:rsidP="0099607F">
      <w:pPr>
        <w:pStyle w:val="Heading3"/>
        <w:numPr>
          <w:ilvl w:val="2"/>
          <w:numId w:val="3"/>
        </w:numPr>
      </w:pPr>
      <w:bookmarkStart w:id="125" w:name="_Toc397688785"/>
      <w:bookmarkStart w:id="126" w:name="_Toc430015626"/>
      <w:r>
        <w:t>Definition of a custom relationship type</w:t>
      </w:r>
      <w:bookmarkEnd w:id="125"/>
      <w:bookmarkEnd w:id="126"/>
    </w:p>
    <w:p w14:paraId="06CE05BE" w14:textId="77777777" w:rsidR="0099607F" w:rsidRPr="00271EA9" w:rsidRDefault="0099607F" w:rsidP="0099607F">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28BF07EA" w14:textId="77777777" w:rsidR="0099607F" w:rsidRDefault="0099607F" w:rsidP="0099607F">
      <w:pPr>
        <w:pStyle w:val="Caption"/>
        <w:keepNext/>
      </w:pPr>
      <w:bookmarkStart w:id="127" w:name="_Toc397688846"/>
      <w:bookmarkStart w:id="128" w:name="_Toc302251761"/>
      <w:bookmarkStart w:id="129" w:name="_Toc430015512"/>
      <w:r>
        <w:t xml:space="preserve">Example </w:t>
      </w:r>
      <w:fldSimple w:instr=" SEQ Example \* ARABIC ">
        <w:r w:rsidR="00134F75">
          <w:rPr>
            <w:noProof/>
          </w:rPr>
          <w:t>9</w:t>
        </w:r>
      </w:fldSimple>
      <w:r>
        <w:t xml:space="preserve"> - Defining a custom relationship type</w:t>
      </w:r>
      <w:bookmarkEnd w:id="127"/>
      <w:bookmarkEnd w:id="128"/>
      <w:bookmarkEnd w:id="1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F5BDDF3" w14:textId="77777777" w:rsidTr="00042AE9">
        <w:tc>
          <w:tcPr>
            <w:tcW w:w="9576" w:type="dxa"/>
            <w:shd w:val="clear" w:color="auto" w:fill="D9D9D9" w:themeFill="background1" w:themeFillShade="D9"/>
          </w:tcPr>
          <w:p w14:paraId="439F773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7AC952D" w14:textId="77777777" w:rsidR="0099607F" w:rsidRPr="006824F5" w:rsidRDefault="0099607F" w:rsidP="00042AE9">
            <w:pPr>
              <w:rPr>
                <w:rStyle w:val="CodeSnippet"/>
                <w:noProof/>
              </w:rPr>
            </w:pPr>
          </w:p>
          <w:p w14:paraId="12E3BB4A" w14:textId="77777777" w:rsidR="0099607F" w:rsidRPr="006824F5" w:rsidRDefault="0099607F" w:rsidP="00042AE9">
            <w:pPr>
              <w:rPr>
                <w:rStyle w:val="CodeSnippet"/>
                <w:noProof/>
              </w:rPr>
            </w:pPr>
            <w:r w:rsidRPr="006824F5">
              <w:rPr>
                <w:rStyle w:val="CodeSnippet"/>
                <w:noProof/>
              </w:rPr>
              <w:t>description: Definition of custom WordpressDbConnection relationship type</w:t>
            </w:r>
          </w:p>
          <w:p w14:paraId="4594B47D" w14:textId="77777777" w:rsidR="0099607F" w:rsidRPr="006824F5" w:rsidRDefault="0099607F" w:rsidP="00042AE9">
            <w:pPr>
              <w:rPr>
                <w:rStyle w:val="CodeSnippet"/>
                <w:noProof/>
              </w:rPr>
            </w:pPr>
          </w:p>
          <w:p w14:paraId="74DCF87F" w14:textId="77777777" w:rsidR="0099607F" w:rsidRPr="006824F5" w:rsidRDefault="0099607F" w:rsidP="00042AE9">
            <w:pPr>
              <w:rPr>
                <w:rStyle w:val="CodeSnippet"/>
                <w:noProof/>
              </w:rPr>
            </w:pPr>
            <w:r w:rsidRPr="001340E0">
              <w:rPr>
                <w:rStyle w:val="CodeSnippetHighlight"/>
              </w:rPr>
              <w:t>relationship_types</w:t>
            </w:r>
            <w:r w:rsidRPr="006824F5">
              <w:rPr>
                <w:rStyle w:val="CodeSnippet"/>
                <w:noProof/>
              </w:rPr>
              <w:t>:</w:t>
            </w:r>
          </w:p>
          <w:p w14:paraId="5C361F37" w14:textId="77777777" w:rsidR="0099607F" w:rsidRPr="006824F5" w:rsidRDefault="0099607F" w:rsidP="00042AE9">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23585D38" w14:textId="77777777" w:rsidR="0099607F" w:rsidRDefault="0099607F" w:rsidP="00042AE9">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0FFCF7D3" w14:textId="77777777" w:rsidR="0099607F" w:rsidRPr="006824F5" w:rsidRDefault="0099607F" w:rsidP="00042AE9">
            <w:pPr>
              <w:rPr>
                <w:rStyle w:val="CodeSnippet"/>
                <w:noProof/>
              </w:rPr>
            </w:pPr>
            <w:r w:rsidRPr="006824F5">
              <w:rPr>
                <w:rStyle w:val="CodeSnippet"/>
                <w:noProof/>
              </w:rPr>
              <w:t xml:space="preserve">    interfaces:</w:t>
            </w:r>
          </w:p>
          <w:p w14:paraId="76BC2241" w14:textId="77777777" w:rsidR="0099607F" w:rsidRPr="006824F5" w:rsidRDefault="0099607F" w:rsidP="00042AE9">
            <w:pPr>
              <w:rPr>
                <w:rStyle w:val="CodeSnippet"/>
                <w:noProof/>
              </w:rPr>
            </w:pPr>
            <w:r w:rsidRPr="006824F5">
              <w:rPr>
                <w:rStyle w:val="CodeSnippet"/>
                <w:noProof/>
              </w:rPr>
              <w:t xml:space="preserve">      Configure:</w:t>
            </w:r>
          </w:p>
          <w:p w14:paraId="2A7B1831" w14:textId="77777777" w:rsidR="0099607F" w:rsidRPr="006824F5" w:rsidRDefault="0099607F" w:rsidP="00042AE9">
            <w:pPr>
              <w:rPr>
                <w:rStyle w:val="CodeSnippet"/>
                <w:noProof/>
              </w:rPr>
            </w:pPr>
            <w:r w:rsidRPr="006824F5">
              <w:rPr>
                <w:rStyle w:val="CodeSnippet"/>
                <w:noProof/>
              </w:rPr>
              <w:t xml:space="preserve">        pre_configure_source: scripts/wp_db_configure.sh</w:t>
            </w:r>
          </w:p>
        </w:tc>
      </w:tr>
    </w:tbl>
    <w:p w14:paraId="125E9E6E" w14:textId="77777777" w:rsidR="0099607F" w:rsidRPr="00595C13" w:rsidRDefault="0099607F" w:rsidP="0099607F">
      <w:pPr>
        <w:pStyle w:val="NormalaroundTable"/>
      </w:pPr>
      <w:bookmarkStart w:id="130" w:name="_Toc379455009"/>
      <w:r>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52F08BB2" w14:textId="77777777" w:rsidR="0099607F" w:rsidRPr="00281334" w:rsidRDefault="0099607F" w:rsidP="0099607F">
      <w:pPr>
        <w:pStyle w:val="Heading2"/>
        <w:numPr>
          <w:ilvl w:val="1"/>
          <w:numId w:val="3"/>
        </w:numPr>
        <w:rPr>
          <w:rFonts w:eastAsiaTheme="majorEastAsia"/>
        </w:rPr>
      </w:pPr>
      <w:bookmarkStart w:id="131" w:name="_Toc397688786"/>
      <w:bookmarkStart w:id="132" w:name="_Toc302251678"/>
      <w:bookmarkStart w:id="133" w:name="_Toc430015627"/>
      <w:r w:rsidRPr="00281334">
        <w:rPr>
          <w:rFonts w:eastAsiaTheme="majorEastAsia"/>
        </w:rPr>
        <w:t>Defining generic dependencies between nodes in a template</w:t>
      </w:r>
      <w:bookmarkEnd w:id="130"/>
      <w:bookmarkEnd w:id="131"/>
      <w:bookmarkEnd w:id="132"/>
      <w:bookmarkEnd w:id="133"/>
    </w:p>
    <w:p w14:paraId="712C0C2B" w14:textId="77777777" w:rsidR="0099607F" w:rsidRDefault="0099607F" w:rsidP="0099607F">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134F75">
        <w:t>5.8.1</w:t>
      </w:r>
      <w:r>
        <w:fldChar w:fldCharType="end"/>
      </w:r>
      <w:r w:rsidRPr="00281334">
        <w:t>).</w:t>
      </w:r>
    </w:p>
    <w:p w14:paraId="41DBCC06" w14:textId="77777777" w:rsidR="0099607F" w:rsidRDefault="0099607F" w:rsidP="0099607F">
      <w:pPr>
        <w:pStyle w:val="Caption"/>
        <w:keepNext/>
      </w:pPr>
      <w:bookmarkStart w:id="134" w:name="_Toc397688847"/>
      <w:bookmarkStart w:id="135" w:name="_Toc302251762"/>
      <w:bookmarkStart w:id="136" w:name="_Toc430015513"/>
      <w:r>
        <w:lastRenderedPageBreak/>
        <w:t xml:space="preserve">Example </w:t>
      </w:r>
      <w:fldSimple w:instr=" SEQ Example \* ARABIC ">
        <w:r w:rsidR="00134F75">
          <w:rPr>
            <w:noProof/>
          </w:rPr>
          <w:t>10</w:t>
        </w:r>
      </w:fldSimple>
      <w:r>
        <w:t xml:space="preserve"> - Simple dependency relationship between two nodes</w:t>
      </w:r>
      <w:bookmarkEnd w:id="134"/>
      <w:bookmarkEnd w:id="135"/>
      <w:bookmarkEnd w:id="1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87DBA0A" w14:textId="77777777" w:rsidTr="00042AE9">
        <w:trPr>
          <w:trHeight w:val="1394"/>
        </w:trPr>
        <w:tc>
          <w:tcPr>
            <w:tcW w:w="9576" w:type="dxa"/>
            <w:shd w:val="clear" w:color="auto" w:fill="D9D9D9" w:themeFill="background1" w:themeFillShade="D9"/>
          </w:tcPr>
          <w:p w14:paraId="282EEC81"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2B33E10A" w14:textId="77777777" w:rsidR="0099607F" w:rsidRPr="006824F5" w:rsidRDefault="0099607F" w:rsidP="00042AE9">
            <w:pPr>
              <w:rPr>
                <w:rStyle w:val="CodeSnippet"/>
                <w:noProof/>
              </w:rPr>
            </w:pPr>
          </w:p>
          <w:p w14:paraId="004CFDC0" w14:textId="77777777" w:rsidR="0099607F" w:rsidRPr="006824F5" w:rsidRDefault="0099607F" w:rsidP="00042AE9">
            <w:pPr>
              <w:rPr>
                <w:rStyle w:val="CodeSnippet"/>
                <w:noProof/>
              </w:rPr>
            </w:pPr>
            <w:r w:rsidRPr="006824F5">
              <w:rPr>
                <w:rStyle w:val="CodeSnippet"/>
                <w:noProof/>
              </w:rPr>
              <w:t>description: Template with a generic dependency between two nodes.</w:t>
            </w:r>
          </w:p>
          <w:p w14:paraId="24AF5C4F" w14:textId="77777777" w:rsidR="0099607F" w:rsidRDefault="0099607F" w:rsidP="00042AE9">
            <w:pPr>
              <w:rPr>
                <w:rStyle w:val="CodeSnippet"/>
                <w:noProof/>
              </w:rPr>
            </w:pPr>
          </w:p>
          <w:p w14:paraId="767506F5" w14:textId="77777777" w:rsidR="0099607F" w:rsidRPr="006824F5" w:rsidRDefault="0099607F" w:rsidP="00042AE9">
            <w:pPr>
              <w:rPr>
                <w:rStyle w:val="CodeSnippet"/>
                <w:noProof/>
              </w:rPr>
            </w:pPr>
            <w:r>
              <w:rPr>
                <w:rStyle w:val="CodeSnippet"/>
                <w:noProof/>
              </w:rPr>
              <w:t>topology_template:</w:t>
            </w:r>
          </w:p>
          <w:p w14:paraId="0298DF71"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DC09E0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217B8AA7" w14:textId="77777777" w:rsidR="0099607F" w:rsidRPr="006824F5" w:rsidRDefault="0099607F" w:rsidP="00042AE9">
            <w:pPr>
              <w:rPr>
                <w:rStyle w:val="CodeSnippet"/>
                <w:noProof/>
              </w:rPr>
            </w:pPr>
          </w:p>
          <w:p w14:paraId="1B82E8CF"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082A134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1319E7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7798629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2C0B194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40D51A7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6471F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0A74CF73" w14:textId="77777777" w:rsidR="0099607F" w:rsidRPr="006824F5" w:rsidRDefault="0099607F" w:rsidP="00042AE9">
            <w:pPr>
              <w:rPr>
                <w:rStyle w:val="CodeSnippet"/>
                <w:noProof/>
              </w:rPr>
            </w:pPr>
          </w:p>
          <w:p w14:paraId="3E47238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4A2AC71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6624770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1FF80252"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5A56D897" w14:textId="77777777" w:rsidR="0099607F" w:rsidRPr="00281334" w:rsidRDefault="0099607F" w:rsidP="0099607F">
      <w:pPr>
        <w:pStyle w:val="NormalaroundTable"/>
      </w:pPr>
      <w:r w:rsidRPr="00281334">
        <w:t xml:space="preserve">As in previous examples, the relation that one node depends on another </w:t>
      </w:r>
      <w:proofErr w:type="gramStart"/>
      <w:r w:rsidRPr="00281334">
        <w:t>node  is</w:t>
      </w:r>
      <w:proofErr w:type="gramEnd"/>
      <w:r w:rsidRPr="00281334">
        <w:t xml:space="preserve"> expressed in the </w:t>
      </w:r>
      <w:r>
        <w:rPr>
          <w:rFonts w:ascii="Consolas" w:hAnsi="Consolas" w:cs="Consolas"/>
          <w:b/>
          <w:szCs w:val="20"/>
        </w:rPr>
        <w:t>requirements</w:t>
      </w:r>
      <w:r>
        <w:t xml:space="preserve"> section using the built-in requirement named </w:t>
      </w:r>
      <w:r w:rsidRPr="00281334">
        <w:rPr>
          <w:rFonts w:ascii="Consolas" w:hAnsi="Consolas" w:cs="Consolas"/>
          <w:b/>
          <w:szCs w:val="20"/>
        </w:rPr>
        <w:t>dependency</w:t>
      </w:r>
      <w:r w:rsidRPr="00281334">
        <w:t xml:space="preserve"> that exists for all node types in TOSCA. Even if the creator of the </w:t>
      </w:r>
      <w:r w:rsidRPr="00281334">
        <w:rPr>
          <w:rFonts w:ascii="Consolas" w:hAnsi="Consolas" w:cs="Consolas"/>
          <w:b/>
          <w:szCs w:val="20"/>
        </w:rPr>
        <w:t>MyApplication</w:t>
      </w:r>
      <w:r w:rsidRPr="00281334">
        <w:t xml:space="preserve"> node type did not define a specific requirement for </w:t>
      </w:r>
      <w:r w:rsidRPr="00281334">
        <w:rPr>
          <w:rFonts w:ascii="Consolas" w:hAnsi="Consolas" w:cs="Consolas"/>
          <w:b/>
          <w:szCs w:val="20"/>
        </w:rPr>
        <w:t>SomeService</w:t>
      </w:r>
      <w:r w:rsidRPr="00281334">
        <w:t xml:space="preserve"> (similar to the </w:t>
      </w:r>
      <w:r w:rsidRPr="00281334">
        <w:rPr>
          <w:rFonts w:ascii="Consolas" w:hAnsi="Consolas" w:cs="Consolas"/>
          <w:b/>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134F75">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50BFF338" w14:textId="77777777" w:rsidR="0099607F" w:rsidRDefault="0099607F" w:rsidP="0099607F">
      <w:pPr>
        <w:pStyle w:val="Heading2"/>
        <w:numPr>
          <w:ilvl w:val="1"/>
          <w:numId w:val="3"/>
        </w:numPr>
        <w:rPr>
          <w:rFonts w:eastAsiaTheme="majorEastAsia"/>
        </w:rPr>
      </w:pPr>
      <w:bookmarkStart w:id="137" w:name="_Toc302251679"/>
      <w:bookmarkStart w:id="138" w:name="_Toc430015628"/>
      <w:bookmarkStart w:id="139" w:name="_Ref372888477"/>
      <w:bookmarkStart w:id="140" w:name="_Toc379455010"/>
      <w:bookmarkStart w:id="141" w:name="_Toc397688787"/>
      <w:r>
        <w:rPr>
          <w:rFonts w:eastAsiaTheme="majorEastAsia"/>
        </w:rPr>
        <w:t>Describing abstract requirements for nodes and capabilities in a TOSCA template</w:t>
      </w:r>
      <w:bookmarkEnd w:id="137"/>
      <w:bookmarkEnd w:id="138"/>
    </w:p>
    <w:p w14:paraId="6EE2876E" w14:textId="77777777" w:rsidR="0099607F" w:rsidRDefault="0099607F" w:rsidP="0099607F">
      <w:pPr>
        <w:rPr>
          <w:rFonts w:eastAsiaTheme="majorEastAsia"/>
        </w:rPr>
      </w:pPr>
      <w:r>
        <w:rPr>
          <w:rFonts w:eastAsiaTheme="majorEastAsia"/>
        </w:rPr>
        <w:t>In TOSCA templates, nodes are either:</w:t>
      </w:r>
    </w:p>
    <w:p w14:paraId="037269DF" w14:textId="77777777" w:rsidR="0099607F" w:rsidRDefault="0099607F" w:rsidP="0099607F">
      <w:pPr>
        <w:pStyle w:val="ListParagraph"/>
        <w:numPr>
          <w:ilvl w:val="0"/>
          <w:numId w:val="64"/>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57543A7F" w14:textId="77777777" w:rsidR="0099607F" w:rsidRDefault="0099607F" w:rsidP="0099607F">
      <w:pPr>
        <w:pStyle w:val="ListParagraph"/>
        <w:numPr>
          <w:ilvl w:val="0"/>
          <w:numId w:val="64"/>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5554F39A" w14:textId="77777777" w:rsidR="0099607F" w:rsidRDefault="0099607F" w:rsidP="0099607F">
      <w:pPr>
        <w:pStyle w:val="ListParagraph"/>
        <w:rPr>
          <w:rFonts w:eastAsiaTheme="majorEastAsia"/>
        </w:rPr>
      </w:pPr>
    </w:p>
    <w:p w14:paraId="37123024" w14:textId="77777777" w:rsidR="0099607F" w:rsidRDefault="0099607F" w:rsidP="0099607F">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FCD9CB5" w14:textId="77777777" w:rsidR="0099607F" w:rsidRDefault="0099607F" w:rsidP="0099607F">
      <w:pPr>
        <w:rPr>
          <w:rFonts w:eastAsiaTheme="majorEastAsia"/>
        </w:rPr>
      </w:pPr>
    </w:p>
    <w:p w14:paraId="1E01BE79" w14:textId="77777777" w:rsidR="0099607F" w:rsidRDefault="0099607F" w:rsidP="0099607F">
      <w:r>
        <w:t xml:space="preserve">TOSCA supports two methods for template authors to express requirements for an abstract node within a TOSCA service template.  </w:t>
      </w:r>
    </w:p>
    <w:p w14:paraId="43F4DEF4" w14:textId="77777777" w:rsidR="0099607F" w:rsidRDefault="0099607F" w:rsidP="0099607F"/>
    <w:p w14:paraId="241A1CEB" w14:textId="77777777" w:rsidR="0099607F" w:rsidRDefault="0099607F" w:rsidP="0099607F">
      <w:pPr>
        <w:pStyle w:val="ListParagraph"/>
        <w:numPr>
          <w:ilvl w:val="0"/>
          <w:numId w:val="66"/>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18D43AE4" w14:textId="77777777" w:rsidR="0099607F" w:rsidRDefault="0099607F" w:rsidP="0099607F">
      <w:pPr>
        <w:pStyle w:val="ListParagraph"/>
      </w:pPr>
    </w:p>
    <w:p w14:paraId="20E3F64D" w14:textId="77777777" w:rsidR="0099607F" w:rsidRDefault="0099607F" w:rsidP="0099607F">
      <w:pPr>
        <w:pStyle w:val="ListParagraph"/>
        <w:numPr>
          <w:ilvl w:val="0"/>
          <w:numId w:val="66"/>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646CA7A9" w14:textId="77777777" w:rsidR="0099607F" w:rsidRDefault="0099607F" w:rsidP="0099607F"/>
    <w:p w14:paraId="3768E75F" w14:textId="77777777" w:rsidR="0099607F" w:rsidRPr="00555C26" w:rsidRDefault="0099607F" w:rsidP="0099607F">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4E80ED58" w14:textId="77777777" w:rsidR="0099607F" w:rsidRDefault="0099607F" w:rsidP="0099607F">
      <w:pPr>
        <w:pStyle w:val="Heading3"/>
        <w:numPr>
          <w:ilvl w:val="2"/>
          <w:numId w:val="3"/>
        </w:numPr>
        <w:rPr>
          <w:rFonts w:eastAsiaTheme="majorEastAsia"/>
        </w:rPr>
      </w:pPr>
      <w:bookmarkStart w:id="142" w:name="_Toc430015629"/>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requirements for a software</w:t>
      </w:r>
      <w:bookmarkEnd w:id="142"/>
      <w:r w:rsidRPr="00281334">
        <w:rPr>
          <w:rFonts w:eastAsiaTheme="majorEastAsia"/>
        </w:rPr>
        <w:t xml:space="preserve"> </w:t>
      </w:r>
    </w:p>
    <w:p w14:paraId="431E2DE6" w14:textId="77777777" w:rsidR="0099607F" w:rsidRPr="00281334" w:rsidRDefault="0099607F" w:rsidP="0099607F">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77D39DBA" w14:textId="77777777" w:rsidR="0099607F" w:rsidRDefault="0099607F" w:rsidP="0099607F">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0C56EC39" w14:textId="77777777" w:rsidR="0099607F" w:rsidRDefault="0099607F" w:rsidP="0099607F">
      <w:pPr>
        <w:pStyle w:val="Caption"/>
        <w:keepNext/>
      </w:pPr>
      <w:bookmarkStart w:id="143" w:name="_Toc302251763"/>
      <w:bookmarkStart w:id="144" w:name="_Toc430015514"/>
      <w:r>
        <w:t xml:space="preserve">Example </w:t>
      </w:r>
      <w:fldSimple w:instr=" SEQ Example \* ARABIC ">
        <w:r w:rsidR="00134F75">
          <w:rPr>
            <w:noProof/>
          </w:rPr>
          <w:t>11</w:t>
        </w:r>
      </w:fldSimple>
      <w:r>
        <w:t xml:space="preserve"> - An abstract "host" requirement using a node filter</w:t>
      </w:r>
      <w:bookmarkEnd w:id="143"/>
      <w:bookmarkEnd w:id="1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C3F7E52" w14:textId="77777777" w:rsidTr="00042AE9">
        <w:tc>
          <w:tcPr>
            <w:tcW w:w="9576" w:type="dxa"/>
            <w:shd w:val="clear" w:color="auto" w:fill="D9D9D9" w:themeFill="background1" w:themeFillShade="D9"/>
          </w:tcPr>
          <w:p w14:paraId="7DB0FFB9"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A4F652E" w14:textId="77777777" w:rsidR="0099607F" w:rsidRPr="006824F5" w:rsidRDefault="0099607F" w:rsidP="00042AE9">
            <w:pPr>
              <w:rPr>
                <w:rStyle w:val="CodeSnippet"/>
                <w:noProof/>
              </w:rPr>
            </w:pPr>
          </w:p>
          <w:p w14:paraId="22E94AB0" w14:textId="77777777" w:rsidR="0099607F" w:rsidRPr="006824F5" w:rsidRDefault="0099607F" w:rsidP="00042AE9">
            <w:pPr>
              <w:rPr>
                <w:rStyle w:val="CodeSnippet"/>
                <w:noProof/>
              </w:rPr>
            </w:pPr>
            <w:r w:rsidRPr="006824F5">
              <w:rPr>
                <w:rStyle w:val="CodeSnippet"/>
                <w:noProof/>
              </w:rPr>
              <w:t>description: Template with requirements against hosting infrastructure.</w:t>
            </w:r>
          </w:p>
          <w:p w14:paraId="6AE30585" w14:textId="77777777" w:rsidR="0099607F" w:rsidRDefault="0099607F" w:rsidP="00042AE9">
            <w:pPr>
              <w:rPr>
                <w:rStyle w:val="CodeSnippet"/>
                <w:noProof/>
              </w:rPr>
            </w:pPr>
          </w:p>
          <w:p w14:paraId="2257B960" w14:textId="77777777" w:rsidR="0099607F" w:rsidRPr="006824F5" w:rsidRDefault="0099607F" w:rsidP="00042AE9">
            <w:pPr>
              <w:rPr>
                <w:rStyle w:val="CodeSnippet"/>
                <w:noProof/>
              </w:rPr>
            </w:pPr>
            <w:r>
              <w:rPr>
                <w:rStyle w:val="CodeSnippet"/>
                <w:noProof/>
              </w:rPr>
              <w:t>topology_template:</w:t>
            </w:r>
          </w:p>
          <w:p w14:paraId="1A6F6DAC"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FCF122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5F79A77" w14:textId="77777777" w:rsidR="0099607F" w:rsidRPr="006824F5" w:rsidRDefault="0099607F" w:rsidP="00042AE9">
            <w:pPr>
              <w:rPr>
                <w:rStyle w:val="CodeSnippet"/>
                <w:noProof/>
              </w:rPr>
            </w:pPr>
          </w:p>
          <w:p w14:paraId="06ED813B"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6083582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29DA827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3ECC4AC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3E5D809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41A376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CCD615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E1CDD91" w14:textId="77777777" w:rsidR="0099607F" w:rsidRDefault="0099607F" w:rsidP="00042AE9">
            <w:pPr>
              <w:rPr>
                <w:rStyle w:val="CodeSnippet"/>
                <w:noProof/>
              </w:rPr>
            </w:pPr>
            <w:r>
              <w:rPr>
                <w:rStyle w:val="CodeSnippet"/>
                <w:noProof/>
              </w:rPr>
              <w:t xml:space="preserve">            </w:t>
            </w:r>
            <w:r>
              <w:rPr>
                <w:rStyle w:val="CodeSnippetHighlight"/>
              </w:rPr>
              <w:t>node_filter</w:t>
            </w:r>
            <w:r>
              <w:rPr>
                <w:rStyle w:val="CodeSnippet"/>
                <w:noProof/>
              </w:rPr>
              <w:t>:</w:t>
            </w:r>
          </w:p>
          <w:p w14:paraId="046CC0AC" w14:textId="77777777" w:rsidR="0099607F" w:rsidRDefault="0099607F" w:rsidP="00042AE9">
            <w:pPr>
              <w:rPr>
                <w:rStyle w:val="CodeSnippet"/>
                <w:noProof/>
              </w:rPr>
            </w:pPr>
            <w:r>
              <w:rPr>
                <w:rStyle w:val="CodeSnippet"/>
                <w:noProof/>
              </w:rPr>
              <w:t xml:space="preserve">              capabilities:</w:t>
            </w:r>
          </w:p>
          <w:p w14:paraId="5B28346A" w14:textId="77777777" w:rsidR="0099607F" w:rsidRDefault="0099607F" w:rsidP="00042AE9">
            <w:pPr>
              <w:rPr>
                <w:rStyle w:val="CodeSnippet"/>
                <w:noProof/>
              </w:rPr>
            </w:pPr>
            <w:r>
              <w:rPr>
                <w:rStyle w:val="CodeSnippet"/>
                <w:noProof/>
              </w:rPr>
              <w:t xml:space="preserve">                # Constraints for selecting “host” (Container Capability)</w:t>
            </w:r>
          </w:p>
          <w:p w14:paraId="306FAD9C" w14:textId="77777777" w:rsidR="0099607F" w:rsidRDefault="0099607F" w:rsidP="00042AE9">
            <w:pPr>
              <w:rPr>
                <w:rStyle w:val="CodeSnippet"/>
                <w:noProof/>
              </w:rPr>
            </w:pPr>
            <w:r>
              <w:rPr>
                <w:rStyle w:val="CodeSnippet"/>
                <w:noProof/>
              </w:rPr>
              <w:t xml:space="preserve">                - host:</w:t>
            </w:r>
          </w:p>
          <w:p w14:paraId="4764111D" w14:textId="77777777" w:rsidR="0099607F" w:rsidRPr="006824F5" w:rsidRDefault="0099607F" w:rsidP="00042AE9">
            <w:pPr>
              <w:rPr>
                <w:rStyle w:val="CodeSnippet"/>
                <w:noProof/>
              </w:rPr>
            </w:pPr>
            <w:r>
              <w:rPr>
                <w:rStyle w:val="CodeSnippet"/>
                <w:noProof/>
              </w:rPr>
              <w:t xml:space="preserve">                    properties:</w:t>
            </w:r>
          </w:p>
          <w:p w14:paraId="64F15E6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1ABF593B" w14:textId="77777777" w:rsidR="0099607F" w:rsidRDefault="0099607F" w:rsidP="00042AE9">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39CEEEAC" w14:textId="77777777" w:rsidR="0099607F" w:rsidRDefault="0099607F" w:rsidP="00042AE9">
            <w:pPr>
              <w:rPr>
                <w:rStyle w:val="CodeSnippet"/>
                <w:noProof/>
              </w:rPr>
            </w:pPr>
            <w:r>
              <w:rPr>
                <w:rStyle w:val="CodeSnippet"/>
                <w:noProof/>
              </w:rPr>
              <w:t xml:space="preserve">                # Constraints for selecting “os” (OperatingSystem Capability)</w:t>
            </w:r>
          </w:p>
          <w:p w14:paraId="52A705D7" w14:textId="77777777" w:rsidR="0099607F" w:rsidRDefault="0099607F" w:rsidP="00042AE9">
            <w:pPr>
              <w:rPr>
                <w:rStyle w:val="CodeSnippet"/>
                <w:noProof/>
              </w:rPr>
            </w:pPr>
            <w:r>
              <w:rPr>
                <w:rStyle w:val="CodeSnippet"/>
                <w:noProof/>
              </w:rPr>
              <w:t xml:space="preserve">                - os:</w:t>
            </w:r>
          </w:p>
          <w:p w14:paraId="6C97DC46" w14:textId="77777777" w:rsidR="0099607F" w:rsidRDefault="0099607F" w:rsidP="00042AE9">
            <w:pPr>
              <w:rPr>
                <w:rStyle w:val="CodeSnippet"/>
                <w:noProof/>
              </w:rPr>
            </w:pPr>
            <w:r>
              <w:rPr>
                <w:rStyle w:val="CodeSnippet"/>
                <w:noProof/>
              </w:rPr>
              <w:t xml:space="preserve">                    properties:</w:t>
            </w:r>
          </w:p>
          <w:p w14:paraId="18EA5B1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71B596A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5E62B826" w14:textId="77777777" w:rsidR="0099607F" w:rsidRPr="006824F5" w:rsidRDefault="0099607F" w:rsidP="00042AE9">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7ADDD492" w14:textId="77777777" w:rsidR="0099607F" w:rsidRDefault="0099607F" w:rsidP="0099607F">
      <w:pPr>
        <w:pStyle w:val="NormalaroundTable"/>
      </w:pPr>
      <w:r w:rsidRPr="00281334">
        <w:lastRenderedPageBreak/>
        <w:t xml:space="preserve">In the example above, the </w:t>
      </w:r>
      <w:r w:rsidRPr="00281334">
        <w:rPr>
          <w:rFonts w:ascii="Consolas" w:hAnsi="Consolas" w:cs="Consolas"/>
          <w:b/>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2B30DB81" w14:textId="77777777" w:rsidR="0099607F" w:rsidRDefault="0099607F" w:rsidP="0099607F">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0C619E16" w14:textId="77777777" w:rsidR="0099607F" w:rsidRDefault="0099607F" w:rsidP="0099607F">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7FA6AA4" w14:textId="77777777" w:rsidR="0099607F" w:rsidRDefault="0099607F" w:rsidP="0099607F">
      <w:pPr>
        <w:pStyle w:val="Heading3"/>
        <w:numPr>
          <w:ilvl w:val="2"/>
          <w:numId w:val="3"/>
        </w:numPr>
      </w:pPr>
      <w:bookmarkStart w:id="145" w:name="_Toc419307239"/>
      <w:bookmarkStart w:id="146" w:name="_Toc419307342"/>
      <w:bookmarkStart w:id="147" w:name="_Toc419359841"/>
      <w:bookmarkStart w:id="148" w:name="_Toc419359991"/>
      <w:bookmarkStart w:id="149" w:name="_Toc419307240"/>
      <w:bookmarkStart w:id="150" w:name="_Toc419307343"/>
      <w:bookmarkStart w:id="151" w:name="_Toc419359842"/>
      <w:bookmarkStart w:id="152" w:name="_Toc419359992"/>
      <w:bookmarkStart w:id="153" w:name="_Toc430015630"/>
      <w:bookmarkEnd w:id="145"/>
      <w:bookmarkEnd w:id="146"/>
      <w:bookmarkEnd w:id="147"/>
      <w:bookmarkEnd w:id="148"/>
      <w:bookmarkEnd w:id="149"/>
      <w:bookmarkEnd w:id="150"/>
      <w:bookmarkEnd w:id="151"/>
      <w:bookmarkEnd w:id="152"/>
      <w:r>
        <w:t>Using an abstract node template to define infrastructure requirements for software</w:t>
      </w:r>
      <w:bookmarkEnd w:id="153"/>
    </w:p>
    <w:p w14:paraId="7CD9D557" w14:textId="77777777" w:rsidR="0099607F" w:rsidRDefault="0099607F" w:rsidP="0099607F">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4BDA5A8C" w14:textId="77777777" w:rsidR="0099607F" w:rsidRDefault="0099607F" w:rsidP="0099607F">
      <w:pPr>
        <w:pStyle w:val="Caption"/>
        <w:keepNext/>
      </w:pPr>
      <w:bookmarkStart w:id="154" w:name="_Toc302251764"/>
      <w:bookmarkStart w:id="155" w:name="_Toc430015515"/>
      <w:r>
        <w:t xml:space="preserve">Example </w:t>
      </w:r>
      <w:fldSimple w:instr=" SEQ Example \* ARABIC ">
        <w:r w:rsidR="00134F75">
          <w:rPr>
            <w:noProof/>
          </w:rPr>
          <w:t>12</w:t>
        </w:r>
      </w:fldSimple>
      <w:r>
        <w:t xml:space="preserve"> - An abstract Compute node template with a node filter</w:t>
      </w:r>
      <w:bookmarkEnd w:id="154"/>
      <w:bookmarkEnd w:id="15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99607F" w:rsidRPr="00750B0B" w14:paraId="3776F54F" w14:textId="77777777" w:rsidTr="00042AE9">
        <w:trPr>
          <w:trHeight w:val="1490"/>
        </w:trPr>
        <w:tc>
          <w:tcPr>
            <w:tcW w:w="9446" w:type="dxa"/>
            <w:shd w:val="clear" w:color="auto" w:fill="D9D9D9" w:themeFill="background1" w:themeFillShade="D9"/>
          </w:tcPr>
          <w:p w14:paraId="12D09516" w14:textId="77777777" w:rsidR="0099607F" w:rsidRPr="00750B0B" w:rsidRDefault="0099607F" w:rsidP="00042AE9">
            <w:pPr>
              <w:pStyle w:val="NoSpacing"/>
              <w:rPr>
                <w:rStyle w:val="CodeSnippet"/>
              </w:rPr>
            </w:pPr>
            <w:r w:rsidRPr="00750B0B">
              <w:rPr>
                <w:rStyle w:val="CodeSnippet"/>
              </w:rPr>
              <w:t>tosca_definitions_version: tosca_simple_</w:t>
            </w:r>
            <w:r>
              <w:rPr>
                <w:rStyle w:val="CodeSnippet"/>
              </w:rPr>
              <w:t>yaml_1_0</w:t>
            </w:r>
          </w:p>
          <w:p w14:paraId="66F439DE" w14:textId="77777777" w:rsidR="0099607F" w:rsidRPr="00750B0B" w:rsidRDefault="0099607F" w:rsidP="00042AE9">
            <w:pPr>
              <w:pStyle w:val="NoSpacing"/>
              <w:tabs>
                <w:tab w:val="left" w:pos="2004"/>
              </w:tabs>
              <w:rPr>
                <w:rStyle w:val="CodeSnippet"/>
              </w:rPr>
            </w:pPr>
            <w:r>
              <w:rPr>
                <w:rStyle w:val="CodeSnippet"/>
              </w:rPr>
              <w:tab/>
            </w:r>
          </w:p>
          <w:p w14:paraId="425CE16D" w14:textId="77777777" w:rsidR="0099607F" w:rsidRPr="00750B0B" w:rsidRDefault="0099607F" w:rsidP="00042AE9">
            <w:pPr>
              <w:pStyle w:val="NoSpacing"/>
              <w:rPr>
                <w:rStyle w:val="CodeSnippet"/>
              </w:rPr>
            </w:pPr>
            <w:proofErr w:type="gramStart"/>
            <w:r w:rsidRPr="00750B0B">
              <w:rPr>
                <w:rStyle w:val="CodeSnippet"/>
              </w:rPr>
              <w:t>description</w:t>
            </w:r>
            <w:proofErr w:type="gramEnd"/>
            <w:r w:rsidRPr="00750B0B">
              <w:rPr>
                <w:rStyle w:val="CodeSnippet"/>
              </w:rPr>
              <w:t>: Template with requirements against hosting infrastructure.</w:t>
            </w:r>
          </w:p>
          <w:p w14:paraId="0040DC08" w14:textId="77777777" w:rsidR="0099607F" w:rsidRPr="00750B0B" w:rsidRDefault="0099607F" w:rsidP="00042AE9">
            <w:pPr>
              <w:pStyle w:val="NoSpacing"/>
              <w:rPr>
                <w:rStyle w:val="CodeSnippet"/>
              </w:rPr>
            </w:pPr>
          </w:p>
          <w:p w14:paraId="5345D2AE" w14:textId="77777777" w:rsidR="0099607F" w:rsidRPr="00750B0B" w:rsidRDefault="0099607F" w:rsidP="00042AE9">
            <w:pPr>
              <w:pStyle w:val="NoSpacing"/>
              <w:rPr>
                <w:rStyle w:val="CodeSnippet"/>
              </w:rPr>
            </w:pPr>
            <w:r w:rsidRPr="00750B0B">
              <w:rPr>
                <w:rStyle w:val="CodeSnippet"/>
              </w:rPr>
              <w:t>topology_template:</w:t>
            </w:r>
          </w:p>
          <w:p w14:paraId="38B04AC2" w14:textId="77777777" w:rsidR="0099607F" w:rsidRPr="00750B0B" w:rsidRDefault="0099607F" w:rsidP="00042AE9">
            <w:pPr>
              <w:pStyle w:val="NoSpacing"/>
              <w:rPr>
                <w:rStyle w:val="CodeSnippet"/>
              </w:rPr>
            </w:pPr>
            <w:r w:rsidRPr="00750B0B">
              <w:rPr>
                <w:rStyle w:val="CodeSnippet"/>
              </w:rPr>
              <w:t xml:space="preserve">  inputs:</w:t>
            </w:r>
          </w:p>
          <w:p w14:paraId="5E30CBC4" w14:textId="77777777" w:rsidR="0099607F" w:rsidRPr="00750B0B" w:rsidRDefault="0099607F" w:rsidP="00042AE9">
            <w:pPr>
              <w:pStyle w:val="NoSpacing"/>
              <w:rPr>
                <w:rStyle w:val="CodeSnippet"/>
              </w:rPr>
            </w:pPr>
            <w:r w:rsidRPr="00750B0B">
              <w:rPr>
                <w:rStyle w:val="CodeSnippet"/>
              </w:rPr>
              <w:t xml:space="preserve">    # omitted here for brevity</w:t>
            </w:r>
          </w:p>
          <w:p w14:paraId="11060F7F" w14:textId="77777777" w:rsidR="0099607F" w:rsidRPr="00750B0B" w:rsidRDefault="0099607F" w:rsidP="00042AE9">
            <w:pPr>
              <w:pStyle w:val="NoSpacing"/>
              <w:rPr>
                <w:rStyle w:val="CodeSnippet"/>
              </w:rPr>
            </w:pPr>
          </w:p>
          <w:p w14:paraId="308D4731" w14:textId="77777777" w:rsidR="0099607F" w:rsidRPr="00750B0B" w:rsidRDefault="0099607F" w:rsidP="00042AE9">
            <w:pPr>
              <w:pStyle w:val="NoSpacing"/>
              <w:rPr>
                <w:rStyle w:val="CodeSnippet"/>
              </w:rPr>
            </w:pPr>
            <w:r w:rsidRPr="00750B0B">
              <w:rPr>
                <w:rStyle w:val="CodeSnippet"/>
              </w:rPr>
              <w:t xml:space="preserve">  node_templates:</w:t>
            </w:r>
          </w:p>
          <w:p w14:paraId="36F0E44A" w14:textId="77777777" w:rsidR="0099607F" w:rsidRPr="00750B0B" w:rsidRDefault="0099607F" w:rsidP="00042AE9">
            <w:pPr>
              <w:pStyle w:val="NoSpacing"/>
              <w:rPr>
                <w:rStyle w:val="CodeSnippet"/>
              </w:rPr>
            </w:pPr>
            <w:r w:rsidRPr="00750B0B">
              <w:rPr>
                <w:rStyle w:val="CodeSnippet"/>
              </w:rPr>
              <w:t xml:space="preserve">    mysql:</w:t>
            </w:r>
          </w:p>
          <w:p w14:paraId="5272BB48" w14:textId="77777777" w:rsidR="0099607F" w:rsidRPr="00750B0B" w:rsidRDefault="0099607F" w:rsidP="00042AE9">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6878F2D" w14:textId="77777777" w:rsidR="0099607F" w:rsidRPr="00750B0B" w:rsidRDefault="0099607F" w:rsidP="00042AE9">
            <w:pPr>
              <w:pStyle w:val="NoSpacing"/>
              <w:rPr>
                <w:rStyle w:val="CodeSnippet"/>
              </w:rPr>
            </w:pPr>
            <w:r w:rsidRPr="00750B0B">
              <w:rPr>
                <w:rStyle w:val="CodeSnippet"/>
              </w:rPr>
              <w:t xml:space="preserve">      properties:</w:t>
            </w:r>
          </w:p>
          <w:p w14:paraId="698C78E7" w14:textId="77777777" w:rsidR="0099607F" w:rsidRPr="00750B0B" w:rsidRDefault="0099607F" w:rsidP="00042AE9">
            <w:pPr>
              <w:pStyle w:val="NoSpacing"/>
              <w:rPr>
                <w:rStyle w:val="CodeSnippet"/>
              </w:rPr>
            </w:pPr>
            <w:r w:rsidRPr="00750B0B">
              <w:rPr>
                <w:rStyle w:val="CodeSnippet"/>
              </w:rPr>
              <w:t xml:space="preserve">        # omitted here for brevity</w:t>
            </w:r>
          </w:p>
          <w:p w14:paraId="4D0721AA" w14:textId="77777777" w:rsidR="0099607F" w:rsidRPr="000F7FFB" w:rsidRDefault="0099607F" w:rsidP="00042AE9">
            <w:pPr>
              <w:pStyle w:val="NoSpacing"/>
              <w:rPr>
                <w:rStyle w:val="CodeSnippet"/>
              </w:rPr>
            </w:pPr>
            <w:r w:rsidRPr="000F7FFB">
              <w:rPr>
                <w:rStyle w:val="CodeSnippet"/>
              </w:rPr>
              <w:t xml:space="preserve">      requirements:</w:t>
            </w:r>
          </w:p>
          <w:p w14:paraId="25A3583E" w14:textId="77777777" w:rsidR="0099607F" w:rsidRPr="000F7FFB" w:rsidRDefault="0099607F" w:rsidP="00042AE9">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067D0211" w14:textId="77777777" w:rsidR="0099607F" w:rsidRDefault="0099607F" w:rsidP="00042AE9">
            <w:pPr>
              <w:pStyle w:val="NoSpacing"/>
              <w:rPr>
                <w:rStyle w:val="CodeSnippet"/>
              </w:rPr>
            </w:pPr>
          </w:p>
          <w:p w14:paraId="04C4FADB" w14:textId="77777777" w:rsidR="0099607F" w:rsidRPr="000F7FFB" w:rsidRDefault="0099607F" w:rsidP="00042AE9">
            <w:pPr>
              <w:pStyle w:val="NoSpacing"/>
              <w:rPr>
                <w:rStyle w:val="CodeSnippet"/>
              </w:rPr>
            </w:pPr>
            <w:r>
              <w:rPr>
                <w:rStyle w:val="CodeSnippet"/>
              </w:rPr>
              <w:t xml:space="preserve">    # Abstract node template (placeholder) to be selected by provider</w:t>
            </w:r>
          </w:p>
          <w:p w14:paraId="13D84B46" w14:textId="77777777" w:rsidR="0099607F" w:rsidRPr="007C22E7" w:rsidRDefault="0099607F" w:rsidP="00042AE9">
            <w:pPr>
              <w:pStyle w:val="NoSpacing"/>
              <w:rPr>
                <w:rStyle w:val="CodeSnippet"/>
              </w:rPr>
            </w:pPr>
            <w:r w:rsidRPr="000F7FFB">
              <w:rPr>
                <w:rStyle w:val="CodeSnippet"/>
              </w:rPr>
              <w:t xml:space="preserve">    </w:t>
            </w:r>
            <w:r w:rsidRPr="007C22E7">
              <w:rPr>
                <w:rStyle w:val="CodeSnippet"/>
                <w:highlight w:val="yellow"/>
              </w:rPr>
              <w:t>mysql_compute:</w:t>
            </w:r>
          </w:p>
          <w:p w14:paraId="6BCC7A3E" w14:textId="77777777" w:rsidR="0099607F" w:rsidRDefault="0099607F" w:rsidP="00042AE9">
            <w:pPr>
              <w:pStyle w:val="NoSpacing"/>
              <w:rPr>
                <w:rStyle w:val="CodeSnippet"/>
              </w:rPr>
            </w:pPr>
            <w:r w:rsidRPr="000F7FFB">
              <w:rPr>
                <w:rStyle w:val="CodeSnippet"/>
              </w:rPr>
              <w:t xml:space="preserve">      type: Compute</w:t>
            </w:r>
          </w:p>
          <w:p w14:paraId="1E7A971C" w14:textId="77777777" w:rsidR="0099607F" w:rsidRDefault="0099607F" w:rsidP="00042AE9">
            <w:pPr>
              <w:rPr>
                <w:rStyle w:val="CodeSnippet"/>
                <w:noProof/>
              </w:rPr>
            </w:pPr>
            <w:r>
              <w:rPr>
                <w:rStyle w:val="CodeSnippet"/>
                <w:noProof/>
              </w:rPr>
              <w:t xml:space="preserve">      </w:t>
            </w:r>
            <w:r>
              <w:rPr>
                <w:rStyle w:val="CodeSnippetHighlight"/>
              </w:rPr>
              <w:t>node_filter</w:t>
            </w:r>
            <w:r>
              <w:rPr>
                <w:rStyle w:val="CodeSnippet"/>
                <w:noProof/>
              </w:rPr>
              <w:t>:</w:t>
            </w:r>
          </w:p>
          <w:p w14:paraId="6003C6F1" w14:textId="77777777" w:rsidR="0099607F"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0BF3E71E" w14:textId="77777777" w:rsidR="0099607F" w:rsidRDefault="0099607F" w:rsidP="00042AE9">
            <w:pPr>
              <w:pStyle w:val="NoSpacing"/>
              <w:rPr>
                <w:rStyle w:val="CodeSnippet"/>
              </w:rPr>
            </w:pPr>
            <w:r>
              <w:rPr>
                <w:rStyle w:val="CodeSnippet"/>
              </w:rPr>
              <w:t xml:space="preserve">          - host:</w:t>
            </w:r>
          </w:p>
          <w:p w14:paraId="26F61C07" w14:textId="77777777" w:rsidR="0099607F" w:rsidRPr="000F7FFB" w:rsidRDefault="0099607F" w:rsidP="00042AE9">
            <w:pPr>
              <w:pStyle w:val="NoSpacing"/>
              <w:rPr>
                <w:rStyle w:val="CodeSnippet"/>
              </w:rPr>
            </w:pPr>
            <w:r>
              <w:rPr>
                <w:rStyle w:val="CodeSnippet"/>
              </w:rPr>
              <w:lastRenderedPageBreak/>
              <w:t xml:space="preserve">    </w:t>
            </w:r>
            <w:r w:rsidRPr="000F7FFB">
              <w:rPr>
                <w:rStyle w:val="CodeSnippet"/>
              </w:rPr>
              <w:t xml:space="preserve">      </w:t>
            </w:r>
            <w:r>
              <w:rPr>
                <w:rStyle w:val="CodeSnippet"/>
              </w:rPr>
              <w:t xml:space="preserve">    </w:t>
            </w:r>
            <w:r w:rsidRPr="000F7FFB">
              <w:rPr>
                <w:rStyle w:val="CodeSnippet"/>
              </w:rPr>
              <w:t>properties:</w:t>
            </w:r>
          </w:p>
          <w:p w14:paraId="4A9DFFE0" w14:textId="77777777" w:rsidR="0099607F" w:rsidRPr="00750B0B"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2A6E0B38"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5AB12AD3"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59C4C56E" w14:textId="77777777" w:rsidR="0099607F" w:rsidRPr="00750B0B" w:rsidRDefault="0099607F" w:rsidP="00042AE9">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6CD6F290"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0D2463D8"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48170DBD" w14:textId="77777777" w:rsidR="0099607F" w:rsidRPr="00750B0B" w:rsidRDefault="0099607F" w:rsidP="00042AE9">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69ADB5E2" w14:textId="77777777" w:rsidR="0099607F" w:rsidRDefault="0099607F" w:rsidP="0099607F">
      <w:pPr>
        <w:pStyle w:val="NormalaroundTable"/>
      </w:pPr>
      <w:bookmarkStart w:id="156" w:name="_Toc379455011"/>
      <w:bookmarkStart w:id="157" w:name="_Toc397688788"/>
      <w:bookmarkStart w:id="158" w:name="_Ref279661369"/>
      <w:bookmarkEnd w:id="139"/>
      <w:bookmarkEnd w:id="140"/>
      <w:bookmarkEnd w:id="141"/>
      <w:r>
        <w:lastRenderedPageBreak/>
        <w:t xml:space="preserve">As you can see the resulting </w:t>
      </w:r>
      <w:r w:rsidRPr="009D6DA5">
        <w:rPr>
          <w:rStyle w:val="CodeSnippetHighlight"/>
        </w:rPr>
        <w:t>mysql_compute</w:t>
      </w:r>
      <w:r>
        <w:t xml:space="preserve"> node template looks very much like the </w:t>
      </w:r>
      <w:hyperlink r:id="rId58" w:anchor="_A_" w:history="1">
        <w:r w:rsidRPr="009349EE">
          <w:rPr>
            <w:rStyle w:val="Hyperlink"/>
          </w:rPr>
          <w:t xml:space="preserve">“hello world” template as shown in Chapter </w:t>
        </w:r>
        <w:r>
          <w:rPr>
            <w:rStyle w:val="Hyperlink"/>
          </w:rPr>
          <w:t>2</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4827854E" w14:textId="77777777" w:rsidR="0099607F" w:rsidRDefault="0099607F" w:rsidP="0099607F">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2F31D1E3" w14:textId="77777777" w:rsidR="0099607F" w:rsidRPr="00281334" w:rsidRDefault="0099607F" w:rsidP="0099607F">
      <w:pPr>
        <w:pStyle w:val="Heading3"/>
        <w:numPr>
          <w:ilvl w:val="2"/>
          <w:numId w:val="3"/>
        </w:numPr>
        <w:rPr>
          <w:rFonts w:eastAsiaTheme="majorEastAsia"/>
        </w:rPr>
      </w:pPr>
      <w:bookmarkStart w:id="159" w:name="_Toc430015631"/>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6"/>
      <w:bookmarkEnd w:id="157"/>
      <w:bookmarkEnd w:id="158"/>
      <w:bookmarkEnd w:id="159"/>
    </w:p>
    <w:p w14:paraId="254DAF0F" w14:textId="77777777" w:rsidR="0099607F" w:rsidRDefault="0099607F" w:rsidP="0099607F">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304191C4" w14:textId="77777777" w:rsidR="0099607F" w:rsidRDefault="0099607F" w:rsidP="0099607F">
      <w:pPr>
        <w:pStyle w:val="Caption"/>
        <w:keepNext/>
      </w:pPr>
      <w:bookmarkStart w:id="160" w:name="_Toc302251765"/>
      <w:bookmarkStart w:id="161" w:name="_Toc430015516"/>
      <w:r>
        <w:t xml:space="preserve">Example </w:t>
      </w:r>
      <w:fldSimple w:instr=" SEQ Example \* ARABIC ">
        <w:r w:rsidR="00134F75">
          <w:rPr>
            <w:noProof/>
          </w:rPr>
          <w:t>13</w:t>
        </w:r>
      </w:fldSimple>
      <w:r>
        <w:t xml:space="preserve"> - An abstract database requirement using a node filter</w:t>
      </w:r>
      <w:bookmarkEnd w:id="160"/>
      <w:bookmarkEnd w:id="16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1D46D2D" w14:textId="77777777" w:rsidTr="00042AE9">
        <w:tc>
          <w:tcPr>
            <w:tcW w:w="9576" w:type="dxa"/>
            <w:shd w:val="clear" w:color="auto" w:fill="D9D9D9" w:themeFill="background1" w:themeFillShade="D9"/>
          </w:tcPr>
          <w:p w14:paraId="5E81D256"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356F07AE" w14:textId="77777777" w:rsidR="0099607F" w:rsidRPr="006824F5" w:rsidRDefault="0099607F" w:rsidP="00042AE9">
            <w:pPr>
              <w:rPr>
                <w:rStyle w:val="CodeSnippet"/>
                <w:noProof/>
              </w:rPr>
            </w:pPr>
          </w:p>
          <w:p w14:paraId="7F868143" w14:textId="77777777" w:rsidR="0099607F" w:rsidRPr="006824F5" w:rsidRDefault="0099607F" w:rsidP="00042AE9">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619EC7C" w14:textId="77777777" w:rsidR="0099607F" w:rsidRDefault="0099607F" w:rsidP="00042AE9">
            <w:pPr>
              <w:rPr>
                <w:rStyle w:val="CodeSnippet"/>
                <w:noProof/>
              </w:rPr>
            </w:pPr>
          </w:p>
          <w:p w14:paraId="0B9248B6" w14:textId="77777777" w:rsidR="0099607F" w:rsidRPr="006824F5" w:rsidRDefault="0099607F" w:rsidP="00042AE9">
            <w:pPr>
              <w:rPr>
                <w:rStyle w:val="CodeSnippet"/>
                <w:noProof/>
              </w:rPr>
            </w:pPr>
            <w:r>
              <w:rPr>
                <w:rStyle w:val="CodeSnippet"/>
                <w:noProof/>
              </w:rPr>
              <w:t>topology_template:</w:t>
            </w:r>
          </w:p>
          <w:p w14:paraId="05FC24AB"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5177097"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F471ABC" w14:textId="77777777" w:rsidR="0099607F" w:rsidRPr="006824F5" w:rsidRDefault="0099607F" w:rsidP="00042AE9">
            <w:pPr>
              <w:rPr>
                <w:rStyle w:val="CodeSnippet"/>
                <w:noProof/>
              </w:rPr>
            </w:pPr>
          </w:p>
          <w:p w14:paraId="45D97BE2"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37261E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162365E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708966C"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4F7F88B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6AACF2B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7E8BB64" w14:textId="77777777" w:rsidR="0099607F" w:rsidRDefault="0099607F" w:rsidP="00042AE9">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06699B70" w14:textId="77777777" w:rsidR="0099607F" w:rsidRPr="006824F5" w:rsidRDefault="0099607F" w:rsidP="00042AE9">
            <w:pPr>
              <w:rPr>
                <w:rStyle w:val="CodeSnippet"/>
                <w:noProof/>
              </w:rPr>
            </w:pPr>
            <w:r>
              <w:rPr>
                <w:rStyle w:val="CodeSnippet"/>
                <w:noProof/>
              </w:rPr>
              <w:t xml:space="preserve">      </w:t>
            </w:r>
            <w:r w:rsidRPr="006824F5">
              <w:rPr>
                <w:rStyle w:val="CodeSnippet"/>
                <w:noProof/>
              </w:rPr>
              <w:t>requirements:</w:t>
            </w:r>
          </w:p>
          <w:p w14:paraId="1C7CBC54"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7851B588" w14:textId="77777777" w:rsidR="0099607F" w:rsidRDefault="0099607F" w:rsidP="00042AE9">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71AE2C7F" w14:textId="77777777" w:rsidR="0099607F" w:rsidRPr="006824F5" w:rsidRDefault="0099607F" w:rsidP="00042AE9">
            <w:pPr>
              <w:rPr>
                <w:rStyle w:val="CodeSnippet"/>
                <w:noProof/>
              </w:rPr>
            </w:pPr>
            <w:r>
              <w:rPr>
                <w:rStyle w:val="CodeSnippet"/>
                <w:noProof/>
              </w:rPr>
              <w:t xml:space="preserve">            node_filter:</w:t>
            </w:r>
          </w:p>
          <w:p w14:paraId="41EDFB5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D05ED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1D6D1ADC" w14:textId="77777777" w:rsidR="0099607F" w:rsidRDefault="0099607F" w:rsidP="0099607F">
      <w:pPr>
        <w:pStyle w:val="NormalaroundTable"/>
      </w:pPr>
      <w:r w:rsidRPr="00281334">
        <w:lastRenderedPageBreak/>
        <w:t xml:space="preserve">In the example above, the application </w:t>
      </w:r>
      <w:r w:rsidRPr="00281334">
        <w:rPr>
          <w:rFonts w:ascii="Consolas" w:hAnsi="Consolas" w:cs="Consolas"/>
          <w:b/>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7DAC36A5" w14:textId="77777777" w:rsidR="0099607F" w:rsidRDefault="0099607F" w:rsidP="0099607F">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Cs w:val="20"/>
        </w:rPr>
        <w:t>database</w:t>
      </w:r>
      <w:r>
        <w:rPr>
          <w:rFonts w:ascii="Consolas" w:hAnsi="Consolas" w:cs="Consolas"/>
          <w:b/>
          <w:szCs w:val="20"/>
        </w:rPr>
        <w:t xml:space="preserve">_endpoint </w:t>
      </w:r>
      <w:r w:rsidRPr="00833D40">
        <w:t xml:space="preserve">which contains the property </w:t>
      </w:r>
      <w:proofErr w:type="gramStart"/>
      <w:r>
        <w:t>are</w:t>
      </w:r>
      <w:proofErr w:type="gramEnd"/>
      <w:r>
        <w:t xml:space="preserv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proofErr w:type="gramStart"/>
      <w:r w:rsidRPr="00281334">
        <w:t xml:space="preserve">the </w:t>
      </w:r>
      <w:r>
        <w:t xml:space="preserve"> value</w:t>
      </w:r>
      <w:proofErr w:type="gramEnd"/>
      <w:r>
        <w:t xml:space="preserve"> we want to retrieve and assign to </w:t>
      </w:r>
      <w:r w:rsidRPr="002D2819">
        <w:rPr>
          <w:rStyle w:val="CodeSnippetHighlight"/>
        </w:rPr>
        <w:t>db_endpoint_url</w:t>
      </w:r>
      <w:r>
        <w:t>.</w:t>
      </w:r>
    </w:p>
    <w:p w14:paraId="52B95825" w14:textId="77777777" w:rsidR="0099607F" w:rsidRDefault="0099607F" w:rsidP="0099607F">
      <w:pPr>
        <w:spacing w:after="200"/>
      </w:pPr>
      <w:r>
        <w:t>The alternative representation, which includes a node template in the topology for database that is still selectable by the TOSCA orchestrator for the above example, is as follows:</w:t>
      </w:r>
    </w:p>
    <w:p w14:paraId="2B775531" w14:textId="77777777" w:rsidR="0099607F" w:rsidRDefault="0099607F" w:rsidP="0099607F">
      <w:pPr>
        <w:pStyle w:val="Caption"/>
        <w:keepNext/>
      </w:pPr>
      <w:bookmarkStart w:id="162" w:name="_Toc302251766"/>
      <w:bookmarkStart w:id="163" w:name="_Toc430015517"/>
      <w:r>
        <w:t xml:space="preserve">Example </w:t>
      </w:r>
      <w:fldSimple w:instr=" SEQ Example \* ARABIC ">
        <w:r w:rsidR="00134F75">
          <w:rPr>
            <w:noProof/>
          </w:rPr>
          <w:t>14</w:t>
        </w:r>
      </w:fldSimple>
      <w:r>
        <w:t xml:space="preserve"> - An abstract database node template</w:t>
      </w:r>
      <w:bookmarkEnd w:id="162"/>
      <w:bookmarkEnd w:id="16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385063F" w14:textId="77777777" w:rsidTr="00042AE9">
        <w:tc>
          <w:tcPr>
            <w:tcW w:w="9576" w:type="dxa"/>
            <w:shd w:val="clear" w:color="auto" w:fill="D9D9D9" w:themeFill="background1" w:themeFillShade="D9"/>
          </w:tcPr>
          <w:p w14:paraId="1C0BF2CC"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116E4637" w14:textId="77777777" w:rsidR="0099607F" w:rsidRPr="006824F5" w:rsidRDefault="0099607F" w:rsidP="00042AE9">
            <w:pPr>
              <w:rPr>
                <w:rStyle w:val="CodeSnippet"/>
                <w:noProof/>
              </w:rPr>
            </w:pPr>
          </w:p>
          <w:p w14:paraId="4E88781B" w14:textId="77777777" w:rsidR="0099607F" w:rsidRPr="006824F5" w:rsidRDefault="0099607F" w:rsidP="00042AE9">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647492A0" w14:textId="77777777" w:rsidR="0099607F" w:rsidRDefault="0099607F" w:rsidP="00042AE9">
            <w:pPr>
              <w:rPr>
                <w:rStyle w:val="CodeSnippet"/>
                <w:noProof/>
              </w:rPr>
            </w:pPr>
          </w:p>
          <w:p w14:paraId="6729F6C3" w14:textId="77777777" w:rsidR="0099607F" w:rsidRPr="006824F5" w:rsidRDefault="0099607F" w:rsidP="00042AE9">
            <w:pPr>
              <w:rPr>
                <w:rStyle w:val="CodeSnippet"/>
                <w:noProof/>
              </w:rPr>
            </w:pPr>
            <w:r>
              <w:rPr>
                <w:rStyle w:val="CodeSnippet"/>
                <w:noProof/>
              </w:rPr>
              <w:t>topology_template:</w:t>
            </w:r>
          </w:p>
          <w:p w14:paraId="4FEC9398"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41E7189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9A83C8A" w14:textId="77777777" w:rsidR="0099607F" w:rsidRPr="006824F5" w:rsidRDefault="0099607F" w:rsidP="00042AE9">
            <w:pPr>
              <w:rPr>
                <w:rStyle w:val="CodeSnippet"/>
                <w:noProof/>
              </w:rPr>
            </w:pPr>
          </w:p>
          <w:p w14:paraId="26275D7D"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4F3A58B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0C69D87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53A33137"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36A3E3D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4868BFA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758CDF2D" w14:textId="77777777" w:rsidR="0099607F" w:rsidRDefault="0099607F" w:rsidP="00042AE9">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85AB111" w14:textId="77777777" w:rsidR="0099607F" w:rsidRDefault="0099607F" w:rsidP="00042AE9">
            <w:pPr>
              <w:rPr>
                <w:rStyle w:val="CodeSnippet"/>
                <w:noProof/>
              </w:rPr>
            </w:pPr>
            <w:r>
              <w:rPr>
                <w:rStyle w:val="CodeSnippet"/>
                <w:noProof/>
              </w:rPr>
              <w:t xml:space="preserve">      </w:t>
            </w:r>
            <w:r w:rsidRPr="006824F5">
              <w:rPr>
                <w:rStyle w:val="CodeSnippet"/>
                <w:noProof/>
              </w:rPr>
              <w:t>requirements:</w:t>
            </w:r>
          </w:p>
          <w:p w14:paraId="0A47AC6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7AAE7D81" w14:textId="77777777" w:rsidR="0099607F" w:rsidRDefault="0099607F" w:rsidP="00042AE9">
            <w:pPr>
              <w:rPr>
                <w:rStyle w:val="CodeSnippet"/>
                <w:noProof/>
              </w:rPr>
            </w:pPr>
          </w:p>
          <w:p w14:paraId="1311A8A4" w14:textId="77777777" w:rsidR="0099607F" w:rsidRDefault="0099607F" w:rsidP="00042AE9">
            <w:pPr>
              <w:rPr>
                <w:rStyle w:val="CodeSnippet"/>
                <w:noProof/>
              </w:rPr>
            </w:pPr>
            <w:r>
              <w:rPr>
                <w:rStyle w:val="CodeSnippet"/>
                <w:noProof/>
              </w:rPr>
              <w:t xml:space="preserve">    my_abstract_database:</w:t>
            </w:r>
          </w:p>
          <w:p w14:paraId="277F48E9" w14:textId="77777777" w:rsidR="0099607F" w:rsidRPr="006824F5" w:rsidRDefault="0099607F" w:rsidP="00042AE9">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591CE85C"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450B09D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314D7EDF" w14:textId="77777777" w:rsidR="0099607F" w:rsidRPr="003F77A5" w:rsidRDefault="0099607F" w:rsidP="0099607F">
      <w:pPr>
        <w:pStyle w:val="Heading2"/>
        <w:numPr>
          <w:ilvl w:val="1"/>
          <w:numId w:val="3"/>
        </w:numPr>
      </w:pPr>
      <w:bookmarkStart w:id="164" w:name="_Toc302251680"/>
      <w:bookmarkStart w:id="165" w:name="_Toc430015632"/>
      <w:bookmarkStart w:id="166" w:name="_Toc379455194"/>
      <w:bookmarkStart w:id="167" w:name="_Toc379455012"/>
      <w:bookmarkStart w:id="168" w:name="_Toc397688789"/>
      <w:r>
        <w:t>Using node template substitution for model composition</w:t>
      </w:r>
      <w:bookmarkEnd w:id="164"/>
      <w:bookmarkEnd w:id="165"/>
    </w:p>
    <w:p w14:paraId="0508FEA4" w14:textId="77777777" w:rsidR="0099607F" w:rsidRDefault="0099607F" w:rsidP="00425CC6">
      <w:pPr>
        <w:rPr>
          <w:rFonts w:eastAsia="Calibri"/>
        </w:rPr>
      </w:pPr>
      <w:r w:rsidRPr="003F77A5">
        <w:rPr>
          <w:rFonts w:eastAsia="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eastAsia="Calibri"/>
        </w:rPr>
        <w:t>, such as the underlying hosting infrastructure at its configuration,</w:t>
      </w:r>
      <w:r w:rsidRPr="003F77A5">
        <w:rPr>
          <w:rFonts w:eastAsia="Calibri"/>
        </w:rPr>
        <w:t xml:space="preserve"> can then be defined in separate template files that </w:t>
      </w:r>
      <w:r>
        <w:rPr>
          <w:rFonts w:eastAsia="Calibri"/>
        </w:rPr>
        <w:t>can be used for substituting the more abstract representations in the application level template file.</w:t>
      </w:r>
    </w:p>
    <w:p w14:paraId="451D93F3" w14:textId="77777777" w:rsidR="0099607F" w:rsidRDefault="0099607F" w:rsidP="0099607F">
      <w:pPr>
        <w:pStyle w:val="Heading3"/>
        <w:numPr>
          <w:ilvl w:val="2"/>
          <w:numId w:val="3"/>
        </w:numPr>
        <w:rPr>
          <w:rFonts w:eastAsia="Calibri"/>
        </w:rPr>
      </w:pPr>
      <w:bookmarkStart w:id="169" w:name="_Toc430015633"/>
      <w:r>
        <w:rPr>
          <w:rFonts w:eastAsia="Calibri"/>
        </w:rPr>
        <w:lastRenderedPageBreak/>
        <w:t>Understanding node template instantiation through a TOSCA Orchestrator</w:t>
      </w:r>
      <w:bookmarkEnd w:id="169"/>
    </w:p>
    <w:p w14:paraId="1AC197DD" w14:textId="77777777" w:rsidR="0099607F" w:rsidRDefault="0099607F" w:rsidP="00425CC6">
      <w:pPr>
        <w:rPr>
          <w:rFonts w:eastAsia="Calibri"/>
        </w:rPr>
      </w:pPr>
      <w:r>
        <w:rPr>
          <w:rFonts w:eastAsia="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0FEBB0CF" w14:textId="77777777" w:rsidR="0099607F" w:rsidRDefault="0099607F" w:rsidP="00425CC6">
      <w:pPr>
        <w:rPr>
          <w:rFonts w:eastAsia="Calibri"/>
        </w:rPr>
      </w:pPr>
      <w:r>
        <w:rPr>
          <w:rFonts w:eastAsia="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5FEABF87" w14:textId="77777777" w:rsidR="0099607F" w:rsidRPr="003F77A5" w:rsidRDefault="0099607F" w:rsidP="00425CC6">
      <w:pPr>
        <w:rPr>
          <w:rFonts w:eastAsia="Calibri"/>
        </w:rPr>
      </w:pPr>
      <w:r>
        <w:rPr>
          <w:rFonts w:eastAsia="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4BC27F13" w14:textId="77777777" w:rsidR="0099607F" w:rsidRPr="003F77A5" w:rsidRDefault="0099607F" w:rsidP="0099607F">
      <w:pPr>
        <w:pStyle w:val="Heading3"/>
        <w:numPr>
          <w:ilvl w:val="2"/>
          <w:numId w:val="3"/>
        </w:numPr>
        <w:rPr>
          <w:rFonts w:eastAsia="Calibri"/>
        </w:rPr>
      </w:pPr>
      <w:bookmarkStart w:id="170" w:name="_Ref413160595"/>
      <w:bookmarkStart w:id="171" w:name="_Toc430015634"/>
      <w:r>
        <w:rPr>
          <w:rFonts w:eastAsia="Calibri"/>
        </w:rPr>
        <w:t>Definition of the top-level service</w:t>
      </w:r>
      <w:r w:rsidRPr="003F77A5">
        <w:rPr>
          <w:rFonts w:eastAsia="Calibri"/>
        </w:rPr>
        <w:t xml:space="preserve"> template</w:t>
      </w:r>
      <w:bookmarkEnd w:id="170"/>
      <w:bookmarkEnd w:id="171"/>
    </w:p>
    <w:p w14:paraId="7F91DE5B" w14:textId="77777777" w:rsidR="0099607F" w:rsidRDefault="0099607F" w:rsidP="0099607F">
      <w:pPr>
        <w:spacing w:after="200"/>
      </w:pPr>
      <w:r w:rsidRPr="00425CC6">
        <w:rPr>
          <w:rFonts w:eastAsia="Calibri"/>
        </w:rPr>
        <w:t>The following sample defines a web application</w:t>
      </w:r>
      <w:r w:rsidRPr="003F77A5">
        <w:rPr>
          <w:rFonts w:ascii="Calibri" w:eastAsia="Calibri" w:hAnsi="Calibri"/>
        </w:rPr>
        <w:t xml:space="preserve"> </w:t>
      </w:r>
      <w:r w:rsidRPr="003F77A5">
        <w:rPr>
          <w:rFonts w:ascii="Consolas" w:eastAsia="Calibri" w:hAnsi="Consolas" w:cs="Consolas"/>
          <w:b/>
          <w:szCs w:val="20"/>
        </w:rPr>
        <w:t>web_app</w:t>
      </w:r>
      <w:r w:rsidRPr="003F77A5">
        <w:rPr>
          <w:rFonts w:ascii="Calibri" w:eastAsia="Calibri" w:hAnsi="Calibri"/>
        </w:rPr>
        <w:t xml:space="preserve"> </w:t>
      </w:r>
      <w:r w:rsidRPr="00425CC6">
        <w:rPr>
          <w:rFonts w:eastAsia="Calibri"/>
        </w:rPr>
        <w:t>connected to a database</w:t>
      </w:r>
      <w:r w:rsidRPr="003F77A5">
        <w:rPr>
          <w:rFonts w:ascii="Calibri" w:eastAsia="Calibri" w:hAnsi="Calibri"/>
        </w:rPr>
        <w:t xml:space="preserv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1A0C3CD3" w14:textId="77777777" w:rsidR="0099607F" w:rsidRDefault="0099607F" w:rsidP="0099607F">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proofErr w:type="gramStart"/>
      <w:r w:rsidRPr="00B232E2">
        <w:rPr>
          <w:rStyle w:val="CodeSnippetHighlight"/>
        </w:rPr>
        <w:t>name</w:t>
      </w:r>
      <w:proofErr w:type="gramEnd"/>
      <w:r>
        <w:t>) are assigned to the database using hardcoded values in this simple example.</w:t>
      </w:r>
    </w:p>
    <w:p w14:paraId="6286368E" w14:textId="77777777" w:rsidR="0099607F" w:rsidRDefault="0099607F" w:rsidP="0099607F">
      <w:pPr>
        <w:keepNext/>
        <w:spacing w:after="200"/>
        <w:jc w:val="center"/>
      </w:pPr>
      <w:r>
        <w:rPr>
          <w:noProof/>
        </w:rPr>
        <w:drawing>
          <wp:inline distT="0" distB="0" distL="0" distR="0" wp14:anchorId="44877A09" wp14:editId="1C618B2E">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51E7BF80" w14:textId="77777777" w:rsidR="0099607F" w:rsidRDefault="0099607F" w:rsidP="0099607F">
      <w:pPr>
        <w:pStyle w:val="Caption"/>
        <w:jc w:val="center"/>
      </w:pPr>
      <w:bookmarkStart w:id="172" w:name="_Ref284666673"/>
      <w:bookmarkStart w:id="173" w:name="_Toc429130040"/>
      <w:r>
        <w:t xml:space="preserve">Figure </w:t>
      </w:r>
      <w:fldSimple w:instr=" SEQ Figure \* ARABIC ">
        <w:r w:rsidR="00134F75">
          <w:rPr>
            <w:noProof/>
          </w:rPr>
          <w:t>1</w:t>
        </w:r>
      </w:fldSimple>
      <w:bookmarkEnd w:id="172"/>
      <w:r>
        <w:t>: Using template substitution to implement a database tier</w:t>
      </w:r>
      <w:bookmarkEnd w:id="173"/>
    </w:p>
    <w:p w14:paraId="42AA6A24" w14:textId="77777777" w:rsidR="0099607F" w:rsidRDefault="0099607F" w:rsidP="0099607F">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134F75">
        <w:t xml:space="preserve">Figure </w:t>
      </w:r>
      <w:r w:rsidR="00134F75">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1EB6BC59" w14:textId="77777777" w:rsidR="0099607F" w:rsidRPr="003F77A5" w:rsidRDefault="0099607F" w:rsidP="0099607F">
      <w:pPr>
        <w:spacing w:after="200"/>
      </w:pPr>
      <w:r>
        <w:lastRenderedPageBreak/>
        <w:t xml:space="preserve">Note that in contrast to the use case described in section </w:t>
      </w:r>
      <w:r>
        <w:fldChar w:fldCharType="begin"/>
      </w:r>
      <w:r>
        <w:instrText xml:space="preserve"> REF _Ref279661369 \r \h </w:instrText>
      </w:r>
      <w:r>
        <w:fldChar w:fldCharType="separate"/>
      </w:r>
      <w:r w:rsidR="00134F75">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36470EE" w14:textId="77777777" w:rsidR="0099607F" w:rsidRDefault="0099607F" w:rsidP="0099607F">
      <w:pPr>
        <w:pStyle w:val="Caption"/>
        <w:keepNext/>
      </w:pPr>
      <w:bookmarkStart w:id="174" w:name="_Toc302251767"/>
      <w:bookmarkStart w:id="175" w:name="_Toc430015518"/>
      <w:r>
        <w:t xml:space="preserve">Example </w:t>
      </w:r>
      <w:fldSimple w:instr=" SEQ Example \* ARABIC ">
        <w:r w:rsidR="00134F75">
          <w:rPr>
            <w:noProof/>
          </w:rPr>
          <w:t>15</w:t>
        </w:r>
      </w:fldSimple>
      <w:r>
        <w:t xml:space="preserve"> - Referencing an abstract database node template</w:t>
      </w:r>
      <w:bookmarkEnd w:id="174"/>
      <w:bookmarkEnd w:id="17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393AE6C4" w14:textId="77777777" w:rsidTr="00042AE9">
        <w:tc>
          <w:tcPr>
            <w:tcW w:w="9576" w:type="dxa"/>
            <w:shd w:val="clear" w:color="auto" w:fill="D9D9D9" w:themeFill="background1" w:themeFillShade="D9"/>
          </w:tcPr>
          <w:p w14:paraId="1F4D490F" w14:textId="77777777" w:rsidR="0099607F" w:rsidRPr="00CA5485" w:rsidRDefault="0099607F" w:rsidP="00042AE9">
            <w:pPr>
              <w:autoSpaceDE w:val="0"/>
              <w:autoSpaceDN w:val="0"/>
              <w:adjustRightInd w:val="0"/>
              <w:rPr>
                <w:rStyle w:val="CodeSnippet"/>
              </w:rPr>
            </w:pPr>
            <w:r w:rsidRPr="00CA5485">
              <w:rPr>
                <w:rStyle w:val="CodeSnippet"/>
              </w:rPr>
              <w:t>tosca_definitions_version: tosca_simple_yaml_1_0</w:t>
            </w:r>
          </w:p>
          <w:p w14:paraId="72F87BD2" w14:textId="77777777" w:rsidR="0099607F" w:rsidRPr="00CA5485" w:rsidRDefault="0099607F" w:rsidP="00042AE9">
            <w:pPr>
              <w:autoSpaceDE w:val="0"/>
              <w:autoSpaceDN w:val="0"/>
              <w:adjustRightInd w:val="0"/>
              <w:rPr>
                <w:rStyle w:val="CodeSnippet"/>
                <w:noProof/>
              </w:rPr>
            </w:pPr>
          </w:p>
          <w:p w14:paraId="41B30A0B" w14:textId="77777777" w:rsidR="0099607F" w:rsidRPr="00CA5485" w:rsidRDefault="0099607F" w:rsidP="00042AE9">
            <w:pPr>
              <w:autoSpaceDE w:val="0"/>
              <w:autoSpaceDN w:val="0"/>
              <w:adjustRightInd w:val="0"/>
              <w:rPr>
                <w:rStyle w:val="CodeSnippet"/>
                <w:noProof/>
              </w:rPr>
            </w:pPr>
            <w:r>
              <w:rPr>
                <w:rStyle w:val="CodeSnippet"/>
                <w:noProof/>
              </w:rPr>
              <w:t>topology_template:</w:t>
            </w:r>
          </w:p>
          <w:p w14:paraId="0C95316C" w14:textId="77777777" w:rsidR="0099607F" w:rsidRPr="00CA5485"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5295C583" w14:textId="77777777" w:rsidR="0099607F" w:rsidRDefault="0099607F" w:rsidP="00042AE9">
            <w:pPr>
              <w:autoSpaceDE w:val="0"/>
              <w:autoSpaceDN w:val="0"/>
              <w:adjustRightInd w:val="0"/>
              <w:rPr>
                <w:rStyle w:val="CodeSnippet"/>
                <w:noProof/>
              </w:rPr>
            </w:pPr>
          </w:p>
          <w:p w14:paraId="56C72527" w14:textId="77777777" w:rsidR="0099607F" w:rsidRPr="00CA5485"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30E93EF5"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7F210528"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30CFCCAA"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2EEB566C"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155F3DB6" w14:textId="77777777" w:rsidR="0099607F" w:rsidRPr="00CA5485"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01CF25BE" w14:textId="77777777" w:rsidR="0099607F" w:rsidRDefault="0099607F" w:rsidP="00042AE9">
            <w:pPr>
              <w:autoSpaceDE w:val="0"/>
              <w:autoSpaceDN w:val="0"/>
              <w:adjustRightInd w:val="0"/>
              <w:rPr>
                <w:rStyle w:val="CodeSnippet"/>
                <w:noProof/>
              </w:rPr>
            </w:pPr>
          </w:p>
          <w:p w14:paraId="02E7AD77" w14:textId="77777777" w:rsidR="0099607F" w:rsidRDefault="0099607F" w:rsidP="00042AE9">
            <w:pPr>
              <w:autoSpaceDE w:val="0"/>
              <w:autoSpaceDN w:val="0"/>
              <w:adjustRightInd w:val="0"/>
              <w:rPr>
                <w:rStyle w:val="CodeSnippet"/>
                <w:noProof/>
              </w:rPr>
            </w:pPr>
            <w:r>
              <w:rPr>
                <w:rStyle w:val="CodeSnippet"/>
                <w:noProof/>
              </w:rPr>
              <w:t xml:space="preserve">    web_server:</w:t>
            </w:r>
          </w:p>
          <w:p w14:paraId="0CF64DA2" w14:textId="77777777" w:rsidR="0099607F" w:rsidRDefault="0099607F" w:rsidP="00042AE9">
            <w:pPr>
              <w:autoSpaceDE w:val="0"/>
              <w:autoSpaceDN w:val="0"/>
              <w:adjustRightInd w:val="0"/>
              <w:rPr>
                <w:rStyle w:val="CodeSnippet"/>
                <w:noProof/>
              </w:rPr>
            </w:pPr>
            <w:r>
              <w:rPr>
                <w:rStyle w:val="CodeSnippet"/>
                <w:noProof/>
              </w:rPr>
              <w:t xml:space="preserve">      type: tosca.nodes.WebServer</w:t>
            </w:r>
          </w:p>
          <w:p w14:paraId="600CE815"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6A305499" w14:textId="77777777" w:rsidR="0099607F" w:rsidRDefault="0099607F" w:rsidP="00042AE9">
            <w:pPr>
              <w:autoSpaceDE w:val="0"/>
              <w:autoSpaceDN w:val="0"/>
              <w:adjustRightInd w:val="0"/>
              <w:rPr>
                <w:rStyle w:val="CodeSnippet"/>
                <w:noProof/>
              </w:rPr>
            </w:pPr>
            <w:r>
              <w:rPr>
                <w:rStyle w:val="CodeSnippet"/>
                <w:noProof/>
              </w:rPr>
              <w:t xml:space="preserve">        - host: server</w:t>
            </w:r>
          </w:p>
          <w:p w14:paraId="5B2A5995" w14:textId="77777777" w:rsidR="0099607F" w:rsidRDefault="0099607F" w:rsidP="00042AE9">
            <w:pPr>
              <w:autoSpaceDE w:val="0"/>
              <w:autoSpaceDN w:val="0"/>
              <w:adjustRightInd w:val="0"/>
              <w:rPr>
                <w:rStyle w:val="CodeSnippet"/>
                <w:noProof/>
              </w:rPr>
            </w:pPr>
          </w:p>
          <w:p w14:paraId="02BB8778" w14:textId="77777777" w:rsidR="0099607F" w:rsidRDefault="0099607F" w:rsidP="00042AE9">
            <w:pPr>
              <w:autoSpaceDE w:val="0"/>
              <w:autoSpaceDN w:val="0"/>
              <w:adjustRightInd w:val="0"/>
              <w:rPr>
                <w:rStyle w:val="CodeSnippet"/>
                <w:noProof/>
              </w:rPr>
            </w:pPr>
            <w:r>
              <w:rPr>
                <w:rStyle w:val="CodeSnippet"/>
                <w:noProof/>
              </w:rPr>
              <w:t xml:space="preserve">    server:</w:t>
            </w:r>
          </w:p>
          <w:p w14:paraId="6F48AE01" w14:textId="77777777" w:rsidR="0099607F" w:rsidRDefault="0099607F" w:rsidP="00042AE9">
            <w:pPr>
              <w:autoSpaceDE w:val="0"/>
              <w:autoSpaceDN w:val="0"/>
              <w:adjustRightInd w:val="0"/>
              <w:rPr>
                <w:rStyle w:val="CodeSnippet"/>
                <w:noProof/>
              </w:rPr>
            </w:pPr>
            <w:r>
              <w:rPr>
                <w:rStyle w:val="CodeSnippet"/>
                <w:noProof/>
              </w:rPr>
              <w:t xml:space="preserve">      type: tosca.nodes.Compute</w:t>
            </w:r>
          </w:p>
          <w:p w14:paraId="52484B09"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3A736D9D" w14:textId="77777777" w:rsidR="0099607F" w:rsidRPr="00CA5485" w:rsidRDefault="0099607F" w:rsidP="00042AE9">
            <w:pPr>
              <w:autoSpaceDE w:val="0"/>
              <w:autoSpaceDN w:val="0"/>
              <w:adjustRightInd w:val="0"/>
              <w:rPr>
                <w:rStyle w:val="CodeSnippet"/>
                <w:noProof/>
              </w:rPr>
            </w:pPr>
          </w:p>
          <w:p w14:paraId="7940F59A" w14:textId="77777777" w:rsidR="0099607F" w:rsidRDefault="0099607F" w:rsidP="00042AE9">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4C1AFF6B" w14:textId="77777777" w:rsidR="0099607F" w:rsidRDefault="0099607F" w:rsidP="00042AE9">
            <w:pPr>
              <w:autoSpaceDE w:val="0"/>
              <w:autoSpaceDN w:val="0"/>
              <w:adjustRightInd w:val="0"/>
              <w:rPr>
                <w:rStyle w:val="CodeSnippet"/>
                <w:noProof/>
              </w:rPr>
            </w:pPr>
            <w:r>
              <w:rPr>
                <w:rStyle w:val="CodeSnippet"/>
                <w:noProof/>
              </w:rPr>
              <w:t xml:space="preserve">      # This node is abstract (no Deploment or Implemenation artifacts on create)</w:t>
            </w:r>
          </w:p>
          <w:p w14:paraId="42C58A0E" w14:textId="77777777" w:rsidR="0099607F" w:rsidRDefault="0099607F" w:rsidP="00042AE9">
            <w:pPr>
              <w:autoSpaceDE w:val="0"/>
              <w:autoSpaceDN w:val="0"/>
              <w:adjustRightInd w:val="0"/>
              <w:rPr>
                <w:rStyle w:val="CodeSnippet"/>
                <w:noProof/>
              </w:rPr>
            </w:pPr>
            <w:r>
              <w:rPr>
                <w:rStyle w:val="CodeSnippet"/>
                <w:noProof/>
              </w:rPr>
              <w:t xml:space="preserve">      # and can be substituted with a topology provided by another template</w:t>
            </w:r>
          </w:p>
          <w:p w14:paraId="2F4E214A" w14:textId="77777777" w:rsidR="0099607F" w:rsidRPr="00CA5485" w:rsidRDefault="0099607F" w:rsidP="00042AE9">
            <w:pPr>
              <w:autoSpaceDE w:val="0"/>
              <w:autoSpaceDN w:val="0"/>
              <w:adjustRightInd w:val="0"/>
              <w:rPr>
                <w:rStyle w:val="CodeSnippet"/>
                <w:noProof/>
              </w:rPr>
            </w:pPr>
            <w:r>
              <w:rPr>
                <w:rStyle w:val="CodeSnippet"/>
                <w:noProof/>
              </w:rPr>
              <w:t xml:space="preserve">      # that exports a Database type’s capabilities.</w:t>
            </w:r>
          </w:p>
          <w:p w14:paraId="635FE46E" w14:textId="77777777" w:rsidR="0099607F" w:rsidRDefault="0099607F" w:rsidP="00042AE9">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70CB33EA"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3E937DB0" w14:textId="77777777" w:rsidR="0099607F" w:rsidRDefault="0099607F" w:rsidP="00042AE9">
            <w:pPr>
              <w:autoSpaceDE w:val="0"/>
              <w:autoSpaceDN w:val="0"/>
              <w:adjustRightInd w:val="0"/>
              <w:rPr>
                <w:rStyle w:val="CodeSnippet"/>
                <w:noProof/>
              </w:rPr>
            </w:pPr>
            <w:r>
              <w:rPr>
                <w:rStyle w:val="CodeSnippet"/>
                <w:noProof/>
              </w:rPr>
              <w:t xml:space="preserve">        user: my_db_user</w:t>
            </w:r>
          </w:p>
          <w:p w14:paraId="3B498F25" w14:textId="77777777" w:rsidR="0099607F" w:rsidRDefault="0099607F" w:rsidP="00042AE9">
            <w:pPr>
              <w:autoSpaceDE w:val="0"/>
              <w:autoSpaceDN w:val="0"/>
              <w:adjustRightInd w:val="0"/>
              <w:rPr>
                <w:rStyle w:val="CodeSnippet"/>
                <w:noProof/>
              </w:rPr>
            </w:pPr>
            <w:r>
              <w:rPr>
                <w:rStyle w:val="CodeSnippet"/>
                <w:noProof/>
              </w:rPr>
              <w:t xml:space="preserve">        password: secret</w:t>
            </w:r>
          </w:p>
          <w:p w14:paraId="10055FDA" w14:textId="77777777" w:rsidR="0099607F" w:rsidRPr="003F77A5" w:rsidRDefault="0099607F" w:rsidP="00042AE9">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3B3CC5D" w14:textId="77777777" w:rsidR="0099607F" w:rsidRPr="003F77A5" w:rsidRDefault="0099607F" w:rsidP="0099607F">
      <w:pPr>
        <w:pStyle w:val="Heading3"/>
        <w:numPr>
          <w:ilvl w:val="2"/>
          <w:numId w:val="3"/>
        </w:numPr>
      </w:pPr>
      <w:bookmarkStart w:id="176" w:name="_Toc430015635"/>
      <w:r>
        <w:t>Definition of the database stack in a service template</w:t>
      </w:r>
      <w:bookmarkEnd w:id="176"/>
    </w:p>
    <w:p w14:paraId="43B3D97C" w14:textId="77777777" w:rsidR="0099607F" w:rsidRDefault="0099607F" w:rsidP="0099607F">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5AB51BF" w14:textId="77777777" w:rsidR="0099607F" w:rsidRDefault="0099607F" w:rsidP="0099607F">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86BF535" w14:textId="77777777" w:rsidR="0099607F" w:rsidRDefault="0099607F" w:rsidP="0099607F">
      <w:pPr>
        <w:spacing w:before="120" w:after="120"/>
      </w:pPr>
      <w:r>
        <w:lastRenderedPageBreak/>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60AAF6E0" w14:textId="77777777" w:rsidR="0099607F" w:rsidRPr="00403978" w:rsidRDefault="0099607F" w:rsidP="0099607F">
      <w:pPr>
        <w:spacing w:before="120" w:after="120"/>
      </w:pPr>
      <w:r>
        <w:t xml:space="preserve">In short, the </w:t>
      </w:r>
      <w:r w:rsidRPr="00F26FBD">
        <w:rPr>
          <w:rStyle w:val="CodeSnippetHighlight"/>
        </w:rPr>
        <w:t>substitution_mappings</w:t>
      </w:r>
      <w:r>
        <w:t xml:space="preserve"> section provides the following information:</w:t>
      </w:r>
    </w:p>
    <w:p w14:paraId="19CDDCB3" w14:textId="77777777" w:rsidR="0099607F" w:rsidRDefault="0099607F" w:rsidP="0099607F">
      <w:pPr>
        <w:pStyle w:val="NormalaroundTable"/>
        <w:numPr>
          <w:ilvl w:val="0"/>
          <w:numId w:val="42"/>
        </w:numPr>
      </w:pPr>
      <w:r>
        <w:t>It defines what node templates, i.e. node templates of which type, can be substituted by the topology template.</w:t>
      </w:r>
    </w:p>
    <w:p w14:paraId="09987308" w14:textId="77777777" w:rsidR="0099607F" w:rsidRDefault="0099607F" w:rsidP="0099607F">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3881AFA1" w14:textId="77777777" w:rsidR="0099607F" w:rsidRDefault="0099607F" w:rsidP="0099607F">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623B9664" w14:textId="77777777" w:rsidR="0099607F" w:rsidRDefault="0099607F" w:rsidP="0099607F">
      <w:pPr>
        <w:keepNext/>
        <w:spacing w:before="120" w:after="120"/>
        <w:jc w:val="center"/>
      </w:pPr>
      <w:r>
        <w:rPr>
          <w:noProof/>
        </w:rPr>
        <w:drawing>
          <wp:inline distT="0" distB="0" distL="0" distR="0" wp14:anchorId="65252A5E" wp14:editId="5DD73D00">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305718B" w14:textId="77777777" w:rsidR="0099607F" w:rsidRDefault="0099607F" w:rsidP="0099607F">
      <w:pPr>
        <w:pStyle w:val="Caption"/>
        <w:jc w:val="center"/>
      </w:pPr>
      <w:bookmarkStart w:id="177" w:name="_Toc429130043"/>
      <w:r>
        <w:t xml:space="preserve">Figure </w:t>
      </w:r>
      <w:fldSimple w:instr=" SEQ Figure \* ARABIC ">
        <w:r w:rsidR="00134F75">
          <w:rPr>
            <w:noProof/>
          </w:rPr>
          <w:t>2</w:t>
        </w:r>
      </w:fldSimple>
      <w:r>
        <w:t>: Substitution mappings</w:t>
      </w:r>
      <w:bookmarkEnd w:id="177"/>
    </w:p>
    <w:p w14:paraId="22E19499" w14:textId="77777777" w:rsidR="0099607F" w:rsidRDefault="0099607F" w:rsidP="0099607F">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430E86C7" w14:textId="77777777" w:rsidR="0099607F" w:rsidRDefault="0099607F" w:rsidP="0099607F">
      <w:pPr>
        <w:pStyle w:val="Caption"/>
        <w:keepNext/>
      </w:pPr>
      <w:bookmarkStart w:id="178" w:name="_Toc302251768"/>
      <w:bookmarkStart w:id="179" w:name="_Toc430015519"/>
      <w:r>
        <w:t xml:space="preserve">Example </w:t>
      </w:r>
      <w:fldSimple w:instr=" SEQ Example \* ARABIC ">
        <w:r w:rsidR="00134F75">
          <w:rPr>
            <w:noProof/>
          </w:rPr>
          <w:t>16</w:t>
        </w:r>
      </w:fldSimple>
      <w:r>
        <w:t xml:space="preserve"> - Using substitution mappings to export a database implementation</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77749A07" w14:textId="77777777" w:rsidTr="00042AE9">
        <w:tc>
          <w:tcPr>
            <w:tcW w:w="9576" w:type="dxa"/>
            <w:shd w:val="clear" w:color="auto" w:fill="D9D9D9" w:themeFill="background1" w:themeFillShade="D9"/>
          </w:tcPr>
          <w:p w14:paraId="1F5547ED"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25B51B74" w14:textId="77777777" w:rsidR="0099607F" w:rsidRPr="00564529" w:rsidRDefault="0099607F" w:rsidP="00042AE9">
            <w:pPr>
              <w:autoSpaceDE w:val="0"/>
              <w:autoSpaceDN w:val="0"/>
              <w:adjustRightInd w:val="0"/>
              <w:rPr>
                <w:rStyle w:val="CodeSnippet"/>
                <w:noProof/>
              </w:rPr>
            </w:pPr>
          </w:p>
          <w:p w14:paraId="2FEAE824" w14:textId="77777777" w:rsidR="0099607F" w:rsidRDefault="0099607F" w:rsidP="00042AE9">
            <w:pPr>
              <w:autoSpaceDE w:val="0"/>
              <w:autoSpaceDN w:val="0"/>
              <w:adjustRightInd w:val="0"/>
              <w:rPr>
                <w:rStyle w:val="CodeSnippet"/>
                <w:noProof/>
              </w:rPr>
            </w:pPr>
            <w:r>
              <w:rPr>
                <w:rStyle w:val="CodeSnippet"/>
                <w:noProof/>
              </w:rPr>
              <w:t>topology_template:</w:t>
            </w:r>
          </w:p>
          <w:p w14:paraId="61D86CFD"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46DA23CA" w14:textId="77777777" w:rsidR="0099607F" w:rsidRDefault="0099607F" w:rsidP="00042AE9">
            <w:pPr>
              <w:autoSpaceDE w:val="0"/>
              <w:autoSpaceDN w:val="0"/>
              <w:adjustRightInd w:val="0"/>
              <w:rPr>
                <w:rStyle w:val="CodeSnippet"/>
                <w:noProof/>
              </w:rPr>
            </w:pPr>
          </w:p>
          <w:p w14:paraId="399BDC38" w14:textId="77777777" w:rsidR="0099607F" w:rsidRDefault="0099607F" w:rsidP="00042AE9">
            <w:pPr>
              <w:autoSpaceDE w:val="0"/>
              <w:autoSpaceDN w:val="0"/>
              <w:adjustRightInd w:val="0"/>
              <w:rPr>
                <w:rStyle w:val="CodeSnippet"/>
                <w:noProof/>
              </w:rPr>
            </w:pPr>
            <w:r>
              <w:rPr>
                <w:rStyle w:val="CodeSnippet"/>
                <w:noProof/>
              </w:rPr>
              <w:t xml:space="preserve">  inputs:</w:t>
            </w:r>
          </w:p>
          <w:p w14:paraId="2B5C1009" w14:textId="77777777" w:rsidR="0099607F" w:rsidRDefault="0099607F" w:rsidP="00042AE9">
            <w:pPr>
              <w:autoSpaceDE w:val="0"/>
              <w:autoSpaceDN w:val="0"/>
              <w:adjustRightInd w:val="0"/>
              <w:rPr>
                <w:rStyle w:val="CodeSnippet"/>
                <w:noProof/>
              </w:rPr>
            </w:pPr>
            <w:r>
              <w:rPr>
                <w:rStyle w:val="CodeSnippet"/>
                <w:noProof/>
              </w:rPr>
              <w:t xml:space="preserve">    db_user:</w:t>
            </w:r>
          </w:p>
          <w:p w14:paraId="05DFEBE2" w14:textId="77777777" w:rsidR="0099607F" w:rsidRDefault="0099607F" w:rsidP="00042AE9">
            <w:pPr>
              <w:autoSpaceDE w:val="0"/>
              <w:autoSpaceDN w:val="0"/>
              <w:adjustRightInd w:val="0"/>
              <w:rPr>
                <w:rStyle w:val="CodeSnippet"/>
                <w:noProof/>
              </w:rPr>
            </w:pPr>
            <w:r>
              <w:rPr>
                <w:rStyle w:val="CodeSnippet"/>
                <w:noProof/>
              </w:rPr>
              <w:lastRenderedPageBreak/>
              <w:t xml:space="preserve">      type: string</w:t>
            </w:r>
          </w:p>
          <w:p w14:paraId="7A6902EE" w14:textId="77777777" w:rsidR="0099607F" w:rsidRDefault="0099607F" w:rsidP="00042AE9">
            <w:pPr>
              <w:autoSpaceDE w:val="0"/>
              <w:autoSpaceDN w:val="0"/>
              <w:adjustRightInd w:val="0"/>
              <w:rPr>
                <w:rStyle w:val="CodeSnippet"/>
                <w:noProof/>
              </w:rPr>
            </w:pPr>
            <w:r>
              <w:rPr>
                <w:rStyle w:val="CodeSnippet"/>
                <w:noProof/>
              </w:rPr>
              <w:t xml:space="preserve">    db_password:</w:t>
            </w:r>
          </w:p>
          <w:p w14:paraId="29A26FC1"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57A60C5D" w14:textId="77777777" w:rsidR="0099607F" w:rsidRPr="00564529" w:rsidRDefault="0099607F" w:rsidP="00042AE9">
            <w:pPr>
              <w:autoSpaceDE w:val="0"/>
              <w:autoSpaceDN w:val="0"/>
              <w:adjustRightInd w:val="0"/>
              <w:rPr>
                <w:rStyle w:val="CodeSnippet"/>
                <w:noProof/>
              </w:rPr>
            </w:pPr>
            <w:r>
              <w:rPr>
                <w:rStyle w:val="CodeSnippet"/>
                <w:noProof/>
              </w:rPr>
              <w:t xml:space="preserve">    # other inputs omitted for brevity</w:t>
            </w:r>
          </w:p>
          <w:p w14:paraId="1835300B" w14:textId="77777777" w:rsidR="0099607F" w:rsidRDefault="0099607F" w:rsidP="00042AE9">
            <w:pPr>
              <w:autoSpaceDE w:val="0"/>
              <w:autoSpaceDN w:val="0"/>
              <w:adjustRightInd w:val="0"/>
              <w:rPr>
                <w:rStyle w:val="CodeSnippet"/>
                <w:noProof/>
              </w:rPr>
            </w:pPr>
          </w:p>
          <w:p w14:paraId="4B80CAD2" w14:textId="77777777" w:rsidR="0099607F" w:rsidRDefault="0099607F" w:rsidP="00042AE9">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26F1B64E" w14:textId="77777777" w:rsidR="0099607F" w:rsidRDefault="0099607F" w:rsidP="00042AE9">
            <w:pPr>
              <w:autoSpaceDE w:val="0"/>
              <w:autoSpaceDN w:val="0"/>
              <w:adjustRightInd w:val="0"/>
              <w:rPr>
                <w:rStyle w:val="CodeSnippet"/>
                <w:noProof/>
              </w:rPr>
            </w:pPr>
            <w:r>
              <w:rPr>
                <w:rStyle w:val="CodeSnippet"/>
                <w:noProof/>
              </w:rPr>
              <w:t xml:space="preserve">    node_type: tosca.nodes.Database</w:t>
            </w:r>
          </w:p>
          <w:p w14:paraId="21EB83E9"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6330569D" w14:textId="77777777" w:rsidR="0099607F" w:rsidRDefault="0099607F" w:rsidP="00042AE9">
            <w:pPr>
              <w:autoSpaceDE w:val="0"/>
              <w:autoSpaceDN w:val="0"/>
              <w:adjustRightInd w:val="0"/>
              <w:rPr>
                <w:rStyle w:val="CodeSnippet"/>
                <w:noProof/>
              </w:rPr>
            </w:pPr>
            <w:r>
              <w:rPr>
                <w:rStyle w:val="CodeSnippet"/>
                <w:noProof/>
              </w:rPr>
              <w:t xml:space="preserve">      database_endpoint: [ database, database_endpoint ]</w:t>
            </w:r>
          </w:p>
          <w:p w14:paraId="50779E20" w14:textId="77777777" w:rsidR="0099607F" w:rsidRPr="00564529" w:rsidRDefault="0099607F" w:rsidP="00042AE9">
            <w:pPr>
              <w:autoSpaceDE w:val="0"/>
              <w:autoSpaceDN w:val="0"/>
              <w:adjustRightInd w:val="0"/>
              <w:rPr>
                <w:rStyle w:val="CodeSnippet"/>
                <w:noProof/>
              </w:rPr>
            </w:pPr>
          </w:p>
          <w:p w14:paraId="17FA0A58"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6E6B87D7"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2E4733F3"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type: tosca.nodes.</w:t>
            </w:r>
            <w:r>
              <w:rPr>
                <w:rStyle w:val="CodeSnippet"/>
                <w:noProof/>
              </w:rPr>
              <w:t>Database</w:t>
            </w:r>
          </w:p>
          <w:p w14:paraId="7CA0BA08"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3D0DAD0F" w14:textId="77777777" w:rsidR="0099607F" w:rsidRDefault="0099607F" w:rsidP="00042AE9">
            <w:pPr>
              <w:autoSpaceDE w:val="0"/>
              <w:autoSpaceDN w:val="0"/>
              <w:adjustRightInd w:val="0"/>
              <w:rPr>
                <w:rStyle w:val="CodeSnippet"/>
                <w:noProof/>
              </w:rPr>
            </w:pPr>
            <w:r>
              <w:rPr>
                <w:rStyle w:val="CodeSnippet"/>
                <w:noProof/>
              </w:rPr>
              <w:t xml:space="preserve">        user: { get_input: db_user }</w:t>
            </w:r>
          </w:p>
          <w:p w14:paraId="50B4DE82" w14:textId="77777777" w:rsidR="0099607F" w:rsidRDefault="0099607F" w:rsidP="00042AE9">
            <w:pPr>
              <w:autoSpaceDE w:val="0"/>
              <w:autoSpaceDN w:val="0"/>
              <w:adjustRightInd w:val="0"/>
              <w:rPr>
                <w:rStyle w:val="CodeSnippet"/>
                <w:noProof/>
              </w:rPr>
            </w:pPr>
            <w:r>
              <w:rPr>
                <w:rStyle w:val="CodeSnippet"/>
                <w:noProof/>
              </w:rPr>
              <w:t xml:space="preserve">        # other properties omitted for brevity</w:t>
            </w:r>
          </w:p>
          <w:p w14:paraId="45C8F4B2"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496037D7" w14:textId="77777777" w:rsidR="0099607F" w:rsidRPr="00564529" w:rsidRDefault="0099607F" w:rsidP="00042AE9">
            <w:pPr>
              <w:autoSpaceDE w:val="0"/>
              <w:autoSpaceDN w:val="0"/>
              <w:adjustRightInd w:val="0"/>
              <w:rPr>
                <w:rStyle w:val="CodeSnippet"/>
                <w:noProof/>
              </w:rPr>
            </w:pPr>
            <w:r>
              <w:rPr>
                <w:rStyle w:val="CodeSnippet"/>
                <w:noProof/>
              </w:rPr>
              <w:t xml:space="preserve">        - host: dbms</w:t>
            </w:r>
          </w:p>
          <w:p w14:paraId="0B4B1185" w14:textId="77777777" w:rsidR="0099607F" w:rsidRPr="00564529" w:rsidRDefault="0099607F" w:rsidP="00042AE9">
            <w:pPr>
              <w:autoSpaceDE w:val="0"/>
              <w:autoSpaceDN w:val="0"/>
              <w:adjustRightInd w:val="0"/>
              <w:rPr>
                <w:rStyle w:val="CodeSnippet"/>
                <w:noProof/>
              </w:rPr>
            </w:pPr>
          </w:p>
          <w:p w14:paraId="59EBC9B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45A59C36"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7D66A8B1"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66628FC6" w14:textId="77777777" w:rsidR="0099607F" w:rsidRPr="00564529" w:rsidRDefault="0099607F" w:rsidP="00042AE9">
            <w:pPr>
              <w:autoSpaceDE w:val="0"/>
              <w:autoSpaceDN w:val="0"/>
              <w:adjustRightInd w:val="0"/>
              <w:rPr>
                <w:rStyle w:val="CodeSnippet"/>
                <w:noProof/>
              </w:rPr>
            </w:pPr>
          </w:p>
          <w:p w14:paraId="6E329A56"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657B54D"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0DD31FB8" w14:textId="77777777" w:rsidR="0099607F" w:rsidRPr="00F26FBD" w:rsidRDefault="0099607F" w:rsidP="00042AE9">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4F45E39F" w14:textId="77777777" w:rsidR="0099607F" w:rsidRDefault="0099607F" w:rsidP="0099607F">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473A25F3" w14:textId="77777777" w:rsidR="0099607F" w:rsidRDefault="0099607F" w:rsidP="0099607F">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1CCEB74B" w14:textId="77777777" w:rsidR="0099607F" w:rsidRDefault="0099607F" w:rsidP="0099607F">
      <w:pPr>
        <w:pStyle w:val="Heading2"/>
        <w:numPr>
          <w:ilvl w:val="1"/>
          <w:numId w:val="3"/>
        </w:numPr>
      </w:pPr>
      <w:bookmarkStart w:id="180" w:name="_Toc302251681"/>
      <w:bookmarkStart w:id="181" w:name="_Toc430015636"/>
      <w:r>
        <w:t>Using node template substitution for chaining subsystems</w:t>
      </w:r>
      <w:bookmarkEnd w:id="180"/>
      <w:bookmarkEnd w:id="181"/>
    </w:p>
    <w:p w14:paraId="415A6DD2" w14:textId="77777777" w:rsidR="0099607F" w:rsidRDefault="0099607F" w:rsidP="0099607F">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4533E642" w14:textId="77777777" w:rsidR="0099607F" w:rsidRDefault="0099607F" w:rsidP="0099607F">
      <w:pPr>
        <w:pStyle w:val="Heading3"/>
        <w:numPr>
          <w:ilvl w:val="2"/>
          <w:numId w:val="3"/>
        </w:numPr>
      </w:pPr>
      <w:bookmarkStart w:id="182" w:name="_Ref284743862"/>
      <w:bookmarkStart w:id="183" w:name="_Toc430015637"/>
      <w:r>
        <w:lastRenderedPageBreak/>
        <w:t>Defining the overall subsystem chain</w:t>
      </w:r>
      <w:bookmarkEnd w:id="182"/>
      <w:bookmarkEnd w:id="183"/>
    </w:p>
    <w:p w14:paraId="73154B10" w14:textId="77777777" w:rsidR="0099607F" w:rsidRDefault="0099607F" w:rsidP="0099607F">
      <w:r>
        <w:fldChar w:fldCharType="begin"/>
      </w:r>
      <w:r>
        <w:instrText xml:space="preserve"> REF _Ref284687813 \h </w:instrText>
      </w:r>
      <w:r>
        <w:fldChar w:fldCharType="separate"/>
      </w:r>
      <w:r w:rsidR="00134F75">
        <w:t xml:space="preserve">Figure </w:t>
      </w:r>
      <w:r w:rsidR="00134F75">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2EDA3E5" w14:textId="77777777" w:rsidR="0099607F" w:rsidRDefault="0099607F" w:rsidP="0099607F">
      <w:pPr>
        <w:keepNext/>
        <w:jc w:val="center"/>
      </w:pPr>
      <w:r>
        <w:rPr>
          <w:noProof/>
        </w:rPr>
        <w:drawing>
          <wp:inline distT="0" distB="0" distL="0" distR="0" wp14:anchorId="254C1593" wp14:editId="72E46371">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1B53E11" w14:textId="77777777" w:rsidR="0099607F" w:rsidRDefault="0099607F" w:rsidP="0099607F">
      <w:pPr>
        <w:pStyle w:val="Caption"/>
        <w:jc w:val="center"/>
      </w:pPr>
      <w:bookmarkStart w:id="184" w:name="_Ref284687813"/>
      <w:bookmarkStart w:id="185" w:name="_Toc429130044"/>
      <w:r>
        <w:t xml:space="preserve">Figure </w:t>
      </w:r>
      <w:fldSimple w:instr=" SEQ Figure \* ARABIC ">
        <w:r w:rsidR="00134F75">
          <w:rPr>
            <w:noProof/>
          </w:rPr>
          <w:t>3</w:t>
        </w:r>
      </w:fldSimple>
      <w:bookmarkEnd w:id="184"/>
      <w:r>
        <w:t>: Chaining of subsystems in a service template</w:t>
      </w:r>
      <w:bookmarkEnd w:id="185"/>
    </w:p>
    <w:p w14:paraId="611ADCA7" w14:textId="77777777" w:rsidR="0099607F" w:rsidRDefault="0099607F" w:rsidP="0099607F">
      <w:proofErr w:type="gramStart"/>
      <w:r>
        <w:t>All of the</w:t>
      </w:r>
      <w:proofErr w:type="gramEnd"/>
      <w:r>
        <w:t xml:space="preserv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E8FE1A3" w14:textId="77777777" w:rsidR="0099607F" w:rsidRDefault="0099607F" w:rsidP="0099607F"/>
    <w:p w14:paraId="50D0046E" w14:textId="77777777" w:rsidR="0099607F" w:rsidRPr="000475B2" w:rsidRDefault="0099607F" w:rsidP="0099607F">
      <w:pPr>
        <w:pStyle w:val="Caption"/>
        <w:keepNext/>
      </w:pPr>
      <w:bookmarkStart w:id="186" w:name="_Toc302251769"/>
      <w:bookmarkStart w:id="187" w:name="_Toc430015520"/>
      <w:r>
        <w:t xml:space="preserve">Example </w:t>
      </w:r>
      <w:fldSimple w:instr=" SEQ Example \* ARABIC ">
        <w:r w:rsidR="00134F75">
          <w:rPr>
            <w:noProof/>
          </w:rPr>
          <w:t>17</w:t>
        </w:r>
      </w:fldSimple>
      <w:r>
        <w:t xml:space="preserve"> – Declaring a transaction subsystem as a chain of substitutable node templates</w:t>
      </w:r>
      <w:bookmarkEnd w:id="186"/>
      <w:bookmarkEnd w:id="18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7867B437" w14:textId="77777777" w:rsidTr="00042AE9">
        <w:tc>
          <w:tcPr>
            <w:tcW w:w="9576" w:type="dxa"/>
            <w:shd w:val="clear" w:color="auto" w:fill="D9D9D9" w:themeFill="background1" w:themeFillShade="D9"/>
          </w:tcPr>
          <w:p w14:paraId="5746BE1C"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4FF82352" w14:textId="77777777" w:rsidR="0099607F" w:rsidRPr="00564529" w:rsidRDefault="0099607F" w:rsidP="00042AE9">
            <w:pPr>
              <w:autoSpaceDE w:val="0"/>
              <w:autoSpaceDN w:val="0"/>
              <w:adjustRightInd w:val="0"/>
              <w:rPr>
                <w:rStyle w:val="CodeSnippet"/>
                <w:noProof/>
              </w:rPr>
            </w:pPr>
          </w:p>
          <w:p w14:paraId="7D6FD0E2" w14:textId="77777777" w:rsidR="0099607F" w:rsidRDefault="0099607F" w:rsidP="00042AE9">
            <w:pPr>
              <w:autoSpaceDE w:val="0"/>
              <w:autoSpaceDN w:val="0"/>
              <w:adjustRightInd w:val="0"/>
              <w:rPr>
                <w:rStyle w:val="CodeSnippet"/>
                <w:noProof/>
              </w:rPr>
            </w:pPr>
            <w:r>
              <w:rPr>
                <w:rStyle w:val="CodeSnippet"/>
                <w:noProof/>
              </w:rPr>
              <w:t>topology_template:</w:t>
            </w:r>
          </w:p>
          <w:p w14:paraId="45AD74F9"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2A6D4C80" w14:textId="77777777" w:rsidR="0099607F" w:rsidRPr="00564529" w:rsidRDefault="0099607F" w:rsidP="00042AE9">
            <w:pPr>
              <w:autoSpaceDE w:val="0"/>
              <w:autoSpaceDN w:val="0"/>
              <w:adjustRightInd w:val="0"/>
              <w:rPr>
                <w:rStyle w:val="CodeSnippet"/>
                <w:noProof/>
              </w:rPr>
            </w:pPr>
          </w:p>
          <w:p w14:paraId="3E1C8E6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688F352B"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58F79E38"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2E7D9DE4"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41EFB9D"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53A769F6"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5898D77C" w14:textId="77777777" w:rsidR="0099607F" w:rsidRDefault="0099607F" w:rsidP="00042AE9">
            <w:pPr>
              <w:autoSpaceDE w:val="0"/>
              <w:autoSpaceDN w:val="0"/>
              <w:adjustRightInd w:val="0"/>
              <w:rPr>
                <w:rStyle w:val="CodeSnippet"/>
                <w:noProof/>
              </w:rPr>
            </w:pPr>
            <w:r>
              <w:rPr>
                <w:rStyle w:val="CodeSnippet"/>
                <w:noProof/>
              </w:rPr>
              <w:t xml:space="preserve">        message_queue_endpoint:</w:t>
            </w:r>
          </w:p>
          <w:p w14:paraId="7A8F9712"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71A3845F"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291A3403" w14:textId="77777777" w:rsidR="0099607F" w:rsidRDefault="0099607F" w:rsidP="00042AE9">
            <w:pPr>
              <w:autoSpaceDE w:val="0"/>
              <w:autoSpaceDN w:val="0"/>
              <w:adjustRightInd w:val="0"/>
              <w:rPr>
                <w:rStyle w:val="CodeSnippet"/>
                <w:noProof/>
              </w:rPr>
            </w:pPr>
            <w:r>
              <w:rPr>
                <w:rStyle w:val="CodeSnippet"/>
                <w:noProof/>
              </w:rPr>
              <w:t xml:space="preserve">        - receiver: trans1</w:t>
            </w:r>
          </w:p>
          <w:p w14:paraId="6D4A2889" w14:textId="77777777" w:rsidR="0099607F" w:rsidRPr="00564529" w:rsidRDefault="0099607F" w:rsidP="00042AE9">
            <w:pPr>
              <w:autoSpaceDE w:val="0"/>
              <w:autoSpaceDN w:val="0"/>
              <w:adjustRightInd w:val="0"/>
              <w:rPr>
                <w:rStyle w:val="CodeSnippet"/>
                <w:noProof/>
              </w:rPr>
            </w:pPr>
            <w:r>
              <w:rPr>
                <w:rStyle w:val="CodeSnippet"/>
                <w:noProof/>
              </w:rPr>
              <w:t xml:space="preserve">        - receiver: trans2</w:t>
            </w:r>
          </w:p>
          <w:p w14:paraId="5101FA9E" w14:textId="77777777" w:rsidR="0099607F" w:rsidRPr="00564529" w:rsidRDefault="0099607F" w:rsidP="00042AE9">
            <w:pPr>
              <w:autoSpaceDE w:val="0"/>
              <w:autoSpaceDN w:val="0"/>
              <w:adjustRightInd w:val="0"/>
              <w:rPr>
                <w:rStyle w:val="CodeSnippet"/>
                <w:noProof/>
              </w:rPr>
            </w:pPr>
          </w:p>
          <w:p w14:paraId="53F85A2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79A6C947" w14:textId="77777777" w:rsidR="0099607F" w:rsidRPr="00564529" w:rsidRDefault="0099607F" w:rsidP="00042AE9">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0E849D76"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099644E" w14:textId="77777777" w:rsidR="0099607F" w:rsidRDefault="0099607F" w:rsidP="00042AE9">
            <w:pPr>
              <w:autoSpaceDE w:val="0"/>
              <w:autoSpaceDN w:val="0"/>
              <w:adjustRightInd w:val="0"/>
              <w:rPr>
                <w:rStyle w:val="CodeSnippet"/>
                <w:noProof/>
              </w:rPr>
            </w:pPr>
            <w:r>
              <w:rPr>
                <w:rStyle w:val="CodeSnippet"/>
                <w:noProof/>
              </w:rPr>
              <w:t xml:space="preserve">        mq_service_ip: { get_attribute: [ mq, service_ip ] }</w:t>
            </w:r>
          </w:p>
          <w:p w14:paraId="67A9ACCC" w14:textId="77777777" w:rsidR="0099607F" w:rsidRDefault="0099607F" w:rsidP="00042AE9">
            <w:pPr>
              <w:autoSpaceDE w:val="0"/>
              <w:autoSpaceDN w:val="0"/>
              <w:adjustRightInd w:val="0"/>
              <w:rPr>
                <w:rStyle w:val="CodeSnippet"/>
                <w:noProof/>
              </w:rPr>
            </w:pPr>
            <w:r>
              <w:rPr>
                <w:rStyle w:val="CodeSnippet"/>
                <w:noProof/>
              </w:rPr>
              <w:t xml:space="preserve">        receiver_port: 8080</w:t>
            </w:r>
          </w:p>
          <w:p w14:paraId="7356EB3E"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688BA142" w14:textId="77777777" w:rsidR="0099607F" w:rsidRDefault="0099607F" w:rsidP="00042AE9">
            <w:pPr>
              <w:autoSpaceDE w:val="0"/>
              <w:autoSpaceDN w:val="0"/>
              <w:adjustRightInd w:val="0"/>
              <w:rPr>
                <w:rStyle w:val="CodeSnippet"/>
                <w:noProof/>
              </w:rPr>
            </w:pPr>
            <w:r>
              <w:rPr>
                <w:rStyle w:val="CodeSnippet"/>
                <w:noProof/>
              </w:rPr>
              <w:t xml:space="preserve">        message_receiver:</w:t>
            </w:r>
          </w:p>
          <w:p w14:paraId="4FB64501"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1E822403"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01AC491B" w14:textId="77777777" w:rsidR="0099607F" w:rsidRDefault="0099607F" w:rsidP="00042AE9">
            <w:pPr>
              <w:autoSpaceDE w:val="0"/>
              <w:autoSpaceDN w:val="0"/>
              <w:adjustRightInd w:val="0"/>
              <w:rPr>
                <w:rStyle w:val="CodeSnippet"/>
                <w:noProof/>
              </w:rPr>
            </w:pPr>
            <w:r>
              <w:rPr>
                <w:rStyle w:val="CodeSnippet"/>
                <w:noProof/>
              </w:rPr>
              <w:t xml:space="preserve">        - database_endpoint: dbsys</w:t>
            </w:r>
          </w:p>
          <w:p w14:paraId="497D4542" w14:textId="77777777" w:rsidR="0099607F" w:rsidRPr="00564529" w:rsidRDefault="0099607F" w:rsidP="00042AE9">
            <w:pPr>
              <w:autoSpaceDE w:val="0"/>
              <w:autoSpaceDN w:val="0"/>
              <w:adjustRightInd w:val="0"/>
              <w:rPr>
                <w:rStyle w:val="CodeSnippet"/>
                <w:noProof/>
              </w:rPr>
            </w:pPr>
          </w:p>
          <w:p w14:paraId="65D6D48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7DA386C5"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057623F6"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04E5987" w14:textId="77777777" w:rsidR="0099607F" w:rsidRDefault="0099607F" w:rsidP="00042AE9">
            <w:pPr>
              <w:autoSpaceDE w:val="0"/>
              <w:autoSpaceDN w:val="0"/>
              <w:adjustRightInd w:val="0"/>
              <w:rPr>
                <w:rStyle w:val="CodeSnippet"/>
                <w:noProof/>
              </w:rPr>
            </w:pPr>
            <w:r>
              <w:rPr>
                <w:rStyle w:val="CodeSnippet"/>
                <w:noProof/>
              </w:rPr>
              <w:t xml:space="preserve">        mq_service_ip: { get_attribute: [ mq, service_ip ] }</w:t>
            </w:r>
          </w:p>
          <w:p w14:paraId="78CD5C9E" w14:textId="77777777" w:rsidR="0099607F" w:rsidRDefault="0099607F" w:rsidP="00042AE9">
            <w:pPr>
              <w:autoSpaceDE w:val="0"/>
              <w:autoSpaceDN w:val="0"/>
              <w:adjustRightInd w:val="0"/>
              <w:rPr>
                <w:rStyle w:val="CodeSnippet"/>
                <w:noProof/>
              </w:rPr>
            </w:pPr>
            <w:r>
              <w:rPr>
                <w:rStyle w:val="CodeSnippet"/>
                <w:noProof/>
              </w:rPr>
              <w:t xml:space="preserve">        receiver_port: 8080</w:t>
            </w:r>
          </w:p>
          <w:p w14:paraId="79670BA9"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013752C0" w14:textId="77777777" w:rsidR="0099607F" w:rsidRDefault="0099607F" w:rsidP="00042AE9">
            <w:pPr>
              <w:autoSpaceDE w:val="0"/>
              <w:autoSpaceDN w:val="0"/>
              <w:adjustRightInd w:val="0"/>
              <w:rPr>
                <w:rStyle w:val="CodeSnippet"/>
                <w:noProof/>
              </w:rPr>
            </w:pPr>
            <w:r>
              <w:rPr>
                <w:rStyle w:val="CodeSnippet"/>
                <w:noProof/>
              </w:rPr>
              <w:t xml:space="preserve">        message_receiver:</w:t>
            </w:r>
          </w:p>
          <w:p w14:paraId="426E4912"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1BF60FA9"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49C37659" w14:textId="77777777" w:rsidR="0099607F" w:rsidRDefault="0099607F" w:rsidP="00042AE9">
            <w:pPr>
              <w:autoSpaceDE w:val="0"/>
              <w:autoSpaceDN w:val="0"/>
              <w:adjustRightInd w:val="0"/>
              <w:rPr>
                <w:rStyle w:val="CodeSnippet"/>
                <w:noProof/>
              </w:rPr>
            </w:pPr>
            <w:r>
              <w:rPr>
                <w:rStyle w:val="CodeSnippet"/>
                <w:noProof/>
              </w:rPr>
              <w:t xml:space="preserve">        - database_endpoint: dbsys</w:t>
            </w:r>
          </w:p>
          <w:p w14:paraId="6AA017C2" w14:textId="77777777" w:rsidR="0099607F" w:rsidRPr="00564529" w:rsidRDefault="0099607F" w:rsidP="00042AE9">
            <w:pPr>
              <w:autoSpaceDE w:val="0"/>
              <w:autoSpaceDN w:val="0"/>
              <w:adjustRightInd w:val="0"/>
              <w:rPr>
                <w:rStyle w:val="CodeSnippet"/>
                <w:noProof/>
              </w:rPr>
            </w:pPr>
          </w:p>
          <w:p w14:paraId="1ABC6F1B"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49FF1B6D"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5ACBFC6A"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5E9F43D9"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1EFAD7C4"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18343E51" w14:textId="77777777" w:rsidR="0099607F" w:rsidRDefault="0099607F" w:rsidP="00042AE9">
            <w:pPr>
              <w:autoSpaceDE w:val="0"/>
              <w:autoSpaceDN w:val="0"/>
              <w:adjustRightInd w:val="0"/>
              <w:rPr>
                <w:rStyle w:val="CodeSnippet"/>
                <w:noProof/>
              </w:rPr>
            </w:pPr>
            <w:r>
              <w:rPr>
                <w:rStyle w:val="CodeSnippet"/>
                <w:noProof/>
              </w:rPr>
              <w:t xml:space="preserve">        database_endpoint:</w:t>
            </w:r>
          </w:p>
          <w:p w14:paraId="2747612D" w14:textId="77777777" w:rsidR="0099607F" w:rsidRPr="00F26FBD" w:rsidRDefault="0099607F" w:rsidP="00042AE9">
            <w:pPr>
              <w:autoSpaceDE w:val="0"/>
              <w:autoSpaceDN w:val="0"/>
              <w:adjustRightInd w:val="0"/>
              <w:rPr>
                <w:rFonts w:ascii="Consolas" w:hAnsi="Consolas"/>
                <w:noProof/>
                <w:sz w:val="20"/>
              </w:rPr>
            </w:pPr>
            <w:r>
              <w:rPr>
                <w:rStyle w:val="CodeSnippet"/>
                <w:noProof/>
              </w:rPr>
              <w:t xml:space="preserve">          # details omitted for brevity</w:t>
            </w:r>
          </w:p>
        </w:tc>
      </w:tr>
    </w:tbl>
    <w:p w14:paraId="3D799D03" w14:textId="77777777" w:rsidR="0099607F" w:rsidRDefault="0099607F" w:rsidP="0099607F"/>
    <w:p w14:paraId="7D895FD1" w14:textId="77777777" w:rsidR="0099607F" w:rsidRDefault="0099607F" w:rsidP="0099607F">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1A2DCC10" w14:textId="77777777" w:rsidR="0099607F" w:rsidRDefault="0099607F" w:rsidP="0099607F">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69FA5475" w14:textId="77777777" w:rsidR="0099607F" w:rsidRDefault="0099607F" w:rsidP="0099607F">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4386F3C1" w14:textId="77777777" w:rsidR="0099607F" w:rsidRDefault="0099607F" w:rsidP="0099607F">
      <w:pPr>
        <w:pStyle w:val="Heading3"/>
        <w:numPr>
          <w:ilvl w:val="2"/>
          <w:numId w:val="3"/>
        </w:numPr>
      </w:pPr>
      <w:bookmarkStart w:id="188" w:name="_Toc430015638"/>
      <w:r>
        <w:t>Defining a subsystem (node) type</w:t>
      </w:r>
      <w:bookmarkEnd w:id="188"/>
    </w:p>
    <w:p w14:paraId="2B42187E" w14:textId="77777777" w:rsidR="0099607F" w:rsidRDefault="0099607F" w:rsidP="0099607F">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21B26A66" w14:textId="77777777" w:rsidR="0099607F" w:rsidRDefault="0099607F" w:rsidP="0099607F">
      <w:r>
        <w:t>The realization of the defined node type will be given in the form of a whole separate service template as outlined in the following section.</w:t>
      </w:r>
    </w:p>
    <w:p w14:paraId="54A88F9D" w14:textId="77777777" w:rsidR="0099607F" w:rsidRDefault="0099607F" w:rsidP="0099607F"/>
    <w:p w14:paraId="619A5B97" w14:textId="77777777" w:rsidR="0099607F" w:rsidRDefault="0099607F" w:rsidP="0099607F">
      <w:pPr>
        <w:pStyle w:val="Caption"/>
        <w:keepNext/>
      </w:pPr>
      <w:bookmarkStart w:id="189" w:name="_Toc302251770"/>
      <w:bookmarkStart w:id="190" w:name="_Toc430015521"/>
      <w:r>
        <w:lastRenderedPageBreak/>
        <w:t xml:space="preserve">Example </w:t>
      </w:r>
      <w:fldSimple w:instr=" SEQ Example \* ARABIC ">
        <w:r w:rsidR="00134F75">
          <w:rPr>
            <w:noProof/>
          </w:rPr>
          <w:t>18</w:t>
        </w:r>
      </w:fldSimple>
      <w:r>
        <w:t xml:space="preserve"> - Defining a TransactionSubsystem node type</w:t>
      </w:r>
      <w:bookmarkEnd w:id="189"/>
      <w:bookmarkEnd w:id="19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4E40DAE5" w14:textId="77777777" w:rsidTr="00042AE9">
        <w:tc>
          <w:tcPr>
            <w:tcW w:w="9576" w:type="dxa"/>
            <w:shd w:val="clear" w:color="auto" w:fill="D9D9D9" w:themeFill="background1" w:themeFillShade="D9"/>
          </w:tcPr>
          <w:p w14:paraId="79B89CB9"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3A61627D" w14:textId="77777777" w:rsidR="0099607F" w:rsidRPr="00564529" w:rsidRDefault="0099607F" w:rsidP="00042AE9">
            <w:pPr>
              <w:autoSpaceDE w:val="0"/>
              <w:autoSpaceDN w:val="0"/>
              <w:adjustRightInd w:val="0"/>
              <w:rPr>
                <w:rStyle w:val="CodeSnippet"/>
                <w:noProof/>
              </w:rPr>
            </w:pPr>
          </w:p>
          <w:p w14:paraId="450C23DC" w14:textId="77777777" w:rsidR="0099607F" w:rsidRPr="00564529" w:rsidRDefault="0099607F" w:rsidP="00042AE9">
            <w:pPr>
              <w:autoSpaceDE w:val="0"/>
              <w:autoSpaceDN w:val="0"/>
              <w:adjustRightInd w:val="0"/>
              <w:rPr>
                <w:rStyle w:val="CodeSnippet"/>
                <w:noProof/>
              </w:rPr>
            </w:pPr>
            <w:r>
              <w:rPr>
                <w:rStyle w:val="CodeSnippet"/>
                <w:noProof/>
              </w:rPr>
              <w:t>node_types:</w:t>
            </w:r>
          </w:p>
          <w:p w14:paraId="7DC88F93"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123906BF"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30C4891B" w14:textId="77777777" w:rsidR="0099607F" w:rsidRDefault="0099607F" w:rsidP="00042AE9">
            <w:pPr>
              <w:autoSpaceDE w:val="0"/>
              <w:autoSpaceDN w:val="0"/>
              <w:adjustRightInd w:val="0"/>
              <w:rPr>
                <w:rStyle w:val="CodeSnippet"/>
                <w:noProof/>
              </w:rPr>
            </w:pPr>
            <w:r>
              <w:rPr>
                <w:rStyle w:val="CodeSnippet"/>
                <w:noProof/>
              </w:rPr>
              <w:t xml:space="preserve">      mq_service_ip:</w:t>
            </w:r>
          </w:p>
          <w:p w14:paraId="7ECCA1BA"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0B65635F"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4BA1DE4C" w14:textId="77777777" w:rsidR="0099607F" w:rsidRDefault="0099607F" w:rsidP="00042AE9">
            <w:pPr>
              <w:autoSpaceDE w:val="0"/>
              <w:autoSpaceDN w:val="0"/>
              <w:adjustRightInd w:val="0"/>
              <w:rPr>
                <w:rStyle w:val="CodeSnippet"/>
                <w:noProof/>
              </w:rPr>
            </w:pPr>
            <w:r>
              <w:rPr>
                <w:rStyle w:val="CodeSnippet"/>
                <w:noProof/>
              </w:rPr>
              <w:t xml:space="preserve">        type: integer</w:t>
            </w:r>
          </w:p>
          <w:p w14:paraId="1BD9D896" w14:textId="77777777" w:rsidR="0099607F" w:rsidRDefault="0099607F" w:rsidP="00042AE9">
            <w:pPr>
              <w:autoSpaceDE w:val="0"/>
              <w:autoSpaceDN w:val="0"/>
              <w:adjustRightInd w:val="0"/>
              <w:rPr>
                <w:rStyle w:val="CodeSnippet"/>
                <w:noProof/>
              </w:rPr>
            </w:pPr>
            <w:r>
              <w:rPr>
                <w:rStyle w:val="CodeSnippet"/>
                <w:noProof/>
              </w:rPr>
              <w:t xml:space="preserve">    attributes:</w:t>
            </w:r>
          </w:p>
          <w:p w14:paraId="0F56B734" w14:textId="77777777" w:rsidR="0099607F" w:rsidRDefault="0099607F" w:rsidP="00042AE9">
            <w:pPr>
              <w:autoSpaceDE w:val="0"/>
              <w:autoSpaceDN w:val="0"/>
              <w:adjustRightInd w:val="0"/>
              <w:rPr>
                <w:rStyle w:val="CodeSnippet"/>
                <w:noProof/>
              </w:rPr>
            </w:pPr>
            <w:r>
              <w:rPr>
                <w:rStyle w:val="CodeSnippet"/>
                <w:noProof/>
              </w:rPr>
              <w:t xml:space="preserve">      receiver_ip:</w:t>
            </w:r>
          </w:p>
          <w:p w14:paraId="0CBF0F06"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18B01773"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36804815" w14:textId="77777777" w:rsidR="0099607F" w:rsidRDefault="0099607F" w:rsidP="00042AE9">
            <w:pPr>
              <w:autoSpaceDE w:val="0"/>
              <w:autoSpaceDN w:val="0"/>
              <w:adjustRightInd w:val="0"/>
              <w:rPr>
                <w:rStyle w:val="CodeSnippet"/>
                <w:noProof/>
              </w:rPr>
            </w:pPr>
            <w:r>
              <w:rPr>
                <w:rStyle w:val="CodeSnippet"/>
                <w:noProof/>
              </w:rPr>
              <w:t xml:space="preserve">        type: integer</w:t>
            </w:r>
          </w:p>
          <w:p w14:paraId="725A1508"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04E5D815" w14:textId="77777777" w:rsidR="0099607F" w:rsidRDefault="0099607F" w:rsidP="00042AE9">
            <w:pPr>
              <w:autoSpaceDE w:val="0"/>
              <w:autoSpaceDN w:val="0"/>
              <w:adjustRightInd w:val="0"/>
              <w:rPr>
                <w:rStyle w:val="CodeSnippet"/>
                <w:noProof/>
              </w:rPr>
            </w:pPr>
            <w:r>
              <w:rPr>
                <w:rStyle w:val="CodeSnippet"/>
                <w:noProof/>
              </w:rPr>
              <w:t xml:space="preserve">      message_receiver: tosca.capabilities.Endpoint</w:t>
            </w:r>
          </w:p>
          <w:p w14:paraId="009F60FE"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7D58AF0F" w14:textId="77777777" w:rsidR="0099607F" w:rsidRPr="00F26FBD" w:rsidRDefault="0099607F" w:rsidP="00042AE9">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291A5FBB" w14:textId="77777777" w:rsidR="0099607F" w:rsidRDefault="0099607F" w:rsidP="0099607F"/>
    <w:p w14:paraId="73D748EB" w14:textId="77777777" w:rsidR="0099607F" w:rsidRDefault="0099607F" w:rsidP="0099607F">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134F75">
        <w:t>2.11.1</w:t>
      </w:r>
      <w:r>
        <w:fldChar w:fldCharType="end"/>
      </w:r>
      <w:r>
        <w:t>.</w:t>
      </w:r>
    </w:p>
    <w:p w14:paraId="25156439" w14:textId="77777777" w:rsidR="0099607F" w:rsidRDefault="0099607F" w:rsidP="0099607F">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40B29422" w14:textId="77777777" w:rsidR="0099607F" w:rsidRDefault="0099607F" w:rsidP="0099607F">
      <w:pPr>
        <w:pStyle w:val="Heading3"/>
        <w:numPr>
          <w:ilvl w:val="2"/>
          <w:numId w:val="3"/>
        </w:numPr>
      </w:pPr>
      <w:bookmarkStart w:id="191" w:name="_Toc430015639"/>
      <w:r>
        <w:t>Defining the details of a subsystem</w:t>
      </w:r>
      <w:bookmarkEnd w:id="191"/>
    </w:p>
    <w:p w14:paraId="1DE9A363" w14:textId="77777777" w:rsidR="0099607F" w:rsidRDefault="0099607F" w:rsidP="0099607F">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134F75">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272DC7EF" w14:textId="77777777" w:rsidR="0099607F" w:rsidRDefault="0099607F" w:rsidP="0099607F"/>
    <w:p w14:paraId="225BF3CB" w14:textId="77777777" w:rsidR="0099607F" w:rsidRDefault="0099607F" w:rsidP="0099607F">
      <w:pPr>
        <w:keepNext/>
        <w:jc w:val="center"/>
      </w:pPr>
      <w:r>
        <w:rPr>
          <w:noProof/>
        </w:rPr>
        <w:lastRenderedPageBreak/>
        <w:drawing>
          <wp:inline distT="0" distB="0" distL="0" distR="0" wp14:anchorId="3EC7EB59" wp14:editId="169C9492">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3CA46FAA" w14:textId="77777777" w:rsidR="0099607F" w:rsidRDefault="0099607F" w:rsidP="0099607F">
      <w:pPr>
        <w:pStyle w:val="Caption"/>
        <w:jc w:val="center"/>
      </w:pPr>
      <w:bookmarkStart w:id="192" w:name="_Toc429130045"/>
      <w:r>
        <w:t xml:space="preserve">Figure </w:t>
      </w:r>
      <w:fldSimple w:instr=" SEQ Figure \* ARABIC ">
        <w:r w:rsidR="00134F75">
          <w:rPr>
            <w:noProof/>
          </w:rPr>
          <w:t>4</w:t>
        </w:r>
      </w:fldSimple>
      <w:r>
        <w:t>: Defining subsystem details in a service template</w:t>
      </w:r>
      <w:bookmarkEnd w:id="192"/>
    </w:p>
    <w:p w14:paraId="0B5C9A16" w14:textId="77777777" w:rsidR="0099607F" w:rsidRDefault="0099607F" w:rsidP="0099607F">
      <w:r>
        <w:fldChar w:fldCharType="begin"/>
      </w:r>
      <w:r>
        <w:instrText xml:space="preserve"> REF _Ref284666673 \h </w:instrText>
      </w:r>
      <w:r>
        <w:fldChar w:fldCharType="separate"/>
      </w:r>
      <w:r w:rsidR="00134F75">
        <w:t xml:space="preserve">Figure </w:t>
      </w:r>
      <w:r w:rsidR="00134F75">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7A9002D9" w14:textId="77777777" w:rsidR="0099607F" w:rsidRDefault="0099607F" w:rsidP="0099607F">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01CA3C44" w14:textId="77777777" w:rsidR="0099607F" w:rsidRDefault="0099607F" w:rsidP="0099607F">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4676B2E0" w14:textId="77777777" w:rsidR="0099607F" w:rsidRDefault="0099607F" w:rsidP="0099607F">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52B921BB" w14:textId="77777777" w:rsidR="0099607F" w:rsidRDefault="0099607F" w:rsidP="0099607F">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34FD20F" w14:textId="77777777" w:rsidR="0099607F" w:rsidRDefault="0099607F" w:rsidP="0099607F"/>
    <w:p w14:paraId="483A5C18" w14:textId="77777777" w:rsidR="0099607F" w:rsidRDefault="0099607F" w:rsidP="0099607F">
      <w:pPr>
        <w:pStyle w:val="Caption"/>
        <w:keepNext/>
      </w:pPr>
      <w:bookmarkStart w:id="193" w:name="_Toc302251771"/>
      <w:bookmarkStart w:id="194" w:name="_Toc430015522"/>
      <w:r>
        <w:t xml:space="preserve">Example </w:t>
      </w:r>
      <w:fldSimple w:instr=" SEQ Example \* ARABIC ">
        <w:r w:rsidR="00134F75">
          <w:rPr>
            <w:noProof/>
          </w:rPr>
          <w:t>19</w:t>
        </w:r>
      </w:fldSimple>
      <w:r>
        <w:t xml:space="preserve"> - Implemention of a TransactionSubsytem node type using substitution mappings</w:t>
      </w:r>
      <w:bookmarkEnd w:id="193"/>
      <w:bookmarkEnd w:id="19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3F77A5" w14:paraId="6FB5BF19" w14:textId="77777777" w:rsidTr="00042AE9">
        <w:tc>
          <w:tcPr>
            <w:tcW w:w="9576" w:type="dxa"/>
            <w:shd w:val="clear" w:color="auto" w:fill="D9D9D9" w:themeFill="background1" w:themeFillShade="D9"/>
          </w:tcPr>
          <w:p w14:paraId="01EBEBF9" w14:textId="77777777" w:rsidR="0099607F" w:rsidRPr="00564529" w:rsidRDefault="0099607F" w:rsidP="00042AE9">
            <w:pPr>
              <w:autoSpaceDE w:val="0"/>
              <w:autoSpaceDN w:val="0"/>
              <w:adjustRightInd w:val="0"/>
              <w:rPr>
                <w:rStyle w:val="CodeSnippet"/>
                <w:noProof/>
              </w:rPr>
            </w:pPr>
            <w:r w:rsidRPr="00564529">
              <w:rPr>
                <w:rStyle w:val="CodeSnippet"/>
                <w:noProof/>
              </w:rPr>
              <w:t>tosca_definitions_version: tosca_simple_yaml_1_0</w:t>
            </w:r>
          </w:p>
          <w:p w14:paraId="52C86E79" w14:textId="77777777" w:rsidR="0099607F" w:rsidRPr="00564529" w:rsidRDefault="0099607F" w:rsidP="00042AE9">
            <w:pPr>
              <w:autoSpaceDE w:val="0"/>
              <w:autoSpaceDN w:val="0"/>
              <w:adjustRightInd w:val="0"/>
              <w:rPr>
                <w:rStyle w:val="CodeSnippet"/>
                <w:noProof/>
              </w:rPr>
            </w:pPr>
          </w:p>
          <w:p w14:paraId="6E42E894" w14:textId="77777777" w:rsidR="0099607F" w:rsidRDefault="0099607F" w:rsidP="00042AE9">
            <w:pPr>
              <w:autoSpaceDE w:val="0"/>
              <w:autoSpaceDN w:val="0"/>
              <w:adjustRightInd w:val="0"/>
              <w:rPr>
                <w:rStyle w:val="CodeSnippet"/>
                <w:noProof/>
              </w:rPr>
            </w:pPr>
            <w:r>
              <w:rPr>
                <w:rStyle w:val="CodeSnippet"/>
                <w:noProof/>
              </w:rPr>
              <w:t>topology_template:</w:t>
            </w:r>
          </w:p>
          <w:p w14:paraId="17E177B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3FB999F1" w14:textId="77777777" w:rsidR="0099607F" w:rsidRDefault="0099607F" w:rsidP="00042AE9">
            <w:pPr>
              <w:autoSpaceDE w:val="0"/>
              <w:autoSpaceDN w:val="0"/>
              <w:adjustRightInd w:val="0"/>
              <w:rPr>
                <w:rStyle w:val="CodeSnippet"/>
                <w:noProof/>
              </w:rPr>
            </w:pPr>
          </w:p>
          <w:p w14:paraId="4E5387D2" w14:textId="77777777" w:rsidR="0099607F" w:rsidRDefault="0099607F" w:rsidP="00042AE9">
            <w:pPr>
              <w:autoSpaceDE w:val="0"/>
              <w:autoSpaceDN w:val="0"/>
              <w:adjustRightInd w:val="0"/>
              <w:rPr>
                <w:rStyle w:val="CodeSnippet"/>
                <w:noProof/>
              </w:rPr>
            </w:pPr>
            <w:r>
              <w:rPr>
                <w:rStyle w:val="CodeSnippet"/>
                <w:noProof/>
              </w:rPr>
              <w:t xml:space="preserve">  inputs:</w:t>
            </w:r>
          </w:p>
          <w:p w14:paraId="758E51E3" w14:textId="77777777" w:rsidR="0099607F" w:rsidRDefault="0099607F" w:rsidP="00042AE9">
            <w:pPr>
              <w:autoSpaceDE w:val="0"/>
              <w:autoSpaceDN w:val="0"/>
              <w:adjustRightInd w:val="0"/>
              <w:rPr>
                <w:rStyle w:val="CodeSnippet"/>
                <w:noProof/>
              </w:rPr>
            </w:pPr>
            <w:r>
              <w:rPr>
                <w:rStyle w:val="CodeSnippet"/>
                <w:noProof/>
              </w:rPr>
              <w:lastRenderedPageBreak/>
              <w:t xml:space="preserve">    mq_service_ip:</w:t>
            </w:r>
          </w:p>
          <w:p w14:paraId="6FE8600E"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40B9FD2F" w14:textId="77777777" w:rsidR="0099607F" w:rsidRDefault="0099607F" w:rsidP="00042AE9">
            <w:pPr>
              <w:autoSpaceDE w:val="0"/>
              <w:autoSpaceDN w:val="0"/>
              <w:adjustRightInd w:val="0"/>
              <w:rPr>
                <w:rStyle w:val="CodeSnippet"/>
                <w:noProof/>
              </w:rPr>
            </w:pPr>
            <w:r>
              <w:rPr>
                <w:rStyle w:val="CodeSnippet"/>
                <w:noProof/>
              </w:rPr>
              <w:t xml:space="preserve">      description: IP address of the message queuing server to receive messages from</w:t>
            </w:r>
          </w:p>
          <w:p w14:paraId="3A32D6E8" w14:textId="77777777" w:rsidR="0099607F" w:rsidRDefault="0099607F" w:rsidP="00042AE9">
            <w:pPr>
              <w:autoSpaceDE w:val="0"/>
              <w:autoSpaceDN w:val="0"/>
              <w:adjustRightInd w:val="0"/>
              <w:rPr>
                <w:rStyle w:val="CodeSnippet"/>
                <w:noProof/>
              </w:rPr>
            </w:pPr>
            <w:r>
              <w:rPr>
                <w:rStyle w:val="CodeSnippet"/>
                <w:noProof/>
              </w:rPr>
              <w:t xml:space="preserve">    receiver_port:</w:t>
            </w:r>
          </w:p>
          <w:p w14:paraId="4B6B4C29" w14:textId="77777777" w:rsidR="0099607F" w:rsidRDefault="0099607F" w:rsidP="00042AE9">
            <w:pPr>
              <w:autoSpaceDE w:val="0"/>
              <w:autoSpaceDN w:val="0"/>
              <w:adjustRightInd w:val="0"/>
              <w:rPr>
                <w:rStyle w:val="CodeSnippet"/>
                <w:noProof/>
              </w:rPr>
            </w:pPr>
            <w:r>
              <w:rPr>
                <w:rStyle w:val="CodeSnippet"/>
                <w:noProof/>
              </w:rPr>
              <w:t xml:space="preserve">      type: string</w:t>
            </w:r>
          </w:p>
          <w:p w14:paraId="6E559E7A" w14:textId="77777777" w:rsidR="0099607F" w:rsidRDefault="0099607F" w:rsidP="00042AE9">
            <w:pPr>
              <w:autoSpaceDE w:val="0"/>
              <w:autoSpaceDN w:val="0"/>
              <w:adjustRightInd w:val="0"/>
              <w:rPr>
                <w:rStyle w:val="CodeSnippet"/>
                <w:noProof/>
              </w:rPr>
            </w:pPr>
            <w:r>
              <w:rPr>
                <w:rStyle w:val="CodeSnippet"/>
                <w:noProof/>
              </w:rPr>
              <w:t xml:space="preserve">      description: Port to be used for receiving messages</w:t>
            </w:r>
          </w:p>
          <w:p w14:paraId="65ADA980" w14:textId="77777777" w:rsidR="0099607F" w:rsidRPr="00564529" w:rsidRDefault="0099607F" w:rsidP="00042AE9">
            <w:pPr>
              <w:autoSpaceDE w:val="0"/>
              <w:autoSpaceDN w:val="0"/>
              <w:adjustRightInd w:val="0"/>
              <w:rPr>
                <w:rStyle w:val="CodeSnippet"/>
                <w:noProof/>
              </w:rPr>
            </w:pPr>
            <w:r>
              <w:rPr>
                <w:rStyle w:val="CodeSnippet"/>
                <w:noProof/>
              </w:rPr>
              <w:t xml:space="preserve">    # other inputs omitted for brevity</w:t>
            </w:r>
          </w:p>
          <w:p w14:paraId="524C8504" w14:textId="77777777" w:rsidR="0099607F" w:rsidRDefault="0099607F" w:rsidP="00042AE9">
            <w:pPr>
              <w:autoSpaceDE w:val="0"/>
              <w:autoSpaceDN w:val="0"/>
              <w:adjustRightInd w:val="0"/>
              <w:rPr>
                <w:rStyle w:val="CodeSnippet"/>
                <w:noProof/>
              </w:rPr>
            </w:pPr>
          </w:p>
          <w:p w14:paraId="5C97CB69" w14:textId="77777777" w:rsidR="0099607F" w:rsidRDefault="0099607F" w:rsidP="00042AE9">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466356A2" w14:textId="77777777" w:rsidR="0099607F" w:rsidRDefault="0099607F" w:rsidP="00042AE9">
            <w:pPr>
              <w:autoSpaceDE w:val="0"/>
              <w:autoSpaceDN w:val="0"/>
              <w:adjustRightInd w:val="0"/>
              <w:rPr>
                <w:rStyle w:val="CodeSnippet"/>
                <w:noProof/>
              </w:rPr>
            </w:pPr>
            <w:r>
              <w:rPr>
                <w:rStyle w:val="CodeSnippet"/>
                <w:noProof/>
              </w:rPr>
              <w:t xml:space="preserve">    node_type: example.TransactionSubsystem</w:t>
            </w:r>
          </w:p>
          <w:p w14:paraId="6BFF565F"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3DA16C54" w14:textId="77777777" w:rsidR="0099607F" w:rsidRDefault="0099607F" w:rsidP="00042AE9">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74C5A90E"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5DF3766B" w14:textId="77777777" w:rsidR="0099607F" w:rsidRDefault="0099607F" w:rsidP="00042AE9">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6012DC48" w14:textId="77777777" w:rsidR="0099607F" w:rsidRPr="00564529" w:rsidRDefault="0099607F" w:rsidP="00042AE9">
            <w:pPr>
              <w:autoSpaceDE w:val="0"/>
              <w:autoSpaceDN w:val="0"/>
              <w:adjustRightInd w:val="0"/>
              <w:rPr>
                <w:rStyle w:val="CodeSnippet"/>
                <w:noProof/>
              </w:rPr>
            </w:pPr>
          </w:p>
          <w:p w14:paraId="4E99A83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7D67189"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78CE79C5"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example.SomeApp</w:t>
            </w:r>
          </w:p>
          <w:p w14:paraId="24227514"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58F23324" w14:textId="77777777" w:rsidR="0099607F" w:rsidRDefault="0099607F" w:rsidP="00042AE9">
            <w:pPr>
              <w:autoSpaceDE w:val="0"/>
              <w:autoSpaceDN w:val="0"/>
              <w:adjustRightInd w:val="0"/>
              <w:rPr>
                <w:rStyle w:val="CodeSnippet"/>
                <w:noProof/>
              </w:rPr>
            </w:pPr>
            <w:r>
              <w:rPr>
                <w:rStyle w:val="CodeSnippet"/>
                <w:noProof/>
              </w:rPr>
              <w:t xml:space="preserve">        # properties omitted for brevity</w:t>
            </w:r>
          </w:p>
          <w:p w14:paraId="5EA0D2BA"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5AC123ED" w14:textId="77777777" w:rsidR="0099607F" w:rsidRDefault="0099607F" w:rsidP="00042AE9">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3E8C2CB0"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229B43DD" w14:textId="77777777" w:rsidR="0099607F" w:rsidRDefault="0099607F" w:rsidP="00042AE9">
            <w:pPr>
              <w:autoSpaceDE w:val="0"/>
              <w:autoSpaceDN w:val="0"/>
              <w:adjustRightInd w:val="0"/>
              <w:rPr>
                <w:rStyle w:val="CodeSnippet"/>
                <w:noProof/>
              </w:rPr>
            </w:pPr>
            <w:r>
              <w:rPr>
                <w:rStyle w:val="CodeSnippet"/>
                <w:noProof/>
              </w:rPr>
              <w:t xml:space="preserve">            service_ip: { get_input: mq_service_ip }</w:t>
            </w:r>
          </w:p>
          <w:p w14:paraId="39874CA7"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16947491"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5848A69B" w14:textId="77777777" w:rsidR="0099607F" w:rsidRDefault="0099607F" w:rsidP="00042AE9">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762C7088" w14:textId="77777777" w:rsidR="0099607F" w:rsidRDefault="0099607F" w:rsidP="00042AE9">
            <w:pPr>
              <w:autoSpaceDE w:val="0"/>
              <w:autoSpaceDN w:val="0"/>
              <w:adjustRightInd w:val="0"/>
              <w:rPr>
                <w:rStyle w:val="CodeSnippet"/>
                <w:noProof/>
              </w:rPr>
            </w:pPr>
            <w:r>
              <w:rPr>
                <w:rStyle w:val="CodeSnippet"/>
                <w:noProof/>
              </w:rPr>
              <w:t xml:space="preserve">            # details omitted for brevity</w:t>
            </w:r>
          </w:p>
          <w:p w14:paraId="21E604A6" w14:textId="77777777" w:rsidR="0099607F" w:rsidRPr="00564529" w:rsidRDefault="0099607F" w:rsidP="00042AE9">
            <w:pPr>
              <w:autoSpaceDE w:val="0"/>
              <w:autoSpaceDN w:val="0"/>
              <w:adjustRightInd w:val="0"/>
              <w:rPr>
                <w:rStyle w:val="CodeSnippet"/>
                <w:noProof/>
              </w:rPr>
            </w:pPr>
            <w:r>
              <w:rPr>
                <w:rStyle w:val="CodeSnippet"/>
                <w:noProof/>
              </w:rPr>
              <w:t xml:space="preserve">        - host: websrv</w:t>
            </w:r>
          </w:p>
          <w:p w14:paraId="104D15DF" w14:textId="77777777" w:rsidR="0099607F" w:rsidRPr="00564529" w:rsidRDefault="0099607F" w:rsidP="00042AE9">
            <w:pPr>
              <w:autoSpaceDE w:val="0"/>
              <w:autoSpaceDN w:val="0"/>
              <w:adjustRightInd w:val="0"/>
              <w:rPr>
                <w:rStyle w:val="CodeSnippet"/>
                <w:noProof/>
              </w:rPr>
            </w:pPr>
          </w:p>
          <w:p w14:paraId="784CBD03"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32FC145A" w14:textId="77777777" w:rsidR="0099607F" w:rsidRPr="00564529"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0BA588B4"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687A2A38"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31B29577" w14:textId="77777777" w:rsidR="0099607F" w:rsidRDefault="0099607F" w:rsidP="00042AE9">
            <w:pPr>
              <w:autoSpaceDE w:val="0"/>
              <w:autoSpaceDN w:val="0"/>
              <w:adjustRightInd w:val="0"/>
              <w:rPr>
                <w:rStyle w:val="CodeSnippet"/>
                <w:noProof/>
              </w:rPr>
            </w:pPr>
            <w:r>
              <w:rPr>
                <w:rStyle w:val="CodeSnippet"/>
                <w:noProof/>
              </w:rPr>
              <w:t xml:space="preserve">      capabilities:</w:t>
            </w:r>
          </w:p>
          <w:p w14:paraId="2B1CB805" w14:textId="77777777" w:rsidR="0099607F" w:rsidRDefault="0099607F" w:rsidP="00042AE9">
            <w:pPr>
              <w:autoSpaceDE w:val="0"/>
              <w:autoSpaceDN w:val="0"/>
              <w:adjustRightInd w:val="0"/>
              <w:rPr>
                <w:rStyle w:val="CodeSnippet"/>
                <w:noProof/>
              </w:rPr>
            </w:pPr>
            <w:r>
              <w:rPr>
                <w:rStyle w:val="CodeSnippet"/>
                <w:noProof/>
              </w:rPr>
              <w:t xml:space="preserve">        data_endpoint:</w:t>
            </w:r>
          </w:p>
          <w:p w14:paraId="07CC5DBA" w14:textId="77777777" w:rsidR="0099607F" w:rsidRDefault="0099607F" w:rsidP="00042AE9">
            <w:pPr>
              <w:autoSpaceDE w:val="0"/>
              <w:autoSpaceDN w:val="0"/>
              <w:adjustRightInd w:val="0"/>
              <w:rPr>
                <w:rStyle w:val="CodeSnippet"/>
                <w:noProof/>
              </w:rPr>
            </w:pPr>
            <w:r>
              <w:rPr>
                <w:rStyle w:val="CodeSnippet"/>
                <w:noProof/>
              </w:rPr>
              <w:t xml:space="preserve">          properties:</w:t>
            </w:r>
          </w:p>
          <w:p w14:paraId="46346E1B" w14:textId="77777777" w:rsidR="0099607F" w:rsidRPr="00564529" w:rsidRDefault="0099607F" w:rsidP="00042AE9">
            <w:pPr>
              <w:autoSpaceDE w:val="0"/>
              <w:autoSpaceDN w:val="0"/>
              <w:adjustRightInd w:val="0"/>
              <w:rPr>
                <w:rStyle w:val="CodeSnippet"/>
                <w:noProof/>
              </w:rPr>
            </w:pPr>
            <w:r>
              <w:rPr>
                <w:rStyle w:val="CodeSnippet"/>
                <w:noProof/>
              </w:rPr>
              <w:t xml:space="preserve">            port_name: { get_input: receiver_port }</w:t>
            </w:r>
          </w:p>
          <w:p w14:paraId="6470CADD" w14:textId="77777777" w:rsidR="0099607F"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56235DF2" w14:textId="77777777" w:rsidR="0099607F" w:rsidRDefault="0099607F" w:rsidP="00042AE9">
            <w:pPr>
              <w:autoSpaceDE w:val="0"/>
              <w:autoSpaceDN w:val="0"/>
              <w:adjustRightInd w:val="0"/>
              <w:rPr>
                <w:rStyle w:val="CodeSnippet"/>
                <w:noProof/>
              </w:rPr>
            </w:pPr>
            <w:r>
              <w:rPr>
                <w:rStyle w:val="CodeSnippet"/>
                <w:noProof/>
              </w:rPr>
              <w:t xml:space="preserve">      requirements:</w:t>
            </w:r>
          </w:p>
          <w:p w14:paraId="25D7E8B4" w14:textId="77777777" w:rsidR="0099607F" w:rsidRDefault="0099607F" w:rsidP="00042AE9">
            <w:pPr>
              <w:autoSpaceDE w:val="0"/>
              <w:autoSpaceDN w:val="0"/>
              <w:adjustRightInd w:val="0"/>
              <w:rPr>
                <w:rStyle w:val="CodeSnippet"/>
                <w:noProof/>
              </w:rPr>
            </w:pPr>
            <w:r>
              <w:rPr>
                <w:rStyle w:val="CodeSnippet"/>
                <w:noProof/>
              </w:rPr>
              <w:t xml:space="preserve">        - host: server</w:t>
            </w:r>
          </w:p>
          <w:p w14:paraId="6707086C" w14:textId="77777777" w:rsidR="0099607F" w:rsidRPr="00564529" w:rsidRDefault="0099607F" w:rsidP="00042AE9">
            <w:pPr>
              <w:autoSpaceDE w:val="0"/>
              <w:autoSpaceDN w:val="0"/>
              <w:adjustRightInd w:val="0"/>
              <w:rPr>
                <w:rStyle w:val="CodeSnippet"/>
                <w:noProof/>
              </w:rPr>
            </w:pPr>
          </w:p>
          <w:p w14:paraId="13DAF892" w14:textId="77777777" w:rsidR="0099607F" w:rsidRPr="00564529" w:rsidRDefault="0099607F" w:rsidP="00042AE9">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527EAAA4" w14:textId="77777777" w:rsidR="0099607F" w:rsidRPr="00564529" w:rsidRDefault="0099607F" w:rsidP="00042AE9">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  type: tosca.nodes.Compute</w:t>
            </w:r>
          </w:p>
          <w:p w14:paraId="606538DB" w14:textId="77777777" w:rsidR="0099607F" w:rsidRDefault="0099607F" w:rsidP="00042AE9">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26431D40" w14:textId="77777777" w:rsidR="0099607F" w:rsidRDefault="0099607F" w:rsidP="00042AE9">
            <w:pPr>
              <w:autoSpaceDE w:val="0"/>
              <w:autoSpaceDN w:val="0"/>
              <w:adjustRightInd w:val="0"/>
              <w:rPr>
                <w:rStyle w:val="CodeSnippet"/>
                <w:noProof/>
              </w:rPr>
            </w:pPr>
          </w:p>
          <w:p w14:paraId="77C5E51B" w14:textId="77777777" w:rsidR="0099607F" w:rsidRDefault="0099607F" w:rsidP="00042AE9">
            <w:pPr>
              <w:autoSpaceDE w:val="0"/>
              <w:autoSpaceDN w:val="0"/>
              <w:adjustRightInd w:val="0"/>
              <w:rPr>
                <w:rStyle w:val="CodeSnippet"/>
                <w:noProof/>
              </w:rPr>
            </w:pPr>
            <w:r>
              <w:rPr>
                <w:rStyle w:val="CodeSnippet"/>
                <w:noProof/>
              </w:rPr>
              <w:t xml:space="preserve">  outputs:</w:t>
            </w:r>
          </w:p>
          <w:p w14:paraId="7DF33A3C" w14:textId="77777777" w:rsidR="0099607F" w:rsidRDefault="0099607F" w:rsidP="00042AE9">
            <w:pPr>
              <w:autoSpaceDE w:val="0"/>
              <w:autoSpaceDN w:val="0"/>
              <w:adjustRightInd w:val="0"/>
              <w:rPr>
                <w:rStyle w:val="CodeSnippet"/>
                <w:noProof/>
              </w:rPr>
            </w:pPr>
            <w:r>
              <w:rPr>
                <w:rStyle w:val="CodeSnippet"/>
                <w:noProof/>
              </w:rPr>
              <w:t xml:space="preserve">    receiver_ip:</w:t>
            </w:r>
          </w:p>
          <w:p w14:paraId="770E12B2"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1F01D17"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value: { get_attribute: [ server, private_address ] }</w:t>
            </w:r>
          </w:p>
          <w:p w14:paraId="2398E0E3"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receiver_port:</w:t>
            </w:r>
          </w:p>
          <w:p w14:paraId="3AF81CBD" w14:textId="77777777" w:rsidR="0099607F" w:rsidRDefault="0099607F" w:rsidP="00042AE9">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5B7341F2" w14:textId="77777777" w:rsidR="0099607F" w:rsidRPr="00F26FBD" w:rsidRDefault="0099607F" w:rsidP="00042AE9">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2A710849" w14:textId="77777777" w:rsidR="0099607F" w:rsidRDefault="0099607F" w:rsidP="0099607F">
      <w:pPr>
        <w:pStyle w:val="Heading2"/>
        <w:numPr>
          <w:ilvl w:val="1"/>
          <w:numId w:val="3"/>
        </w:numPr>
        <w:rPr>
          <w:rFonts w:eastAsiaTheme="majorEastAsia"/>
        </w:rPr>
      </w:pPr>
      <w:bookmarkStart w:id="195" w:name="_Toc400959649"/>
      <w:bookmarkStart w:id="196" w:name="_Toc302251682"/>
      <w:bookmarkStart w:id="197" w:name="_Toc430015640"/>
      <w:bookmarkEnd w:id="166"/>
      <w:bookmarkEnd w:id="195"/>
      <w:r>
        <w:rPr>
          <w:rFonts w:eastAsiaTheme="majorEastAsia"/>
        </w:rPr>
        <w:lastRenderedPageBreak/>
        <w:t>Grouping node templates</w:t>
      </w:r>
      <w:bookmarkEnd w:id="167"/>
      <w:bookmarkEnd w:id="168"/>
      <w:bookmarkEnd w:id="196"/>
      <w:bookmarkEnd w:id="197"/>
    </w:p>
    <w:p w14:paraId="4D57A911" w14:textId="77777777" w:rsidR="0099607F" w:rsidRDefault="0099607F" w:rsidP="0099607F">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36FDD522" w14:textId="77777777" w:rsidR="0099607F" w:rsidRDefault="0099607F" w:rsidP="0099607F">
      <w:pPr>
        <w:pStyle w:val="NormalaroundTable"/>
      </w:pPr>
      <w:r w:rsidRPr="00281334">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42E638AB" w14:textId="77777777" w:rsidR="0099607F" w:rsidRDefault="0099607F" w:rsidP="0099607F">
      <w:pPr>
        <w:pStyle w:val="Caption"/>
        <w:keepNext/>
      </w:pPr>
      <w:bookmarkStart w:id="198" w:name="_Toc302251772"/>
      <w:bookmarkStart w:id="199" w:name="_Toc430015523"/>
      <w:r>
        <w:t xml:space="preserve">Example </w:t>
      </w:r>
      <w:fldSimple w:instr=" SEQ Example \* ARABIC ">
        <w:r w:rsidR="00134F75">
          <w:rPr>
            <w:noProof/>
          </w:rPr>
          <w:t>20</w:t>
        </w:r>
      </w:fldSimple>
      <w:r>
        <w:t xml:space="preserve"> - Grouping Node Templates for possible policy application</w:t>
      </w:r>
      <w:bookmarkEnd w:id="198"/>
      <w:bookmarkEnd w:id="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701E94C" w14:textId="77777777" w:rsidTr="00042AE9">
        <w:tc>
          <w:tcPr>
            <w:tcW w:w="9576" w:type="dxa"/>
            <w:shd w:val="clear" w:color="auto" w:fill="D9D9D9" w:themeFill="background1" w:themeFillShade="D9"/>
          </w:tcPr>
          <w:p w14:paraId="1518BE4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71479E0D" w14:textId="77777777" w:rsidR="0099607F" w:rsidRPr="006824F5" w:rsidRDefault="0099607F" w:rsidP="00042AE9">
            <w:pPr>
              <w:rPr>
                <w:rStyle w:val="CodeSnippet"/>
                <w:noProof/>
              </w:rPr>
            </w:pPr>
          </w:p>
          <w:p w14:paraId="63873BC7" w14:textId="77777777" w:rsidR="0099607F" w:rsidRPr="006824F5" w:rsidRDefault="0099607F" w:rsidP="00042AE9">
            <w:pPr>
              <w:rPr>
                <w:rStyle w:val="CodeSnippet"/>
                <w:noProof/>
              </w:rPr>
            </w:pPr>
            <w:r w:rsidRPr="006824F5">
              <w:rPr>
                <w:rStyle w:val="CodeSnippet"/>
                <w:noProof/>
              </w:rPr>
              <w:t>description: Template for a scaling web server.</w:t>
            </w:r>
          </w:p>
          <w:p w14:paraId="560D203A" w14:textId="77777777" w:rsidR="0099607F" w:rsidRDefault="0099607F" w:rsidP="00042AE9">
            <w:pPr>
              <w:rPr>
                <w:rStyle w:val="CodeSnippet"/>
                <w:noProof/>
              </w:rPr>
            </w:pPr>
          </w:p>
          <w:p w14:paraId="509A303B" w14:textId="77777777" w:rsidR="0099607F" w:rsidRPr="006824F5" w:rsidRDefault="0099607F" w:rsidP="00042AE9">
            <w:pPr>
              <w:rPr>
                <w:rStyle w:val="CodeSnippet"/>
                <w:noProof/>
              </w:rPr>
            </w:pPr>
            <w:r>
              <w:rPr>
                <w:rStyle w:val="CodeSnippet"/>
                <w:noProof/>
              </w:rPr>
              <w:t>topology_template:</w:t>
            </w:r>
          </w:p>
          <w:p w14:paraId="46391522"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16ECA10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EB588D" w14:textId="77777777" w:rsidR="0099607F" w:rsidRPr="006824F5" w:rsidRDefault="0099607F" w:rsidP="00042AE9">
            <w:pPr>
              <w:rPr>
                <w:rStyle w:val="CodeSnippet"/>
                <w:noProof/>
              </w:rPr>
            </w:pPr>
          </w:p>
          <w:p w14:paraId="75B0D11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1B53591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78CD40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20AF6EEF"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053F7E80" w14:textId="77777777" w:rsidR="0099607F" w:rsidRDefault="0099607F" w:rsidP="00042AE9">
            <w:pPr>
              <w:rPr>
                <w:rStyle w:val="CodeSnippet"/>
                <w:noProof/>
              </w:rPr>
            </w:pPr>
            <w:r>
              <w:rPr>
                <w:rStyle w:val="CodeSnippet"/>
                <w:noProof/>
              </w:rPr>
              <w:t xml:space="preserve">        # Details omitted for brevity</w:t>
            </w:r>
          </w:p>
          <w:p w14:paraId="6FE4A666"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31D0963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2A1F5289" w14:textId="77777777" w:rsidR="0099607F" w:rsidRPr="006824F5" w:rsidRDefault="0099607F" w:rsidP="00042AE9">
            <w:pPr>
              <w:rPr>
                <w:rStyle w:val="CodeSnippet"/>
                <w:noProof/>
              </w:rPr>
            </w:pPr>
          </w:p>
          <w:p w14:paraId="0EAE1F19"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server:</w:t>
            </w:r>
          </w:p>
          <w:p w14:paraId="48EBC6F1"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83BE29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4C71A3C9" w14:textId="77777777" w:rsidR="0099607F" w:rsidRPr="006824F5" w:rsidRDefault="0099607F" w:rsidP="00042AE9">
            <w:pPr>
              <w:rPr>
                <w:rStyle w:val="CodeSnippet"/>
                <w:noProof/>
              </w:rPr>
            </w:pPr>
          </w:p>
          <w:p w14:paraId="3EA52E6F" w14:textId="77777777" w:rsidR="0099607F" w:rsidRPr="006824F5" w:rsidRDefault="0099607F" w:rsidP="00042AE9">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61F33F0D" w14:textId="77777777" w:rsidR="0099607F" w:rsidRDefault="0099607F" w:rsidP="00042AE9">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4BC6B0AF" w14:textId="77777777" w:rsidR="0099607F" w:rsidRPr="00C55047" w:rsidRDefault="0099607F" w:rsidP="00042AE9">
            <w:pPr>
              <w:rPr>
                <w:rStyle w:val="CodeSnippet"/>
                <w:noProof/>
              </w:rPr>
            </w:pPr>
            <w:r>
              <w:rPr>
                <w:rStyle w:val="CodeSnippet"/>
                <w:noProof/>
              </w:rPr>
              <w:t xml:space="preserve">      type: tosca.groups.Root</w:t>
            </w:r>
          </w:p>
          <w:p w14:paraId="2075170C"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members: [ apache, server ]</w:t>
            </w:r>
          </w:p>
        </w:tc>
      </w:tr>
    </w:tbl>
    <w:p w14:paraId="2F5FDC75" w14:textId="77777777" w:rsidR="0099607F" w:rsidRPr="00281334" w:rsidRDefault="0099607F" w:rsidP="0099607F">
      <w:pPr>
        <w:pStyle w:val="NormalaroundTable"/>
      </w:pPr>
      <w:r w:rsidRPr="00281334">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Cs w:val="20"/>
        </w:rPr>
        <w:t>webserver_group</w:t>
      </w:r>
      <w:r w:rsidRPr="00281334">
        <w:t xml:space="preserve"> in the </w:t>
      </w:r>
      <w:r w:rsidRPr="00281334">
        <w:rPr>
          <w:rFonts w:ascii="Consolas" w:hAnsi="Consolas" w:cs="Consolas"/>
          <w:b/>
          <w:szCs w:val="20"/>
        </w:rPr>
        <w:t>groups</w:t>
      </w:r>
      <w:r w:rsidRPr="00281334">
        <w:t xml:space="preserve"> section of the template and by adding both the </w:t>
      </w:r>
      <w:r w:rsidRPr="00281334">
        <w:rPr>
          <w:rFonts w:ascii="Consolas" w:hAnsi="Consolas" w:cs="Consolas"/>
          <w:b/>
          <w:szCs w:val="20"/>
        </w:rPr>
        <w:t>apache</w:t>
      </w:r>
      <w:r w:rsidRPr="00281334">
        <w:t xml:space="preserve"> node template and the </w:t>
      </w:r>
      <w:r w:rsidRPr="00281334">
        <w:rPr>
          <w:rFonts w:ascii="Consolas" w:hAnsi="Consolas" w:cs="Consolas"/>
          <w:b/>
          <w:szCs w:val="20"/>
        </w:rPr>
        <w:t>server</w:t>
      </w:r>
      <w:r w:rsidRPr="00281334">
        <w:t xml:space="preserve"> node template as a member to the group.</w:t>
      </w:r>
    </w:p>
    <w:p w14:paraId="0B9931CC" w14:textId="77777777" w:rsidR="0099607F" w:rsidRPr="00281334" w:rsidRDefault="0099607F" w:rsidP="0099607F">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0F1828EB" w14:textId="77777777" w:rsidR="0099607F" w:rsidRPr="00281334" w:rsidRDefault="0099607F" w:rsidP="0099607F">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134F75">
        <w:t>2.9</w:t>
      </w:r>
      <w:r w:rsidRPr="00281334">
        <w:fldChar w:fldCharType="end"/>
      </w:r>
      <w:r w:rsidRPr="00281334">
        <w:t>, a provider could decide to place software components on the same host if their hosting requirements match, or to place them onto different hosts.</w:t>
      </w:r>
    </w:p>
    <w:p w14:paraId="2CE66FA0" w14:textId="77777777" w:rsidR="0099607F" w:rsidRDefault="0099607F" w:rsidP="0099607F">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1F552611" w14:textId="77777777" w:rsidR="0099607F" w:rsidRDefault="0099607F" w:rsidP="0099607F">
      <w:pPr>
        <w:pStyle w:val="Caption"/>
        <w:keepNext/>
      </w:pPr>
      <w:bookmarkStart w:id="200" w:name="_Toc302251773"/>
      <w:bookmarkStart w:id="201" w:name="_Toc430015524"/>
      <w:r>
        <w:t xml:space="preserve">Example </w:t>
      </w:r>
      <w:fldSimple w:instr=" SEQ Example \* ARABIC ">
        <w:r w:rsidR="00134F75">
          <w:rPr>
            <w:noProof/>
          </w:rPr>
          <w:t>21</w:t>
        </w:r>
      </w:fldSimple>
      <w:r>
        <w:t xml:space="preserve"> - Grouping nodes for anti-colocation policy application</w:t>
      </w:r>
      <w:bookmarkEnd w:id="200"/>
      <w:bookmarkEnd w:id="20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9882E1C" w14:textId="77777777" w:rsidTr="00042AE9">
        <w:tc>
          <w:tcPr>
            <w:tcW w:w="9576" w:type="dxa"/>
            <w:shd w:val="clear" w:color="auto" w:fill="D9D9D9" w:themeFill="background1" w:themeFillShade="D9"/>
          </w:tcPr>
          <w:p w14:paraId="20A224F5"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7708920" w14:textId="77777777" w:rsidR="0099607F" w:rsidRPr="006824F5" w:rsidRDefault="0099607F" w:rsidP="00042AE9">
            <w:pPr>
              <w:rPr>
                <w:rStyle w:val="CodeSnippet"/>
                <w:noProof/>
              </w:rPr>
            </w:pPr>
          </w:p>
          <w:p w14:paraId="034933FF" w14:textId="77777777" w:rsidR="0099607F" w:rsidRPr="006824F5" w:rsidRDefault="0099607F" w:rsidP="00042AE9">
            <w:pPr>
              <w:rPr>
                <w:rStyle w:val="CodeSnippet"/>
                <w:noProof/>
              </w:rPr>
            </w:pPr>
            <w:r w:rsidRPr="006824F5">
              <w:rPr>
                <w:rStyle w:val="CodeSnippet"/>
                <w:noProof/>
              </w:rPr>
              <w:t>description: Template hosting requirements and placement policy.</w:t>
            </w:r>
          </w:p>
          <w:p w14:paraId="2A5C66ED" w14:textId="77777777" w:rsidR="0099607F" w:rsidRDefault="0099607F" w:rsidP="00042AE9">
            <w:pPr>
              <w:rPr>
                <w:rStyle w:val="CodeSnippet"/>
                <w:noProof/>
              </w:rPr>
            </w:pPr>
          </w:p>
          <w:p w14:paraId="35E548CC" w14:textId="77777777" w:rsidR="0099607F" w:rsidRPr="006824F5" w:rsidRDefault="0099607F" w:rsidP="00042AE9">
            <w:pPr>
              <w:rPr>
                <w:rStyle w:val="CodeSnippet"/>
                <w:noProof/>
              </w:rPr>
            </w:pPr>
            <w:r>
              <w:rPr>
                <w:rStyle w:val="CodeSnippet"/>
                <w:noProof/>
              </w:rPr>
              <w:t>topology_template:</w:t>
            </w:r>
          </w:p>
          <w:p w14:paraId="38269B84"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3C28F5E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A6DE4A1" w14:textId="77777777" w:rsidR="0099607F" w:rsidRPr="006824F5" w:rsidRDefault="0099607F" w:rsidP="00042AE9">
            <w:pPr>
              <w:rPr>
                <w:rStyle w:val="CodeSnippet"/>
                <w:noProof/>
              </w:rPr>
            </w:pPr>
          </w:p>
          <w:p w14:paraId="34E89BD4"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5AAED55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003BC68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103BBA94"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properties:</w:t>
            </w:r>
          </w:p>
          <w:p w14:paraId="5E71869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44449032"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55CB591"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20AE48A1" w14:textId="77777777" w:rsidR="0099607F" w:rsidRPr="006824F5" w:rsidRDefault="0099607F" w:rsidP="00042AE9">
            <w:pPr>
              <w:rPr>
                <w:rStyle w:val="CodeSnippet"/>
                <w:noProof/>
              </w:rPr>
            </w:pPr>
            <w:r>
              <w:rPr>
                <w:rStyle w:val="CodeSnippet"/>
                <w:noProof/>
              </w:rPr>
              <w:t xml:space="preserve">            # Find a Compute node that fulfills these additional filter reqs.</w:t>
            </w:r>
          </w:p>
          <w:p w14:paraId="592510DE" w14:textId="77777777" w:rsidR="0099607F"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7E050051" w14:textId="77777777" w:rsidR="0099607F" w:rsidRDefault="0099607F" w:rsidP="00042AE9">
            <w:pPr>
              <w:rPr>
                <w:rStyle w:val="CodeSnippet"/>
                <w:noProof/>
              </w:rPr>
            </w:pPr>
            <w:r>
              <w:rPr>
                <w:rStyle w:val="CodeSnippet"/>
                <w:noProof/>
              </w:rPr>
              <w:t xml:space="preserve">              capabilities:</w:t>
            </w:r>
          </w:p>
          <w:p w14:paraId="20EA244E" w14:textId="77777777" w:rsidR="0099607F" w:rsidRDefault="0099607F" w:rsidP="00042AE9">
            <w:pPr>
              <w:rPr>
                <w:rStyle w:val="CodeSnippet"/>
                <w:noProof/>
              </w:rPr>
            </w:pPr>
            <w:r>
              <w:rPr>
                <w:rStyle w:val="CodeSnippet"/>
                <w:noProof/>
              </w:rPr>
              <w:t xml:space="preserve">                - host:</w:t>
            </w:r>
          </w:p>
          <w:p w14:paraId="517F87FF" w14:textId="77777777" w:rsidR="0099607F" w:rsidRPr="006824F5" w:rsidRDefault="0099607F" w:rsidP="00042AE9">
            <w:pPr>
              <w:rPr>
                <w:rStyle w:val="CodeSnippet"/>
                <w:noProof/>
              </w:rPr>
            </w:pPr>
            <w:r>
              <w:rPr>
                <w:rStyle w:val="CodeSnippet"/>
                <w:noProof/>
              </w:rPr>
              <w:t xml:space="preserve">                    properties:</w:t>
            </w:r>
          </w:p>
          <w:p w14:paraId="24911C4D"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6DF78791" w14:textId="77777777" w:rsidR="0099607F" w:rsidRDefault="0099607F" w:rsidP="00042AE9">
            <w:pPr>
              <w:rPr>
                <w:rStyle w:val="CodeSnippet"/>
                <w:noProof/>
              </w:rPr>
            </w:pPr>
            <w:r>
              <w:rPr>
                <w:rStyle w:val="CodeSnippet"/>
                <w:noProof/>
              </w:rPr>
              <w:t xml:space="preserve">                      - disk_size: { greater_or_equal: 2 GB }</w:t>
            </w:r>
          </w:p>
          <w:p w14:paraId="4C18BE76" w14:textId="77777777" w:rsidR="0099607F" w:rsidRDefault="0099607F" w:rsidP="00042AE9">
            <w:pPr>
              <w:rPr>
                <w:rStyle w:val="CodeSnippet"/>
                <w:noProof/>
              </w:rPr>
            </w:pPr>
            <w:r>
              <w:rPr>
                <w:rStyle w:val="CodeSnippet"/>
                <w:noProof/>
              </w:rPr>
              <w:t xml:space="preserve">                - os:</w:t>
            </w:r>
          </w:p>
          <w:p w14:paraId="6C4F8736" w14:textId="77777777" w:rsidR="0099607F" w:rsidRPr="006824F5" w:rsidRDefault="0099607F" w:rsidP="00042AE9">
            <w:pPr>
              <w:rPr>
                <w:rStyle w:val="CodeSnippet"/>
                <w:noProof/>
              </w:rPr>
            </w:pPr>
            <w:r>
              <w:rPr>
                <w:rStyle w:val="CodeSnippet"/>
                <w:noProof/>
              </w:rPr>
              <w:t xml:space="preserve">                    properties:</w:t>
            </w:r>
          </w:p>
          <w:p w14:paraId="4203145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0B30DD1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6C9DD899" w14:textId="77777777" w:rsidR="0099607F" w:rsidRPr="006824F5" w:rsidRDefault="0099607F" w:rsidP="00042AE9">
            <w:pPr>
              <w:rPr>
                <w:rStyle w:val="CodeSnippet"/>
                <w:noProof/>
              </w:rPr>
            </w:pPr>
          </w:p>
          <w:p w14:paraId="7E8B565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mysql:</w:t>
            </w:r>
          </w:p>
          <w:p w14:paraId="427C7C68"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3CBD872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DF7008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7DBB2E1"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requirements:</w:t>
            </w:r>
          </w:p>
          <w:p w14:paraId="626A1CEE"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1BE4C356" w14:textId="77777777" w:rsidR="0099607F" w:rsidRPr="006824F5" w:rsidRDefault="0099607F" w:rsidP="00042AE9">
            <w:pPr>
              <w:rPr>
                <w:rStyle w:val="CodeSnippet"/>
                <w:noProof/>
              </w:rPr>
            </w:pPr>
            <w:r>
              <w:rPr>
                <w:rStyle w:val="CodeSnippet"/>
                <w:noProof/>
              </w:rPr>
              <w:t xml:space="preserve">            node: </w:t>
            </w:r>
            <w:r w:rsidRPr="006824F5">
              <w:rPr>
                <w:rStyle w:val="CodeSnippet"/>
                <w:noProof/>
              </w:rPr>
              <w:t>tosca.nodes.Compute</w:t>
            </w:r>
          </w:p>
          <w:p w14:paraId="32266AC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06DBE290" w14:textId="77777777" w:rsidR="0099607F" w:rsidRDefault="0099607F" w:rsidP="00042AE9">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3C8F689B" w14:textId="77777777" w:rsidR="0099607F" w:rsidRDefault="0099607F" w:rsidP="00042AE9">
            <w:pPr>
              <w:autoSpaceDE w:val="0"/>
              <w:autoSpaceDN w:val="0"/>
              <w:adjustRightInd w:val="0"/>
              <w:rPr>
                <w:rStyle w:val="CodeSnippet"/>
              </w:rPr>
            </w:pPr>
            <w:r>
              <w:rPr>
                <w:rStyle w:val="CodeSnippet"/>
              </w:rPr>
              <w:t xml:space="preserve">                - host:</w:t>
            </w:r>
          </w:p>
          <w:p w14:paraId="64ACE849" w14:textId="77777777" w:rsidR="0099607F" w:rsidRPr="006824F5" w:rsidRDefault="0099607F" w:rsidP="00042AE9">
            <w:pPr>
              <w:rPr>
                <w:rStyle w:val="CodeSnippet"/>
                <w:noProof/>
              </w:rPr>
            </w:pPr>
            <w:r>
              <w:rPr>
                <w:rStyle w:val="CodeSnippet"/>
                <w:noProof/>
              </w:rPr>
              <w:t xml:space="preserve">                    properties:</w:t>
            </w:r>
          </w:p>
          <w:p w14:paraId="58581A8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46FE76FF" w14:textId="77777777" w:rsidR="0099607F" w:rsidRPr="00A74B12" w:rsidRDefault="0099607F" w:rsidP="00042AE9">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2B27F931" w14:textId="77777777" w:rsidR="0099607F" w:rsidRPr="00A74B12" w:rsidRDefault="0099607F" w:rsidP="00042AE9">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78F9D80"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1B9A030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7E7300FA" w14:textId="77777777" w:rsidR="0099607F" w:rsidRPr="006824F5" w:rsidRDefault="0099607F" w:rsidP="00042AE9">
            <w:pPr>
              <w:rPr>
                <w:rStyle w:val="CodeSnippet"/>
                <w:noProof/>
              </w:rPr>
            </w:pPr>
          </w:p>
          <w:p w14:paraId="1CF96411" w14:textId="77777777" w:rsidR="0099607F" w:rsidRPr="006824F5" w:rsidRDefault="0099607F" w:rsidP="00042AE9">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2680B3B9"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7B87FD" w14:textId="77777777" w:rsidR="0099607F" w:rsidRPr="006824F5" w:rsidRDefault="0099607F" w:rsidP="00042AE9">
            <w:pPr>
              <w:rPr>
                <w:rStyle w:val="CodeSnippet"/>
                <w:noProof/>
              </w:rPr>
            </w:pPr>
            <w:r>
              <w:rPr>
                <w:rStyle w:val="CodeSnippet"/>
                <w:noProof/>
              </w:rPr>
              <w:t xml:space="preserve">      type: tosca.groups.Root</w:t>
            </w:r>
          </w:p>
          <w:p w14:paraId="481CCF3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targets</w:t>
            </w:r>
            <w:r w:rsidRPr="006824F5">
              <w:rPr>
                <w:rStyle w:val="CodeSnippet"/>
                <w:noProof/>
              </w:rPr>
              <w:t>: [ wordpress</w:t>
            </w:r>
            <w:r>
              <w:rPr>
                <w:rStyle w:val="CodeSnippet"/>
                <w:noProof/>
              </w:rPr>
              <w:t>_server</w:t>
            </w:r>
            <w:r w:rsidRPr="006824F5">
              <w:rPr>
                <w:rStyle w:val="CodeSnippet"/>
                <w:noProof/>
              </w:rPr>
              <w:t>, mysql ]</w:t>
            </w:r>
          </w:p>
          <w:p w14:paraId="1445ACA6" w14:textId="77777777" w:rsidR="0099607F" w:rsidRDefault="0099607F" w:rsidP="00042AE9">
            <w:pPr>
              <w:rPr>
                <w:rStyle w:val="CodeSnippet"/>
                <w:noProof/>
              </w:rPr>
            </w:pPr>
            <w:r>
              <w:rPr>
                <w:rStyle w:val="CodeSnippet"/>
                <w:noProof/>
              </w:rPr>
              <w:t xml:space="preserve">  </w:t>
            </w:r>
          </w:p>
          <w:p w14:paraId="4FFD1CF8" w14:textId="77777777" w:rsidR="0099607F" w:rsidRPr="006824F5" w:rsidRDefault="0099607F" w:rsidP="00042AE9">
            <w:pPr>
              <w:rPr>
                <w:rStyle w:val="CodeSnippet"/>
                <w:noProof/>
              </w:rPr>
            </w:pPr>
            <w:r>
              <w:rPr>
                <w:rStyle w:val="CodeSnippet"/>
                <w:noProof/>
              </w:rPr>
              <w:t xml:space="preserve">  </w:t>
            </w:r>
            <w:r w:rsidRPr="006824F5">
              <w:rPr>
                <w:rStyle w:val="CodeSnippet"/>
                <w:noProof/>
              </w:rPr>
              <w:t>policies:</w:t>
            </w:r>
          </w:p>
          <w:p w14:paraId="3C4D2691"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6CD65A9" w14:textId="77777777" w:rsidR="0099607F" w:rsidRDefault="0099607F" w:rsidP="00042AE9">
            <w:pPr>
              <w:rPr>
                <w:rStyle w:val="CodeSnippet"/>
                <w:noProof/>
              </w:rPr>
            </w:pPr>
            <w:r>
              <w:rPr>
                <w:rStyle w:val="CodeSnippet"/>
                <w:noProof/>
              </w:rPr>
              <w:t xml:space="preserve">        type: my.policies.anticolocateion</w:t>
            </w:r>
          </w:p>
          <w:p w14:paraId="40C1EE32" w14:textId="77777777" w:rsidR="0099607F" w:rsidRPr="006824F5" w:rsidRDefault="0099607F" w:rsidP="00042AE9">
            <w:pPr>
              <w:rPr>
                <w:rStyle w:val="CodeSnippet"/>
                <w:noProof/>
              </w:rPr>
            </w:pPr>
            <w:r>
              <w:rPr>
                <w:rStyle w:val="CodeSnippet"/>
                <w:noProof/>
              </w:rPr>
              <w:t xml:space="preserve">        targets: [ my_co_location_group ]</w:t>
            </w:r>
          </w:p>
          <w:p w14:paraId="6ADBB9E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0A7870B3" w14:textId="77777777" w:rsidR="0099607F" w:rsidRPr="006824F5" w:rsidRDefault="0099607F" w:rsidP="00042AE9">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085DD306" w14:textId="77777777" w:rsidR="0099607F" w:rsidRDefault="0099607F" w:rsidP="0099607F">
      <w:pPr>
        <w:pStyle w:val="NormalaroundTable"/>
      </w:pPr>
      <w:r w:rsidRPr="00281334">
        <w:lastRenderedPageBreak/>
        <w:t xml:space="preserve">In the example above, both software components </w:t>
      </w:r>
      <w:r w:rsidRPr="00281334">
        <w:rPr>
          <w:rFonts w:ascii="Consolas" w:hAnsi="Consolas" w:cs="Consolas"/>
          <w:b/>
          <w:szCs w:val="20"/>
        </w:rPr>
        <w:t>wordpress</w:t>
      </w:r>
      <w:r>
        <w:rPr>
          <w:rFonts w:ascii="Consolas" w:hAnsi="Consolas" w:cs="Consolas"/>
          <w:b/>
          <w:szCs w:val="20"/>
        </w:rPr>
        <w:t>_server</w:t>
      </w:r>
      <w:r w:rsidRPr="00281334">
        <w:t xml:space="preserve"> and </w:t>
      </w:r>
      <w:r w:rsidRPr="00281334">
        <w:rPr>
          <w:rFonts w:ascii="Consolas" w:hAnsi="Consolas" w:cs="Consolas"/>
          <w:b/>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12754168" w14:textId="77777777" w:rsidR="0099607F" w:rsidRDefault="0099607F" w:rsidP="0099607F">
      <w:pPr>
        <w:pStyle w:val="Heading2"/>
        <w:numPr>
          <w:ilvl w:val="1"/>
          <w:numId w:val="3"/>
        </w:numPr>
      </w:pPr>
      <w:bookmarkStart w:id="202" w:name="_Toc397688790"/>
      <w:bookmarkStart w:id="203" w:name="_Toc302251683"/>
      <w:bookmarkStart w:id="204" w:name="_Toc430015641"/>
      <w:r>
        <w:t>Using YAML Macros to simplify templates</w:t>
      </w:r>
      <w:bookmarkEnd w:id="202"/>
      <w:bookmarkEnd w:id="203"/>
      <w:bookmarkEnd w:id="204"/>
    </w:p>
    <w:p w14:paraId="375AFD69" w14:textId="77777777" w:rsidR="0099607F" w:rsidRDefault="0099607F" w:rsidP="0099607F">
      <w:r>
        <w:t xml:space="preserve">The YAML 1.2 specification allows for defining of </w:t>
      </w:r>
      <w:hyperlink r:id="rId63" w:anchor="id2786196" w:history="1">
        <w:r w:rsidRPr="00236F24">
          <w:rPr>
            <w:rStyle w:val="Hyperlink"/>
          </w:rPr>
          <w:t>aliases</w:t>
        </w:r>
      </w:hyperlink>
      <w:r>
        <w:t xml:space="preserve">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38B87BB0" w14:textId="77777777" w:rsidR="0099607F" w:rsidRDefault="0099607F" w:rsidP="0099607F"/>
    <w:p w14:paraId="186DE0E9" w14:textId="77777777" w:rsidR="0099607F" w:rsidRDefault="0099607F" w:rsidP="0099607F">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4A5A198B" w14:textId="77777777" w:rsidR="0099607F" w:rsidRDefault="0099607F" w:rsidP="0099607F">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6C95BA0" w14:textId="77777777" w:rsidTr="00042AE9">
        <w:tc>
          <w:tcPr>
            <w:tcW w:w="9576" w:type="dxa"/>
            <w:shd w:val="clear" w:color="auto" w:fill="D9D9D9" w:themeFill="background1" w:themeFillShade="D9"/>
          </w:tcPr>
          <w:p w14:paraId="7D92CD99" w14:textId="77777777" w:rsidR="0099607F" w:rsidRPr="000869B9" w:rsidRDefault="0099607F" w:rsidP="00042AE9">
            <w:pPr>
              <w:rPr>
                <w:rStyle w:val="CodeSnippet"/>
                <w:noProof/>
              </w:rPr>
            </w:pPr>
            <w:r w:rsidRPr="000869B9">
              <w:rPr>
                <w:rStyle w:val="CodeSnippet"/>
                <w:noProof/>
              </w:rPr>
              <w:lastRenderedPageBreak/>
              <w:t>tosca_definitions_version: tosca_simple_</w:t>
            </w:r>
            <w:r>
              <w:rPr>
                <w:rStyle w:val="CodeSnippet"/>
                <w:noProof/>
              </w:rPr>
              <w:t>yaml_1_0</w:t>
            </w:r>
          </w:p>
          <w:p w14:paraId="03E65A33" w14:textId="77777777" w:rsidR="0099607F" w:rsidRPr="000869B9" w:rsidRDefault="0099607F" w:rsidP="00042AE9">
            <w:pPr>
              <w:rPr>
                <w:rStyle w:val="CodeSnippet"/>
                <w:noProof/>
              </w:rPr>
            </w:pPr>
          </w:p>
          <w:p w14:paraId="371F147E" w14:textId="77777777" w:rsidR="0099607F" w:rsidRPr="000869B9" w:rsidRDefault="0099607F" w:rsidP="00042AE9">
            <w:pPr>
              <w:rPr>
                <w:rStyle w:val="CodeSnippet"/>
                <w:noProof/>
              </w:rPr>
            </w:pPr>
            <w:r w:rsidRPr="000869B9">
              <w:rPr>
                <w:rStyle w:val="CodeSnippet"/>
                <w:noProof/>
              </w:rPr>
              <w:t>description: &gt;</w:t>
            </w:r>
          </w:p>
          <w:p w14:paraId="3E6207EE" w14:textId="77777777" w:rsidR="0099607F" w:rsidRDefault="0099607F" w:rsidP="00042AE9">
            <w:pPr>
              <w:rPr>
                <w:rStyle w:val="CodeSnippet"/>
                <w:noProof/>
              </w:rPr>
            </w:pPr>
            <w:r w:rsidRPr="000869B9">
              <w:rPr>
                <w:rStyle w:val="CodeSnippet"/>
                <w:noProof/>
              </w:rPr>
              <w:t xml:space="preserve">  TOSCA simple profile that just defines a YAML macro for commonly reused Compute</w:t>
            </w:r>
          </w:p>
          <w:p w14:paraId="51D70D5A" w14:textId="77777777" w:rsidR="0099607F" w:rsidRPr="000869B9" w:rsidRDefault="0099607F" w:rsidP="00042AE9">
            <w:pPr>
              <w:rPr>
                <w:rStyle w:val="CodeSnippet"/>
                <w:noProof/>
              </w:rPr>
            </w:pPr>
            <w:r>
              <w:rPr>
                <w:rStyle w:val="CodeSnippet"/>
                <w:noProof/>
              </w:rPr>
              <w:t xml:space="preserve"> </w:t>
            </w:r>
            <w:r w:rsidRPr="000869B9">
              <w:rPr>
                <w:rStyle w:val="CodeSnippet"/>
                <w:noProof/>
              </w:rPr>
              <w:t xml:space="preserve"> properties.</w:t>
            </w:r>
          </w:p>
          <w:p w14:paraId="42281202" w14:textId="77777777" w:rsidR="0099607F" w:rsidRPr="000869B9" w:rsidRDefault="0099607F" w:rsidP="00042AE9">
            <w:pPr>
              <w:rPr>
                <w:rStyle w:val="CodeSnippet"/>
                <w:noProof/>
              </w:rPr>
            </w:pPr>
          </w:p>
          <w:p w14:paraId="1647A82D" w14:textId="77777777" w:rsidR="0099607F" w:rsidRPr="000869B9" w:rsidRDefault="0099607F" w:rsidP="00042AE9">
            <w:pPr>
              <w:rPr>
                <w:rStyle w:val="CodeSnippet"/>
                <w:noProof/>
              </w:rPr>
            </w:pPr>
            <w:r w:rsidRPr="007C22E7">
              <w:rPr>
                <w:rStyle w:val="CodeSnippetHighlight"/>
              </w:rPr>
              <w:t>dsl_definitions</w:t>
            </w:r>
            <w:r w:rsidRPr="000869B9">
              <w:rPr>
                <w:rStyle w:val="CodeSnippet"/>
                <w:noProof/>
              </w:rPr>
              <w:t>:</w:t>
            </w:r>
          </w:p>
          <w:p w14:paraId="560B8AD5" w14:textId="77777777" w:rsidR="0099607F" w:rsidRDefault="0099607F" w:rsidP="00042AE9">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13D9E7F8"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29A4DFB9"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352792C0" w14:textId="77777777" w:rsidR="0099607F" w:rsidRPr="000869B9" w:rsidRDefault="0099607F" w:rsidP="00042AE9">
            <w:pPr>
              <w:autoSpaceDE w:val="0"/>
              <w:autoSpaceDN w:val="0"/>
              <w:adjustRightInd w:val="0"/>
              <w:rPr>
                <w:rStyle w:val="CodeSnippet"/>
                <w:noProof/>
              </w:rPr>
            </w:pPr>
            <w:r w:rsidRPr="000869B9">
              <w:rPr>
                <w:rStyle w:val="CodeSnippet"/>
                <w:noProof/>
              </w:rPr>
              <w:t xml:space="preserve">    mem_size: </w:t>
            </w:r>
            <w:r>
              <w:rPr>
                <w:rStyle w:val="CodeSnippet"/>
                <w:noProof/>
              </w:rPr>
              <w:t>2 GB</w:t>
            </w:r>
          </w:p>
          <w:p w14:paraId="4A35A1B9" w14:textId="77777777" w:rsidR="0099607F" w:rsidRDefault="0099607F" w:rsidP="00042AE9">
            <w:pPr>
              <w:rPr>
                <w:rStyle w:val="CodeSnippet"/>
                <w:noProof/>
              </w:rPr>
            </w:pPr>
          </w:p>
          <w:p w14:paraId="068A051C" w14:textId="77777777" w:rsidR="0099607F" w:rsidRPr="000869B9" w:rsidRDefault="0099607F" w:rsidP="00042AE9">
            <w:pPr>
              <w:rPr>
                <w:rStyle w:val="CodeSnippet"/>
                <w:noProof/>
              </w:rPr>
            </w:pPr>
            <w:r>
              <w:rPr>
                <w:rStyle w:val="CodeSnippet"/>
                <w:noProof/>
              </w:rPr>
              <w:t>topology_template:</w:t>
            </w:r>
          </w:p>
          <w:p w14:paraId="77F2C0E9" w14:textId="77777777" w:rsidR="0099607F" w:rsidRPr="000869B9" w:rsidRDefault="0099607F" w:rsidP="00042AE9">
            <w:pPr>
              <w:rPr>
                <w:rStyle w:val="CodeSnippet"/>
                <w:noProof/>
              </w:rPr>
            </w:pPr>
            <w:r>
              <w:rPr>
                <w:rStyle w:val="CodeSnippet"/>
                <w:noProof/>
              </w:rPr>
              <w:t xml:space="preserve">  </w:t>
            </w:r>
            <w:r w:rsidRPr="000869B9">
              <w:rPr>
                <w:rStyle w:val="CodeSnippet"/>
                <w:noProof/>
              </w:rPr>
              <w:t>node_templates:</w:t>
            </w:r>
          </w:p>
          <w:p w14:paraId="36DF9E43" w14:textId="77777777" w:rsidR="0099607F" w:rsidRPr="00F72321" w:rsidRDefault="0099607F" w:rsidP="00042AE9">
            <w:pPr>
              <w:rPr>
                <w:rFonts w:ascii="Consolas" w:hAnsi="Consolas"/>
                <w:noProof/>
              </w:rPr>
            </w:pPr>
            <w:r w:rsidRPr="00F72321">
              <w:rPr>
                <w:rFonts w:ascii="Consolas" w:hAnsi="Consolas"/>
                <w:noProof/>
              </w:rPr>
              <w:t xml:space="preserve">    my_server:</w:t>
            </w:r>
          </w:p>
          <w:p w14:paraId="3BC72E4E" w14:textId="77777777" w:rsidR="0099607F" w:rsidRPr="00F72321" w:rsidRDefault="0099607F" w:rsidP="00042AE9">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6348487D" w14:textId="77777777" w:rsidR="0099607F" w:rsidRPr="00F72321" w:rsidRDefault="0099607F" w:rsidP="00042AE9">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6711E1AA" w14:textId="77777777" w:rsidR="0099607F" w:rsidRPr="00F72321" w:rsidRDefault="0099607F" w:rsidP="00042AE9">
            <w:pPr>
              <w:rPr>
                <w:rFonts w:ascii="Consolas" w:hAnsi="Consolas"/>
                <w:noProof/>
              </w:rPr>
            </w:pPr>
            <w:r w:rsidRPr="00F72321">
              <w:rPr>
                <w:rFonts w:ascii="Consolas" w:hAnsi="Consolas"/>
                <w:noProof/>
              </w:rPr>
              <w:t xml:space="preserve">        - host:</w:t>
            </w:r>
          </w:p>
          <w:p w14:paraId="340B1312" w14:textId="77777777" w:rsidR="0099607F" w:rsidRPr="00F72321" w:rsidRDefault="0099607F" w:rsidP="00042AE9">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7E76AFD" w14:textId="77777777" w:rsidR="0099607F" w:rsidRPr="00F72321" w:rsidRDefault="0099607F" w:rsidP="00042AE9">
            <w:pPr>
              <w:rPr>
                <w:rFonts w:ascii="Consolas" w:hAnsi="Consolas"/>
                <w:noProof/>
              </w:rPr>
            </w:pPr>
          </w:p>
          <w:p w14:paraId="74003064" w14:textId="77777777" w:rsidR="0099607F" w:rsidRPr="00F72321" w:rsidRDefault="0099607F" w:rsidP="00042AE9">
            <w:pPr>
              <w:rPr>
                <w:rFonts w:ascii="Consolas" w:hAnsi="Consolas"/>
                <w:noProof/>
              </w:rPr>
            </w:pPr>
            <w:r w:rsidRPr="00F72321">
              <w:rPr>
                <w:rFonts w:ascii="Consolas" w:hAnsi="Consolas"/>
                <w:noProof/>
              </w:rPr>
              <w:t xml:space="preserve">    my_database:</w:t>
            </w:r>
          </w:p>
          <w:p w14:paraId="464D6D48" w14:textId="77777777" w:rsidR="0099607F" w:rsidRPr="00F72321" w:rsidRDefault="0099607F" w:rsidP="00042AE9">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23662DDD" w14:textId="77777777" w:rsidR="0099607F" w:rsidRPr="00F72321" w:rsidRDefault="0099607F" w:rsidP="00042AE9">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21FA2E6F" w14:textId="77777777" w:rsidR="0099607F" w:rsidRPr="00F72321" w:rsidRDefault="0099607F" w:rsidP="00042AE9">
            <w:pPr>
              <w:rPr>
                <w:rFonts w:ascii="Consolas" w:hAnsi="Consolas"/>
                <w:noProof/>
              </w:rPr>
            </w:pPr>
            <w:r w:rsidRPr="00F72321">
              <w:rPr>
                <w:rFonts w:ascii="Consolas" w:hAnsi="Consolas"/>
                <w:noProof/>
              </w:rPr>
              <w:t xml:space="preserve">        - host:</w:t>
            </w:r>
          </w:p>
          <w:p w14:paraId="15D4262D" w14:textId="77777777" w:rsidR="0099607F" w:rsidRPr="006824F5" w:rsidRDefault="0099607F" w:rsidP="00042AE9">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75CCC357" w14:textId="77777777" w:rsidR="0099607F" w:rsidRDefault="0099607F" w:rsidP="0099607F">
      <w:pPr>
        <w:pStyle w:val="Heading2"/>
        <w:numPr>
          <w:ilvl w:val="1"/>
          <w:numId w:val="3"/>
        </w:numPr>
      </w:pPr>
      <w:bookmarkStart w:id="205" w:name="_Toc397688791"/>
      <w:bookmarkStart w:id="206" w:name="_Toc302251684"/>
      <w:bookmarkStart w:id="207" w:name="_Toc430015642"/>
      <w:r>
        <w:t>Passing information as inputs to Nodes and Relationships</w:t>
      </w:r>
      <w:bookmarkEnd w:id="205"/>
      <w:bookmarkEnd w:id="206"/>
      <w:bookmarkEnd w:id="207"/>
      <w:r>
        <w:t xml:space="preserve"> </w:t>
      </w:r>
    </w:p>
    <w:p w14:paraId="4B6EE5FA" w14:textId="77777777" w:rsidR="0099607F" w:rsidRDefault="0099607F" w:rsidP="0099607F">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78798DF2" w14:textId="77777777" w:rsidR="0099607F" w:rsidRDefault="0099607F" w:rsidP="0099607F">
      <w:pPr>
        <w:pStyle w:val="Heading3"/>
        <w:numPr>
          <w:ilvl w:val="2"/>
          <w:numId w:val="3"/>
        </w:numPr>
      </w:pPr>
      <w:bookmarkStart w:id="208" w:name="_Toc413170789"/>
      <w:bookmarkStart w:id="209" w:name="_Toc397688793"/>
      <w:bookmarkStart w:id="210" w:name="_Toc430015643"/>
      <w:bookmarkEnd w:id="208"/>
      <w:r>
        <w:t>Example: declaring input variables for all operations on a single interface</w:t>
      </w:r>
      <w:bookmarkEnd w:id="209"/>
      <w:bookmarkEnd w:id="21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8BA3CC3" w14:textId="77777777" w:rsidTr="00042AE9">
        <w:tc>
          <w:tcPr>
            <w:tcW w:w="9576" w:type="dxa"/>
            <w:shd w:val="clear" w:color="auto" w:fill="D9D9D9" w:themeFill="background1" w:themeFillShade="D9"/>
          </w:tcPr>
          <w:p w14:paraId="6A476CDB" w14:textId="77777777" w:rsidR="0099607F" w:rsidRPr="003A5933" w:rsidRDefault="0099607F" w:rsidP="00042AE9">
            <w:pPr>
              <w:rPr>
                <w:rStyle w:val="CodeSnippet"/>
                <w:noProof/>
              </w:rPr>
            </w:pPr>
            <w:r w:rsidRPr="003A5933">
              <w:rPr>
                <w:rStyle w:val="CodeSnippet"/>
                <w:noProof/>
              </w:rPr>
              <w:t xml:space="preserve">node_templates:  </w:t>
            </w:r>
          </w:p>
          <w:p w14:paraId="5127F5C8" w14:textId="77777777" w:rsidR="0099607F" w:rsidRPr="003A5933" w:rsidRDefault="0099607F" w:rsidP="00042AE9">
            <w:pPr>
              <w:rPr>
                <w:rStyle w:val="CodeSnippet"/>
                <w:noProof/>
              </w:rPr>
            </w:pPr>
            <w:r w:rsidRPr="003A5933">
              <w:rPr>
                <w:rStyle w:val="CodeSnippet"/>
                <w:noProof/>
              </w:rPr>
              <w:t xml:space="preserve">  wordpress:</w:t>
            </w:r>
          </w:p>
          <w:p w14:paraId="050CECE6" w14:textId="77777777" w:rsidR="0099607F" w:rsidRPr="003A5933" w:rsidRDefault="0099607F" w:rsidP="00042AE9">
            <w:pPr>
              <w:rPr>
                <w:rStyle w:val="CodeSnippet"/>
                <w:noProof/>
              </w:rPr>
            </w:pPr>
            <w:r w:rsidRPr="003A5933">
              <w:rPr>
                <w:rStyle w:val="CodeSnippet"/>
                <w:noProof/>
              </w:rPr>
              <w:t xml:space="preserve">    type: tosca.nodes.WebApplication.WordPress</w:t>
            </w:r>
          </w:p>
          <w:p w14:paraId="5BE8F4F7" w14:textId="77777777" w:rsidR="0099607F" w:rsidRPr="003A5933" w:rsidRDefault="0099607F" w:rsidP="00042AE9">
            <w:pPr>
              <w:rPr>
                <w:rStyle w:val="CodeSnippet"/>
                <w:noProof/>
              </w:rPr>
            </w:pPr>
            <w:r w:rsidRPr="003A5933">
              <w:rPr>
                <w:rStyle w:val="CodeSnippet"/>
                <w:noProof/>
              </w:rPr>
              <w:t xml:space="preserve">    requirements:</w:t>
            </w:r>
          </w:p>
          <w:p w14:paraId="130A9787" w14:textId="77777777" w:rsidR="0099607F" w:rsidRPr="003A5933" w:rsidRDefault="0099607F" w:rsidP="00042AE9">
            <w:pPr>
              <w:rPr>
                <w:rStyle w:val="CodeSnippet"/>
                <w:noProof/>
              </w:rPr>
            </w:pPr>
            <w:r w:rsidRPr="003A5933">
              <w:rPr>
                <w:rStyle w:val="CodeSnippet"/>
                <w:noProof/>
              </w:rPr>
              <w:t xml:space="preserve">      ...</w:t>
            </w:r>
          </w:p>
          <w:p w14:paraId="1863C9D2" w14:textId="77777777" w:rsidR="0099607F" w:rsidRPr="003A5933" w:rsidRDefault="0099607F" w:rsidP="00042AE9">
            <w:pPr>
              <w:rPr>
                <w:rStyle w:val="CodeSnippet"/>
                <w:noProof/>
              </w:rPr>
            </w:pPr>
            <w:r w:rsidRPr="003A5933">
              <w:rPr>
                <w:rStyle w:val="CodeSnippet"/>
                <w:noProof/>
              </w:rPr>
              <w:t xml:space="preserve">      - database_endpoint: mysql_database</w:t>
            </w:r>
          </w:p>
          <w:p w14:paraId="47424479" w14:textId="77777777" w:rsidR="0099607F" w:rsidRPr="003A5933" w:rsidRDefault="0099607F" w:rsidP="00042AE9">
            <w:pPr>
              <w:rPr>
                <w:rStyle w:val="CodeSnippet"/>
                <w:noProof/>
              </w:rPr>
            </w:pPr>
            <w:r w:rsidRPr="003A5933">
              <w:rPr>
                <w:rStyle w:val="CodeSnippet"/>
                <w:noProof/>
              </w:rPr>
              <w:t xml:space="preserve">    interfaces:</w:t>
            </w:r>
          </w:p>
          <w:p w14:paraId="54499EDD" w14:textId="77777777" w:rsidR="0099607F" w:rsidRDefault="0099607F" w:rsidP="00042AE9">
            <w:pPr>
              <w:rPr>
                <w:rStyle w:val="CodeSnippet"/>
                <w:noProof/>
              </w:rPr>
            </w:pPr>
            <w:r w:rsidRPr="003A5933">
              <w:rPr>
                <w:rStyle w:val="CodeSnippet"/>
                <w:noProof/>
              </w:rPr>
              <w:t xml:space="preserve">      Standard:</w:t>
            </w:r>
          </w:p>
          <w:p w14:paraId="27605403" w14:textId="77777777" w:rsidR="0099607F" w:rsidRPr="003A5933" w:rsidRDefault="0099607F" w:rsidP="00042AE9">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3583B4C2" w14:textId="77777777" w:rsidR="0099607F" w:rsidRPr="006824F5" w:rsidRDefault="0099607F" w:rsidP="00042AE9">
            <w:pPr>
              <w:rPr>
                <w:rStyle w:val="CodeSnippet"/>
              </w:rPr>
            </w:pPr>
            <w:r w:rsidRPr="003A5933">
              <w:rPr>
                <w:rStyle w:val="CodeSnippet"/>
                <w:noProof/>
              </w:rPr>
              <w:lastRenderedPageBreak/>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3BB9C6DA" w14:textId="77777777" w:rsidR="0099607F" w:rsidRDefault="0099607F" w:rsidP="0099607F">
      <w:pPr>
        <w:pStyle w:val="Heading3"/>
        <w:numPr>
          <w:ilvl w:val="2"/>
          <w:numId w:val="3"/>
        </w:numPr>
      </w:pPr>
      <w:bookmarkStart w:id="211" w:name="_Toc397688794"/>
      <w:bookmarkStart w:id="212" w:name="_Toc430015644"/>
      <w:r>
        <w:lastRenderedPageBreak/>
        <w:t>Example: declaring input variables for a single operation</w:t>
      </w:r>
      <w:bookmarkEnd w:id="211"/>
      <w:bookmarkEnd w:id="21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2B19FB1" w14:textId="77777777" w:rsidTr="00042AE9">
        <w:tc>
          <w:tcPr>
            <w:tcW w:w="9576" w:type="dxa"/>
            <w:shd w:val="clear" w:color="auto" w:fill="D9D9D9" w:themeFill="background1" w:themeFillShade="D9"/>
          </w:tcPr>
          <w:p w14:paraId="610E7402" w14:textId="77777777" w:rsidR="0099607F" w:rsidRPr="003A5933" w:rsidRDefault="0099607F" w:rsidP="00042AE9">
            <w:pPr>
              <w:rPr>
                <w:rStyle w:val="CodeSnippet"/>
                <w:noProof/>
              </w:rPr>
            </w:pPr>
            <w:r w:rsidRPr="003A5933">
              <w:rPr>
                <w:rStyle w:val="CodeSnippet"/>
                <w:noProof/>
              </w:rPr>
              <w:t xml:space="preserve">node_templates:  </w:t>
            </w:r>
          </w:p>
          <w:p w14:paraId="02855044" w14:textId="77777777" w:rsidR="0099607F" w:rsidRPr="003A5933" w:rsidRDefault="0099607F" w:rsidP="00042AE9">
            <w:pPr>
              <w:rPr>
                <w:rStyle w:val="CodeSnippet"/>
                <w:noProof/>
              </w:rPr>
            </w:pPr>
            <w:r w:rsidRPr="003A5933">
              <w:rPr>
                <w:rStyle w:val="CodeSnippet"/>
                <w:noProof/>
              </w:rPr>
              <w:t xml:space="preserve">  wordpress:</w:t>
            </w:r>
          </w:p>
          <w:p w14:paraId="4F64E485" w14:textId="77777777" w:rsidR="0099607F" w:rsidRPr="003A5933" w:rsidRDefault="0099607F" w:rsidP="00042AE9">
            <w:pPr>
              <w:rPr>
                <w:rStyle w:val="CodeSnippet"/>
                <w:noProof/>
              </w:rPr>
            </w:pPr>
            <w:r w:rsidRPr="003A5933">
              <w:rPr>
                <w:rStyle w:val="CodeSnippet"/>
                <w:noProof/>
              </w:rPr>
              <w:t xml:space="preserve">    type: tosca.nodes.WebApplication.WordPress</w:t>
            </w:r>
          </w:p>
          <w:p w14:paraId="6C9F9569" w14:textId="77777777" w:rsidR="0099607F" w:rsidRPr="003A5933" w:rsidRDefault="0099607F" w:rsidP="00042AE9">
            <w:pPr>
              <w:rPr>
                <w:rStyle w:val="CodeSnippet"/>
                <w:noProof/>
              </w:rPr>
            </w:pPr>
            <w:r w:rsidRPr="003A5933">
              <w:rPr>
                <w:rStyle w:val="CodeSnippet"/>
                <w:noProof/>
              </w:rPr>
              <w:t xml:space="preserve">    requirements:</w:t>
            </w:r>
          </w:p>
          <w:p w14:paraId="4133DED8" w14:textId="77777777" w:rsidR="0099607F" w:rsidRPr="003A5933" w:rsidRDefault="0099607F" w:rsidP="00042AE9">
            <w:pPr>
              <w:rPr>
                <w:rStyle w:val="CodeSnippet"/>
                <w:noProof/>
              </w:rPr>
            </w:pPr>
            <w:r w:rsidRPr="003A5933">
              <w:rPr>
                <w:rStyle w:val="CodeSnippet"/>
                <w:noProof/>
              </w:rPr>
              <w:t xml:space="preserve">      ...</w:t>
            </w:r>
          </w:p>
          <w:p w14:paraId="7DF8EE7D" w14:textId="77777777" w:rsidR="0099607F" w:rsidRPr="003A5933" w:rsidRDefault="0099607F" w:rsidP="00042AE9">
            <w:pPr>
              <w:rPr>
                <w:rStyle w:val="CodeSnippet"/>
                <w:noProof/>
              </w:rPr>
            </w:pPr>
            <w:r w:rsidRPr="003A5933">
              <w:rPr>
                <w:rStyle w:val="CodeSnippet"/>
                <w:noProof/>
              </w:rPr>
              <w:t xml:space="preserve">      - database_endpoint: mysql_database</w:t>
            </w:r>
          </w:p>
          <w:p w14:paraId="51E23270" w14:textId="77777777" w:rsidR="0099607F" w:rsidRPr="003A5933" w:rsidRDefault="0099607F" w:rsidP="00042AE9">
            <w:pPr>
              <w:rPr>
                <w:rStyle w:val="CodeSnippet"/>
                <w:noProof/>
              </w:rPr>
            </w:pPr>
            <w:r w:rsidRPr="003A5933">
              <w:rPr>
                <w:rStyle w:val="CodeSnippet"/>
                <w:noProof/>
              </w:rPr>
              <w:t xml:space="preserve">    interfaces:</w:t>
            </w:r>
          </w:p>
          <w:p w14:paraId="6DB5C46F" w14:textId="77777777" w:rsidR="0099607F" w:rsidRPr="003A5933" w:rsidRDefault="0099607F" w:rsidP="00042AE9">
            <w:pPr>
              <w:rPr>
                <w:rStyle w:val="CodeSnippet"/>
                <w:noProof/>
              </w:rPr>
            </w:pPr>
            <w:r w:rsidRPr="003A5933">
              <w:rPr>
                <w:rStyle w:val="CodeSnippet"/>
                <w:noProof/>
              </w:rPr>
              <w:t xml:space="preserve">      Standard:</w:t>
            </w:r>
          </w:p>
          <w:p w14:paraId="713DB6AE" w14:textId="77777777" w:rsidR="0099607F" w:rsidRPr="003A5933" w:rsidRDefault="0099607F" w:rsidP="00042AE9">
            <w:pPr>
              <w:rPr>
                <w:rStyle w:val="CodeSnippet"/>
                <w:noProof/>
              </w:rPr>
            </w:pPr>
            <w:r w:rsidRPr="003A5933">
              <w:rPr>
                <w:rStyle w:val="CodeSnippet"/>
                <w:noProof/>
              </w:rPr>
              <w:t xml:space="preserve">        create: wordpress_install.sh</w:t>
            </w:r>
          </w:p>
          <w:p w14:paraId="679621D3" w14:textId="77777777" w:rsidR="0099607F" w:rsidRPr="003A5933" w:rsidRDefault="0099607F" w:rsidP="00042AE9">
            <w:pPr>
              <w:rPr>
                <w:rStyle w:val="CodeSnippet"/>
                <w:noProof/>
              </w:rPr>
            </w:pPr>
            <w:r w:rsidRPr="003A5933">
              <w:rPr>
                <w:rStyle w:val="CodeSnippet"/>
                <w:noProof/>
              </w:rPr>
              <w:t xml:space="preserve">        configure: </w:t>
            </w:r>
          </w:p>
          <w:p w14:paraId="059C9C29" w14:textId="77777777" w:rsidR="0099607F" w:rsidRPr="003A5933" w:rsidRDefault="0099607F" w:rsidP="00042AE9">
            <w:pPr>
              <w:rPr>
                <w:rStyle w:val="CodeSnippet"/>
                <w:noProof/>
              </w:rPr>
            </w:pPr>
            <w:r w:rsidRPr="003A5933">
              <w:rPr>
                <w:rStyle w:val="CodeSnippet"/>
                <w:noProof/>
              </w:rPr>
              <w:t xml:space="preserve">          implementation: wordpress_configure.sh            </w:t>
            </w:r>
          </w:p>
          <w:p w14:paraId="641F71B6" w14:textId="77777777" w:rsidR="0099607F" w:rsidRPr="003A5933" w:rsidRDefault="0099607F" w:rsidP="00042AE9">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55A4263" w14:textId="77777777" w:rsidR="0099607F" w:rsidRPr="006824F5" w:rsidRDefault="0099607F" w:rsidP="00042AE9">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434806F8" w14:textId="77777777" w:rsidR="0099607F" w:rsidRDefault="0099607F" w:rsidP="0099607F">
      <w:pPr>
        <w:pStyle w:val="NormalaroundTable"/>
      </w:pPr>
      <w:r>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3D401E61" w14:textId="77777777" w:rsidR="0099607F" w:rsidRDefault="0099607F" w:rsidP="0099607F">
      <w:pPr>
        <w:pStyle w:val="Heading3"/>
        <w:numPr>
          <w:ilvl w:val="2"/>
          <w:numId w:val="3"/>
        </w:numPr>
      </w:pPr>
      <w:bookmarkStart w:id="213" w:name="_Toc430015645"/>
      <w:r>
        <w:t>Example: setting output variables to an attribute</w:t>
      </w:r>
      <w:bookmarkEnd w:id="21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5138A883" w14:textId="77777777" w:rsidTr="00042AE9">
        <w:tc>
          <w:tcPr>
            <w:tcW w:w="9576" w:type="dxa"/>
            <w:shd w:val="clear" w:color="auto" w:fill="D9D9D9" w:themeFill="background1" w:themeFillShade="D9"/>
          </w:tcPr>
          <w:p w14:paraId="5FDA3140" w14:textId="77777777" w:rsidR="0099607F" w:rsidRPr="005F5856" w:rsidRDefault="0099607F" w:rsidP="00042AE9">
            <w:pPr>
              <w:rPr>
                <w:rStyle w:val="CodeSnippet"/>
                <w:noProof/>
              </w:rPr>
            </w:pPr>
            <w:r w:rsidRPr="005F5856">
              <w:rPr>
                <w:rStyle w:val="CodeSnippet"/>
                <w:noProof/>
              </w:rPr>
              <w:t>node_templates:</w:t>
            </w:r>
          </w:p>
          <w:p w14:paraId="50A03F10" w14:textId="77777777" w:rsidR="0099607F" w:rsidRPr="005F5856" w:rsidRDefault="0099607F" w:rsidP="00042AE9">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2EA02859" w14:textId="77777777" w:rsidR="0099607F" w:rsidRPr="006824F5" w:rsidRDefault="0099607F" w:rsidP="00042AE9">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5A57CB0" w14:textId="77777777" w:rsidR="0099607F" w:rsidRDefault="0099607F" w:rsidP="0099607F"/>
    <w:p w14:paraId="38AD3046" w14:textId="77777777" w:rsidR="0099607F" w:rsidRDefault="0099607F" w:rsidP="0099607F">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6721BA14" w14:textId="77777777" w:rsidR="0099607F" w:rsidRDefault="0099607F" w:rsidP="0099607F">
      <w:pPr>
        <w:pStyle w:val="Heading3"/>
        <w:numPr>
          <w:ilvl w:val="2"/>
          <w:numId w:val="3"/>
        </w:numPr>
      </w:pPr>
      <w:bookmarkStart w:id="214" w:name="_Toc430015646"/>
      <w:r>
        <w:t>Example: passing output variables between operations</w:t>
      </w:r>
      <w:bookmarkEnd w:id="21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5EA0B016" w14:textId="77777777" w:rsidTr="00042AE9">
        <w:tc>
          <w:tcPr>
            <w:tcW w:w="9576" w:type="dxa"/>
            <w:shd w:val="clear" w:color="auto" w:fill="D9D9D9" w:themeFill="background1" w:themeFillShade="D9"/>
          </w:tcPr>
          <w:p w14:paraId="13EC8A81" w14:textId="77777777" w:rsidR="0099607F" w:rsidRPr="005F5856" w:rsidRDefault="0099607F" w:rsidP="00042AE9">
            <w:pPr>
              <w:rPr>
                <w:rStyle w:val="CodeSnippet"/>
                <w:noProof/>
              </w:rPr>
            </w:pPr>
            <w:r w:rsidRPr="005F5856">
              <w:rPr>
                <w:rStyle w:val="CodeSnippet"/>
                <w:noProof/>
              </w:rPr>
              <w:t>node_templates:</w:t>
            </w:r>
          </w:p>
          <w:p w14:paraId="748A264A" w14:textId="77777777" w:rsidR="0099607F" w:rsidRPr="005F5856" w:rsidRDefault="0099607F" w:rsidP="00042AE9">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72EBE442" w14:textId="77777777" w:rsidR="0099607F" w:rsidRPr="006824F5" w:rsidRDefault="0099607F" w:rsidP="00042AE9">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r>
            <w:r w:rsidRPr="005F5856">
              <w:rPr>
                <w:rStyle w:val="CodeSnippet"/>
                <w:noProof/>
              </w:rPr>
              <w:lastRenderedPageBreak/>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55901C6D" w14:textId="77777777" w:rsidR="0099607F" w:rsidRPr="00C22639" w:rsidRDefault="0099607F" w:rsidP="0099607F">
      <w:pPr>
        <w:pStyle w:val="NormalaroundTable"/>
      </w:pPr>
      <w:r>
        <w:lastRenderedPageBreak/>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149F52AC" w14:textId="77777777" w:rsidR="0099607F" w:rsidRDefault="0099607F" w:rsidP="0099607F">
      <w:pPr>
        <w:pStyle w:val="Heading2"/>
        <w:numPr>
          <w:ilvl w:val="1"/>
          <w:numId w:val="3"/>
        </w:numPr>
      </w:pPr>
      <w:bookmarkStart w:id="215" w:name="_Toc397688795"/>
      <w:bookmarkStart w:id="216" w:name="_Toc302251685"/>
      <w:bookmarkStart w:id="217" w:name="_Toc430015647"/>
      <w:r>
        <w:t>Topology Template Model versus Instance Model</w:t>
      </w:r>
      <w:bookmarkEnd w:id="215"/>
      <w:bookmarkEnd w:id="216"/>
      <w:bookmarkEnd w:id="217"/>
    </w:p>
    <w:p w14:paraId="3F33587E" w14:textId="77777777" w:rsidR="0099607F" w:rsidRPr="00B5612F" w:rsidRDefault="0099607F" w:rsidP="0099607F">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FD6A29B" w14:textId="77777777" w:rsidR="0099607F" w:rsidRDefault="0099607F" w:rsidP="0099607F">
      <w:pPr>
        <w:pStyle w:val="Heading2"/>
        <w:numPr>
          <w:ilvl w:val="1"/>
          <w:numId w:val="3"/>
        </w:numPr>
      </w:pPr>
      <w:bookmarkStart w:id="218" w:name="_Toc397688796"/>
      <w:bookmarkStart w:id="219" w:name="_Toc302251686"/>
      <w:bookmarkStart w:id="220" w:name="_Toc430015648"/>
      <w:r>
        <w:t>Using attributes implicitly reflected from properties</w:t>
      </w:r>
      <w:bookmarkEnd w:id="218"/>
      <w:bookmarkEnd w:id="219"/>
      <w:bookmarkEnd w:id="220"/>
    </w:p>
    <w:p w14:paraId="5828DD10" w14:textId="77777777" w:rsidR="0099607F" w:rsidRDefault="0099607F" w:rsidP="0099607F">
      <w:r>
        <w:t xml:space="preserve">Most entity types in TOSCA (e.g., Node, Relationship, Requirement and Capability Types) have </w:t>
      </w:r>
      <w:hyperlink w:anchor="DEFN_ELEMENT_PROPERTY_DEFN" w:history="1">
        <w:r w:rsidRPr="00060D56">
          <w:rPr>
            <w:rStyle w:val="Hyperlink"/>
          </w:rPr>
          <w:t>property definitions</w:t>
        </w:r>
      </w:hyperlink>
      <w:r>
        <w:t xml:space="preserve">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32B596F7" w14:textId="77777777" w:rsidR="0099607F" w:rsidRDefault="0099607F" w:rsidP="0099607F">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7B6D47A3" w14:textId="77777777" w:rsidR="0099607F" w:rsidRDefault="0099607F" w:rsidP="0099607F"/>
    <w:p w14:paraId="2A62241D" w14:textId="77777777" w:rsidR="0099607F" w:rsidRDefault="0099607F" w:rsidP="0099607F">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12103598" w14:textId="77777777" w:rsidR="0099607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6D54698" w14:textId="77777777" w:rsidTr="00042AE9">
        <w:tc>
          <w:tcPr>
            <w:tcW w:w="9576" w:type="dxa"/>
            <w:shd w:val="clear" w:color="auto" w:fill="D9D9D9" w:themeFill="background1" w:themeFillShade="D9"/>
          </w:tcPr>
          <w:p w14:paraId="12E4BF85" w14:textId="77777777" w:rsidR="0099607F" w:rsidRPr="006A0A70" w:rsidRDefault="0099607F" w:rsidP="00042AE9">
            <w:pPr>
              <w:rPr>
                <w:rStyle w:val="CodeSnippet"/>
                <w:noProof/>
              </w:rPr>
            </w:pPr>
            <w:r w:rsidRPr="006A0A70">
              <w:rPr>
                <w:rStyle w:val="CodeSnippet"/>
                <w:noProof/>
              </w:rPr>
              <w:t>tosca_definitions_version: tosca_simple_</w:t>
            </w:r>
            <w:r>
              <w:rPr>
                <w:rStyle w:val="CodeSnippet"/>
                <w:noProof/>
              </w:rPr>
              <w:t>yaml_1_0</w:t>
            </w:r>
          </w:p>
          <w:p w14:paraId="6C9406BD" w14:textId="77777777" w:rsidR="0099607F" w:rsidRPr="006A0A70" w:rsidRDefault="0099607F" w:rsidP="00042AE9">
            <w:pPr>
              <w:rPr>
                <w:rStyle w:val="CodeSnippet"/>
                <w:noProof/>
              </w:rPr>
            </w:pPr>
          </w:p>
          <w:p w14:paraId="05D36E0F" w14:textId="77777777" w:rsidR="0099607F" w:rsidRPr="006A0A70" w:rsidRDefault="0099607F" w:rsidP="00042AE9">
            <w:pPr>
              <w:rPr>
                <w:rStyle w:val="CodeSnippet"/>
                <w:noProof/>
              </w:rPr>
            </w:pPr>
            <w:r w:rsidRPr="006A0A70">
              <w:rPr>
                <w:rStyle w:val="CodeSnippet"/>
                <w:noProof/>
              </w:rPr>
              <w:t>description: &gt;</w:t>
            </w:r>
          </w:p>
          <w:p w14:paraId="1B31F06C" w14:textId="77777777" w:rsidR="0099607F" w:rsidRPr="006A0A70" w:rsidRDefault="0099607F" w:rsidP="00042AE9">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65E110D6" w14:textId="77777777" w:rsidR="0099607F" w:rsidRPr="006A0A70" w:rsidRDefault="0099607F" w:rsidP="00042AE9">
            <w:pPr>
              <w:rPr>
                <w:rStyle w:val="CodeSnippet"/>
                <w:noProof/>
              </w:rPr>
            </w:pPr>
          </w:p>
          <w:p w14:paraId="064FC507" w14:textId="77777777" w:rsidR="0099607F" w:rsidRDefault="0099607F" w:rsidP="00042AE9">
            <w:pPr>
              <w:tabs>
                <w:tab w:val="left" w:pos="2676"/>
              </w:tabs>
              <w:rPr>
                <w:rStyle w:val="CodeSnippet"/>
                <w:noProof/>
              </w:rPr>
            </w:pPr>
            <w:r w:rsidRPr="00862AF6">
              <w:rPr>
                <w:rStyle w:val="CodeSnippet"/>
                <w:noProof/>
              </w:rPr>
              <w:t>node_types:</w:t>
            </w:r>
          </w:p>
          <w:p w14:paraId="3D464482"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4BBEF416"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derived_from: SoftwareComponent</w:t>
            </w:r>
          </w:p>
          <w:p w14:paraId="77A6C70E"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properties:</w:t>
            </w:r>
          </w:p>
          <w:p w14:paraId="542F66D6"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3988F83C" w14:textId="77777777" w:rsidR="0099607F" w:rsidRDefault="0099607F" w:rsidP="00042AE9">
            <w:pPr>
              <w:autoSpaceDE w:val="0"/>
              <w:autoSpaceDN w:val="0"/>
              <w:adjustRightInd w:val="0"/>
              <w:rPr>
                <w:rStyle w:val="CodeSnippet"/>
                <w:noProof/>
              </w:rPr>
            </w:pPr>
            <w:r w:rsidRPr="00862AF6">
              <w:rPr>
                <w:rStyle w:val="CodeSnippet"/>
                <w:noProof/>
              </w:rPr>
              <w:t xml:space="preserve">        type: integer</w:t>
            </w:r>
          </w:p>
          <w:p w14:paraId="56A7DD21"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capabilities:</w:t>
            </w:r>
          </w:p>
          <w:p w14:paraId="00DB11D6" w14:textId="77777777" w:rsidR="0099607F" w:rsidRDefault="0099607F" w:rsidP="00042AE9">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6F47DFDC" w14:textId="77777777" w:rsidR="0099607F" w:rsidRDefault="0099607F" w:rsidP="00042AE9">
            <w:pPr>
              <w:autoSpaceDE w:val="0"/>
              <w:autoSpaceDN w:val="0"/>
              <w:adjustRightInd w:val="0"/>
              <w:rPr>
                <w:rStyle w:val="CodeSnippet"/>
                <w:noProof/>
              </w:rPr>
            </w:pPr>
          </w:p>
          <w:p w14:paraId="3363DFB4" w14:textId="77777777" w:rsidR="0099607F" w:rsidRPr="00862AF6" w:rsidRDefault="0099607F" w:rsidP="00042AE9">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1989C73F"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derived_from: SoftwareComponent</w:t>
            </w:r>
          </w:p>
          <w:p w14:paraId="55AD80F8" w14:textId="77777777" w:rsidR="0099607F" w:rsidRPr="00862AF6" w:rsidRDefault="0099607F" w:rsidP="00042AE9">
            <w:pPr>
              <w:rPr>
                <w:rStyle w:val="CodeSnippet"/>
                <w:noProof/>
              </w:rPr>
            </w:pPr>
            <w:r w:rsidRPr="00862AF6">
              <w:rPr>
                <w:rStyle w:val="CodeSnippet"/>
                <w:noProof/>
              </w:rPr>
              <w:t xml:space="preserve">    properties:</w:t>
            </w:r>
          </w:p>
          <w:p w14:paraId="7C399610" w14:textId="77777777" w:rsidR="0099607F" w:rsidRPr="00862AF6" w:rsidRDefault="0099607F" w:rsidP="00042AE9">
            <w:pPr>
              <w:rPr>
                <w:rStyle w:val="CodeSnippet"/>
                <w:noProof/>
              </w:rPr>
            </w:pPr>
            <w:r w:rsidRPr="00862AF6">
              <w:rPr>
                <w:rStyle w:val="CodeSnippet"/>
                <w:noProof/>
              </w:rPr>
              <w:t xml:space="preserve">      # omitted here for brevity</w:t>
            </w:r>
          </w:p>
          <w:p w14:paraId="483EDA33" w14:textId="77777777" w:rsidR="0099607F" w:rsidRPr="00862AF6" w:rsidRDefault="0099607F" w:rsidP="00042AE9">
            <w:pPr>
              <w:autoSpaceDE w:val="0"/>
              <w:autoSpaceDN w:val="0"/>
              <w:adjustRightInd w:val="0"/>
              <w:rPr>
                <w:rStyle w:val="CodeSnippet"/>
                <w:noProof/>
              </w:rPr>
            </w:pPr>
            <w:r w:rsidRPr="00862AF6">
              <w:rPr>
                <w:rStyle w:val="CodeSnippet"/>
                <w:noProof/>
              </w:rPr>
              <w:t xml:space="preserve">    requirements:</w:t>
            </w:r>
          </w:p>
          <w:p w14:paraId="2E45B011" w14:textId="77777777" w:rsidR="0099607F" w:rsidRDefault="0099607F" w:rsidP="00042AE9">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42805856" w14:textId="77777777" w:rsidR="0099607F" w:rsidRDefault="0099607F" w:rsidP="00042AE9">
            <w:pPr>
              <w:autoSpaceDE w:val="0"/>
              <w:autoSpaceDN w:val="0"/>
              <w:adjustRightInd w:val="0"/>
              <w:rPr>
                <w:rStyle w:val="CodeSnippet"/>
                <w:noProof/>
              </w:rPr>
            </w:pPr>
            <w:r>
              <w:rPr>
                <w:rStyle w:val="CodeSnippet"/>
                <w:noProof/>
              </w:rPr>
              <w:t xml:space="preserve">          capability: Endpoint</w:t>
            </w:r>
          </w:p>
          <w:p w14:paraId="50C9C51D" w14:textId="77777777" w:rsidR="0099607F" w:rsidRDefault="0099607F" w:rsidP="00042AE9">
            <w:pPr>
              <w:autoSpaceDE w:val="0"/>
              <w:autoSpaceDN w:val="0"/>
              <w:adjustRightInd w:val="0"/>
              <w:rPr>
                <w:rStyle w:val="CodeSnippet"/>
                <w:noProof/>
              </w:rPr>
            </w:pPr>
            <w:r>
              <w:rPr>
                <w:rStyle w:val="CodeSnippet"/>
                <w:noProof/>
              </w:rPr>
              <w:t xml:space="preserve">          node: ServerNode  </w:t>
            </w:r>
          </w:p>
          <w:p w14:paraId="679BDC9F" w14:textId="77777777" w:rsidR="0099607F" w:rsidRDefault="0099607F" w:rsidP="00042AE9">
            <w:pPr>
              <w:tabs>
                <w:tab w:val="center" w:pos="4673"/>
              </w:tabs>
              <w:autoSpaceDE w:val="0"/>
              <w:autoSpaceDN w:val="0"/>
              <w:adjustRightInd w:val="0"/>
              <w:rPr>
                <w:rStyle w:val="CodeSnippet"/>
                <w:noProof/>
              </w:rPr>
            </w:pPr>
            <w:r>
              <w:rPr>
                <w:rStyle w:val="CodeSnippet"/>
                <w:noProof/>
              </w:rPr>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616BBFF6" w14:textId="77777777" w:rsidR="0099607F" w:rsidRDefault="0099607F" w:rsidP="00042AE9">
            <w:pPr>
              <w:autoSpaceDE w:val="0"/>
              <w:autoSpaceDN w:val="0"/>
              <w:adjustRightInd w:val="0"/>
              <w:rPr>
                <w:rStyle w:val="CodeSnippet"/>
                <w:noProof/>
              </w:rPr>
            </w:pPr>
          </w:p>
          <w:p w14:paraId="7DB03866" w14:textId="77777777" w:rsidR="0099607F" w:rsidRPr="00862AF6" w:rsidRDefault="0099607F" w:rsidP="00042AE9">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6C70A0CE"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37D5F380" w14:textId="77777777" w:rsidR="0099607F" w:rsidRPr="002456C5" w:rsidRDefault="0099607F" w:rsidP="00042AE9">
            <w:pPr>
              <w:autoSpaceDE w:val="0"/>
              <w:autoSpaceDN w:val="0"/>
              <w:adjustRightInd w:val="0"/>
              <w:rPr>
                <w:rStyle w:val="CodeSnippet"/>
                <w:noProof/>
              </w:rPr>
            </w:pPr>
          </w:p>
          <w:p w14:paraId="25EB484C"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E415A6F"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3C373176"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2C714D3E"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11AD010B" w14:textId="77777777" w:rsidR="0099607F" w:rsidRPr="002456C5" w:rsidRDefault="0099607F" w:rsidP="00042AE9">
            <w:pPr>
              <w:autoSpaceDE w:val="0"/>
              <w:autoSpaceDN w:val="0"/>
              <w:adjustRightInd w:val="0"/>
              <w:rPr>
                <w:rStyle w:val="CodeSnippet"/>
                <w:noProof/>
              </w:rPr>
            </w:pPr>
          </w:p>
          <w:p w14:paraId="350DBB58"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6AD8E938" w14:textId="77777777" w:rsidR="0099607F" w:rsidRPr="002456C5" w:rsidRDefault="0099607F" w:rsidP="00042AE9">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1E7809C6" w14:textId="77777777" w:rsidR="0099607F" w:rsidRPr="002456C5" w:rsidRDefault="0099607F" w:rsidP="00042AE9">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7E1BB14A" w14:textId="77777777" w:rsidR="0099607F" w:rsidRDefault="0099607F" w:rsidP="00042AE9">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076D6536" w14:textId="77777777" w:rsidR="0099607F" w:rsidRDefault="0099607F" w:rsidP="00042AE9">
            <w:pPr>
              <w:pStyle w:val="NoSpacing"/>
              <w:rPr>
                <w:rStyle w:val="CodeSnippet"/>
              </w:rPr>
            </w:pPr>
            <w:r>
              <w:rPr>
                <w:rStyle w:val="CodeSnippet"/>
              </w:rPr>
              <w:t xml:space="preserve">            node: </w:t>
            </w:r>
            <w:r w:rsidRPr="00FA2049">
              <w:rPr>
                <w:rStyle w:val="CodeSnippet"/>
              </w:rPr>
              <w:t>my_server</w:t>
            </w:r>
          </w:p>
          <w:p w14:paraId="0AD08FE1" w14:textId="77777777" w:rsidR="0099607F" w:rsidRDefault="0099607F" w:rsidP="00042AE9">
            <w:pPr>
              <w:pStyle w:val="NoSpacing"/>
              <w:rPr>
                <w:rStyle w:val="CodeSnippet"/>
              </w:rPr>
            </w:pPr>
            <w:r>
              <w:rPr>
                <w:rStyle w:val="CodeSnippet"/>
              </w:rPr>
              <w:t xml:space="preserve">            relationship: </w:t>
            </w:r>
            <w:r w:rsidRPr="00B86B7A">
              <w:rPr>
                <w:rStyle w:val="CodeSnippet"/>
              </w:rPr>
              <w:t>my_connection</w:t>
            </w:r>
          </w:p>
          <w:p w14:paraId="7E2C543F" w14:textId="77777777" w:rsidR="0099607F" w:rsidRDefault="0099607F" w:rsidP="00042AE9">
            <w:pPr>
              <w:autoSpaceDE w:val="0"/>
              <w:autoSpaceDN w:val="0"/>
              <w:adjustRightInd w:val="0"/>
              <w:rPr>
                <w:rStyle w:val="CodeSnippet"/>
                <w:noProof/>
              </w:rPr>
            </w:pPr>
          </w:p>
          <w:p w14:paraId="05A8E6DB" w14:textId="77777777" w:rsidR="0099607F" w:rsidRDefault="0099607F" w:rsidP="00042AE9">
            <w:pPr>
              <w:pStyle w:val="NoSpacing"/>
              <w:rPr>
                <w:rStyle w:val="CodeSnippet"/>
              </w:rPr>
            </w:pPr>
            <w:r>
              <w:rPr>
                <w:rStyle w:val="CodeSnippet"/>
              </w:rPr>
              <w:t xml:space="preserve">  relationship_templates:</w:t>
            </w:r>
          </w:p>
          <w:p w14:paraId="3BAD1DAD" w14:textId="77777777" w:rsidR="0099607F" w:rsidRDefault="0099607F" w:rsidP="00042AE9">
            <w:pPr>
              <w:pStyle w:val="NoSpacing"/>
              <w:rPr>
                <w:rStyle w:val="CodeSnippet"/>
              </w:rPr>
            </w:pPr>
            <w:r>
              <w:rPr>
                <w:rStyle w:val="CodeSnippet"/>
              </w:rPr>
              <w:t xml:space="preserve">    </w:t>
            </w:r>
            <w:r w:rsidRPr="00B86B7A">
              <w:rPr>
                <w:rStyle w:val="CodeSnippet"/>
              </w:rPr>
              <w:t>my_connection</w:t>
            </w:r>
            <w:r>
              <w:rPr>
                <w:rStyle w:val="CodeSnippet"/>
              </w:rPr>
              <w:t>:</w:t>
            </w:r>
          </w:p>
          <w:p w14:paraId="7B583F93" w14:textId="77777777" w:rsidR="0099607F" w:rsidRDefault="0099607F" w:rsidP="00042AE9">
            <w:pPr>
              <w:pStyle w:val="NoSpacing"/>
              <w:rPr>
                <w:rStyle w:val="CodeSnippet"/>
              </w:rPr>
            </w:pPr>
            <w:r>
              <w:rPr>
                <w:rStyle w:val="CodeSnippet"/>
              </w:rPr>
              <w:t xml:space="preserve">      type: </w:t>
            </w:r>
            <w:r w:rsidRPr="00760281">
              <w:rPr>
                <w:rStyle w:val="CodeSnippet"/>
              </w:rPr>
              <w:t>ConnectsTo</w:t>
            </w:r>
          </w:p>
          <w:p w14:paraId="038BE06B" w14:textId="77777777" w:rsidR="0099607F" w:rsidRPr="00FA2049" w:rsidRDefault="0099607F" w:rsidP="00042AE9">
            <w:pPr>
              <w:pStyle w:val="NoSpacing"/>
              <w:rPr>
                <w:rStyle w:val="CodeSnippet"/>
              </w:rPr>
            </w:pPr>
            <w:r>
              <w:rPr>
                <w:rStyle w:val="CodeSnippet"/>
              </w:rPr>
              <w:t xml:space="preserve">      </w:t>
            </w:r>
            <w:r w:rsidRPr="00FA2049">
              <w:rPr>
                <w:rStyle w:val="CodeSnippet"/>
              </w:rPr>
              <w:t>interfaces:</w:t>
            </w:r>
          </w:p>
          <w:p w14:paraId="282D1FA5" w14:textId="77777777" w:rsidR="0099607F" w:rsidRPr="00FA2049" w:rsidRDefault="0099607F" w:rsidP="00042AE9">
            <w:pPr>
              <w:pStyle w:val="NoSpacing"/>
              <w:rPr>
                <w:rStyle w:val="CodeSnippet"/>
              </w:rPr>
            </w:pPr>
            <w:r w:rsidRPr="00FA2049">
              <w:rPr>
                <w:rStyle w:val="CodeSnippet"/>
              </w:rPr>
              <w:t xml:space="preserve">        Configure:</w:t>
            </w:r>
          </w:p>
          <w:p w14:paraId="6623CE50" w14:textId="77777777" w:rsidR="0099607F" w:rsidRPr="00FA2049" w:rsidRDefault="0099607F" w:rsidP="00042AE9">
            <w:pPr>
              <w:pStyle w:val="NoSpacing"/>
              <w:rPr>
                <w:rStyle w:val="CodeSnippet"/>
              </w:rPr>
            </w:pPr>
            <w:r w:rsidRPr="00FA2049">
              <w:rPr>
                <w:rStyle w:val="CodeSnippet"/>
              </w:rPr>
              <w:t xml:space="preserve">          inputs: </w:t>
            </w:r>
          </w:p>
          <w:p w14:paraId="06AEB6F2" w14:textId="77777777" w:rsidR="0099607F" w:rsidRPr="00FA2049" w:rsidRDefault="0099607F" w:rsidP="00042AE9">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77AD1A42" w14:textId="77777777" w:rsidR="0099607F" w:rsidRPr="005F3238" w:rsidRDefault="0099607F" w:rsidP="00042AE9">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7F020F5B" w14:textId="77777777" w:rsidR="0099607F" w:rsidRDefault="0099607F" w:rsidP="0099607F"/>
    <w:p w14:paraId="0D14039B" w14:textId="77777777" w:rsidR="0099607F" w:rsidRPr="00630E28" w:rsidRDefault="0099607F" w:rsidP="0099607F">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53DB1A5D" w14:textId="77777777" w:rsidR="0099607F" w:rsidRDefault="0099607F" w:rsidP="0099607F"/>
    <w:p w14:paraId="178F3F73" w14:textId="77777777" w:rsidR="0099607F" w:rsidRDefault="0099607F" w:rsidP="0099607F">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6D81D433" w14:textId="77777777" w:rsidR="0099607F" w:rsidRDefault="0099607F" w:rsidP="0099607F">
      <w:pPr>
        <w:pStyle w:val="Heading1"/>
        <w:numPr>
          <w:ilvl w:val="0"/>
          <w:numId w:val="3"/>
        </w:numPr>
      </w:pPr>
      <w:bookmarkStart w:id="221" w:name="_Normative_Type_System"/>
      <w:bookmarkStart w:id="222" w:name="_Toc373867848"/>
      <w:bookmarkStart w:id="223" w:name="_Toc379455013"/>
      <w:bookmarkStart w:id="224" w:name="_Toc397688797"/>
      <w:bookmarkStart w:id="225" w:name="_Toc302251687"/>
      <w:bookmarkStart w:id="226" w:name="_Toc430015649"/>
      <w:bookmarkEnd w:id="221"/>
      <w:r>
        <w:lastRenderedPageBreak/>
        <w:t xml:space="preserve">TOSCA </w:t>
      </w:r>
      <w:r w:rsidRPr="000D3593">
        <w:t>Simple</w:t>
      </w:r>
      <w:r>
        <w:t xml:space="preserve"> Profile definition</w:t>
      </w:r>
      <w:bookmarkEnd w:id="222"/>
      <w:r>
        <w:t>s in YAML</w:t>
      </w:r>
      <w:bookmarkEnd w:id="223"/>
      <w:bookmarkEnd w:id="224"/>
      <w:bookmarkEnd w:id="225"/>
      <w:bookmarkEnd w:id="226"/>
    </w:p>
    <w:p w14:paraId="28B695ED" w14:textId="77777777" w:rsidR="0099607F" w:rsidRPr="00DE743E" w:rsidRDefault="0099607F" w:rsidP="0099607F">
      <w:r>
        <w:t xml:space="preserve">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7FA26010" w14:textId="77777777" w:rsidR="0099607F" w:rsidRDefault="0099607F" w:rsidP="0099607F">
      <w:pPr>
        <w:pStyle w:val="Heading2"/>
        <w:numPr>
          <w:ilvl w:val="1"/>
          <w:numId w:val="3"/>
        </w:numPr>
      </w:pPr>
      <w:bookmarkStart w:id="227" w:name="_Toc373867864"/>
      <w:bookmarkStart w:id="228" w:name="_Toc379455014"/>
      <w:bookmarkStart w:id="229" w:name="_Ref382937560"/>
      <w:bookmarkStart w:id="230" w:name="_Toc397688798"/>
      <w:bookmarkStart w:id="231" w:name="_Toc302251688"/>
      <w:bookmarkStart w:id="232" w:name="_Toc430015650"/>
      <w:bookmarkStart w:id="233" w:name="DEFN_TOSCA_NAMESPACE_AND_ALIAS"/>
      <w:bookmarkStart w:id="234" w:name="_Ref372881863"/>
      <w:bookmarkStart w:id="235" w:name="_Toc373867849"/>
      <w:r>
        <w:t>TOSCA Namespace URI and alias</w:t>
      </w:r>
      <w:bookmarkEnd w:id="227"/>
      <w:bookmarkEnd w:id="228"/>
      <w:bookmarkEnd w:id="229"/>
      <w:bookmarkEnd w:id="230"/>
      <w:bookmarkEnd w:id="231"/>
      <w:bookmarkEnd w:id="232"/>
    </w:p>
    <w:bookmarkEnd w:id="233"/>
    <w:p w14:paraId="134C4425" w14:textId="77777777" w:rsidR="0099607F" w:rsidRPr="007050E5" w:rsidRDefault="0099607F" w:rsidP="0099607F">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99607F" w:rsidRPr="00127BCB" w14:paraId="152E6BE3" w14:textId="77777777" w:rsidTr="00042AE9">
        <w:trPr>
          <w:trHeight w:val="268"/>
        </w:trPr>
        <w:tc>
          <w:tcPr>
            <w:tcW w:w="2401" w:type="dxa"/>
            <w:shd w:val="clear" w:color="auto" w:fill="D9D9D9"/>
          </w:tcPr>
          <w:p w14:paraId="6FDEFC81" w14:textId="77777777" w:rsidR="0099607F" w:rsidRPr="00422683" w:rsidRDefault="0099607F" w:rsidP="00042AE9">
            <w:pPr>
              <w:pStyle w:val="TableText-Heading"/>
            </w:pPr>
            <w:r w:rsidRPr="00422683">
              <w:t xml:space="preserve">Namespace Alias </w:t>
            </w:r>
          </w:p>
        </w:tc>
        <w:tc>
          <w:tcPr>
            <w:tcW w:w="3510" w:type="dxa"/>
            <w:shd w:val="clear" w:color="auto" w:fill="D9D9D9"/>
          </w:tcPr>
          <w:p w14:paraId="5889E27D" w14:textId="77777777" w:rsidR="0099607F" w:rsidRPr="00422683" w:rsidRDefault="0099607F" w:rsidP="00042AE9">
            <w:pPr>
              <w:pStyle w:val="TableText-Heading"/>
            </w:pPr>
            <w:r w:rsidRPr="00422683">
              <w:t>Namespace URI</w:t>
            </w:r>
          </w:p>
        </w:tc>
        <w:tc>
          <w:tcPr>
            <w:tcW w:w="4232" w:type="dxa"/>
            <w:shd w:val="clear" w:color="auto" w:fill="D9D9D9"/>
          </w:tcPr>
          <w:p w14:paraId="3CC2B88A" w14:textId="77777777" w:rsidR="0099607F" w:rsidRPr="00422683" w:rsidRDefault="0099607F" w:rsidP="00042AE9">
            <w:pPr>
              <w:pStyle w:val="TableText-Heading"/>
            </w:pPr>
            <w:r w:rsidRPr="00422683">
              <w:t>Specification Description</w:t>
            </w:r>
          </w:p>
        </w:tc>
      </w:tr>
      <w:tr w:rsidR="0099607F" w:rsidRPr="00127BCB" w14:paraId="05539BA8" w14:textId="77777777" w:rsidTr="00042AE9">
        <w:trPr>
          <w:trHeight w:val="84"/>
        </w:trPr>
        <w:tc>
          <w:tcPr>
            <w:tcW w:w="2401" w:type="dxa"/>
          </w:tcPr>
          <w:p w14:paraId="30EDB091" w14:textId="77777777" w:rsidR="0099607F" w:rsidRPr="00CC376B" w:rsidRDefault="0099607F" w:rsidP="00042AE9">
            <w:pPr>
              <w:pStyle w:val="TableText"/>
            </w:pPr>
            <w:r>
              <w:t>tosca_simple_yaml_1_0</w:t>
            </w:r>
          </w:p>
        </w:tc>
        <w:tc>
          <w:tcPr>
            <w:tcW w:w="3510" w:type="dxa"/>
          </w:tcPr>
          <w:p w14:paraId="299B80FF" w14:textId="77777777" w:rsidR="0099607F" w:rsidRPr="00CC376B" w:rsidRDefault="005735A3" w:rsidP="00042AE9">
            <w:pPr>
              <w:pStyle w:val="TableText"/>
            </w:pPr>
            <w:hyperlink r:id="rId64" w:history="1">
              <w:r w:rsidR="0099607F" w:rsidRPr="00E93DE7">
                <w:rPr>
                  <w:rStyle w:val="Hyperlink"/>
                </w:rPr>
                <w:t>http://docs.oasis-open.org/tosca/ns/simple/yaml/1.0</w:t>
              </w:r>
            </w:hyperlink>
          </w:p>
        </w:tc>
        <w:tc>
          <w:tcPr>
            <w:tcW w:w="4232" w:type="dxa"/>
          </w:tcPr>
          <w:p w14:paraId="4DB073B4" w14:textId="77777777" w:rsidR="0099607F" w:rsidRPr="00CC376B" w:rsidRDefault="0099607F" w:rsidP="00042AE9">
            <w:pPr>
              <w:pStyle w:val="TableText"/>
            </w:pPr>
            <w:r>
              <w:t>The TOSCA Simple Profile v1.0 (YAML) target namespace and namespace alias.</w:t>
            </w:r>
          </w:p>
        </w:tc>
      </w:tr>
    </w:tbl>
    <w:p w14:paraId="738738A5" w14:textId="77777777" w:rsidR="0099607F" w:rsidRDefault="0099607F" w:rsidP="0099607F">
      <w:pPr>
        <w:pStyle w:val="Heading3"/>
        <w:numPr>
          <w:ilvl w:val="2"/>
          <w:numId w:val="3"/>
        </w:numPr>
      </w:pPr>
      <w:bookmarkStart w:id="236" w:name="_Toc430015651"/>
      <w:bookmarkStart w:id="237" w:name="_Toc373867861"/>
      <w:bookmarkStart w:id="238" w:name="_Toc379455070"/>
      <w:bookmarkStart w:id="239" w:name="_Toc397688799"/>
      <w:bookmarkStart w:id="240" w:name="_Toc379455015"/>
      <w:r>
        <w:t>TOSCA Namespace prefix</w:t>
      </w:r>
      <w:bookmarkEnd w:id="236"/>
    </w:p>
    <w:p w14:paraId="2595101F" w14:textId="77777777" w:rsidR="0099607F" w:rsidRPr="007050E5" w:rsidRDefault="0099607F" w:rsidP="0099607F">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99607F" w:rsidRPr="00127BCB" w14:paraId="5FB608D9" w14:textId="77777777" w:rsidTr="00042AE9">
        <w:trPr>
          <w:trHeight w:val="268"/>
        </w:trPr>
        <w:tc>
          <w:tcPr>
            <w:tcW w:w="2491" w:type="dxa"/>
            <w:shd w:val="clear" w:color="auto" w:fill="D9D9D9"/>
          </w:tcPr>
          <w:p w14:paraId="62984A9A" w14:textId="77777777" w:rsidR="0099607F" w:rsidRPr="00422683" w:rsidRDefault="0099607F" w:rsidP="00042AE9">
            <w:pPr>
              <w:pStyle w:val="TableText-Heading"/>
            </w:pPr>
            <w:r w:rsidRPr="00422683">
              <w:t>Namespace Prefix</w:t>
            </w:r>
          </w:p>
        </w:tc>
        <w:tc>
          <w:tcPr>
            <w:tcW w:w="7613" w:type="dxa"/>
            <w:shd w:val="clear" w:color="auto" w:fill="D9D9D9"/>
          </w:tcPr>
          <w:p w14:paraId="0772F1E1" w14:textId="77777777" w:rsidR="0099607F" w:rsidRPr="00422683" w:rsidRDefault="0099607F" w:rsidP="00042AE9">
            <w:pPr>
              <w:pStyle w:val="TableText-Heading"/>
            </w:pPr>
            <w:r w:rsidRPr="00422683">
              <w:t>Specification Description</w:t>
            </w:r>
          </w:p>
        </w:tc>
      </w:tr>
      <w:tr w:rsidR="0099607F" w:rsidRPr="00127BCB" w14:paraId="642899B0" w14:textId="77777777" w:rsidTr="00042AE9">
        <w:trPr>
          <w:trHeight w:val="84"/>
        </w:trPr>
        <w:tc>
          <w:tcPr>
            <w:tcW w:w="2491" w:type="dxa"/>
          </w:tcPr>
          <w:p w14:paraId="657E4AF1" w14:textId="77777777" w:rsidR="0099607F" w:rsidRPr="00CC376B" w:rsidRDefault="0099607F" w:rsidP="00042AE9">
            <w:pPr>
              <w:pStyle w:val="TableText"/>
            </w:pPr>
            <w:r>
              <w:t>tosca</w:t>
            </w:r>
          </w:p>
        </w:tc>
        <w:tc>
          <w:tcPr>
            <w:tcW w:w="7613" w:type="dxa"/>
          </w:tcPr>
          <w:p w14:paraId="390DDEC9" w14:textId="77777777" w:rsidR="0099607F" w:rsidRPr="00CC376B" w:rsidRDefault="0099607F" w:rsidP="00042AE9">
            <w:pPr>
              <w:pStyle w:val="TableText"/>
            </w:pPr>
            <w:r>
              <w:t xml:space="preserve">The reserved TOSCA Simple Profile Specification prefix that can be associated with the default TOSCA Namespace URI </w:t>
            </w:r>
          </w:p>
        </w:tc>
      </w:tr>
    </w:tbl>
    <w:p w14:paraId="049CD885" w14:textId="77777777" w:rsidR="0099607F" w:rsidRDefault="0099607F" w:rsidP="0099607F">
      <w:pPr>
        <w:pStyle w:val="Heading3"/>
        <w:numPr>
          <w:ilvl w:val="2"/>
          <w:numId w:val="3"/>
        </w:numPr>
      </w:pPr>
      <w:bookmarkStart w:id="241" w:name="_Toc430015652"/>
      <w:r>
        <w:t>TOSCA Namespacing in TOSCA Service Templates</w:t>
      </w:r>
      <w:bookmarkEnd w:id="241"/>
    </w:p>
    <w:p w14:paraId="102B2928" w14:textId="77777777" w:rsidR="0099607F" w:rsidRDefault="0099607F" w:rsidP="0099607F">
      <w:r>
        <w:t>In the TOSCA Simple Profile, TOSCA Service Templates must always have, as the first line of YAML, the keyword “</w:t>
      </w:r>
      <w:r w:rsidRPr="0096695A">
        <w:rPr>
          <w:rStyle w:val="CodeSnippetHighlight"/>
        </w:rPr>
        <w:t>tosca_definitions_version</w:t>
      </w:r>
      <w:r>
        <w:t>” with an associated TOSCA Namespace Alias value.  This single line accomplishes the following:</w:t>
      </w:r>
    </w:p>
    <w:p w14:paraId="62D697E8" w14:textId="77777777" w:rsidR="0099607F" w:rsidRDefault="0099607F" w:rsidP="0099607F">
      <w:pPr>
        <w:pStyle w:val="ListParagraph"/>
        <w:numPr>
          <w:ilvl w:val="0"/>
          <w:numId w:val="68"/>
        </w:numPr>
      </w:pPr>
      <w:r>
        <w:t>Establishes the TOSCA Simple Profile Specification version whose grammar MUST be used to parse and interpret the contents for the remainder of the TOSCA Service Template.</w:t>
      </w:r>
    </w:p>
    <w:p w14:paraId="5D8E77D8" w14:textId="77777777" w:rsidR="0099607F" w:rsidRDefault="0099607F" w:rsidP="0099607F">
      <w:pPr>
        <w:pStyle w:val="ListParagraph"/>
        <w:numPr>
          <w:ilvl w:val="0"/>
          <w:numId w:val="68"/>
        </w:numPr>
      </w:pPr>
      <w:r>
        <w:t>Establishes the default TOSCA Namespace URI and Namespace Prefix for all types found in the document that are not explicitly namespaced.</w:t>
      </w:r>
    </w:p>
    <w:p w14:paraId="3D988E22" w14:textId="77777777" w:rsidR="0099607F" w:rsidRDefault="0099607F" w:rsidP="0099607F">
      <w:pPr>
        <w:pStyle w:val="ListParagraph"/>
        <w:numPr>
          <w:ilvl w:val="0"/>
          <w:numId w:val="68"/>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20918113" w14:textId="77777777" w:rsidR="0099607F" w:rsidRDefault="0099607F" w:rsidP="0099607F">
      <w:pPr>
        <w:pStyle w:val="ListParagraph"/>
        <w:numPr>
          <w:ilvl w:val="0"/>
          <w:numId w:val="68"/>
        </w:numPr>
      </w:pPr>
      <w:r>
        <w:t>Associates the TOSCA Namespace URI and Namespace Prefix to the automatically imported TOSCA type definitions.</w:t>
      </w:r>
    </w:p>
    <w:p w14:paraId="09117DC3" w14:textId="77777777" w:rsidR="0099607F" w:rsidRDefault="0099607F" w:rsidP="0099607F">
      <w:pPr>
        <w:pStyle w:val="Heading3"/>
        <w:numPr>
          <w:ilvl w:val="2"/>
          <w:numId w:val="3"/>
        </w:numPr>
      </w:pPr>
      <w:bookmarkStart w:id="242" w:name="_Toc430015653"/>
      <w:r>
        <w:t>Rules to avoid namespace collisions</w:t>
      </w:r>
      <w:bookmarkEnd w:id="242"/>
      <w:r>
        <w:t xml:space="preserve"> </w:t>
      </w:r>
    </w:p>
    <w:p w14:paraId="7F125CBB" w14:textId="77777777" w:rsidR="0099607F" w:rsidRPr="00886C28" w:rsidRDefault="0099607F" w:rsidP="0099607F">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7E7C694A" w14:textId="77777777" w:rsidR="0099607F" w:rsidRDefault="0099607F" w:rsidP="0099607F">
      <w:pPr>
        <w:pStyle w:val="Heading4"/>
        <w:numPr>
          <w:ilvl w:val="3"/>
          <w:numId w:val="3"/>
        </w:numPr>
      </w:pPr>
      <w:r>
        <w:t>Additional Requirements</w:t>
      </w:r>
    </w:p>
    <w:p w14:paraId="05E049BA" w14:textId="77777777" w:rsidR="0099607F" w:rsidRDefault="0099607F" w:rsidP="0099607F">
      <w:pPr>
        <w:pStyle w:val="ListParagraph"/>
        <w:numPr>
          <w:ilvl w:val="0"/>
          <w:numId w:val="69"/>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08791235" w14:textId="77777777" w:rsidR="0099607F" w:rsidRDefault="0099607F" w:rsidP="0099607F">
      <w:pPr>
        <w:pStyle w:val="ListParagraph"/>
        <w:numPr>
          <w:ilvl w:val="1"/>
          <w:numId w:val="69"/>
        </w:numPr>
      </w:pPr>
      <w:r>
        <w:lastRenderedPageBreak/>
        <w:t>Imported type definitions with the same Namespace URI, local name and version SHALL be equivalent.</w:t>
      </w:r>
    </w:p>
    <w:p w14:paraId="27BC201F" w14:textId="77777777" w:rsidR="0099607F" w:rsidRDefault="0099607F" w:rsidP="0099607F">
      <w:pPr>
        <w:pStyle w:val="ListParagraph"/>
        <w:numPr>
          <w:ilvl w:val="1"/>
          <w:numId w:val="69"/>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772906D2" w14:textId="77777777" w:rsidR="0099607F" w:rsidRDefault="0099607F" w:rsidP="0099607F">
      <w:pPr>
        <w:pStyle w:val="ListParagraph"/>
        <w:numPr>
          <w:ilvl w:val="0"/>
          <w:numId w:val="69"/>
        </w:numPr>
      </w:pPr>
      <w:r>
        <w:t>Duplicate local names (i.e., within the same Service Template SHALL be considered an error.  These include, but are not limited to duplicate names found for the following definitions:</w:t>
      </w:r>
    </w:p>
    <w:p w14:paraId="7BF7A404" w14:textId="77777777" w:rsidR="0099607F" w:rsidRDefault="0099607F" w:rsidP="0099607F">
      <w:pPr>
        <w:pStyle w:val="ListParagraph"/>
        <w:numPr>
          <w:ilvl w:val="1"/>
          <w:numId w:val="69"/>
        </w:numPr>
      </w:pPr>
      <w:r>
        <w:t>Repositories (repositories)</w:t>
      </w:r>
    </w:p>
    <w:p w14:paraId="665C25DC" w14:textId="77777777" w:rsidR="0099607F" w:rsidRDefault="0099607F" w:rsidP="0099607F">
      <w:pPr>
        <w:pStyle w:val="ListParagraph"/>
        <w:numPr>
          <w:ilvl w:val="1"/>
          <w:numId w:val="69"/>
        </w:numPr>
      </w:pPr>
      <w:r>
        <w:t>Data Types (data_types)</w:t>
      </w:r>
    </w:p>
    <w:p w14:paraId="7825653A" w14:textId="77777777" w:rsidR="0099607F" w:rsidRDefault="0099607F" w:rsidP="0099607F">
      <w:pPr>
        <w:pStyle w:val="ListParagraph"/>
        <w:numPr>
          <w:ilvl w:val="1"/>
          <w:numId w:val="69"/>
        </w:numPr>
      </w:pPr>
      <w:r>
        <w:t>Node Types (node_types)</w:t>
      </w:r>
    </w:p>
    <w:p w14:paraId="4DA94905" w14:textId="77777777" w:rsidR="0099607F" w:rsidRDefault="0099607F" w:rsidP="0099607F">
      <w:pPr>
        <w:pStyle w:val="ListParagraph"/>
        <w:numPr>
          <w:ilvl w:val="1"/>
          <w:numId w:val="69"/>
        </w:numPr>
      </w:pPr>
      <w:r>
        <w:t>Relationship Types (relationship_types_</w:t>
      </w:r>
    </w:p>
    <w:p w14:paraId="726334D5" w14:textId="77777777" w:rsidR="0099607F" w:rsidRDefault="0099607F" w:rsidP="0099607F">
      <w:pPr>
        <w:pStyle w:val="ListParagraph"/>
        <w:numPr>
          <w:ilvl w:val="1"/>
          <w:numId w:val="69"/>
        </w:numPr>
      </w:pPr>
      <w:r>
        <w:t>Capability Types (capability_types)</w:t>
      </w:r>
    </w:p>
    <w:p w14:paraId="62EEBE6C" w14:textId="77777777" w:rsidR="0099607F" w:rsidRDefault="0099607F" w:rsidP="0099607F">
      <w:pPr>
        <w:pStyle w:val="ListParagraph"/>
        <w:numPr>
          <w:ilvl w:val="1"/>
          <w:numId w:val="69"/>
        </w:numPr>
      </w:pPr>
      <w:r>
        <w:t>Artifact Types (artifact_types_</w:t>
      </w:r>
    </w:p>
    <w:p w14:paraId="7C0C1690" w14:textId="77777777" w:rsidR="0099607F" w:rsidRDefault="0099607F" w:rsidP="0099607F">
      <w:pPr>
        <w:pStyle w:val="ListParagraph"/>
        <w:numPr>
          <w:ilvl w:val="1"/>
          <w:numId w:val="69"/>
        </w:numPr>
      </w:pPr>
      <w:r>
        <w:t>Interface Types (interface_types)</w:t>
      </w:r>
    </w:p>
    <w:p w14:paraId="76CA90A3" w14:textId="77777777" w:rsidR="0099607F" w:rsidRDefault="0099607F" w:rsidP="0099607F">
      <w:pPr>
        <w:pStyle w:val="ListParagraph"/>
        <w:numPr>
          <w:ilvl w:val="0"/>
          <w:numId w:val="69"/>
        </w:numPr>
      </w:pPr>
      <w:r>
        <w:t xml:space="preserve">Duplicate Template names within a Service Template’s Topology Template SHALL </w:t>
      </w:r>
      <w:proofErr w:type="gramStart"/>
      <w:r>
        <w:t>be</w:t>
      </w:r>
      <w:proofErr w:type="gramEnd"/>
      <w:r>
        <w:t xml:space="preserve"> considered an error.  These include, but are not limited to duplicate names found for the following template types:</w:t>
      </w:r>
    </w:p>
    <w:p w14:paraId="541BC702" w14:textId="77777777" w:rsidR="0099607F" w:rsidRDefault="0099607F" w:rsidP="0099607F">
      <w:pPr>
        <w:pStyle w:val="ListParagraph"/>
        <w:numPr>
          <w:ilvl w:val="1"/>
          <w:numId w:val="69"/>
        </w:numPr>
      </w:pPr>
      <w:r>
        <w:t>Node Templates (node_templates)</w:t>
      </w:r>
    </w:p>
    <w:p w14:paraId="48AE7310" w14:textId="77777777" w:rsidR="0099607F" w:rsidRDefault="0099607F" w:rsidP="0099607F">
      <w:pPr>
        <w:pStyle w:val="ListParagraph"/>
        <w:numPr>
          <w:ilvl w:val="1"/>
          <w:numId w:val="69"/>
        </w:numPr>
      </w:pPr>
      <w:r>
        <w:t>Relationship Templates (relationship_templates)</w:t>
      </w:r>
    </w:p>
    <w:p w14:paraId="678116C2" w14:textId="77777777" w:rsidR="0099607F" w:rsidRDefault="0099607F" w:rsidP="0099607F">
      <w:pPr>
        <w:pStyle w:val="ListParagraph"/>
        <w:numPr>
          <w:ilvl w:val="1"/>
          <w:numId w:val="69"/>
        </w:numPr>
      </w:pPr>
      <w:r>
        <w:t>Inputs (inputs)</w:t>
      </w:r>
    </w:p>
    <w:p w14:paraId="5E530A89" w14:textId="77777777" w:rsidR="0099607F" w:rsidRDefault="0099607F" w:rsidP="0099607F">
      <w:pPr>
        <w:pStyle w:val="ListParagraph"/>
        <w:numPr>
          <w:ilvl w:val="1"/>
          <w:numId w:val="69"/>
        </w:numPr>
      </w:pPr>
      <w:r>
        <w:t>Outputs (outputs)</w:t>
      </w:r>
    </w:p>
    <w:p w14:paraId="32C7FF7D" w14:textId="77777777" w:rsidR="0099607F" w:rsidRDefault="0099607F" w:rsidP="0099607F">
      <w:pPr>
        <w:pStyle w:val="ListParagraph"/>
        <w:numPr>
          <w:ilvl w:val="1"/>
          <w:numId w:val="69"/>
        </w:numPr>
      </w:pPr>
      <w:r>
        <w:t>Groups (groups)</w:t>
      </w:r>
    </w:p>
    <w:p w14:paraId="3DA13075" w14:textId="77777777" w:rsidR="0099607F" w:rsidRDefault="0099607F" w:rsidP="0099607F">
      <w:pPr>
        <w:pStyle w:val="ListParagraph"/>
        <w:numPr>
          <w:ilvl w:val="0"/>
          <w:numId w:val="69"/>
        </w:numPr>
      </w:pPr>
      <w:r>
        <w:t xml:space="preserve">Duplicate names for the following keynames within Types or Templates SHALL </w:t>
      </w:r>
      <w:proofErr w:type="gramStart"/>
      <w:r>
        <w:t>be</w:t>
      </w:r>
      <w:proofErr w:type="gramEnd"/>
      <w:r>
        <w:t xml:space="preserve"> considered an error.  These include, but are not limited to duplicate names found for the following keynames:</w:t>
      </w:r>
    </w:p>
    <w:p w14:paraId="6BCCCE5F" w14:textId="77777777" w:rsidR="0099607F" w:rsidRDefault="0099607F" w:rsidP="0099607F">
      <w:pPr>
        <w:pStyle w:val="ListParagraph"/>
        <w:numPr>
          <w:ilvl w:val="1"/>
          <w:numId w:val="69"/>
        </w:numPr>
      </w:pPr>
      <w:r>
        <w:t>Properties (properties)</w:t>
      </w:r>
    </w:p>
    <w:p w14:paraId="2B15F27F" w14:textId="77777777" w:rsidR="0099607F" w:rsidRDefault="0099607F" w:rsidP="0099607F">
      <w:pPr>
        <w:pStyle w:val="ListParagraph"/>
        <w:numPr>
          <w:ilvl w:val="1"/>
          <w:numId w:val="69"/>
        </w:numPr>
      </w:pPr>
      <w:r>
        <w:t>Attributes (attributes)</w:t>
      </w:r>
    </w:p>
    <w:p w14:paraId="0404BFD7" w14:textId="77777777" w:rsidR="0099607F" w:rsidRDefault="0099607F" w:rsidP="0099607F">
      <w:pPr>
        <w:pStyle w:val="ListParagraph"/>
        <w:numPr>
          <w:ilvl w:val="1"/>
          <w:numId w:val="69"/>
        </w:numPr>
      </w:pPr>
      <w:r>
        <w:t>Artifacts (artifacts)</w:t>
      </w:r>
    </w:p>
    <w:p w14:paraId="45405C71" w14:textId="77777777" w:rsidR="0099607F" w:rsidRDefault="0099607F" w:rsidP="0099607F">
      <w:pPr>
        <w:pStyle w:val="ListParagraph"/>
        <w:numPr>
          <w:ilvl w:val="1"/>
          <w:numId w:val="69"/>
        </w:numPr>
      </w:pPr>
      <w:r>
        <w:t>Requirements (requirements)</w:t>
      </w:r>
    </w:p>
    <w:p w14:paraId="512743E0" w14:textId="77777777" w:rsidR="0099607F" w:rsidRDefault="0099607F" w:rsidP="0099607F">
      <w:pPr>
        <w:pStyle w:val="ListParagraph"/>
        <w:numPr>
          <w:ilvl w:val="1"/>
          <w:numId w:val="69"/>
        </w:numPr>
      </w:pPr>
      <w:r>
        <w:t>Capabilities (capabilities)</w:t>
      </w:r>
    </w:p>
    <w:p w14:paraId="6A63C6A2" w14:textId="77777777" w:rsidR="0099607F" w:rsidRDefault="0099607F" w:rsidP="0099607F">
      <w:pPr>
        <w:pStyle w:val="ListParagraph"/>
        <w:numPr>
          <w:ilvl w:val="1"/>
          <w:numId w:val="69"/>
        </w:numPr>
      </w:pPr>
      <w:r>
        <w:t>Interfaces (interfaces)</w:t>
      </w:r>
    </w:p>
    <w:p w14:paraId="10C82206" w14:textId="77777777" w:rsidR="0099607F" w:rsidRDefault="0099607F" w:rsidP="0099607F">
      <w:pPr>
        <w:pStyle w:val="Heading2"/>
        <w:numPr>
          <w:ilvl w:val="1"/>
          <w:numId w:val="3"/>
        </w:numPr>
      </w:pPr>
      <w:bookmarkStart w:id="243" w:name="_Toc421001370"/>
      <w:bookmarkStart w:id="244" w:name="_Toc421001371"/>
      <w:bookmarkStart w:id="245" w:name="_Toc421001372"/>
      <w:bookmarkStart w:id="246" w:name="_Toc302251689"/>
      <w:bookmarkStart w:id="247" w:name="_Toc430015654"/>
      <w:bookmarkEnd w:id="243"/>
      <w:bookmarkEnd w:id="244"/>
      <w:bookmarkEnd w:id="245"/>
      <w:r>
        <w:t>Parameter and property types</w:t>
      </w:r>
      <w:bookmarkEnd w:id="237"/>
      <w:bookmarkEnd w:id="238"/>
      <w:bookmarkEnd w:id="239"/>
      <w:bookmarkEnd w:id="246"/>
      <w:bookmarkEnd w:id="247"/>
    </w:p>
    <w:p w14:paraId="68CE0C9B" w14:textId="77777777" w:rsidR="0099607F" w:rsidRPr="00C028FF" w:rsidRDefault="0099607F" w:rsidP="0099607F">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43C67AA3" w14:textId="77777777" w:rsidR="0099607F" w:rsidRDefault="0099607F" w:rsidP="0099607F">
      <w:pPr>
        <w:pStyle w:val="Heading3"/>
        <w:numPr>
          <w:ilvl w:val="2"/>
          <w:numId w:val="3"/>
        </w:numPr>
      </w:pPr>
      <w:bookmarkStart w:id="248" w:name="_Toc373867862"/>
      <w:bookmarkStart w:id="249" w:name="_Toc379455071"/>
      <w:bookmarkStart w:id="250" w:name="_Toc430015655"/>
      <w:r>
        <w:t>Referenced YAML</w:t>
      </w:r>
      <w:bookmarkEnd w:id="248"/>
      <w:r>
        <w:t xml:space="preserve"> Types</w:t>
      </w:r>
      <w:bookmarkEnd w:id="249"/>
      <w:bookmarkEnd w:id="250"/>
    </w:p>
    <w:p w14:paraId="305BA15F" w14:textId="77777777" w:rsidR="0099607F" w:rsidRDefault="0099607F" w:rsidP="0099607F">
      <w:pPr>
        <w:pStyle w:val="NormalaroundTable"/>
      </w:pPr>
      <w:r>
        <w:t xml:space="preserve">Many of the types we use in this profile are built-in types from the </w:t>
      </w:r>
      <w:hyperlink r:id="rId65" w:history="1">
        <w:r w:rsidRPr="00405439">
          <w:rPr>
            <w:rStyle w:val="Hyperlink"/>
          </w:rPr>
          <w:t>YAML 1.2 specification</w:t>
        </w:r>
      </w:hyperlink>
      <w:r>
        <w:t xml:space="preserve"> (i.e., those identified by the “</w:t>
      </w:r>
      <w:r w:rsidRPr="00DF4B15">
        <w:t>tag</w:t>
      </w:r>
      <w:proofErr w:type="gramStart"/>
      <w:r w:rsidRPr="00DF4B15">
        <w:t>:yaml.org,2002</w:t>
      </w:r>
      <w:proofErr w:type="gramEnd"/>
      <w:r>
        <w:t xml:space="preserve">” version tag). </w:t>
      </w:r>
    </w:p>
    <w:p w14:paraId="464A9167" w14:textId="77777777" w:rsidR="0099607F" w:rsidRPr="00DF4B15" w:rsidRDefault="0099607F" w:rsidP="0099607F">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99607F" w14:paraId="4E2E4716" w14:textId="77777777" w:rsidTr="00042AE9">
        <w:trPr>
          <w:cantSplit/>
        </w:trPr>
        <w:tc>
          <w:tcPr>
            <w:tcW w:w="1951" w:type="dxa"/>
            <w:shd w:val="clear" w:color="auto" w:fill="D9D9D9"/>
          </w:tcPr>
          <w:p w14:paraId="35B8F8BB" w14:textId="77777777" w:rsidR="0099607F" w:rsidRPr="00422683" w:rsidRDefault="0099607F" w:rsidP="00042AE9">
            <w:pPr>
              <w:pStyle w:val="TableText-Heading"/>
            </w:pPr>
            <w:r w:rsidRPr="00422683">
              <w:t>Valid aliases</w:t>
            </w:r>
          </w:p>
        </w:tc>
        <w:tc>
          <w:tcPr>
            <w:tcW w:w="4889" w:type="dxa"/>
            <w:shd w:val="clear" w:color="auto" w:fill="D9D9D9"/>
          </w:tcPr>
          <w:p w14:paraId="142AEF62" w14:textId="77777777" w:rsidR="0099607F" w:rsidRPr="00422683" w:rsidRDefault="0099607F" w:rsidP="00042AE9">
            <w:pPr>
              <w:pStyle w:val="TableText-Heading"/>
            </w:pPr>
            <w:r w:rsidRPr="00422683">
              <w:t>Type URI</w:t>
            </w:r>
          </w:p>
        </w:tc>
      </w:tr>
      <w:tr w:rsidR="0099607F" w14:paraId="667B0804" w14:textId="77777777" w:rsidTr="00042AE9">
        <w:trPr>
          <w:cantSplit/>
        </w:trPr>
        <w:tc>
          <w:tcPr>
            <w:tcW w:w="1951" w:type="dxa"/>
          </w:tcPr>
          <w:p w14:paraId="6069F194" w14:textId="77777777" w:rsidR="0099607F" w:rsidRDefault="0099607F" w:rsidP="00042AE9">
            <w:pPr>
              <w:pStyle w:val="TableText"/>
            </w:pPr>
            <w:bookmarkStart w:id="251" w:name="TYPE_YAML_STRING"/>
            <w:r>
              <w:t>string</w:t>
            </w:r>
            <w:bookmarkEnd w:id="251"/>
          </w:p>
        </w:tc>
        <w:tc>
          <w:tcPr>
            <w:tcW w:w="4889" w:type="dxa"/>
          </w:tcPr>
          <w:p w14:paraId="5B65ABC2" w14:textId="77777777" w:rsidR="0099607F" w:rsidRPr="008F5D59" w:rsidRDefault="0099607F" w:rsidP="00042AE9">
            <w:pPr>
              <w:pStyle w:val="TableText"/>
            </w:pPr>
            <w:r w:rsidRPr="00A00972">
              <w:t>tag:yaml.org,2002:str (</w:t>
            </w:r>
            <w:r>
              <w:t>d</w:t>
            </w:r>
            <w:r w:rsidRPr="0006379C">
              <w:t>efault</w:t>
            </w:r>
            <w:r w:rsidRPr="00A00972">
              <w:t>)</w:t>
            </w:r>
          </w:p>
        </w:tc>
      </w:tr>
      <w:tr w:rsidR="0099607F" w14:paraId="0610F344" w14:textId="77777777" w:rsidTr="00042AE9">
        <w:trPr>
          <w:cantSplit/>
        </w:trPr>
        <w:tc>
          <w:tcPr>
            <w:tcW w:w="1951" w:type="dxa"/>
          </w:tcPr>
          <w:p w14:paraId="18EF79CA" w14:textId="77777777" w:rsidR="0099607F" w:rsidRPr="00D703BD" w:rsidRDefault="0099607F" w:rsidP="00042AE9">
            <w:pPr>
              <w:pStyle w:val="TableText"/>
              <w:rPr>
                <w:iCs/>
              </w:rPr>
            </w:pPr>
            <w:bookmarkStart w:id="252" w:name="TYPE_YAML_INTEGER"/>
            <w:r>
              <w:t>integer</w:t>
            </w:r>
            <w:bookmarkEnd w:id="252"/>
          </w:p>
        </w:tc>
        <w:tc>
          <w:tcPr>
            <w:tcW w:w="4889" w:type="dxa"/>
          </w:tcPr>
          <w:p w14:paraId="36200949" w14:textId="77777777" w:rsidR="0099607F" w:rsidRPr="00D703BD" w:rsidRDefault="0099607F" w:rsidP="00042AE9">
            <w:pPr>
              <w:pStyle w:val="TableText"/>
              <w:rPr>
                <w:iCs/>
              </w:rPr>
            </w:pPr>
            <w:r w:rsidRPr="008F5D59">
              <w:t>tag:yaml.org,2002:int</w:t>
            </w:r>
          </w:p>
        </w:tc>
      </w:tr>
      <w:tr w:rsidR="0099607F" w14:paraId="6C8CEC5B" w14:textId="77777777" w:rsidTr="00042AE9">
        <w:trPr>
          <w:cantSplit/>
        </w:trPr>
        <w:tc>
          <w:tcPr>
            <w:tcW w:w="1951" w:type="dxa"/>
          </w:tcPr>
          <w:p w14:paraId="53511E97" w14:textId="77777777" w:rsidR="0099607F" w:rsidRPr="00D703BD" w:rsidRDefault="0099607F" w:rsidP="00042AE9">
            <w:pPr>
              <w:pStyle w:val="TableText"/>
              <w:rPr>
                <w:iCs/>
              </w:rPr>
            </w:pPr>
            <w:bookmarkStart w:id="253" w:name="TYPE_YAML_FLOAT"/>
            <w:r>
              <w:rPr>
                <w:iCs/>
              </w:rPr>
              <w:t>float</w:t>
            </w:r>
            <w:bookmarkEnd w:id="253"/>
          </w:p>
        </w:tc>
        <w:tc>
          <w:tcPr>
            <w:tcW w:w="4889" w:type="dxa"/>
          </w:tcPr>
          <w:p w14:paraId="6A0F6B1B" w14:textId="77777777" w:rsidR="0099607F" w:rsidRPr="00D703BD" w:rsidRDefault="0099607F" w:rsidP="00042AE9">
            <w:pPr>
              <w:pStyle w:val="TableText"/>
              <w:rPr>
                <w:iCs/>
              </w:rPr>
            </w:pPr>
            <w:r w:rsidRPr="00DF4B15">
              <w:t>tag:yaml.org,2002:float</w:t>
            </w:r>
          </w:p>
        </w:tc>
      </w:tr>
      <w:tr w:rsidR="0099607F" w14:paraId="1F5ECE63" w14:textId="77777777" w:rsidTr="00042AE9">
        <w:trPr>
          <w:cantSplit/>
        </w:trPr>
        <w:tc>
          <w:tcPr>
            <w:tcW w:w="1951" w:type="dxa"/>
          </w:tcPr>
          <w:p w14:paraId="7554616E" w14:textId="77777777" w:rsidR="0099607F" w:rsidRPr="00D703BD" w:rsidRDefault="0099607F" w:rsidP="00042AE9">
            <w:pPr>
              <w:pStyle w:val="TableText"/>
              <w:rPr>
                <w:iCs/>
              </w:rPr>
            </w:pPr>
            <w:bookmarkStart w:id="254" w:name="TYPE_YAML_BOOLEAN"/>
            <w:r>
              <w:rPr>
                <w:iCs/>
              </w:rPr>
              <w:t>boolean</w:t>
            </w:r>
            <w:bookmarkEnd w:id="254"/>
          </w:p>
        </w:tc>
        <w:tc>
          <w:tcPr>
            <w:tcW w:w="4889" w:type="dxa"/>
          </w:tcPr>
          <w:p w14:paraId="412ABB43" w14:textId="77777777" w:rsidR="0099607F" w:rsidRPr="00D703BD" w:rsidRDefault="0099607F" w:rsidP="00042AE9">
            <w:pPr>
              <w:pStyle w:val="TableText"/>
              <w:rPr>
                <w:iCs/>
              </w:rPr>
            </w:pPr>
            <w:r w:rsidRPr="00DF4B15">
              <w:t>tag:yaml.org,2002:</w:t>
            </w:r>
            <w:r>
              <w:t>bool (i.e., a value either ‘true’ or ‘false’)</w:t>
            </w:r>
          </w:p>
        </w:tc>
      </w:tr>
      <w:tr w:rsidR="0099607F" w14:paraId="6BD93E85" w14:textId="77777777" w:rsidTr="00042AE9">
        <w:trPr>
          <w:cantSplit/>
        </w:trPr>
        <w:tc>
          <w:tcPr>
            <w:tcW w:w="1951" w:type="dxa"/>
          </w:tcPr>
          <w:p w14:paraId="132065AA" w14:textId="77777777" w:rsidR="0099607F" w:rsidRPr="00D703BD" w:rsidRDefault="0099607F" w:rsidP="00042AE9">
            <w:pPr>
              <w:pStyle w:val="TableText"/>
              <w:rPr>
                <w:iCs/>
              </w:rPr>
            </w:pPr>
            <w:bookmarkStart w:id="255" w:name="TYPE_YAML_TIMESTAMP"/>
            <w:r>
              <w:rPr>
                <w:iCs/>
              </w:rPr>
              <w:t>timestamp</w:t>
            </w:r>
            <w:bookmarkEnd w:id="255"/>
          </w:p>
        </w:tc>
        <w:tc>
          <w:tcPr>
            <w:tcW w:w="4889" w:type="dxa"/>
          </w:tcPr>
          <w:p w14:paraId="5CE8D8FD" w14:textId="77777777" w:rsidR="0099607F" w:rsidRPr="00D703BD" w:rsidRDefault="005735A3" w:rsidP="00042AE9">
            <w:pPr>
              <w:pStyle w:val="TableText"/>
              <w:rPr>
                <w:iCs/>
              </w:rPr>
            </w:pPr>
            <w:hyperlink w:anchor="REF_YAML_TIMESTAMP_1_1" w:history="1">
              <w:r w:rsidR="0099607F" w:rsidRPr="00897C5B">
                <w:rPr>
                  <w:rStyle w:val="Hyperlink"/>
                </w:rPr>
                <w:t>tag:yaml.org,2002:timestamp</w:t>
              </w:r>
            </w:hyperlink>
          </w:p>
        </w:tc>
      </w:tr>
      <w:tr w:rsidR="0099607F" w14:paraId="6163DDB9" w14:textId="77777777" w:rsidTr="00042AE9">
        <w:trPr>
          <w:cantSplit/>
        </w:trPr>
        <w:tc>
          <w:tcPr>
            <w:tcW w:w="1951" w:type="dxa"/>
          </w:tcPr>
          <w:p w14:paraId="084061A4" w14:textId="77777777" w:rsidR="0099607F" w:rsidRDefault="0099607F" w:rsidP="00042AE9">
            <w:pPr>
              <w:pStyle w:val="TableText"/>
            </w:pPr>
            <w:bookmarkStart w:id="256" w:name="TYPE_YAML_NULL"/>
            <w:bookmarkStart w:id="257" w:name="_Toc373867863"/>
            <w:r>
              <w:t xml:space="preserve">null </w:t>
            </w:r>
            <w:bookmarkEnd w:id="256"/>
          </w:p>
        </w:tc>
        <w:tc>
          <w:tcPr>
            <w:tcW w:w="4889" w:type="dxa"/>
          </w:tcPr>
          <w:p w14:paraId="28EE84A8" w14:textId="77777777" w:rsidR="0099607F" w:rsidRPr="00475F00" w:rsidRDefault="0099607F" w:rsidP="00042AE9">
            <w:pPr>
              <w:pStyle w:val="TableText"/>
            </w:pPr>
            <w:r w:rsidRPr="00475F00">
              <w:rPr>
                <w:rStyle w:val="HTMLCode"/>
              </w:rPr>
              <w:t>tag:yaml.org,2002:null</w:t>
            </w:r>
          </w:p>
        </w:tc>
      </w:tr>
    </w:tbl>
    <w:p w14:paraId="4F3DE0FE" w14:textId="77777777" w:rsidR="0099607F" w:rsidRDefault="0099607F" w:rsidP="0099607F">
      <w:pPr>
        <w:pStyle w:val="Heading4"/>
        <w:numPr>
          <w:ilvl w:val="3"/>
          <w:numId w:val="3"/>
        </w:numPr>
      </w:pPr>
      <w:bookmarkStart w:id="258" w:name="_Toc379455072"/>
      <w:r>
        <w:lastRenderedPageBreak/>
        <w:t>Notes</w:t>
      </w:r>
      <w:bookmarkEnd w:id="258"/>
    </w:p>
    <w:p w14:paraId="13ED4180" w14:textId="77777777" w:rsidR="0099607F" w:rsidRDefault="0099607F" w:rsidP="0099607F">
      <w:pPr>
        <w:pStyle w:val="ListParagraph"/>
        <w:numPr>
          <w:ilvl w:val="0"/>
          <w:numId w:val="13"/>
        </w:numPr>
      </w:pPr>
      <w:r>
        <w:t>The “string” type is the default type when not specified on a parameter or property declaration.</w:t>
      </w:r>
    </w:p>
    <w:p w14:paraId="0FF67B15" w14:textId="77777777" w:rsidR="0099607F" w:rsidRPr="008C6D53" w:rsidRDefault="0099607F" w:rsidP="0099607F">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7DDC9537" w14:textId="77777777" w:rsidR="0099607F" w:rsidRPr="0099041B" w:rsidRDefault="0099607F" w:rsidP="0099607F">
      <w:pPr>
        <w:pStyle w:val="Heading3"/>
        <w:numPr>
          <w:ilvl w:val="2"/>
          <w:numId w:val="3"/>
        </w:numPr>
      </w:pPr>
      <w:bookmarkStart w:id="259" w:name="_Toc379455074"/>
      <w:bookmarkStart w:id="260" w:name="_Toc430015656"/>
      <w:bookmarkStart w:id="261" w:name="TYPE_TOSCA_VERSION"/>
      <w:bookmarkEnd w:id="257"/>
      <w:r>
        <w:t>TOSCA version</w:t>
      </w:r>
      <w:bookmarkEnd w:id="259"/>
      <w:bookmarkEnd w:id="260"/>
    </w:p>
    <w:bookmarkEnd w:id="261"/>
    <w:p w14:paraId="12554EDA" w14:textId="77777777" w:rsidR="0099607F" w:rsidRDefault="0099607F" w:rsidP="0099607F">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B3BED35" w14:textId="77777777" w:rsidTr="00042AE9">
        <w:tc>
          <w:tcPr>
            <w:tcW w:w="1177" w:type="pct"/>
            <w:shd w:val="clear" w:color="auto" w:fill="D9D9D9"/>
          </w:tcPr>
          <w:p w14:paraId="6DBEBC03" w14:textId="77777777" w:rsidR="0099607F" w:rsidRPr="00422683" w:rsidRDefault="0099607F" w:rsidP="00042AE9">
            <w:pPr>
              <w:pStyle w:val="TableText-Heading"/>
            </w:pPr>
            <w:r w:rsidRPr="00422683">
              <w:t>Shorthand Name</w:t>
            </w:r>
          </w:p>
        </w:tc>
        <w:tc>
          <w:tcPr>
            <w:tcW w:w="3823" w:type="pct"/>
          </w:tcPr>
          <w:p w14:paraId="493FAF7B" w14:textId="77777777" w:rsidR="0099607F" w:rsidRPr="005A5497" w:rsidRDefault="0099607F" w:rsidP="00042AE9">
            <w:pPr>
              <w:pStyle w:val="TableText"/>
              <w:rPr>
                <w:noProof/>
              </w:rPr>
            </w:pPr>
            <w:r>
              <w:rPr>
                <w:noProof/>
              </w:rPr>
              <w:t>version</w:t>
            </w:r>
          </w:p>
        </w:tc>
      </w:tr>
      <w:tr w:rsidR="0099607F" w:rsidRPr="004279F4" w14:paraId="33A52512" w14:textId="77777777" w:rsidTr="00042AE9">
        <w:tc>
          <w:tcPr>
            <w:tcW w:w="1177" w:type="pct"/>
            <w:shd w:val="clear" w:color="auto" w:fill="D9D9D9"/>
          </w:tcPr>
          <w:p w14:paraId="3507D6D5" w14:textId="77777777" w:rsidR="0099607F" w:rsidRPr="00422683" w:rsidRDefault="0099607F" w:rsidP="00042AE9">
            <w:pPr>
              <w:pStyle w:val="TableText-Heading"/>
            </w:pPr>
            <w:r w:rsidRPr="00422683">
              <w:t>Type Qualified Name</w:t>
            </w:r>
          </w:p>
        </w:tc>
        <w:tc>
          <w:tcPr>
            <w:tcW w:w="3823" w:type="pct"/>
          </w:tcPr>
          <w:p w14:paraId="08C97549" w14:textId="77777777" w:rsidR="0099607F" w:rsidRDefault="0099607F" w:rsidP="00042AE9">
            <w:pPr>
              <w:pStyle w:val="TableText"/>
              <w:rPr>
                <w:noProof/>
              </w:rPr>
            </w:pPr>
            <w:r>
              <w:rPr>
                <w:noProof/>
              </w:rPr>
              <w:t>tosca:version</w:t>
            </w:r>
          </w:p>
        </w:tc>
      </w:tr>
    </w:tbl>
    <w:p w14:paraId="618BFC2D" w14:textId="77777777" w:rsidR="0099607F" w:rsidRPr="00A17684" w:rsidRDefault="0099607F" w:rsidP="0099607F">
      <w:pPr>
        <w:pStyle w:val="Heading4"/>
        <w:numPr>
          <w:ilvl w:val="3"/>
          <w:numId w:val="3"/>
        </w:numPr>
      </w:pPr>
      <w:r>
        <w:t>Grammar</w:t>
      </w:r>
    </w:p>
    <w:p w14:paraId="525645FB" w14:textId="77777777" w:rsidR="0099607F" w:rsidRPr="00A17684" w:rsidRDefault="0099607F" w:rsidP="0099607F">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4A0AF340" w14:textId="77777777" w:rsidTr="00042AE9">
        <w:tc>
          <w:tcPr>
            <w:tcW w:w="9576" w:type="dxa"/>
            <w:shd w:val="clear" w:color="auto" w:fill="D9D9D9" w:themeFill="background1" w:themeFillShade="D9"/>
          </w:tcPr>
          <w:p w14:paraId="52C77CC8" w14:textId="77777777" w:rsidR="0099607F" w:rsidRPr="00207105" w:rsidRDefault="0099607F" w:rsidP="00042AE9">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2122BBFD"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4C92954D" w14:textId="77777777" w:rsidR="0099607F" w:rsidRDefault="0099607F" w:rsidP="0099607F">
      <w:pPr>
        <w:pStyle w:val="ListParagraph"/>
        <w:numPr>
          <w:ilvl w:val="0"/>
          <w:numId w:val="25"/>
        </w:numPr>
      </w:pPr>
      <w:r>
        <w:rPr>
          <w:rStyle w:val="CodeSnippetHighlight"/>
        </w:rPr>
        <w:t>major_version</w:t>
      </w:r>
      <w:r>
        <w:t>: is a required integer value greater than or equal to 0 (zero)</w:t>
      </w:r>
    </w:p>
    <w:p w14:paraId="2E769440" w14:textId="77777777" w:rsidR="0099607F" w:rsidRDefault="0099607F" w:rsidP="0099607F">
      <w:pPr>
        <w:pStyle w:val="ListParagraph"/>
        <w:numPr>
          <w:ilvl w:val="0"/>
          <w:numId w:val="25"/>
        </w:numPr>
      </w:pPr>
      <w:r>
        <w:rPr>
          <w:rStyle w:val="CodeSnippetHighlight"/>
        </w:rPr>
        <w:t>minor_version</w:t>
      </w:r>
      <w:r w:rsidRPr="002B1C79">
        <w:t>:</w:t>
      </w:r>
      <w:r>
        <w:t xml:space="preserve"> is a required integer value greater than or equal to 0 (zero).</w:t>
      </w:r>
    </w:p>
    <w:p w14:paraId="16221699" w14:textId="77777777" w:rsidR="0099607F" w:rsidRDefault="0099607F" w:rsidP="0099607F">
      <w:pPr>
        <w:pStyle w:val="ListParagraph"/>
        <w:numPr>
          <w:ilvl w:val="0"/>
          <w:numId w:val="25"/>
        </w:numPr>
      </w:pPr>
      <w:r>
        <w:rPr>
          <w:rStyle w:val="CodeSnippetHighlight"/>
        </w:rPr>
        <w:t>fix_version</w:t>
      </w:r>
      <w:r w:rsidRPr="002B1C79">
        <w:t>:</w:t>
      </w:r>
      <w:r>
        <w:t xml:space="preserve"> is an optional integer value greater than or equal to 0 (zero).</w:t>
      </w:r>
    </w:p>
    <w:p w14:paraId="34C999AA" w14:textId="77777777" w:rsidR="0099607F" w:rsidRDefault="0099607F" w:rsidP="0099607F">
      <w:pPr>
        <w:pStyle w:val="ListParagraph"/>
        <w:numPr>
          <w:ilvl w:val="0"/>
          <w:numId w:val="25"/>
        </w:numPr>
      </w:pPr>
      <w:proofErr w:type="gramStart"/>
      <w:r>
        <w:rPr>
          <w:rStyle w:val="CodeSnippetHighlight"/>
        </w:rPr>
        <w:t>qualifier</w:t>
      </w:r>
      <w:proofErr w:type="gramEnd"/>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3518DD6F" w14:textId="77777777" w:rsidR="0099607F" w:rsidRDefault="0099607F" w:rsidP="0099607F">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15F3BA87" w14:textId="77777777" w:rsidR="0099607F" w:rsidRDefault="0099607F" w:rsidP="0099607F">
      <w:pPr>
        <w:pStyle w:val="Heading4"/>
        <w:numPr>
          <w:ilvl w:val="3"/>
          <w:numId w:val="3"/>
        </w:numPr>
      </w:pPr>
      <w:r>
        <w:t>Version Comparison</w:t>
      </w:r>
    </w:p>
    <w:p w14:paraId="4247804B" w14:textId="77777777" w:rsidR="0099607F" w:rsidRPr="00C0107C" w:rsidRDefault="0099607F" w:rsidP="0099607F">
      <w:pPr>
        <w:pStyle w:val="ListParagraph"/>
        <w:numPr>
          <w:ilvl w:val="0"/>
          <w:numId w:val="28"/>
        </w:numPr>
      </w:pPr>
      <w:r>
        <w:t>When comparing TOSCA versions, all component versions (i.e., major, minor and fix) are compared in sequence from left to right.</w:t>
      </w:r>
    </w:p>
    <w:p w14:paraId="4C11A060" w14:textId="77777777" w:rsidR="0099607F" w:rsidRDefault="0099607F" w:rsidP="0099607F">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5B4268A0" w14:textId="77777777" w:rsidR="0099607F" w:rsidRDefault="0099607F" w:rsidP="0099607F">
      <w:pPr>
        <w:pStyle w:val="ListParagraph"/>
        <w:numPr>
          <w:ilvl w:val="0"/>
          <w:numId w:val="27"/>
        </w:numPr>
        <w:ind w:left="720"/>
      </w:pPr>
      <w:r>
        <w:t>TOSCA versions with the same major, minor, and fix versions and have the same qualifier string, but with different build versions can be compared based upon the build version.</w:t>
      </w:r>
    </w:p>
    <w:p w14:paraId="1DB4B598" w14:textId="77777777" w:rsidR="0099607F" w:rsidRDefault="0099607F" w:rsidP="0099607F">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38A7382C" w14:textId="77777777" w:rsidR="0099607F" w:rsidRPr="00A17684" w:rsidRDefault="0099607F" w:rsidP="0099607F">
      <w:pPr>
        <w:pStyle w:val="Heading4"/>
        <w:numPr>
          <w:ilvl w:val="3"/>
          <w:numId w:val="3"/>
        </w:numPr>
      </w:pPr>
      <w:r w:rsidRPr="00A17684">
        <w:t>Example</w:t>
      </w:r>
      <w:r>
        <w:t>s</w:t>
      </w:r>
    </w:p>
    <w:p w14:paraId="0222D36B" w14:textId="77777777" w:rsidR="0099607F" w:rsidRPr="00A17684" w:rsidRDefault="0099607F" w:rsidP="0099607F">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24D5138" w14:textId="77777777" w:rsidTr="00042AE9">
        <w:trPr>
          <w:trHeight w:val="256"/>
        </w:trPr>
        <w:tc>
          <w:tcPr>
            <w:tcW w:w="9576" w:type="dxa"/>
            <w:shd w:val="clear" w:color="auto" w:fill="D9D9D9" w:themeFill="background1" w:themeFillShade="D9"/>
          </w:tcPr>
          <w:p w14:paraId="0D1564C6" w14:textId="77777777" w:rsidR="0099607F" w:rsidRDefault="0099607F" w:rsidP="00042AE9">
            <w:pPr>
              <w:rPr>
                <w:rStyle w:val="CodeSnippet"/>
                <w:noProof/>
              </w:rPr>
            </w:pPr>
            <w:r>
              <w:rPr>
                <w:rStyle w:val="CodeSnippet"/>
                <w:noProof/>
              </w:rPr>
              <w:t># basic version strings</w:t>
            </w:r>
          </w:p>
          <w:p w14:paraId="08C7BC8D" w14:textId="77777777" w:rsidR="0099607F" w:rsidRDefault="0099607F" w:rsidP="00042AE9">
            <w:pPr>
              <w:rPr>
                <w:rStyle w:val="CodeSnippet"/>
                <w:noProof/>
              </w:rPr>
            </w:pPr>
            <w:r>
              <w:rPr>
                <w:rStyle w:val="CodeSnippet"/>
                <w:noProof/>
              </w:rPr>
              <w:t>6.1</w:t>
            </w:r>
          </w:p>
          <w:p w14:paraId="719935AB" w14:textId="77777777" w:rsidR="0099607F" w:rsidRDefault="0099607F" w:rsidP="00042AE9">
            <w:pPr>
              <w:rPr>
                <w:rStyle w:val="CodeSnippet"/>
                <w:noProof/>
              </w:rPr>
            </w:pPr>
            <w:r>
              <w:rPr>
                <w:rStyle w:val="CodeSnippet"/>
                <w:noProof/>
              </w:rPr>
              <w:t>2.0.1</w:t>
            </w:r>
          </w:p>
          <w:p w14:paraId="1DACC482" w14:textId="77777777" w:rsidR="0099607F" w:rsidRDefault="0099607F" w:rsidP="00042AE9">
            <w:pPr>
              <w:rPr>
                <w:rStyle w:val="CodeSnippet"/>
                <w:noProof/>
              </w:rPr>
            </w:pPr>
          </w:p>
          <w:p w14:paraId="07FB64A7" w14:textId="77777777" w:rsidR="0099607F" w:rsidRDefault="0099607F" w:rsidP="00042AE9">
            <w:pPr>
              <w:rPr>
                <w:rStyle w:val="CodeSnippet"/>
                <w:noProof/>
              </w:rPr>
            </w:pPr>
            <w:r>
              <w:rPr>
                <w:rStyle w:val="CodeSnippet"/>
                <w:noProof/>
              </w:rPr>
              <w:t># version string with optional qualifier</w:t>
            </w:r>
          </w:p>
          <w:p w14:paraId="525121B3" w14:textId="77777777" w:rsidR="0099607F" w:rsidRDefault="0099607F" w:rsidP="00042AE9">
            <w:pPr>
              <w:rPr>
                <w:rStyle w:val="CodeSnippet"/>
                <w:noProof/>
              </w:rPr>
            </w:pPr>
            <w:r>
              <w:rPr>
                <w:rStyle w:val="CodeSnippet"/>
                <w:noProof/>
              </w:rPr>
              <w:lastRenderedPageBreak/>
              <w:t>3.1.0.beta</w:t>
            </w:r>
          </w:p>
          <w:p w14:paraId="0D86B15D" w14:textId="77777777" w:rsidR="0099607F" w:rsidRDefault="0099607F" w:rsidP="00042AE9">
            <w:pPr>
              <w:rPr>
                <w:rStyle w:val="CodeSnippet"/>
                <w:noProof/>
              </w:rPr>
            </w:pPr>
          </w:p>
          <w:p w14:paraId="034EEE64" w14:textId="77777777" w:rsidR="0099607F" w:rsidRDefault="0099607F" w:rsidP="00042AE9">
            <w:pPr>
              <w:rPr>
                <w:rStyle w:val="CodeSnippet"/>
                <w:noProof/>
              </w:rPr>
            </w:pPr>
            <w:r>
              <w:rPr>
                <w:rStyle w:val="CodeSnippet"/>
                <w:noProof/>
              </w:rPr>
              <w:t># version string with optional qualifier and build version</w:t>
            </w:r>
          </w:p>
          <w:p w14:paraId="061C2F40" w14:textId="77777777" w:rsidR="0099607F" w:rsidRPr="003B0572" w:rsidRDefault="0099607F" w:rsidP="00042AE9">
            <w:pPr>
              <w:rPr>
                <w:rFonts w:ascii="Consolas" w:hAnsi="Consolas"/>
                <w:noProof/>
              </w:rPr>
            </w:pPr>
            <w:r>
              <w:rPr>
                <w:rStyle w:val="CodeSnippet"/>
                <w:noProof/>
              </w:rPr>
              <w:t>1.0.0.alpha-10</w:t>
            </w:r>
          </w:p>
        </w:tc>
      </w:tr>
    </w:tbl>
    <w:p w14:paraId="6B3186D5" w14:textId="77777777" w:rsidR="0099607F" w:rsidRDefault="0099607F" w:rsidP="0099607F">
      <w:pPr>
        <w:pStyle w:val="Heading4"/>
        <w:numPr>
          <w:ilvl w:val="3"/>
          <w:numId w:val="3"/>
        </w:numPr>
      </w:pPr>
      <w:r>
        <w:lastRenderedPageBreak/>
        <w:t>Notes</w:t>
      </w:r>
    </w:p>
    <w:p w14:paraId="660E7E7C" w14:textId="77777777" w:rsidR="0099607F" w:rsidRDefault="0099607F" w:rsidP="0099607F">
      <w:pPr>
        <w:pStyle w:val="ListParagraph"/>
        <w:numPr>
          <w:ilvl w:val="0"/>
          <w:numId w:val="46"/>
        </w:numPr>
      </w:pPr>
      <w:r>
        <w:t>[</w:t>
      </w:r>
      <w:hyperlink w:anchor="REF_MAVEN_VERSION" w:history="1">
        <w:r w:rsidRPr="00CC7C16">
          <w:rPr>
            <w:rStyle w:val="Hyperlink"/>
          </w:rPr>
          <w:t>Maven-Version</w:t>
        </w:r>
      </w:hyperlink>
      <w:r>
        <w:t>] The TOSCA version type is compatible with the Apache Maven versioning policy.</w:t>
      </w:r>
    </w:p>
    <w:p w14:paraId="551754A8" w14:textId="77777777" w:rsidR="0099607F" w:rsidRDefault="0099607F" w:rsidP="0099607F">
      <w:pPr>
        <w:pStyle w:val="Heading4"/>
        <w:numPr>
          <w:ilvl w:val="3"/>
          <w:numId w:val="3"/>
        </w:numPr>
      </w:pPr>
      <w:r>
        <w:t>Additional Requirements</w:t>
      </w:r>
    </w:p>
    <w:p w14:paraId="7B17834D" w14:textId="77777777" w:rsidR="0099607F" w:rsidRDefault="0099607F" w:rsidP="0099607F">
      <w:pPr>
        <w:pStyle w:val="ListParagraph"/>
        <w:numPr>
          <w:ilvl w:val="0"/>
          <w:numId w:val="46"/>
        </w:numPr>
      </w:pPr>
      <w:r>
        <w:t>A version value of zero (i.e., ‘0’, ‘0.0’, or ‘0.0.0’) SHALL indicate there no version provided.</w:t>
      </w:r>
    </w:p>
    <w:p w14:paraId="50150BBF" w14:textId="77777777" w:rsidR="0099607F" w:rsidRPr="00CC7C16" w:rsidRDefault="0099607F" w:rsidP="0099607F">
      <w:pPr>
        <w:pStyle w:val="ListParagraph"/>
        <w:numPr>
          <w:ilvl w:val="0"/>
          <w:numId w:val="46"/>
        </w:numPr>
      </w:pPr>
      <w:r>
        <w:t>A version value of zero used with any qualifiers SHALL NOT be valid.</w:t>
      </w:r>
    </w:p>
    <w:p w14:paraId="52707215" w14:textId="77777777" w:rsidR="0099607F" w:rsidRDefault="0099607F" w:rsidP="0099607F">
      <w:pPr>
        <w:pStyle w:val="Heading3"/>
        <w:numPr>
          <w:ilvl w:val="2"/>
          <w:numId w:val="3"/>
        </w:numPr>
      </w:pPr>
      <w:bookmarkStart w:id="262" w:name="_Toc430015657"/>
      <w:bookmarkStart w:id="263" w:name="TYPE_TOSCA_RANGE"/>
      <w:r>
        <w:t>TOCSA range type</w:t>
      </w:r>
      <w:bookmarkEnd w:id="262"/>
    </w:p>
    <w:bookmarkEnd w:id="263"/>
    <w:p w14:paraId="3ED56559" w14:textId="77777777" w:rsidR="0099607F" w:rsidRDefault="0099607F" w:rsidP="0099607F">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40CFCB" w14:textId="77777777" w:rsidTr="00042AE9">
        <w:tc>
          <w:tcPr>
            <w:tcW w:w="1177" w:type="pct"/>
            <w:shd w:val="clear" w:color="auto" w:fill="D9D9D9"/>
          </w:tcPr>
          <w:p w14:paraId="1B9DD962" w14:textId="77777777" w:rsidR="0099607F" w:rsidRPr="00422683" w:rsidRDefault="0099607F" w:rsidP="00042AE9">
            <w:pPr>
              <w:pStyle w:val="TableText-Heading"/>
            </w:pPr>
            <w:r w:rsidRPr="00422683">
              <w:t>Shorthand Name</w:t>
            </w:r>
          </w:p>
        </w:tc>
        <w:tc>
          <w:tcPr>
            <w:tcW w:w="3823" w:type="pct"/>
          </w:tcPr>
          <w:p w14:paraId="11A9341C" w14:textId="77777777" w:rsidR="0099607F" w:rsidRPr="005A5497" w:rsidRDefault="0099607F" w:rsidP="00042AE9">
            <w:pPr>
              <w:pStyle w:val="TableText"/>
              <w:rPr>
                <w:noProof/>
              </w:rPr>
            </w:pPr>
            <w:r>
              <w:rPr>
                <w:noProof/>
              </w:rPr>
              <w:t>range</w:t>
            </w:r>
          </w:p>
        </w:tc>
      </w:tr>
      <w:tr w:rsidR="0099607F" w:rsidRPr="004279F4" w14:paraId="2E3E8C78" w14:textId="77777777" w:rsidTr="00042AE9">
        <w:tc>
          <w:tcPr>
            <w:tcW w:w="1177" w:type="pct"/>
            <w:shd w:val="clear" w:color="auto" w:fill="D9D9D9"/>
          </w:tcPr>
          <w:p w14:paraId="08706C60" w14:textId="77777777" w:rsidR="0099607F" w:rsidRPr="00422683" w:rsidRDefault="0099607F" w:rsidP="00042AE9">
            <w:pPr>
              <w:pStyle w:val="TableText-Heading"/>
            </w:pPr>
            <w:r w:rsidRPr="00422683">
              <w:t>Type Qualified Name</w:t>
            </w:r>
          </w:p>
        </w:tc>
        <w:tc>
          <w:tcPr>
            <w:tcW w:w="3823" w:type="pct"/>
          </w:tcPr>
          <w:p w14:paraId="5BFA593E" w14:textId="77777777" w:rsidR="0099607F" w:rsidRDefault="0099607F" w:rsidP="00042AE9">
            <w:pPr>
              <w:pStyle w:val="TableText"/>
              <w:rPr>
                <w:noProof/>
              </w:rPr>
            </w:pPr>
            <w:r>
              <w:rPr>
                <w:noProof/>
              </w:rPr>
              <w:t>tosca:range</w:t>
            </w:r>
          </w:p>
        </w:tc>
      </w:tr>
    </w:tbl>
    <w:p w14:paraId="309FB57B" w14:textId="77777777" w:rsidR="0099607F" w:rsidRDefault="0099607F" w:rsidP="0099607F">
      <w:pPr>
        <w:pStyle w:val="Heading4"/>
        <w:numPr>
          <w:ilvl w:val="3"/>
          <w:numId w:val="3"/>
        </w:numPr>
      </w:pPr>
      <w:r>
        <w:t>Grammar</w:t>
      </w:r>
    </w:p>
    <w:p w14:paraId="7A01FA02" w14:textId="77777777" w:rsidR="0099607F" w:rsidRPr="00A17684" w:rsidRDefault="0099607F" w:rsidP="0099607F">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08055CB" w14:textId="77777777" w:rsidTr="00042AE9">
        <w:tc>
          <w:tcPr>
            <w:tcW w:w="9576" w:type="dxa"/>
            <w:shd w:val="clear" w:color="auto" w:fill="D9D9D9" w:themeFill="background1" w:themeFillShade="D9"/>
          </w:tcPr>
          <w:p w14:paraId="38E1261F" w14:textId="77777777" w:rsidR="0099607F" w:rsidRPr="00207105" w:rsidRDefault="0099607F" w:rsidP="00042AE9">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4668211E"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23CB439B" w14:textId="77777777" w:rsidR="0099607F" w:rsidRDefault="0099607F" w:rsidP="0099607F">
      <w:pPr>
        <w:pStyle w:val="ListParagraph"/>
        <w:numPr>
          <w:ilvl w:val="0"/>
          <w:numId w:val="25"/>
        </w:numPr>
      </w:pPr>
      <w:r>
        <w:rPr>
          <w:rStyle w:val="CodeSnippetHighlight"/>
        </w:rPr>
        <w:t>lower_bound</w:t>
      </w:r>
      <w:r>
        <w:t>: is a required integer value that denotes the lower boundary of the range.</w:t>
      </w:r>
    </w:p>
    <w:p w14:paraId="47ED64A1" w14:textId="77777777" w:rsidR="0099607F" w:rsidRDefault="0099607F" w:rsidP="0099607F">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793A4DBA" w14:textId="77777777" w:rsidR="0099607F" w:rsidRDefault="0099607F" w:rsidP="0099607F">
      <w:pPr>
        <w:pStyle w:val="Heading4"/>
        <w:numPr>
          <w:ilvl w:val="3"/>
          <w:numId w:val="3"/>
        </w:numPr>
      </w:pPr>
      <w:r w:rsidRPr="002B65D3">
        <w:t>Keywords:</w:t>
      </w:r>
    </w:p>
    <w:p w14:paraId="4CC4BF39" w14:textId="77777777" w:rsidR="0099607F" w:rsidRDefault="0099607F" w:rsidP="0099607F">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99607F" w:rsidRPr="002B65D3" w14:paraId="3E5AB1ED" w14:textId="77777777" w:rsidTr="00042AE9">
        <w:trPr>
          <w:cantSplit/>
          <w:tblHeader/>
        </w:trPr>
        <w:tc>
          <w:tcPr>
            <w:tcW w:w="513" w:type="pct"/>
            <w:shd w:val="clear" w:color="auto" w:fill="D9D9D9"/>
          </w:tcPr>
          <w:p w14:paraId="32E8C1DA" w14:textId="77777777" w:rsidR="0099607F" w:rsidRPr="002B65D3" w:rsidRDefault="0099607F" w:rsidP="00042AE9">
            <w:pPr>
              <w:rPr>
                <w:b/>
              </w:rPr>
            </w:pPr>
            <w:r>
              <w:rPr>
                <w:b/>
              </w:rPr>
              <w:t>Keyword</w:t>
            </w:r>
          </w:p>
        </w:tc>
        <w:tc>
          <w:tcPr>
            <w:tcW w:w="629" w:type="pct"/>
            <w:shd w:val="clear" w:color="auto" w:fill="D9D9D9"/>
          </w:tcPr>
          <w:p w14:paraId="2661A15D" w14:textId="77777777" w:rsidR="0099607F" w:rsidRPr="002B65D3" w:rsidRDefault="0099607F" w:rsidP="00042AE9">
            <w:pPr>
              <w:rPr>
                <w:b/>
              </w:rPr>
            </w:pPr>
            <w:r>
              <w:rPr>
                <w:b/>
              </w:rPr>
              <w:t>Applicable Types</w:t>
            </w:r>
          </w:p>
        </w:tc>
        <w:tc>
          <w:tcPr>
            <w:tcW w:w="3858" w:type="pct"/>
            <w:shd w:val="clear" w:color="auto" w:fill="D9D9D9"/>
          </w:tcPr>
          <w:p w14:paraId="0A78261C" w14:textId="77777777" w:rsidR="0099607F" w:rsidRPr="002B65D3" w:rsidRDefault="0099607F" w:rsidP="00042AE9">
            <w:pPr>
              <w:rPr>
                <w:b/>
              </w:rPr>
            </w:pPr>
            <w:r w:rsidRPr="002B65D3">
              <w:rPr>
                <w:b/>
              </w:rPr>
              <w:t>Description</w:t>
            </w:r>
          </w:p>
        </w:tc>
      </w:tr>
      <w:tr w:rsidR="0099607F" w:rsidRPr="002B65D3" w14:paraId="45F569BC" w14:textId="77777777" w:rsidTr="00042AE9">
        <w:trPr>
          <w:cantSplit/>
        </w:trPr>
        <w:tc>
          <w:tcPr>
            <w:tcW w:w="513" w:type="pct"/>
            <w:shd w:val="clear" w:color="auto" w:fill="FFFFFF"/>
          </w:tcPr>
          <w:p w14:paraId="38689BF4" w14:textId="77777777" w:rsidR="0099607F" w:rsidRDefault="0099607F" w:rsidP="00042AE9">
            <w:r>
              <w:t>UNBOUNDED</w:t>
            </w:r>
          </w:p>
        </w:tc>
        <w:tc>
          <w:tcPr>
            <w:tcW w:w="629" w:type="pct"/>
            <w:shd w:val="clear" w:color="auto" w:fill="FFFFFF"/>
          </w:tcPr>
          <w:p w14:paraId="2033A4BA" w14:textId="77777777" w:rsidR="0099607F" w:rsidRDefault="0099607F" w:rsidP="00042AE9">
            <w:r>
              <w:t>scalar</w:t>
            </w:r>
          </w:p>
        </w:tc>
        <w:tc>
          <w:tcPr>
            <w:tcW w:w="3858" w:type="pct"/>
            <w:shd w:val="clear" w:color="auto" w:fill="FFFFFF"/>
          </w:tcPr>
          <w:p w14:paraId="7843392D" w14:textId="77777777" w:rsidR="0099607F" w:rsidRDefault="0099607F" w:rsidP="00042AE9">
            <w:r>
              <w:t>Used to represent an unbounded upper bounds (positive) value in a set for a scalar type.</w:t>
            </w:r>
          </w:p>
        </w:tc>
      </w:tr>
    </w:tbl>
    <w:p w14:paraId="72E62AD5" w14:textId="77777777" w:rsidR="0099607F" w:rsidRDefault="0099607F" w:rsidP="0099607F">
      <w:pPr>
        <w:pStyle w:val="Heading4"/>
        <w:numPr>
          <w:ilvl w:val="3"/>
          <w:numId w:val="3"/>
        </w:numPr>
      </w:pPr>
      <w:r>
        <w:t>Examples</w:t>
      </w:r>
    </w:p>
    <w:p w14:paraId="03062FE8" w14:textId="77777777" w:rsidR="0099607F" w:rsidRPr="00A17684" w:rsidRDefault="0099607F" w:rsidP="0099607F">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3B384A5" w14:textId="77777777" w:rsidTr="00042AE9">
        <w:trPr>
          <w:trHeight w:val="256"/>
        </w:trPr>
        <w:tc>
          <w:tcPr>
            <w:tcW w:w="9576" w:type="dxa"/>
            <w:shd w:val="clear" w:color="auto" w:fill="D9D9D9" w:themeFill="background1" w:themeFillShade="D9"/>
          </w:tcPr>
          <w:p w14:paraId="1F689AF2" w14:textId="77777777" w:rsidR="0099607F" w:rsidRDefault="0099607F" w:rsidP="00042AE9">
            <w:pPr>
              <w:rPr>
                <w:rStyle w:val="CodeSnippet"/>
                <w:noProof/>
              </w:rPr>
            </w:pPr>
            <w:r>
              <w:rPr>
                <w:rStyle w:val="CodeSnippet"/>
                <w:noProof/>
              </w:rPr>
              <w:t># numeric range between 1 and 100</w:t>
            </w:r>
          </w:p>
          <w:p w14:paraId="0B0CEA38" w14:textId="77777777" w:rsidR="0099607F" w:rsidRDefault="0099607F" w:rsidP="00042AE9">
            <w:pPr>
              <w:rPr>
                <w:rStyle w:val="CodeSnippet"/>
                <w:noProof/>
              </w:rPr>
            </w:pPr>
            <w:r>
              <w:rPr>
                <w:rStyle w:val="CodeSnippet"/>
                <w:noProof/>
              </w:rPr>
              <w:t>a_range_property: [ 1, 100 ]</w:t>
            </w:r>
          </w:p>
          <w:p w14:paraId="09822896" w14:textId="77777777" w:rsidR="0099607F" w:rsidRDefault="0099607F" w:rsidP="00042AE9">
            <w:pPr>
              <w:rPr>
                <w:rStyle w:val="CodeSnippet"/>
                <w:noProof/>
              </w:rPr>
            </w:pPr>
          </w:p>
          <w:p w14:paraId="615BA57B" w14:textId="77777777" w:rsidR="0099607F" w:rsidRDefault="0099607F" w:rsidP="00042AE9">
            <w:pPr>
              <w:rPr>
                <w:rStyle w:val="CodeSnippet"/>
                <w:noProof/>
              </w:rPr>
            </w:pPr>
            <w:r>
              <w:rPr>
                <w:rStyle w:val="CodeSnippet"/>
                <w:noProof/>
              </w:rPr>
              <w:t># a property that has allows any number 0 or greater</w:t>
            </w:r>
          </w:p>
          <w:p w14:paraId="13E85938" w14:textId="77777777" w:rsidR="0099607F" w:rsidRPr="003B0572" w:rsidRDefault="0099607F" w:rsidP="00042AE9">
            <w:pPr>
              <w:rPr>
                <w:rFonts w:ascii="Consolas" w:hAnsi="Consolas"/>
                <w:noProof/>
              </w:rPr>
            </w:pPr>
            <w:r>
              <w:rPr>
                <w:rStyle w:val="CodeSnippet"/>
              </w:rPr>
              <w:t>num_connections: [ 0, UNBOUNDED ]</w:t>
            </w:r>
          </w:p>
        </w:tc>
      </w:tr>
    </w:tbl>
    <w:p w14:paraId="28F49CD6" w14:textId="77777777" w:rsidR="0099607F" w:rsidRDefault="0099607F" w:rsidP="0099607F">
      <w:pPr>
        <w:pStyle w:val="Heading3"/>
        <w:numPr>
          <w:ilvl w:val="2"/>
          <w:numId w:val="3"/>
        </w:numPr>
      </w:pPr>
      <w:bookmarkStart w:id="264" w:name="_Toc430015658"/>
      <w:bookmarkStart w:id="265" w:name="TYPE_TOSCA_LIST"/>
      <w:r>
        <w:lastRenderedPageBreak/>
        <w:t>TOSCA list type</w:t>
      </w:r>
      <w:bookmarkEnd w:id="264"/>
    </w:p>
    <w:bookmarkEnd w:id="265"/>
    <w:p w14:paraId="4B3190FD" w14:textId="77777777" w:rsidR="0099607F" w:rsidRDefault="0099607F" w:rsidP="0099607F">
      <w:r>
        <w:t>The list type allows for specifying multiple values for a parameter of property. For example, if an application allows for being configured to listen on multiple ports, a list of ports could be configured using the list data type.</w:t>
      </w:r>
    </w:p>
    <w:p w14:paraId="47940C2E" w14:textId="77777777" w:rsidR="0099607F" w:rsidRDefault="0099607F" w:rsidP="0099607F">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5A3F9DE" w14:textId="77777777" w:rsidTr="00042AE9">
        <w:tc>
          <w:tcPr>
            <w:tcW w:w="1177" w:type="pct"/>
            <w:shd w:val="clear" w:color="auto" w:fill="D9D9D9"/>
          </w:tcPr>
          <w:p w14:paraId="15A42B7D" w14:textId="77777777" w:rsidR="0099607F" w:rsidRPr="00422683" w:rsidRDefault="0099607F" w:rsidP="00042AE9">
            <w:pPr>
              <w:pStyle w:val="TableText-Heading"/>
            </w:pPr>
            <w:r w:rsidRPr="00422683">
              <w:t>Shorthand Name</w:t>
            </w:r>
          </w:p>
        </w:tc>
        <w:tc>
          <w:tcPr>
            <w:tcW w:w="3823" w:type="pct"/>
          </w:tcPr>
          <w:p w14:paraId="562507AA" w14:textId="77777777" w:rsidR="0099607F" w:rsidRPr="005A5497" w:rsidRDefault="0099607F" w:rsidP="00042AE9">
            <w:pPr>
              <w:pStyle w:val="TableText"/>
              <w:rPr>
                <w:noProof/>
              </w:rPr>
            </w:pPr>
            <w:r>
              <w:rPr>
                <w:noProof/>
              </w:rPr>
              <w:t>list</w:t>
            </w:r>
          </w:p>
        </w:tc>
      </w:tr>
      <w:tr w:rsidR="0099607F" w:rsidRPr="004279F4" w14:paraId="2CE52666" w14:textId="77777777" w:rsidTr="00042AE9">
        <w:tc>
          <w:tcPr>
            <w:tcW w:w="1177" w:type="pct"/>
            <w:shd w:val="clear" w:color="auto" w:fill="D9D9D9"/>
          </w:tcPr>
          <w:p w14:paraId="5EB5B62D" w14:textId="77777777" w:rsidR="0099607F" w:rsidRPr="00422683" w:rsidRDefault="0099607F" w:rsidP="00042AE9">
            <w:pPr>
              <w:pStyle w:val="TableText-Heading"/>
            </w:pPr>
            <w:r w:rsidRPr="00422683">
              <w:t>Type Qualified Name</w:t>
            </w:r>
          </w:p>
        </w:tc>
        <w:tc>
          <w:tcPr>
            <w:tcW w:w="3823" w:type="pct"/>
          </w:tcPr>
          <w:p w14:paraId="7C1AD833" w14:textId="77777777" w:rsidR="0099607F" w:rsidRDefault="0099607F" w:rsidP="00042AE9">
            <w:pPr>
              <w:pStyle w:val="TableText"/>
              <w:rPr>
                <w:noProof/>
              </w:rPr>
            </w:pPr>
            <w:r>
              <w:rPr>
                <w:noProof/>
              </w:rPr>
              <w:t>tosca:list</w:t>
            </w:r>
          </w:p>
        </w:tc>
      </w:tr>
    </w:tbl>
    <w:p w14:paraId="6DFED2EB" w14:textId="77777777" w:rsidR="0099607F" w:rsidRDefault="0099607F" w:rsidP="0099607F">
      <w:pPr>
        <w:pStyle w:val="Heading4"/>
        <w:numPr>
          <w:ilvl w:val="3"/>
          <w:numId w:val="3"/>
        </w:numPr>
      </w:pPr>
      <w:r>
        <w:t>Grammar</w:t>
      </w:r>
    </w:p>
    <w:p w14:paraId="63EE8697" w14:textId="77777777" w:rsidR="0099607F" w:rsidRDefault="0099607F" w:rsidP="0099607F">
      <w:pPr>
        <w:pStyle w:val="NormalaroundTable"/>
      </w:pPr>
      <w:r>
        <w:t>TOSCA lists are essentially normal YAML lists with the following grammars:</w:t>
      </w:r>
    </w:p>
    <w:p w14:paraId="50AE4D8F" w14:textId="77777777" w:rsidR="0099607F" w:rsidRPr="00442ED7" w:rsidRDefault="0099607F" w:rsidP="0099607F">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8BF6CD7" w14:textId="77777777" w:rsidTr="00042AE9">
        <w:tc>
          <w:tcPr>
            <w:tcW w:w="9576" w:type="dxa"/>
            <w:shd w:val="clear" w:color="auto" w:fill="D9D9D9" w:themeFill="background1" w:themeFillShade="D9"/>
          </w:tcPr>
          <w:p w14:paraId="49E246B5" w14:textId="77777777" w:rsidR="0099607F" w:rsidRPr="00207105" w:rsidRDefault="0099607F" w:rsidP="00042AE9">
            <w:pPr>
              <w:rPr>
                <w:rFonts w:ascii="Consolas" w:hAnsi="Consolas"/>
              </w:rPr>
            </w:pPr>
            <w:r w:rsidDel="00442ED7">
              <w:rPr>
                <w:rStyle w:val="CodeSnippet"/>
              </w:rPr>
              <w:t xml:space="preserve"> </w:t>
            </w:r>
            <w:r>
              <w:rPr>
                <w:rStyle w:val="CodeSnippet"/>
              </w:rPr>
              <w:t>[ &lt;list_entry_1&gt;, &lt;list_entry_2&gt;, ... ]</w:t>
            </w:r>
          </w:p>
        </w:tc>
      </w:tr>
    </w:tbl>
    <w:p w14:paraId="32BF3AD7" w14:textId="77777777" w:rsidR="0099607F" w:rsidRPr="00442ED7" w:rsidRDefault="0099607F" w:rsidP="0099607F">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3EE87FD" w14:textId="77777777" w:rsidTr="00042AE9">
        <w:tc>
          <w:tcPr>
            <w:tcW w:w="9576" w:type="dxa"/>
            <w:shd w:val="clear" w:color="auto" w:fill="D9D9D9" w:themeFill="background1" w:themeFillShade="D9"/>
          </w:tcPr>
          <w:p w14:paraId="6D410F90" w14:textId="77777777" w:rsidR="0099607F" w:rsidRDefault="0099607F" w:rsidP="00042AE9">
            <w:pPr>
              <w:rPr>
                <w:rFonts w:ascii="Consolas" w:hAnsi="Consolas"/>
                <w:noProof/>
              </w:rPr>
            </w:pPr>
            <w:r>
              <w:rPr>
                <w:rFonts w:ascii="Consolas" w:hAnsi="Consolas"/>
                <w:noProof/>
              </w:rPr>
              <w:t>- &lt;list_entry_1&gt;</w:t>
            </w:r>
          </w:p>
          <w:p w14:paraId="73FEEFC2" w14:textId="77777777" w:rsidR="0099607F" w:rsidRDefault="0099607F" w:rsidP="00042AE9">
            <w:pPr>
              <w:rPr>
                <w:rFonts w:ascii="Consolas" w:hAnsi="Consolas"/>
                <w:noProof/>
              </w:rPr>
            </w:pPr>
            <w:r>
              <w:rPr>
                <w:rFonts w:ascii="Consolas" w:hAnsi="Consolas"/>
                <w:noProof/>
              </w:rPr>
              <w:t>- ...</w:t>
            </w:r>
          </w:p>
          <w:p w14:paraId="1640EDC6" w14:textId="77777777" w:rsidR="0099607F" w:rsidRPr="00207105" w:rsidRDefault="0099607F" w:rsidP="00042AE9">
            <w:pPr>
              <w:rPr>
                <w:rFonts w:ascii="Consolas" w:hAnsi="Consolas"/>
              </w:rPr>
            </w:pPr>
            <w:r>
              <w:rPr>
                <w:rFonts w:ascii="Consolas" w:hAnsi="Consolas"/>
                <w:noProof/>
              </w:rPr>
              <w:t>- &lt;list_entry_n&gt;</w:t>
            </w:r>
          </w:p>
        </w:tc>
      </w:tr>
    </w:tbl>
    <w:p w14:paraId="00E3E48F" w14:textId="77777777" w:rsidR="0099607F" w:rsidRPr="00A17684" w:rsidRDefault="0099607F" w:rsidP="0099607F">
      <w:pPr>
        <w:pStyle w:val="NormalaroundTable"/>
      </w:pPr>
      <w:r w:rsidRPr="00A17684">
        <w:t xml:space="preserve">In the above </w:t>
      </w:r>
      <w:r>
        <w:t>grammars</w:t>
      </w:r>
      <w:r w:rsidRPr="00A17684">
        <w:t>, the pseudo values that appear in angle brackets have the following meaning:</w:t>
      </w:r>
    </w:p>
    <w:p w14:paraId="41C3E7CA" w14:textId="77777777" w:rsidR="0099607F" w:rsidRDefault="0099607F" w:rsidP="0099607F">
      <w:pPr>
        <w:pStyle w:val="ListParagraph"/>
        <w:numPr>
          <w:ilvl w:val="0"/>
          <w:numId w:val="25"/>
        </w:numPr>
      </w:pPr>
      <w:r>
        <w:rPr>
          <w:rStyle w:val="CodeSnippetHighlight"/>
        </w:rPr>
        <w:t>&lt;list_entry_*&gt;</w:t>
      </w:r>
      <w:r>
        <w:t>: represents one entry of the list.</w:t>
      </w:r>
    </w:p>
    <w:p w14:paraId="139FFFD0" w14:textId="77777777" w:rsidR="0099607F" w:rsidRDefault="0099607F" w:rsidP="0099607F">
      <w:pPr>
        <w:pStyle w:val="Heading4"/>
        <w:numPr>
          <w:ilvl w:val="3"/>
          <w:numId w:val="3"/>
        </w:numPr>
      </w:pPr>
      <w:r>
        <w:t>Declaration Examples</w:t>
      </w:r>
    </w:p>
    <w:p w14:paraId="7C257BD1" w14:textId="77777777" w:rsidR="0099607F" w:rsidRPr="00714DF0" w:rsidRDefault="0099607F" w:rsidP="0099607F">
      <w:pPr>
        <w:pStyle w:val="Heading5"/>
        <w:numPr>
          <w:ilvl w:val="4"/>
          <w:numId w:val="3"/>
        </w:numPr>
      </w:pPr>
      <w:r>
        <w:t>List declaration using a simple type</w:t>
      </w:r>
    </w:p>
    <w:p w14:paraId="450BF60A" w14:textId="77777777" w:rsidR="0099607F" w:rsidRPr="00D41929" w:rsidRDefault="0099607F" w:rsidP="0099607F">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50181C4" w14:textId="77777777" w:rsidTr="00042AE9">
        <w:trPr>
          <w:trHeight w:val="256"/>
        </w:trPr>
        <w:tc>
          <w:tcPr>
            <w:tcW w:w="9576" w:type="dxa"/>
            <w:shd w:val="clear" w:color="auto" w:fill="D9D9D9" w:themeFill="background1" w:themeFillShade="D9"/>
          </w:tcPr>
          <w:p w14:paraId="76EAB3DF" w14:textId="77777777" w:rsidR="0099607F" w:rsidRDefault="0099607F" w:rsidP="00042AE9">
            <w:pPr>
              <w:rPr>
                <w:rStyle w:val="CodeSnippet"/>
                <w:noProof/>
              </w:rPr>
            </w:pPr>
            <w:r>
              <w:rPr>
                <w:rStyle w:val="CodeSnippet"/>
                <w:noProof/>
              </w:rPr>
              <w:t>&lt;some_entity&gt;:</w:t>
            </w:r>
          </w:p>
          <w:p w14:paraId="250374D7" w14:textId="77777777" w:rsidR="0099607F" w:rsidRDefault="0099607F" w:rsidP="00042AE9">
            <w:pPr>
              <w:rPr>
                <w:rStyle w:val="CodeSnippet"/>
                <w:noProof/>
              </w:rPr>
            </w:pPr>
            <w:r>
              <w:rPr>
                <w:rStyle w:val="CodeSnippet"/>
                <w:noProof/>
              </w:rPr>
              <w:t xml:space="preserve">  ...</w:t>
            </w:r>
          </w:p>
          <w:p w14:paraId="10A61547"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4E8B0EF9" w14:textId="77777777" w:rsidR="0099607F" w:rsidRDefault="0099607F" w:rsidP="00042AE9">
            <w:pPr>
              <w:rPr>
                <w:rStyle w:val="CodeSnippet"/>
                <w:noProof/>
              </w:rPr>
            </w:pPr>
            <w:r>
              <w:rPr>
                <w:rStyle w:val="CodeSnippet"/>
                <w:noProof/>
              </w:rPr>
              <w:t xml:space="preserve">    listen_ports:</w:t>
            </w:r>
          </w:p>
          <w:p w14:paraId="47CA398D" w14:textId="77777777" w:rsidR="0099607F" w:rsidRDefault="0099607F" w:rsidP="00042AE9">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340EC0EC"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350BEA63" w14:textId="77777777" w:rsidR="0099607F" w:rsidRDefault="0099607F" w:rsidP="00042AE9">
            <w:pPr>
              <w:rPr>
                <w:rStyle w:val="CodeSnippet"/>
                <w:noProof/>
              </w:rPr>
            </w:pPr>
            <w:r>
              <w:rPr>
                <w:rStyle w:val="CodeSnippet"/>
                <w:noProof/>
              </w:rPr>
              <w:t xml:space="preserve">        description: listen port entry (simple integer type)</w:t>
            </w:r>
          </w:p>
          <w:p w14:paraId="252BAAD6" w14:textId="77777777" w:rsidR="0099607F" w:rsidRDefault="0099607F" w:rsidP="00042AE9">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745A98A" w14:textId="77777777" w:rsidR="0099607F" w:rsidRDefault="0099607F" w:rsidP="00042AE9">
            <w:pPr>
              <w:rPr>
                <w:rStyle w:val="CodeSnippet"/>
                <w:noProof/>
              </w:rPr>
            </w:pPr>
            <w:r>
              <w:rPr>
                <w:rStyle w:val="CodeSnippet"/>
                <w:noProof/>
              </w:rPr>
              <w:t xml:space="preserve">        constraints:</w:t>
            </w:r>
          </w:p>
          <w:p w14:paraId="6685C5C8"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15DC1C90" w14:textId="77777777" w:rsidR="0099607F" w:rsidRDefault="0099607F" w:rsidP="0099607F">
      <w:pPr>
        <w:pStyle w:val="Heading5"/>
        <w:numPr>
          <w:ilvl w:val="4"/>
          <w:numId w:val="3"/>
        </w:numPr>
      </w:pPr>
      <w:r>
        <w:t>List declaration using a complex type</w:t>
      </w:r>
    </w:p>
    <w:p w14:paraId="38408A6B" w14:textId="77777777" w:rsidR="0099607F" w:rsidRPr="00D41929" w:rsidRDefault="0099607F" w:rsidP="0099607F">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B24C29" w14:textId="77777777" w:rsidTr="00042AE9">
        <w:trPr>
          <w:trHeight w:val="256"/>
        </w:trPr>
        <w:tc>
          <w:tcPr>
            <w:tcW w:w="9576" w:type="dxa"/>
            <w:shd w:val="clear" w:color="auto" w:fill="D9D9D9" w:themeFill="background1" w:themeFillShade="D9"/>
          </w:tcPr>
          <w:p w14:paraId="1F0AF700" w14:textId="77777777" w:rsidR="0099607F" w:rsidRDefault="0099607F" w:rsidP="00042AE9">
            <w:pPr>
              <w:rPr>
                <w:rStyle w:val="CodeSnippet"/>
                <w:noProof/>
              </w:rPr>
            </w:pPr>
            <w:r>
              <w:rPr>
                <w:rStyle w:val="CodeSnippet"/>
                <w:noProof/>
              </w:rPr>
              <w:lastRenderedPageBreak/>
              <w:t>&lt;some_entity&gt;:</w:t>
            </w:r>
          </w:p>
          <w:p w14:paraId="02B28376" w14:textId="77777777" w:rsidR="0099607F" w:rsidRDefault="0099607F" w:rsidP="00042AE9">
            <w:pPr>
              <w:rPr>
                <w:rStyle w:val="CodeSnippet"/>
                <w:noProof/>
              </w:rPr>
            </w:pPr>
            <w:r>
              <w:rPr>
                <w:rStyle w:val="CodeSnippet"/>
                <w:noProof/>
              </w:rPr>
              <w:t xml:space="preserve">  ...</w:t>
            </w:r>
          </w:p>
          <w:p w14:paraId="1569EBC9"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1B872E0E" w14:textId="77777777" w:rsidR="0099607F" w:rsidRDefault="0099607F" w:rsidP="00042AE9">
            <w:pPr>
              <w:rPr>
                <w:rStyle w:val="CodeSnippet"/>
                <w:noProof/>
              </w:rPr>
            </w:pPr>
            <w:r>
              <w:rPr>
                <w:rStyle w:val="CodeSnippet"/>
                <w:noProof/>
              </w:rPr>
              <w:t xml:space="preserve">    products:</w:t>
            </w:r>
          </w:p>
          <w:p w14:paraId="2BFE83C3" w14:textId="77777777" w:rsidR="0099607F" w:rsidRDefault="0099607F" w:rsidP="00042AE9">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5E119DEA"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4E3FE2F" w14:textId="77777777" w:rsidR="0099607F" w:rsidRDefault="0099607F" w:rsidP="00042AE9">
            <w:pPr>
              <w:rPr>
                <w:rStyle w:val="CodeSnippet"/>
                <w:noProof/>
              </w:rPr>
            </w:pPr>
            <w:r>
              <w:rPr>
                <w:rStyle w:val="CodeSnippet"/>
                <w:noProof/>
              </w:rPr>
              <w:t xml:space="preserve">        description: Product information entry (complex type) defined elsewhere</w:t>
            </w:r>
          </w:p>
          <w:p w14:paraId="199B4BA9" w14:textId="77777777" w:rsidR="0099607F" w:rsidRPr="006824F5" w:rsidRDefault="0099607F" w:rsidP="00042AE9">
            <w:pPr>
              <w:rPr>
                <w:rStyle w:val="CodeSnippet"/>
                <w:noProof/>
              </w:rPr>
            </w:pPr>
            <w:r>
              <w:rPr>
                <w:rStyle w:val="CodeSnippet"/>
                <w:noProof/>
              </w:rPr>
              <w:t xml:space="preserve">        type: ProductInfo</w:t>
            </w:r>
          </w:p>
        </w:tc>
      </w:tr>
    </w:tbl>
    <w:p w14:paraId="5420C2D2" w14:textId="77777777" w:rsidR="0099607F" w:rsidRDefault="0099607F" w:rsidP="0099607F">
      <w:pPr>
        <w:pStyle w:val="Heading4"/>
        <w:numPr>
          <w:ilvl w:val="3"/>
          <w:numId w:val="3"/>
        </w:numPr>
      </w:pPr>
      <w:r>
        <w:t>Definition Examples</w:t>
      </w:r>
    </w:p>
    <w:p w14:paraId="07DECAEF" w14:textId="77777777" w:rsidR="0099607F" w:rsidRDefault="0099607F" w:rsidP="0099607F">
      <w:r>
        <w:t xml:space="preserve">These examples show two notation options for defining lists: </w:t>
      </w:r>
    </w:p>
    <w:p w14:paraId="091BE1BC" w14:textId="77777777" w:rsidR="0099607F" w:rsidRDefault="0099607F" w:rsidP="0099607F">
      <w:pPr>
        <w:pStyle w:val="ListParagraph"/>
        <w:numPr>
          <w:ilvl w:val="0"/>
          <w:numId w:val="50"/>
        </w:numPr>
      </w:pPr>
      <w:r>
        <w:t xml:space="preserve">A single-line option which is useful for only short lists with simple entries. </w:t>
      </w:r>
    </w:p>
    <w:p w14:paraId="0DAF9189" w14:textId="77777777" w:rsidR="0099607F" w:rsidRPr="00847067" w:rsidRDefault="0099607F" w:rsidP="0099607F">
      <w:pPr>
        <w:pStyle w:val="ListParagraph"/>
        <w:numPr>
          <w:ilvl w:val="0"/>
          <w:numId w:val="50"/>
        </w:numPr>
      </w:pPr>
      <w:r>
        <w:t>A multi-line option where each list entry is on a separate line; this option is typically useful or more readable if there is a large number of entries, or if the entries are complex.</w:t>
      </w:r>
    </w:p>
    <w:p w14:paraId="236EFD01" w14:textId="77777777" w:rsidR="0099607F" w:rsidRPr="00123834" w:rsidRDefault="0099607F" w:rsidP="0099607F">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D90FD0D" w14:textId="77777777" w:rsidTr="00042AE9">
        <w:trPr>
          <w:trHeight w:val="256"/>
        </w:trPr>
        <w:tc>
          <w:tcPr>
            <w:tcW w:w="9576" w:type="dxa"/>
            <w:shd w:val="clear" w:color="auto" w:fill="D9D9D9" w:themeFill="background1" w:themeFillShade="D9"/>
          </w:tcPr>
          <w:p w14:paraId="73ECC6BC" w14:textId="77777777" w:rsidR="0099607F" w:rsidRPr="003B0572" w:rsidRDefault="0099607F" w:rsidP="00042AE9">
            <w:pPr>
              <w:rPr>
                <w:rFonts w:ascii="Consolas" w:hAnsi="Consolas"/>
                <w:noProof/>
              </w:rPr>
            </w:pPr>
            <w:r>
              <w:rPr>
                <w:rStyle w:val="CodeSnippet"/>
                <w:noProof/>
              </w:rPr>
              <w:t>listen_ports: [ 80, 8080 ]</w:t>
            </w:r>
          </w:p>
        </w:tc>
      </w:tr>
    </w:tbl>
    <w:p w14:paraId="1E48C526" w14:textId="77777777" w:rsidR="0099607F" w:rsidRPr="00123834" w:rsidRDefault="0099607F" w:rsidP="0099607F">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76C7602" w14:textId="77777777" w:rsidTr="00042AE9">
        <w:trPr>
          <w:trHeight w:val="256"/>
        </w:trPr>
        <w:tc>
          <w:tcPr>
            <w:tcW w:w="9576" w:type="dxa"/>
            <w:shd w:val="clear" w:color="auto" w:fill="D9D9D9" w:themeFill="background1" w:themeFillShade="D9"/>
          </w:tcPr>
          <w:p w14:paraId="68C00C15" w14:textId="77777777" w:rsidR="0099607F" w:rsidRDefault="0099607F" w:rsidP="00042AE9">
            <w:pPr>
              <w:rPr>
                <w:rStyle w:val="CodeSnippet"/>
                <w:noProof/>
              </w:rPr>
            </w:pPr>
            <w:r>
              <w:rPr>
                <w:rStyle w:val="CodeSnippet"/>
                <w:noProof/>
              </w:rPr>
              <w:t>listen_ports:</w:t>
            </w:r>
          </w:p>
          <w:p w14:paraId="2A9C7432" w14:textId="77777777" w:rsidR="0099607F" w:rsidRDefault="0099607F" w:rsidP="00042AE9">
            <w:pPr>
              <w:rPr>
                <w:rStyle w:val="CodeSnippet"/>
                <w:noProof/>
              </w:rPr>
            </w:pPr>
            <w:r>
              <w:rPr>
                <w:rStyle w:val="CodeSnippet"/>
                <w:noProof/>
              </w:rPr>
              <w:t xml:space="preserve">  - 80</w:t>
            </w:r>
          </w:p>
          <w:p w14:paraId="4F227196" w14:textId="77777777" w:rsidR="0099607F" w:rsidRPr="003B0572" w:rsidRDefault="0099607F" w:rsidP="00042AE9">
            <w:pPr>
              <w:rPr>
                <w:rFonts w:ascii="Consolas" w:hAnsi="Consolas"/>
                <w:noProof/>
              </w:rPr>
            </w:pPr>
            <w:r>
              <w:rPr>
                <w:rFonts w:ascii="Consolas" w:hAnsi="Consolas"/>
                <w:noProof/>
              </w:rPr>
              <w:t xml:space="preserve">  - 8080</w:t>
            </w:r>
          </w:p>
        </w:tc>
      </w:tr>
    </w:tbl>
    <w:p w14:paraId="16F827DC" w14:textId="77777777" w:rsidR="0099607F" w:rsidRDefault="0099607F" w:rsidP="0099607F">
      <w:pPr>
        <w:pStyle w:val="Heading3"/>
        <w:numPr>
          <w:ilvl w:val="2"/>
          <w:numId w:val="3"/>
        </w:numPr>
      </w:pPr>
      <w:bookmarkStart w:id="266" w:name="_Toc430015659"/>
      <w:bookmarkStart w:id="267" w:name="TYPE_TOSCA_MAP"/>
      <w:r>
        <w:t>TOSCA map type</w:t>
      </w:r>
      <w:bookmarkEnd w:id="266"/>
    </w:p>
    <w:bookmarkEnd w:id="267"/>
    <w:p w14:paraId="491DE396" w14:textId="77777777" w:rsidR="0099607F" w:rsidRDefault="0099607F" w:rsidP="0099607F">
      <w:r>
        <w:t>The map type allows for specifying multiple values for a parameter of property as a map. In contrast to the list type, where each entry can only be addressed by its index in the list, entries in a map are named elements that can be addressed by their keys.</w:t>
      </w:r>
    </w:p>
    <w:p w14:paraId="1AB0C1F8" w14:textId="77777777" w:rsidR="0099607F" w:rsidRDefault="0099607F" w:rsidP="0099607F">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14772E9" w14:textId="77777777" w:rsidTr="00042AE9">
        <w:tc>
          <w:tcPr>
            <w:tcW w:w="1177" w:type="pct"/>
            <w:shd w:val="clear" w:color="auto" w:fill="D9D9D9"/>
          </w:tcPr>
          <w:p w14:paraId="0A0DFDB8" w14:textId="77777777" w:rsidR="0099607F" w:rsidRPr="00422683" w:rsidRDefault="0099607F" w:rsidP="00042AE9">
            <w:pPr>
              <w:pStyle w:val="TableText-Heading"/>
            </w:pPr>
            <w:r w:rsidRPr="00422683">
              <w:t>Shorthand Name</w:t>
            </w:r>
          </w:p>
        </w:tc>
        <w:tc>
          <w:tcPr>
            <w:tcW w:w="3823" w:type="pct"/>
          </w:tcPr>
          <w:p w14:paraId="55CB3F47" w14:textId="77777777" w:rsidR="0099607F" w:rsidRPr="005A5497" w:rsidRDefault="0099607F" w:rsidP="00042AE9">
            <w:pPr>
              <w:pStyle w:val="TableText"/>
              <w:rPr>
                <w:noProof/>
              </w:rPr>
            </w:pPr>
            <w:r>
              <w:rPr>
                <w:noProof/>
              </w:rPr>
              <w:t>map</w:t>
            </w:r>
          </w:p>
        </w:tc>
      </w:tr>
      <w:tr w:rsidR="0099607F" w:rsidRPr="004279F4" w14:paraId="3258DFFB" w14:textId="77777777" w:rsidTr="00042AE9">
        <w:tc>
          <w:tcPr>
            <w:tcW w:w="1177" w:type="pct"/>
            <w:shd w:val="clear" w:color="auto" w:fill="D9D9D9"/>
          </w:tcPr>
          <w:p w14:paraId="5D1058F7" w14:textId="77777777" w:rsidR="0099607F" w:rsidRPr="00422683" w:rsidRDefault="0099607F" w:rsidP="00042AE9">
            <w:pPr>
              <w:pStyle w:val="TableText-Heading"/>
            </w:pPr>
            <w:r w:rsidRPr="00422683">
              <w:t>Type Qualified Name</w:t>
            </w:r>
          </w:p>
        </w:tc>
        <w:tc>
          <w:tcPr>
            <w:tcW w:w="3823" w:type="pct"/>
          </w:tcPr>
          <w:p w14:paraId="5731F38A" w14:textId="77777777" w:rsidR="0099607F" w:rsidRDefault="0099607F" w:rsidP="00042AE9">
            <w:pPr>
              <w:pStyle w:val="TableText"/>
              <w:rPr>
                <w:noProof/>
              </w:rPr>
            </w:pPr>
            <w:r>
              <w:rPr>
                <w:noProof/>
              </w:rPr>
              <w:t>tosca:map</w:t>
            </w:r>
          </w:p>
        </w:tc>
      </w:tr>
    </w:tbl>
    <w:p w14:paraId="16957AC6" w14:textId="77777777" w:rsidR="0099607F" w:rsidRDefault="0099607F" w:rsidP="0099607F">
      <w:pPr>
        <w:pStyle w:val="Heading4"/>
        <w:numPr>
          <w:ilvl w:val="3"/>
          <w:numId w:val="3"/>
        </w:numPr>
      </w:pPr>
      <w:r>
        <w:t>Grammar</w:t>
      </w:r>
    </w:p>
    <w:p w14:paraId="7F93C88E" w14:textId="77777777" w:rsidR="0099607F" w:rsidRDefault="0099607F" w:rsidP="0099607F">
      <w:pPr>
        <w:pStyle w:val="NormalaroundTable"/>
      </w:pPr>
      <w:r>
        <w:t>TOSCA maps are normal YAML dictionaries with following grammar:</w:t>
      </w:r>
    </w:p>
    <w:p w14:paraId="6381EC7D" w14:textId="77777777" w:rsidR="0099607F" w:rsidRPr="008539EB" w:rsidRDefault="0099607F" w:rsidP="0099607F">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52CAA494" w14:textId="77777777" w:rsidTr="00042AE9">
        <w:tc>
          <w:tcPr>
            <w:tcW w:w="9576" w:type="dxa"/>
            <w:shd w:val="clear" w:color="auto" w:fill="D9D9D9" w:themeFill="background1" w:themeFillShade="D9"/>
          </w:tcPr>
          <w:p w14:paraId="0A5A6FD3" w14:textId="77777777" w:rsidR="0099607F" w:rsidRDefault="0099607F" w:rsidP="00042AE9">
            <w:pPr>
              <w:rPr>
                <w:rStyle w:val="CodeSnippet"/>
                <w:noProof/>
              </w:rPr>
            </w:pPr>
            <w:r>
              <w:rPr>
                <w:rStyle w:val="CodeSnippet"/>
                <w:noProof/>
              </w:rPr>
              <w:t>{ &lt;entry_key_1&gt;: &lt;entry_value_1&gt;, ..., &lt;entry_key_n&gt;: &lt;entry_value_n&gt; }</w:t>
            </w:r>
          </w:p>
          <w:p w14:paraId="4A80A128" w14:textId="77777777" w:rsidR="0099607F" w:rsidRDefault="0099607F" w:rsidP="00042AE9">
            <w:pPr>
              <w:rPr>
                <w:rStyle w:val="CodeSnippet"/>
                <w:noProof/>
              </w:rPr>
            </w:pPr>
            <w:r>
              <w:rPr>
                <w:rStyle w:val="CodeSnippet"/>
                <w:noProof/>
              </w:rPr>
              <w:t>...</w:t>
            </w:r>
          </w:p>
          <w:p w14:paraId="43B35B84" w14:textId="77777777" w:rsidR="0099607F" w:rsidRPr="00207105" w:rsidRDefault="0099607F" w:rsidP="00042AE9">
            <w:pPr>
              <w:rPr>
                <w:rFonts w:ascii="Consolas" w:hAnsi="Consolas"/>
              </w:rPr>
            </w:pPr>
            <w:r>
              <w:rPr>
                <w:rStyle w:val="CodeSnippet"/>
                <w:noProof/>
              </w:rPr>
              <w:t>&lt;entry_key_n&gt;: &lt;entry_value_n&gt;</w:t>
            </w:r>
          </w:p>
        </w:tc>
      </w:tr>
    </w:tbl>
    <w:p w14:paraId="4318A280" w14:textId="77777777" w:rsidR="0099607F" w:rsidRPr="008539EB" w:rsidRDefault="0099607F" w:rsidP="0099607F">
      <w:pPr>
        <w:pStyle w:val="Heading5"/>
        <w:numPr>
          <w:ilvl w:val="4"/>
          <w:numId w:val="3"/>
        </w:numPr>
      </w:pPr>
      <w:r>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8B41B2F" w14:textId="77777777" w:rsidTr="00042AE9">
        <w:tc>
          <w:tcPr>
            <w:tcW w:w="9576" w:type="dxa"/>
            <w:shd w:val="clear" w:color="auto" w:fill="D9D9D9" w:themeFill="background1" w:themeFillShade="D9"/>
          </w:tcPr>
          <w:p w14:paraId="231ECF16" w14:textId="77777777" w:rsidR="0099607F" w:rsidRDefault="0099607F" w:rsidP="00042AE9">
            <w:pPr>
              <w:rPr>
                <w:rStyle w:val="CodeSnippet"/>
                <w:noProof/>
              </w:rPr>
            </w:pPr>
            <w:r>
              <w:rPr>
                <w:rStyle w:val="CodeSnippet"/>
                <w:noProof/>
              </w:rPr>
              <w:t>&lt;entry_key_1&gt;: &lt;entry_value_1&gt;</w:t>
            </w:r>
          </w:p>
          <w:p w14:paraId="6FFB3683" w14:textId="77777777" w:rsidR="0099607F" w:rsidRDefault="0099607F" w:rsidP="00042AE9">
            <w:pPr>
              <w:rPr>
                <w:rStyle w:val="CodeSnippet"/>
                <w:noProof/>
              </w:rPr>
            </w:pPr>
            <w:r>
              <w:rPr>
                <w:rStyle w:val="CodeSnippet"/>
                <w:noProof/>
              </w:rPr>
              <w:t>...</w:t>
            </w:r>
          </w:p>
          <w:p w14:paraId="13673049" w14:textId="77777777" w:rsidR="0099607F" w:rsidRPr="00207105" w:rsidRDefault="0099607F" w:rsidP="00042AE9">
            <w:pPr>
              <w:rPr>
                <w:rFonts w:ascii="Consolas" w:hAnsi="Consolas"/>
              </w:rPr>
            </w:pPr>
            <w:r>
              <w:rPr>
                <w:rStyle w:val="CodeSnippet"/>
                <w:noProof/>
              </w:rPr>
              <w:t>&lt;entry_key_n&gt;: &lt;entry_value_n&gt;</w:t>
            </w:r>
          </w:p>
        </w:tc>
      </w:tr>
    </w:tbl>
    <w:p w14:paraId="3083E2E5" w14:textId="77777777" w:rsidR="0099607F" w:rsidRPr="00A17684" w:rsidRDefault="0099607F" w:rsidP="0099607F">
      <w:pPr>
        <w:pStyle w:val="NormalaroundTable"/>
      </w:pPr>
      <w:r w:rsidRPr="00A17684">
        <w:t xml:space="preserve">In the above </w:t>
      </w:r>
      <w:r>
        <w:t>grammars</w:t>
      </w:r>
      <w:r w:rsidRPr="00A17684">
        <w:t>, the pseudo values that appear in angle brackets have the following meaning:</w:t>
      </w:r>
    </w:p>
    <w:p w14:paraId="4EA438BE" w14:textId="77777777" w:rsidR="0099607F" w:rsidRDefault="0099607F" w:rsidP="0099607F">
      <w:pPr>
        <w:pStyle w:val="ListParagraph"/>
        <w:numPr>
          <w:ilvl w:val="0"/>
          <w:numId w:val="25"/>
        </w:numPr>
      </w:pPr>
      <w:r>
        <w:rPr>
          <w:rStyle w:val="CodeSnippetHighlight"/>
        </w:rPr>
        <w:t>entry_key_*</w:t>
      </w:r>
      <w:r>
        <w:t>: is the required key for an entry in the map</w:t>
      </w:r>
    </w:p>
    <w:p w14:paraId="0D21AACA" w14:textId="77777777" w:rsidR="0099607F" w:rsidRDefault="0099607F" w:rsidP="0099607F">
      <w:pPr>
        <w:pStyle w:val="ListParagraph"/>
        <w:numPr>
          <w:ilvl w:val="0"/>
          <w:numId w:val="25"/>
        </w:numPr>
      </w:pPr>
      <w:r>
        <w:rPr>
          <w:rStyle w:val="CodeSnippetHighlight"/>
        </w:rPr>
        <w:t>entry_value_*</w:t>
      </w:r>
      <w:r w:rsidRPr="00177F87">
        <w:t>:</w:t>
      </w:r>
      <w:r>
        <w:t xml:space="preserve"> is the value of the respective entry in the map</w:t>
      </w:r>
    </w:p>
    <w:p w14:paraId="5FA1D216" w14:textId="77777777" w:rsidR="0099607F" w:rsidRDefault="0099607F" w:rsidP="0099607F">
      <w:pPr>
        <w:pStyle w:val="Heading4"/>
        <w:numPr>
          <w:ilvl w:val="3"/>
          <w:numId w:val="3"/>
        </w:numPr>
      </w:pPr>
      <w:r>
        <w:t>Declaration Examples</w:t>
      </w:r>
    </w:p>
    <w:p w14:paraId="5E057380" w14:textId="77777777" w:rsidR="0099607F" w:rsidRPr="00714DF0" w:rsidRDefault="0099607F" w:rsidP="0099607F">
      <w:pPr>
        <w:pStyle w:val="Heading5"/>
        <w:numPr>
          <w:ilvl w:val="4"/>
          <w:numId w:val="3"/>
        </w:numPr>
      </w:pPr>
      <w:r>
        <w:t>Map declaration using a simple type</w:t>
      </w:r>
    </w:p>
    <w:p w14:paraId="122CE9B8" w14:textId="77777777" w:rsidR="0099607F" w:rsidRPr="00D41929" w:rsidRDefault="0099607F" w:rsidP="0099607F">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9CF097F" w14:textId="77777777" w:rsidTr="00042AE9">
        <w:trPr>
          <w:trHeight w:val="256"/>
        </w:trPr>
        <w:tc>
          <w:tcPr>
            <w:tcW w:w="9576" w:type="dxa"/>
            <w:shd w:val="clear" w:color="auto" w:fill="D9D9D9" w:themeFill="background1" w:themeFillShade="D9"/>
          </w:tcPr>
          <w:p w14:paraId="600EE0C1" w14:textId="77777777" w:rsidR="0099607F" w:rsidRDefault="0099607F" w:rsidP="00042AE9">
            <w:pPr>
              <w:rPr>
                <w:rStyle w:val="CodeSnippet"/>
                <w:noProof/>
              </w:rPr>
            </w:pPr>
            <w:r>
              <w:rPr>
                <w:rStyle w:val="CodeSnippet"/>
                <w:noProof/>
              </w:rPr>
              <w:t>&lt;some_entity&gt;:</w:t>
            </w:r>
          </w:p>
          <w:p w14:paraId="35D12CB2" w14:textId="77777777" w:rsidR="0099607F" w:rsidRDefault="0099607F" w:rsidP="00042AE9">
            <w:pPr>
              <w:rPr>
                <w:rStyle w:val="CodeSnippet"/>
                <w:noProof/>
              </w:rPr>
            </w:pPr>
            <w:r>
              <w:rPr>
                <w:rStyle w:val="CodeSnippet"/>
                <w:noProof/>
              </w:rPr>
              <w:t xml:space="preserve">  ...</w:t>
            </w:r>
          </w:p>
          <w:p w14:paraId="34AC87AD"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59DDB79C" w14:textId="77777777" w:rsidR="0099607F" w:rsidRDefault="0099607F" w:rsidP="00042AE9">
            <w:pPr>
              <w:rPr>
                <w:rStyle w:val="CodeSnippet"/>
                <w:noProof/>
              </w:rPr>
            </w:pPr>
            <w:r>
              <w:rPr>
                <w:rStyle w:val="CodeSnippet"/>
                <w:noProof/>
              </w:rPr>
              <w:t xml:space="preserve">    emails:</w:t>
            </w:r>
          </w:p>
          <w:p w14:paraId="29D9CB9E" w14:textId="77777777" w:rsidR="0099607F" w:rsidRDefault="0099607F" w:rsidP="00042AE9">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23652E1D"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7BA6CD79" w14:textId="77777777" w:rsidR="0099607F" w:rsidRDefault="0099607F" w:rsidP="00042AE9">
            <w:pPr>
              <w:rPr>
                <w:rStyle w:val="CodeSnippet"/>
                <w:noProof/>
              </w:rPr>
            </w:pPr>
            <w:r>
              <w:rPr>
                <w:rStyle w:val="CodeSnippet"/>
                <w:noProof/>
              </w:rPr>
              <w:t xml:space="preserve">        description: basic email address</w:t>
            </w:r>
          </w:p>
          <w:p w14:paraId="49258AF9" w14:textId="77777777" w:rsidR="0099607F" w:rsidRDefault="0099607F" w:rsidP="00042AE9">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516193" w14:textId="77777777" w:rsidR="0099607F" w:rsidRDefault="0099607F" w:rsidP="00042AE9">
            <w:pPr>
              <w:rPr>
                <w:rStyle w:val="CodeSnippet"/>
                <w:noProof/>
              </w:rPr>
            </w:pPr>
            <w:r>
              <w:rPr>
                <w:rStyle w:val="CodeSnippet"/>
                <w:noProof/>
              </w:rPr>
              <w:t xml:space="preserve">        constraints:</w:t>
            </w:r>
          </w:p>
          <w:p w14:paraId="0D192C8E"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36AC12AC" w14:textId="77777777" w:rsidR="0099607F" w:rsidRDefault="0099607F" w:rsidP="0099607F">
      <w:pPr>
        <w:pStyle w:val="Heading5"/>
        <w:numPr>
          <w:ilvl w:val="4"/>
          <w:numId w:val="3"/>
        </w:numPr>
      </w:pPr>
      <w:r>
        <w:t>Map declaration using a complex type</w:t>
      </w:r>
    </w:p>
    <w:p w14:paraId="0255198B" w14:textId="77777777" w:rsidR="0099607F" w:rsidRPr="00D41929" w:rsidRDefault="0099607F" w:rsidP="0099607F">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738AC01" w14:textId="77777777" w:rsidTr="00042AE9">
        <w:trPr>
          <w:trHeight w:val="256"/>
        </w:trPr>
        <w:tc>
          <w:tcPr>
            <w:tcW w:w="9576" w:type="dxa"/>
            <w:shd w:val="clear" w:color="auto" w:fill="D9D9D9" w:themeFill="background1" w:themeFillShade="D9"/>
          </w:tcPr>
          <w:p w14:paraId="15C1A0CC" w14:textId="77777777" w:rsidR="0099607F" w:rsidRDefault="0099607F" w:rsidP="00042AE9">
            <w:pPr>
              <w:rPr>
                <w:rStyle w:val="CodeSnippet"/>
                <w:noProof/>
              </w:rPr>
            </w:pPr>
            <w:r>
              <w:rPr>
                <w:rStyle w:val="CodeSnippet"/>
                <w:noProof/>
              </w:rPr>
              <w:t>&lt;some_entity&gt;:</w:t>
            </w:r>
          </w:p>
          <w:p w14:paraId="40426789" w14:textId="77777777" w:rsidR="0099607F" w:rsidRDefault="0099607F" w:rsidP="00042AE9">
            <w:pPr>
              <w:rPr>
                <w:rStyle w:val="CodeSnippet"/>
                <w:noProof/>
              </w:rPr>
            </w:pPr>
            <w:r>
              <w:rPr>
                <w:rStyle w:val="CodeSnippet"/>
                <w:noProof/>
              </w:rPr>
              <w:t xml:space="preserve">  ...</w:t>
            </w:r>
          </w:p>
          <w:p w14:paraId="4E8AD0CE" w14:textId="77777777" w:rsidR="0099607F" w:rsidRPr="00622AF3" w:rsidRDefault="0099607F" w:rsidP="00042AE9">
            <w:pPr>
              <w:rPr>
                <w:rStyle w:val="CodeSnippet"/>
                <w:noProof/>
              </w:rPr>
            </w:pPr>
            <w:r>
              <w:rPr>
                <w:rStyle w:val="CodeSnippet"/>
                <w:noProof/>
              </w:rPr>
              <w:t xml:space="preserve">  properties: </w:t>
            </w:r>
            <w:r w:rsidRPr="00622AF3">
              <w:rPr>
                <w:rStyle w:val="CodeSnippet"/>
                <w:noProof/>
              </w:rPr>
              <w:t xml:space="preserve"> </w:t>
            </w:r>
          </w:p>
          <w:p w14:paraId="3E79471A" w14:textId="77777777" w:rsidR="0099607F" w:rsidRDefault="0099607F" w:rsidP="00042AE9">
            <w:pPr>
              <w:rPr>
                <w:rStyle w:val="CodeSnippet"/>
                <w:noProof/>
              </w:rPr>
            </w:pPr>
            <w:r>
              <w:rPr>
                <w:rStyle w:val="CodeSnippet"/>
                <w:noProof/>
              </w:rPr>
              <w:t xml:space="preserve">    contacts:</w:t>
            </w:r>
          </w:p>
          <w:p w14:paraId="4DA9893C" w14:textId="77777777" w:rsidR="0099607F" w:rsidRDefault="0099607F" w:rsidP="00042AE9">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7C02A600" w14:textId="77777777" w:rsidR="0099607F" w:rsidRDefault="0099607F" w:rsidP="00042AE9">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CA73AB9" w14:textId="77777777" w:rsidR="0099607F" w:rsidRDefault="0099607F" w:rsidP="00042AE9">
            <w:pPr>
              <w:rPr>
                <w:rStyle w:val="CodeSnippet"/>
                <w:noProof/>
              </w:rPr>
            </w:pPr>
            <w:r>
              <w:rPr>
                <w:rStyle w:val="CodeSnippet"/>
                <w:noProof/>
              </w:rPr>
              <w:t xml:space="preserve">        description: simple contact information</w:t>
            </w:r>
          </w:p>
          <w:p w14:paraId="06849444" w14:textId="77777777" w:rsidR="0099607F" w:rsidRPr="006824F5" w:rsidRDefault="0099607F" w:rsidP="00042AE9">
            <w:pPr>
              <w:rPr>
                <w:rStyle w:val="CodeSnippet"/>
                <w:noProof/>
              </w:rPr>
            </w:pPr>
            <w:r>
              <w:rPr>
                <w:rStyle w:val="CodeSnippet"/>
                <w:noProof/>
              </w:rPr>
              <w:t xml:space="preserve">        type: ContactInfo</w:t>
            </w:r>
          </w:p>
        </w:tc>
      </w:tr>
    </w:tbl>
    <w:p w14:paraId="442B57CA" w14:textId="77777777" w:rsidR="0099607F" w:rsidRDefault="0099607F" w:rsidP="0099607F">
      <w:pPr>
        <w:pStyle w:val="Heading4"/>
        <w:numPr>
          <w:ilvl w:val="3"/>
          <w:numId w:val="3"/>
        </w:numPr>
      </w:pPr>
      <w:r>
        <w:t>Definition Examples</w:t>
      </w:r>
    </w:p>
    <w:p w14:paraId="4DD3A76A" w14:textId="77777777" w:rsidR="0099607F" w:rsidRDefault="0099607F" w:rsidP="0099607F">
      <w:pPr>
        <w:pStyle w:val="NormalaroundTable"/>
      </w:pPr>
      <w:r>
        <w:t xml:space="preserve">These examples show two notation options for defining maps: </w:t>
      </w:r>
    </w:p>
    <w:p w14:paraId="4BCA6ED7" w14:textId="77777777" w:rsidR="0099607F" w:rsidRDefault="0099607F" w:rsidP="0099607F">
      <w:pPr>
        <w:pStyle w:val="NormalaroundTable"/>
        <w:numPr>
          <w:ilvl w:val="0"/>
          <w:numId w:val="49"/>
        </w:numPr>
      </w:pPr>
      <w:r>
        <w:t xml:space="preserve">A single-line option which is useful for only short maps with simple entries. </w:t>
      </w:r>
    </w:p>
    <w:p w14:paraId="300B0613" w14:textId="77777777" w:rsidR="0099607F" w:rsidRDefault="0099607F" w:rsidP="0099607F">
      <w:pPr>
        <w:pStyle w:val="NormalaroundTable"/>
        <w:numPr>
          <w:ilvl w:val="0"/>
          <w:numId w:val="49"/>
        </w:numPr>
      </w:pPr>
      <w:r>
        <w:t xml:space="preserve">A multi-line option where each map entry is on a separate line; this option is typically useful or more readable if there is a large number of entries, or if the entries are complex. </w:t>
      </w:r>
    </w:p>
    <w:p w14:paraId="31F4C3D2" w14:textId="77777777" w:rsidR="0099607F" w:rsidRPr="00465353" w:rsidRDefault="0099607F" w:rsidP="0099607F">
      <w:pPr>
        <w:pStyle w:val="Heading5"/>
        <w:numPr>
          <w:ilvl w:val="4"/>
          <w:numId w:val="3"/>
        </w:numPr>
      </w:pPr>
      <w:r>
        <w:lastRenderedPageBreak/>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4B13210B" w14:textId="77777777" w:rsidTr="00042AE9">
        <w:trPr>
          <w:trHeight w:val="256"/>
        </w:trPr>
        <w:tc>
          <w:tcPr>
            <w:tcW w:w="9576" w:type="dxa"/>
            <w:shd w:val="clear" w:color="auto" w:fill="D9D9D9" w:themeFill="background1" w:themeFillShade="D9"/>
          </w:tcPr>
          <w:p w14:paraId="16091C9E" w14:textId="77777777" w:rsidR="0099607F" w:rsidRDefault="0099607F" w:rsidP="00042AE9">
            <w:pPr>
              <w:rPr>
                <w:rStyle w:val="CodeSnippet"/>
                <w:noProof/>
              </w:rPr>
            </w:pPr>
            <w:r>
              <w:rPr>
                <w:rStyle w:val="CodeSnippet"/>
                <w:noProof/>
              </w:rPr>
              <w:t># notation option for shorter maps</w:t>
            </w:r>
          </w:p>
          <w:p w14:paraId="769B9E41" w14:textId="77777777" w:rsidR="0099607F" w:rsidRPr="003B0572" w:rsidRDefault="0099607F" w:rsidP="00042AE9">
            <w:pPr>
              <w:rPr>
                <w:rFonts w:ascii="Consolas" w:hAnsi="Consolas"/>
                <w:noProof/>
              </w:rPr>
            </w:pPr>
            <w:r>
              <w:rPr>
                <w:rStyle w:val="CodeSnippet"/>
                <w:noProof/>
              </w:rPr>
              <w:t>user_name_to_id_map: { user1: 1001, user2: 1002 }</w:t>
            </w:r>
          </w:p>
        </w:tc>
      </w:tr>
    </w:tbl>
    <w:p w14:paraId="37E77F89" w14:textId="77777777" w:rsidR="0099607F" w:rsidRPr="00465353" w:rsidRDefault="0099607F" w:rsidP="0099607F">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C2D17C0" w14:textId="77777777" w:rsidTr="00042AE9">
        <w:trPr>
          <w:trHeight w:val="256"/>
        </w:trPr>
        <w:tc>
          <w:tcPr>
            <w:tcW w:w="9576" w:type="dxa"/>
            <w:shd w:val="clear" w:color="auto" w:fill="D9D9D9" w:themeFill="background1" w:themeFillShade="D9"/>
          </w:tcPr>
          <w:p w14:paraId="47146AC2" w14:textId="77777777" w:rsidR="0099607F" w:rsidRDefault="0099607F" w:rsidP="00042AE9">
            <w:pPr>
              <w:rPr>
                <w:rStyle w:val="CodeSnippet"/>
                <w:noProof/>
              </w:rPr>
            </w:pPr>
            <w:r>
              <w:rPr>
                <w:rStyle w:val="CodeSnippet"/>
                <w:noProof/>
              </w:rPr>
              <w:t># notation for longer maps</w:t>
            </w:r>
          </w:p>
          <w:p w14:paraId="755072F5" w14:textId="77777777" w:rsidR="0099607F" w:rsidRDefault="0099607F" w:rsidP="00042AE9">
            <w:pPr>
              <w:rPr>
                <w:rStyle w:val="CodeSnippet"/>
                <w:noProof/>
              </w:rPr>
            </w:pPr>
            <w:r>
              <w:rPr>
                <w:rStyle w:val="CodeSnippet"/>
                <w:noProof/>
              </w:rPr>
              <w:t>user_name_to_id_map:</w:t>
            </w:r>
          </w:p>
          <w:p w14:paraId="2A572315" w14:textId="77777777" w:rsidR="0099607F" w:rsidRDefault="0099607F" w:rsidP="00042AE9">
            <w:pPr>
              <w:rPr>
                <w:rStyle w:val="CodeSnippet"/>
                <w:noProof/>
              </w:rPr>
            </w:pPr>
            <w:r>
              <w:rPr>
                <w:rStyle w:val="CodeSnippet"/>
                <w:noProof/>
              </w:rPr>
              <w:t xml:space="preserve">  user1: 1001</w:t>
            </w:r>
          </w:p>
          <w:p w14:paraId="6BE99CB1" w14:textId="77777777" w:rsidR="0099607F" w:rsidRPr="003B0572" w:rsidRDefault="0099607F" w:rsidP="00042AE9">
            <w:pPr>
              <w:rPr>
                <w:rFonts w:ascii="Consolas" w:hAnsi="Consolas"/>
                <w:noProof/>
              </w:rPr>
            </w:pPr>
            <w:r>
              <w:rPr>
                <w:rStyle w:val="CodeSnippet"/>
                <w:noProof/>
              </w:rPr>
              <w:t xml:space="preserve">  user2: 1002</w:t>
            </w:r>
          </w:p>
        </w:tc>
      </w:tr>
    </w:tbl>
    <w:p w14:paraId="68F51EDA" w14:textId="77777777" w:rsidR="0099607F" w:rsidRDefault="0099607F" w:rsidP="0099607F">
      <w:pPr>
        <w:pStyle w:val="Heading3"/>
        <w:numPr>
          <w:ilvl w:val="2"/>
          <w:numId w:val="3"/>
        </w:numPr>
      </w:pPr>
      <w:bookmarkStart w:id="268" w:name="_Toc430015660"/>
      <w:bookmarkStart w:id="269" w:name="TYPE_TOSCA_SCALAR_UNIT"/>
      <w:r>
        <w:t>TOCSA scalar-unit type</w:t>
      </w:r>
      <w:bookmarkEnd w:id="268"/>
    </w:p>
    <w:bookmarkEnd w:id="269"/>
    <w:p w14:paraId="1EAD8603" w14:textId="77777777" w:rsidR="0099607F" w:rsidRDefault="0099607F" w:rsidP="0099607F">
      <w:r>
        <w:t>The scalar-unit type can be used to define scalar values along with a unit from the list of recognized units provided below.</w:t>
      </w:r>
    </w:p>
    <w:p w14:paraId="01FADB63" w14:textId="77777777" w:rsidR="0099607F" w:rsidRDefault="0099607F" w:rsidP="0099607F">
      <w:pPr>
        <w:pStyle w:val="Heading4"/>
        <w:numPr>
          <w:ilvl w:val="3"/>
          <w:numId w:val="3"/>
        </w:numPr>
      </w:pPr>
      <w:r>
        <w:t>Grammar</w:t>
      </w:r>
    </w:p>
    <w:p w14:paraId="0FBF2495" w14:textId="77777777" w:rsidR="0099607F" w:rsidRPr="00A17684" w:rsidRDefault="0099607F" w:rsidP="0099607F">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1C843E4" w14:textId="77777777" w:rsidTr="00042AE9">
        <w:tc>
          <w:tcPr>
            <w:tcW w:w="9576" w:type="dxa"/>
            <w:shd w:val="clear" w:color="auto" w:fill="D9D9D9" w:themeFill="background1" w:themeFillShade="D9"/>
          </w:tcPr>
          <w:p w14:paraId="32EB23C6" w14:textId="77777777" w:rsidR="0099607F" w:rsidRPr="00207105" w:rsidRDefault="0099607F" w:rsidP="00042AE9">
            <w:pPr>
              <w:rPr>
                <w:rFonts w:ascii="Consolas" w:hAnsi="Consolas"/>
              </w:rPr>
            </w:pPr>
            <w:r>
              <w:rPr>
                <w:rStyle w:val="CodeSnippet"/>
              </w:rPr>
              <w:t xml:space="preserve">&lt;scalar&gt; &lt;unit&gt; </w:t>
            </w:r>
            <w:r>
              <w:rPr>
                <w:rFonts w:ascii="Consolas" w:hAnsi="Consolas"/>
              </w:rPr>
              <w:t xml:space="preserve"> </w:t>
            </w:r>
          </w:p>
        </w:tc>
      </w:tr>
    </w:tbl>
    <w:p w14:paraId="7AE136F3" w14:textId="77777777" w:rsidR="0099607F" w:rsidRPr="00A17684" w:rsidRDefault="0099607F" w:rsidP="0099607F">
      <w:pPr>
        <w:pStyle w:val="NormalaroundTable"/>
      </w:pPr>
      <w:r w:rsidRPr="00A17684">
        <w:t xml:space="preserve">In the above </w:t>
      </w:r>
      <w:r>
        <w:t>grammar</w:t>
      </w:r>
      <w:r w:rsidRPr="00A17684">
        <w:t>, the pseudo values that appear in angle brackets have the following meaning:</w:t>
      </w:r>
    </w:p>
    <w:p w14:paraId="2D06002B" w14:textId="77777777" w:rsidR="0099607F" w:rsidRDefault="0099607F" w:rsidP="0099607F">
      <w:pPr>
        <w:pStyle w:val="ListParagraph"/>
        <w:numPr>
          <w:ilvl w:val="0"/>
          <w:numId w:val="25"/>
        </w:numPr>
      </w:pPr>
      <w:proofErr w:type="gramStart"/>
      <w:r>
        <w:rPr>
          <w:rStyle w:val="CodeSnippetHighlight"/>
        </w:rPr>
        <w:t>scalar</w:t>
      </w:r>
      <w:proofErr w:type="gramEnd"/>
      <w:r>
        <w:t>: is a required scalar value.</w:t>
      </w:r>
    </w:p>
    <w:p w14:paraId="5A412DCA" w14:textId="77777777" w:rsidR="0099607F" w:rsidRDefault="0099607F" w:rsidP="0099607F">
      <w:pPr>
        <w:pStyle w:val="ListParagraph"/>
        <w:numPr>
          <w:ilvl w:val="0"/>
          <w:numId w:val="25"/>
        </w:numPr>
      </w:pPr>
      <w:proofErr w:type="gramStart"/>
      <w:r>
        <w:rPr>
          <w:rStyle w:val="CodeSnippetHighlight"/>
        </w:rPr>
        <w:t>unit</w:t>
      </w:r>
      <w:proofErr w:type="gramEnd"/>
      <w:r w:rsidRPr="001A63D5">
        <w:t>:</w:t>
      </w:r>
      <w:r>
        <w:t xml:space="preserve"> is a required unit value. The unit value MUST be type-compatible with the scalar.</w:t>
      </w:r>
    </w:p>
    <w:p w14:paraId="118672C1" w14:textId="77777777" w:rsidR="0099607F" w:rsidRDefault="0099607F" w:rsidP="0099607F">
      <w:pPr>
        <w:pStyle w:val="Heading4"/>
        <w:numPr>
          <w:ilvl w:val="3"/>
          <w:numId w:val="3"/>
        </w:numPr>
      </w:pPr>
      <w:r>
        <w:t>Additional requirements</w:t>
      </w:r>
    </w:p>
    <w:p w14:paraId="6DED1DD1" w14:textId="77777777" w:rsidR="0099607F" w:rsidRDefault="0099607F" w:rsidP="0099607F">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3C9DD49C" w14:textId="77777777" w:rsidR="0099607F" w:rsidRDefault="0099607F" w:rsidP="0099607F">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0DF23DEA" w14:textId="77777777" w:rsidR="0099607F" w:rsidRDefault="0099607F" w:rsidP="0099607F">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213DFA4C" w14:textId="77777777" w:rsidR="0099607F" w:rsidRPr="00FE7613" w:rsidRDefault="0099607F" w:rsidP="0099607F">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61B8099A" w14:textId="77777777" w:rsidR="0099607F" w:rsidRPr="000306E1" w:rsidRDefault="0099607F" w:rsidP="0099607F">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6C554A89" w14:textId="77777777" w:rsidR="0099607F" w:rsidRDefault="0099607F" w:rsidP="0099607F">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0B171AC" w14:textId="77777777" w:rsidTr="00042AE9">
        <w:tc>
          <w:tcPr>
            <w:tcW w:w="1177" w:type="pct"/>
            <w:shd w:val="clear" w:color="auto" w:fill="D9D9D9"/>
          </w:tcPr>
          <w:p w14:paraId="1F1951B3" w14:textId="77777777" w:rsidR="0099607F" w:rsidRPr="00422683" w:rsidRDefault="0099607F" w:rsidP="00042AE9">
            <w:pPr>
              <w:pStyle w:val="TableText-Heading"/>
            </w:pPr>
            <w:r w:rsidRPr="00422683">
              <w:t>Shorthand Names</w:t>
            </w:r>
          </w:p>
        </w:tc>
        <w:tc>
          <w:tcPr>
            <w:tcW w:w="3823" w:type="pct"/>
          </w:tcPr>
          <w:p w14:paraId="295FF11B" w14:textId="77777777" w:rsidR="0099607F" w:rsidRPr="005A5497" w:rsidRDefault="0099607F" w:rsidP="00042AE9">
            <w:pPr>
              <w:pStyle w:val="TableText"/>
              <w:rPr>
                <w:noProof/>
              </w:rPr>
            </w:pPr>
            <w:r>
              <w:rPr>
                <w:noProof/>
              </w:rPr>
              <w:t>scalar-unit.size, scalar-unit.size</w:t>
            </w:r>
          </w:p>
        </w:tc>
      </w:tr>
      <w:tr w:rsidR="0099607F" w:rsidRPr="004279F4" w14:paraId="77281634" w14:textId="77777777" w:rsidTr="00042AE9">
        <w:tc>
          <w:tcPr>
            <w:tcW w:w="1177" w:type="pct"/>
            <w:shd w:val="clear" w:color="auto" w:fill="D9D9D9"/>
          </w:tcPr>
          <w:p w14:paraId="1262BDA9" w14:textId="77777777" w:rsidR="0099607F" w:rsidRPr="00422683" w:rsidRDefault="0099607F" w:rsidP="00042AE9">
            <w:pPr>
              <w:pStyle w:val="TableText-Heading"/>
            </w:pPr>
            <w:r w:rsidRPr="00422683">
              <w:t>Type Qualified Names</w:t>
            </w:r>
          </w:p>
        </w:tc>
        <w:tc>
          <w:tcPr>
            <w:tcW w:w="3823" w:type="pct"/>
          </w:tcPr>
          <w:p w14:paraId="7112BEA1" w14:textId="77777777" w:rsidR="0099607F" w:rsidRDefault="0099607F" w:rsidP="00042AE9">
            <w:pPr>
              <w:pStyle w:val="TableText"/>
              <w:rPr>
                <w:noProof/>
              </w:rPr>
            </w:pPr>
            <w:r>
              <w:rPr>
                <w:noProof/>
              </w:rPr>
              <w:t>tosca:scalar-unit.size, tosca:scalar-unit.time</w:t>
            </w:r>
          </w:p>
        </w:tc>
      </w:tr>
    </w:tbl>
    <w:p w14:paraId="57E8C280" w14:textId="77777777" w:rsidR="0099607F" w:rsidRPr="004F0041" w:rsidRDefault="0099607F" w:rsidP="0099607F"/>
    <w:p w14:paraId="177A7AD9" w14:textId="77777777" w:rsidR="0099607F" w:rsidRDefault="0099607F" w:rsidP="0099607F">
      <w:r>
        <w:t>The scalar-unit type grammar is abstract and has two recognized concrete types in TOSCA:</w:t>
      </w:r>
    </w:p>
    <w:p w14:paraId="50C7A236" w14:textId="77777777" w:rsidR="0099607F" w:rsidRDefault="0099607F" w:rsidP="0099607F">
      <w:pPr>
        <w:pStyle w:val="ListParagraph"/>
        <w:numPr>
          <w:ilvl w:val="0"/>
          <w:numId w:val="48"/>
        </w:numPr>
      </w:pPr>
      <w:proofErr w:type="gramStart"/>
      <w:r w:rsidRPr="00812DCC">
        <w:rPr>
          <w:b/>
        </w:rPr>
        <w:t>scalar-unit.size</w:t>
      </w:r>
      <w:proofErr w:type="gramEnd"/>
      <w:r>
        <w:t xml:space="preserve"> – used to define properties that have scalar values measured in size units.</w:t>
      </w:r>
    </w:p>
    <w:p w14:paraId="15A6C11E" w14:textId="77777777" w:rsidR="0099607F" w:rsidRDefault="0099607F" w:rsidP="0099607F">
      <w:pPr>
        <w:pStyle w:val="ListParagraph"/>
        <w:numPr>
          <w:ilvl w:val="0"/>
          <w:numId w:val="48"/>
        </w:numPr>
      </w:pPr>
      <w:proofErr w:type="gramStart"/>
      <w:r w:rsidRPr="00812DCC">
        <w:rPr>
          <w:b/>
        </w:rPr>
        <w:t>scalar-unit.time</w:t>
      </w:r>
      <w:proofErr w:type="gramEnd"/>
      <w:r>
        <w:t xml:space="preserve"> – used to define properties that have scalar values measured in size units.</w:t>
      </w:r>
    </w:p>
    <w:p w14:paraId="394B6B06" w14:textId="77777777" w:rsidR="0099607F" w:rsidRDefault="0099607F" w:rsidP="0099607F">
      <w:pPr>
        <w:pStyle w:val="ListParagraph"/>
        <w:numPr>
          <w:ilvl w:val="0"/>
          <w:numId w:val="48"/>
        </w:numPr>
      </w:pPr>
      <w:proofErr w:type="gramStart"/>
      <w:r>
        <w:rPr>
          <w:b/>
        </w:rPr>
        <w:lastRenderedPageBreak/>
        <w:t>scalar</w:t>
      </w:r>
      <w:r w:rsidRPr="002B6191">
        <w:rPr>
          <w:b/>
        </w:rPr>
        <w:t>-unit.frequency</w:t>
      </w:r>
      <w:proofErr w:type="gramEnd"/>
      <w:r>
        <w:t xml:space="preserve"> – used to define properties that have scalar values measured in units per second.</w:t>
      </w:r>
    </w:p>
    <w:p w14:paraId="1D5597D4" w14:textId="77777777" w:rsidR="0099607F" w:rsidRPr="000C30F6" w:rsidRDefault="0099607F" w:rsidP="0099607F">
      <w:pPr>
        <w:pStyle w:val="NormalaroundTable"/>
      </w:pPr>
      <w:r>
        <w:t>These types and their allowed unit values are defined below.</w:t>
      </w:r>
    </w:p>
    <w:p w14:paraId="77AE60E7" w14:textId="77777777" w:rsidR="0099607F" w:rsidRDefault="0099607F" w:rsidP="0099607F">
      <w:pPr>
        <w:pStyle w:val="Heading4"/>
        <w:numPr>
          <w:ilvl w:val="3"/>
          <w:numId w:val="3"/>
        </w:numPr>
      </w:pPr>
      <w:bookmarkStart w:id="270" w:name="TYPE_TOSCA_SCALAR_UNIT_SIZE"/>
      <w:proofErr w:type="gramStart"/>
      <w:r>
        <w:t>scalar-unit.size</w:t>
      </w:r>
      <w:proofErr w:type="gramEnd"/>
    </w:p>
    <w:bookmarkEnd w:id="270"/>
    <w:p w14:paraId="77C8634B"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99607F" w:rsidRPr="00F706EC" w14:paraId="7DC74AFF" w14:textId="77777777" w:rsidTr="00042AE9">
        <w:trPr>
          <w:cantSplit/>
          <w:tblHeader/>
        </w:trPr>
        <w:tc>
          <w:tcPr>
            <w:tcW w:w="501" w:type="pct"/>
            <w:shd w:val="clear" w:color="auto" w:fill="D9D9D9"/>
          </w:tcPr>
          <w:p w14:paraId="5D962B4E"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6508414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08BE0B61"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81B2329" w14:textId="77777777" w:rsidTr="00042AE9">
        <w:trPr>
          <w:cantSplit/>
        </w:trPr>
        <w:tc>
          <w:tcPr>
            <w:tcW w:w="501" w:type="pct"/>
            <w:shd w:val="clear" w:color="auto" w:fill="FFFFFF"/>
          </w:tcPr>
          <w:p w14:paraId="619512C5" w14:textId="77777777" w:rsidR="0099607F" w:rsidRPr="00F706EC" w:rsidRDefault="0099607F" w:rsidP="00042AE9">
            <w:pPr>
              <w:rPr>
                <w:noProof/>
                <w:sz w:val="18"/>
                <w:szCs w:val="20"/>
              </w:rPr>
            </w:pPr>
            <w:r>
              <w:rPr>
                <w:noProof/>
                <w:sz w:val="18"/>
                <w:szCs w:val="20"/>
              </w:rPr>
              <w:t>B</w:t>
            </w:r>
          </w:p>
        </w:tc>
        <w:tc>
          <w:tcPr>
            <w:tcW w:w="635" w:type="pct"/>
            <w:shd w:val="clear" w:color="auto" w:fill="FFFFFF"/>
          </w:tcPr>
          <w:p w14:paraId="2EFDEC67" w14:textId="77777777" w:rsidR="0099607F" w:rsidRDefault="0099607F" w:rsidP="00042AE9">
            <w:pPr>
              <w:rPr>
                <w:sz w:val="18"/>
                <w:szCs w:val="20"/>
              </w:rPr>
            </w:pPr>
            <w:r>
              <w:rPr>
                <w:sz w:val="18"/>
                <w:szCs w:val="20"/>
              </w:rPr>
              <w:t>size</w:t>
            </w:r>
          </w:p>
        </w:tc>
        <w:tc>
          <w:tcPr>
            <w:tcW w:w="3864" w:type="pct"/>
            <w:shd w:val="clear" w:color="auto" w:fill="FFFFFF"/>
          </w:tcPr>
          <w:p w14:paraId="5E630747" w14:textId="77777777" w:rsidR="0099607F" w:rsidRPr="00883AAA" w:rsidRDefault="0099607F" w:rsidP="00042AE9">
            <w:pPr>
              <w:rPr>
                <w:sz w:val="18"/>
                <w:szCs w:val="18"/>
              </w:rPr>
            </w:pPr>
            <w:r w:rsidRPr="00883AAA">
              <w:rPr>
                <w:sz w:val="18"/>
                <w:szCs w:val="18"/>
              </w:rPr>
              <w:t>byte</w:t>
            </w:r>
          </w:p>
        </w:tc>
      </w:tr>
      <w:tr w:rsidR="0099607F" w:rsidRPr="00F706EC" w14:paraId="6E895994" w14:textId="77777777" w:rsidTr="00042AE9">
        <w:trPr>
          <w:cantSplit/>
        </w:trPr>
        <w:tc>
          <w:tcPr>
            <w:tcW w:w="501" w:type="pct"/>
            <w:shd w:val="clear" w:color="auto" w:fill="FFFFFF"/>
          </w:tcPr>
          <w:p w14:paraId="642092BD" w14:textId="77777777" w:rsidR="0099607F" w:rsidRDefault="0099607F" w:rsidP="00042AE9">
            <w:pPr>
              <w:rPr>
                <w:noProof/>
                <w:sz w:val="18"/>
                <w:szCs w:val="20"/>
              </w:rPr>
            </w:pPr>
            <w:r>
              <w:rPr>
                <w:noProof/>
                <w:sz w:val="18"/>
                <w:szCs w:val="20"/>
              </w:rPr>
              <w:t>kB</w:t>
            </w:r>
          </w:p>
        </w:tc>
        <w:tc>
          <w:tcPr>
            <w:tcW w:w="635" w:type="pct"/>
            <w:shd w:val="clear" w:color="auto" w:fill="FFFFFF"/>
          </w:tcPr>
          <w:p w14:paraId="50AA5B5D" w14:textId="77777777" w:rsidR="0099607F" w:rsidRDefault="0099607F" w:rsidP="00042AE9">
            <w:pPr>
              <w:rPr>
                <w:sz w:val="18"/>
                <w:szCs w:val="20"/>
              </w:rPr>
            </w:pPr>
            <w:r>
              <w:rPr>
                <w:sz w:val="18"/>
                <w:szCs w:val="20"/>
              </w:rPr>
              <w:t>size</w:t>
            </w:r>
          </w:p>
        </w:tc>
        <w:tc>
          <w:tcPr>
            <w:tcW w:w="3864" w:type="pct"/>
            <w:shd w:val="clear" w:color="auto" w:fill="FFFFFF"/>
          </w:tcPr>
          <w:p w14:paraId="327FDE8B" w14:textId="77777777" w:rsidR="0099607F" w:rsidRPr="00883AAA" w:rsidRDefault="0099607F" w:rsidP="00042AE9">
            <w:pPr>
              <w:rPr>
                <w:sz w:val="18"/>
                <w:szCs w:val="18"/>
              </w:rPr>
            </w:pPr>
            <w:r w:rsidRPr="00883AAA">
              <w:rPr>
                <w:sz w:val="18"/>
                <w:szCs w:val="18"/>
              </w:rPr>
              <w:t>kilobyte (1000 bytes)</w:t>
            </w:r>
          </w:p>
        </w:tc>
      </w:tr>
      <w:tr w:rsidR="0099607F" w:rsidRPr="00F706EC" w14:paraId="351BA6BD" w14:textId="77777777" w:rsidTr="00042AE9">
        <w:trPr>
          <w:cantSplit/>
        </w:trPr>
        <w:tc>
          <w:tcPr>
            <w:tcW w:w="501" w:type="pct"/>
            <w:shd w:val="clear" w:color="auto" w:fill="FFFFFF"/>
          </w:tcPr>
          <w:p w14:paraId="263E6FDD" w14:textId="77777777" w:rsidR="0099607F" w:rsidRDefault="0099607F" w:rsidP="00042AE9">
            <w:pPr>
              <w:rPr>
                <w:noProof/>
                <w:sz w:val="18"/>
                <w:szCs w:val="20"/>
              </w:rPr>
            </w:pPr>
            <w:r>
              <w:rPr>
                <w:noProof/>
                <w:sz w:val="18"/>
                <w:szCs w:val="20"/>
              </w:rPr>
              <w:t>KiB</w:t>
            </w:r>
          </w:p>
        </w:tc>
        <w:tc>
          <w:tcPr>
            <w:tcW w:w="635" w:type="pct"/>
            <w:shd w:val="clear" w:color="auto" w:fill="FFFFFF"/>
          </w:tcPr>
          <w:p w14:paraId="445636BE" w14:textId="77777777" w:rsidR="0099607F" w:rsidRDefault="0099607F" w:rsidP="00042AE9">
            <w:pPr>
              <w:rPr>
                <w:sz w:val="18"/>
                <w:szCs w:val="20"/>
              </w:rPr>
            </w:pPr>
            <w:r>
              <w:rPr>
                <w:sz w:val="18"/>
                <w:szCs w:val="20"/>
              </w:rPr>
              <w:t>size</w:t>
            </w:r>
          </w:p>
        </w:tc>
        <w:tc>
          <w:tcPr>
            <w:tcW w:w="3864" w:type="pct"/>
            <w:shd w:val="clear" w:color="auto" w:fill="FFFFFF"/>
          </w:tcPr>
          <w:p w14:paraId="3A7EFF79" w14:textId="77777777" w:rsidR="0099607F" w:rsidRPr="00883AAA" w:rsidRDefault="0099607F" w:rsidP="00042AE9">
            <w:pPr>
              <w:rPr>
                <w:sz w:val="18"/>
                <w:szCs w:val="18"/>
              </w:rPr>
            </w:pPr>
            <w:r w:rsidRPr="00883AAA">
              <w:rPr>
                <w:sz w:val="18"/>
                <w:szCs w:val="18"/>
              </w:rPr>
              <w:t>kibibytes (1024 bytes)</w:t>
            </w:r>
          </w:p>
        </w:tc>
      </w:tr>
      <w:tr w:rsidR="0099607F" w:rsidRPr="00F706EC" w14:paraId="36DE3FDC" w14:textId="77777777" w:rsidTr="00042AE9">
        <w:trPr>
          <w:cantSplit/>
        </w:trPr>
        <w:tc>
          <w:tcPr>
            <w:tcW w:w="501" w:type="pct"/>
            <w:shd w:val="clear" w:color="auto" w:fill="FFFFFF"/>
          </w:tcPr>
          <w:p w14:paraId="00D87C14" w14:textId="77777777" w:rsidR="0099607F" w:rsidRDefault="0099607F" w:rsidP="00042AE9">
            <w:pPr>
              <w:rPr>
                <w:noProof/>
                <w:sz w:val="18"/>
                <w:szCs w:val="20"/>
              </w:rPr>
            </w:pPr>
            <w:r>
              <w:rPr>
                <w:noProof/>
                <w:sz w:val="18"/>
                <w:szCs w:val="20"/>
              </w:rPr>
              <w:t>MB</w:t>
            </w:r>
          </w:p>
        </w:tc>
        <w:tc>
          <w:tcPr>
            <w:tcW w:w="635" w:type="pct"/>
            <w:shd w:val="clear" w:color="auto" w:fill="FFFFFF"/>
          </w:tcPr>
          <w:p w14:paraId="0C1CAF76" w14:textId="77777777" w:rsidR="0099607F" w:rsidRDefault="0099607F" w:rsidP="00042AE9">
            <w:pPr>
              <w:rPr>
                <w:sz w:val="18"/>
                <w:szCs w:val="20"/>
              </w:rPr>
            </w:pPr>
            <w:r>
              <w:rPr>
                <w:sz w:val="18"/>
                <w:szCs w:val="20"/>
              </w:rPr>
              <w:t>size</w:t>
            </w:r>
          </w:p>
        </w:tc>
        <w:tc>
          <w:tcPr>
            <w:tcW w:w="3864" w:type="pct"/>
            <w:shd w:val="clear" w:color="auto" w:fill="FFFFFF"/>
          </w:tcPr>
          <w:p w14:paraId="4383EB14" w14:textId="77777777" w:rsidR="0099607F" w:rsidRPr="00883AAA" w:rsidRDefault="0099607F" w:rsidP="00042AE9">
            <w:pPr>
              <w:rPr>
                <w:sz w:val="18"/>
                <w:szCs w:val="18"/>
              </w:rPr>
            </w:pPr>
            <w:r w:rsidRPr="00883AAA">
              <w:rPr>
                <w:sz w:val="18"/>
                <w:szCs w:val="18"/>
              </w:rPr>
              <w:t>megabyte (1000000 bytes)</w:t>
            </w:r>
          </w:p>
        </w:tc>
      </w:tr>
      <w:tr w:rsidR="0099607F" w:rsidRPr="00F706EC" w14:paraId="5CE034AE" w14:textId="77777777" w:rsidTr="00042AE9">
        <w:trPr>
          <w:cantSplit/>
        </w:trPr>
        <w:tc>
          <w:tcPr>
            <w:tcW w:w="501" w:type="pct"/>
            <w:shd w:val="clear" w:color="auto" w:fill="FFFFFF"/>
          </w:tcPr>
          <w:p w14:paraId="0744B823" w14:textId="77777777" w:rsidR="0099607F" w:rsidRDefault="0099607F" w:rsidP="00042AE9">
            <w:pPr>
              <w:rPr>
                <w:noProof/>
                <w:sz w:val="18"/>
                <w:szCs w:val="20"/>
              </w:rPr>
            </w:pPr>
            <w:r>
              <w:rPr>
                <w:noProof/>
                <w:sz w:val="18"/>
                <w:szCs w:val="20"/>
              </w:rPr>
              <w:t>MiB</w:t>
            </w:r>
          </w:p>
        </w:tc>
        <w:tc>
          <w:tcPr>
            <w:tcW w:w="635" w:type="pct"/>
            <w:shd w:val="clear" w:color="auto" w:fill="FFFFFF"/>
          </w:tcPr>
          <w:p w14:paraId="7258C8B0" w14:textId="77777777" w:rsidR="0099607F" w:rsidRDefault="0099607F" w:rsidP="00042AE9">
            <w:pPr>
              <w:rPr>
                <w:sz w:val="18"/>
                <w:szCs w:val="20"/>
              </w:rPr>
            </w:pPr>
            <w:r>
              <w:rPr>
                <w:sz w:val="18"/>
                <w:szCs w:val="20"/>
              </w:rPr>
              <w:t>size</w:t>
            </w:r>
          </w:p>
        </w:tc>
        <w:tc>
          <w:tcPr>
            <w:tcW w:w="3864" w:type="pct"/>
            <w:shd w:val="clear" w:color="auto" w:fill="FFFFFF"/>
          </w:tcPr>
          <w:p w14:paraId="53180E0F" w14:textId="77777777" w:rsidR="0099607F" w:rsidRPr="00883AAA" w:rsidRDefault="0099607F" w:rsidP="00042AE9">
            <w:pPr>
              <w:rPr>
                <w:sz w:val="18"/>
                <w:szCs w:val="18"/>
              </w:rPr>
            </w:pPr>
            <w:r w:rsidRPr="00883AAA">
              <w:rPr>
                <w:sz w:val="18"/>
                <w:szCs w:val="18"/>
              </w:rPr>
              <w:t>mebibyte (1048576 bytes)</w:t>
            </w:r>
          </w:p>
        </w:tc>
      </w:tr>
      <w:tr w:rsidR="0099607F" w:rsidRPr="00F706EC" w14:paraId="01DE42B0" w14:textId="77777777" w:rsidTr="00042AE9">
        <w:trPr>
          <w:cantSplit/>
        </w:trPr>
        <w:tc>
          <w:tcPr>
            <w:tcW w:w="501" w:type="pct"/>
            <w:shd w:val="clear" w:color="auto" w:fill="FFFFFF"/>
          </w:tcPr>
          <w:p w14:paraId="2051F23F" w14:textId="77777777" w:rsidR="0099607F" w:rsidRPr="00F706EC" w:rsidRDefault="0099607F" w:rsidP="00042AE9">
            <w:pPr>
              <w:rPr>
                <w:noProof/>
                <w:sz w:val="18"/>
                <w:szCs w:val="20"/>
              </w:rPr>
            </w:pPr>
            <w:r>
              <w:rPr>
                <w:noProof/>
                <w:sz w:val="18"/>
                <w:szCs w:val="20"/>
              </w:rPr>
              <w:t>GB</w:t>
            </w:r>
          </w:p>
        </w:tc>
        <w:tc>
          <w:tcPr>
            <w:tcW w:w="635" w:type="pct"/>
            <w:shd w:val="clear" w:color="auto" w:fill="FFFFFF"/>
          </w:tcPr>
          <w:p w14:paraId="02C7181B" w14:textId="77777777" w:rsidR="0099607F" w:rsidRDefault="0099607F" w:rsidP="00042AE9">
            <w:pPr>
              <w:rPr>
                <w:sz w:val="18"/>
                <w:szCs w:val="20"/>
              </w:rPr>
            </w:pPr>
            <w:r>
              <w:rPr>
                <w:sz w:val="18"/>
                <w:szCs w:val="20"/>
              </w:rPr>
              <w:t>size</w:t>
            </w:r>
          </w:p>
        </w:tc>
        <w:tc>
          <w:tcPr>
            <w:tcW w:w="3864" w:type="pct"/>
            <w:shd w:val="clear" w:color="auto" w:fill="FFFFFF"/>
          </w:tcPr>
          <w:p w14:paraId="2AF486A5" w14:textId="77777777" w:rsidR="0099607F" w:rsidRPr="00883AAA" w:rsidRDefault="0099607F" w:rsidP="00042AE9">
            <w:pPr>
              <w:rPr>
                <w:sz w:val="18"/>
                <w:szCs w:val="18"/>
              </w:rPr>
            </w:pPr>
            <w:r w:rsidRPr="00883AAA">
              <w:rPr>
                <w:sz w:val="18"/>
                <w:szCs w:val="18"/>
              </w:rPr>
              <w:t>gigabyte (1000000000 bytes)</w:t>
            </w:r>
          </w:p>
        </w:tc>
      </w:tr>
      <w:tr w:rsidR="0099607F" w:rsidRPr="00F706EC" w14:paraId="37C039F4" w14:textId="77777777" w:rsidTr="00042AE9">
        <w:trPr>
          <w:cantSplit/>
        </w:trPr>
        <w:tc>
          <w:tcPr>
            <w:tcW w:w="501" w:type="pct"/>
            <w:shd w:val="clear" w:color="auto" w:fill="FFFFFF"/>
          </w:tcPr>
          <w:p w14:paraId="46B0FCC7" w14:textId="77777777" w:rsidR="0099607F" w:rsidRDefault="0099607F" w:rsidP="00042AE9">
            <w:pPr>
              <w:rPr>
                <w:noProof/>
                <w:sz w:val="18"/>
                <w:szCs w:val="20"/>
              </w:rPr>
            </w:pPr>
            <w:r>
              <w:rPr>
                <w:noProof/>
                <w:sz w:val="18"/>
                <w:szCs w:val="20"/>
              </w:rPr>
              <w:t>GiB</w:t>
            </w:r>
          </w:p>
        </w:tc>
        <w:tc>
          <w:tcPr>
            <w:tcW w:w="635" w:type="pct"/>
            <w:shd w:val="clear" w:color="auto" w:fill="FFFFFF"/>
          </w:tcPr>
          <w:p w14:paraId="0EDE49E5" w14:textId="77777777" w:rsidR="0099607F" w:rsidRDefault="0099607F" w:rsidP="00042AE9">
            <w:pPr>
              <w:rPr>
                <w:sz w:val="18"/>
                <w:szCs w:val="20"/>
              </w:rPr>
            </w:pPr>
            <w:r>
              <w:rPr>
                <w:sz w:val="18"/>
                <w:szCs w:val="20"/>
              </w:rPr>
              <w:t>size</w:t>
            </w:r>
          </w:p>
        </w:tc>
        <w:tc>
          <w:tcPr>
            <w:tcW w:w="3864" w:type="pct"/>
            <w:shd w:val="clear" w:color="auto" w:fill="FFFFFF"/>
          </w:tcPr>
          <w:p w14:paraId="00C59A61" w14:textId="77777777" w:rsidR="0099607F" w:rsidRPr="00883AAA" w:rsidRDefault="0099607F" w:rsidP="00042AE9">
            <w:pPr>
              <w:rPr>
                <w:sz w:val="18"/>
                <w:szCs w:val="18"/>
              </w:rPr>
            </w:pPr>
            <w:r w:rsidRPr="00883AAA">
              <w:rPr>
                <w:sz w:val="18"/>
                <w:szCs w:val="18"/>
              </w:rPr>
              <w:t>gibibytes (1073741824 bytes)</w:t>
            </w:r>
          </w:p>
        </w:tc>
      </w:tr>
      <w:tr w:rsidR="0099607F" w:rsidRPr="00F706EC" w14:paraId="1BB98DB9" w14:textId="77777777" w:rsidTr="00042AE9">
        <w:trPr>
          <w:cantSplit/>
        </w:trPr>
        <w:tc>
          <w:tcPr>
            <w:tcW w:w="501" w:type="pct"/>
            <w:shd w:val="clear" w:color="auto" w:fill="FFFFFF"/>
          </w:tcPr>
          <w:p w14:paraId="647C20C1" w14:textId="77777777" w:rsidR="0099607F" w:rsidRPr="00F706EC" w:rsidRDefault="0099607F" w:rsidP="00042AE9">
            <w:pPr>
              <w:rPr>
                <w:noProof/>
                <w:sz w:val="18"/>
                <w:szCs w:val="20"/>
              </w:rPr>
            </w:pPr>
            <w:r>
              <w:rPr>
                <w:noProof/>
                <w:sz w:val="18"/>
                <w:szCs w:val="20"/>
              </w:rPr>
              <w:t>TB</w:t>
            </w:r>
          </w:p>
        </w:tc>
        <w:tc>
          <w:tcPr>
            <w:tcW w:w="635" w:type="pct"/>
            <w:shd w:val="clear" w:color="auto" w:fill="FFFFFF"/>
          </w:tcPr>
          <w:p w14:paraId="09016CA0" w14:textId="77777777" w:rsidR="0099607F" w:rsidRDefault="0099607F" w:rsidP="00042AE9">
            <w:pPr>
              <w:rPr>
                <w:sz w:val="18"/>
                <w:szCs w:val="20"/>
              </w:rPr>
            </w:pPr>
            <w:r>
              <w:rPr>
                <w:sz w:val="18"/>
                <w:szCs w:val="20"/>
              </w:rPr>
              <w:t>size</w:t>
            </w:r>
          </w:p>
        </w:tc>
        <w:tc>
          <w:tcPr>
            <w:tcW w:w="3864" w:type="pct"/>
            <w:shd w:val="clear" w:color="auto" w:fill="FFFFFF"/>
          </w:tcPr>
          <w:p w14:paraId="16B0E7CE" w14:textId="77777777" w:rsidR="0099607F" w:rsidRPr="00883AAA" w:rsidRDefault="0099607F" w:rsidP="00042AE9">
            <w:pPr>
              <w:rPr>
                <w:sz w:val="18"/>
                <w:szCs w:val="18"/>
              </w:rPr>
            </w:pPr>
            <w:r w:rsidRPr="00883AAA">
              <w:rPr>
                <w:sz w:val="18"/>
                <w:szCs w:val="18"/>
              </w:rPr>
              <w:t>terabyte (1000000000000 bytes)</w:t>
            </w:r>
          </w:p>
        </w:tc>
      </w:tr>
      <w:tr w:rsidR="0099607F" w:rsidRPr="00F706EC" w14:paraId="61C70AE5" w14:textId="77777777" w:rsidTr="00042AE9">
        <w:trPr>
          <w:cantSplit/>
        </w:trPr>
        <w:tc>
          <w:tcPr>
            <w:tcW w:w="501" w:type="pct"/>
            <w:shd w:val="clear" w:color="auto" w:fill="FFFFFF"/>
          </w:tcPr>
          <w:p w14:paraId="387EBB6A" w14:textId="77777777" w:rsidR="0099607F" w:rsidRDefault="0099607F" w:rsidP="00042AE9">
            <w:pPr>
              <w:rPr>
                <w:noProof/>
                <w:sz w:val="18"/>
                <w:szCs w:val="20"/>
              </w:rPr>
            </w:pPr>
            <w:r>
              <w:rPr>
                <w:noProof/>
                <w:sz w:val="18"/>
                <w:szCs w:val="20"/>
              </w:rPr>
              <w:t>TiB</w:t>
            </w:r>
          </w:p>
        </w:tc>
        <w:tc>
          <w:tcPr>
            <w:tcW w:w="635" w:type="pct"/>
            <w:shd w:val="clear" w:color="auto" w:fill="FFFFFF"/>
          </w:tcPr>
          <w:p w14:paraId="70E896BD" w14:textId="77777777" w:rsidR="0099607F" w:rsidRDefault="0099607F" w:rsidP="00042AE9">
            <w:pPr>
              <w:rPr>
                <w:sz w:val="18"/>
                <w:szCs w:val="20"/>
              </w:rPr>
            </w:pPr>
            <w:r>
              <w:rPr>
                <w:sz w:val="18"/>
                <w:szCs w:val="20"/>
              </w:rPr>
              <w:t>size</w:t>
            </w:r>
          </w:p>
        </w:tc>
        <w:tc>
          <w:tcPr>
            <w:tcW w:w="3864" w:type="pct"/>
            <w:shd w:val="clear" w:color="auto" w:fill="FFFFFF"/>
          </w:tcPr>
          <w:p w14:paraId="25EBCA92" w14:textId="77777777" w:rsidR="0099607F" w:rsidRPr="00883AAA" w:rsidRDefault="0099607F" w:rsidP="00042AE9">
            <w:pPr>
              <w:rPr>
                <w:sz w:val="18"/>
                <w:szCs w:val="18"/>
              </w:rPr>
            </w:pPr>
            <w:r w:rsidRPr="00883AAA">
              <w:rPr>
                <w:sz w:val="18"/>
                <w:szCs w:val="18"/>
              </w:rPr>
              <w:t>tebibyte (1099511627776 bytes)</w:t>
            </w:r>
          </w:p>
        </w:tc>
      </w:tr>
    </w:tbl>
    <w:p w14:paraId="2BF9D473"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DF633C2" w14:textId="77777777" w:rsidTr="00042AE9">
        <w:trPr>
          <w:trHeight w:val="256"/>
        </w:trPr>
        <w:tc>
          <w:tcPr>
            <w:tcW w:w="9576" w:type="dxa"/>
            <w:shd w:val="clear" w:color="auto" w:fill="D9D9D9" w:themeFill="background1" w:themeFillShade="D9"/>
          </w:tcPr>
          <w:p w14:paraId="2A5810C7" w14:textId="77777777" w:rsidR="0099607F" w:rsidRDefault="0099607F" w:rsidP="00042AE9">
            <w:pPr>
              <w:rPr>
                <w:rStyle w:val="CodeSnippet"/>
                <w:noProof/>
              </w:rPr>
            </w:pPr>
            <w:r>
              <w:rPr>
                <w:rStyle w:val="CodeSnippet"/>
                <w:noProof/>
              </w:rPr>
              <w:t># Storage size in Gigabytes</w:t>
            </w:r>
          </w:p>
          <w:p w14:paraId="0F886356" w14:textId="77777777" w:rsidR="0099607F" w:rsidRDefault="0099607F" w:rsidP="00042AE9">
            <w:pPr>
              <w:rPr>
                <w:rStyle w:val="CodeSnippet"/>
                <w:noProof/>
              </w:rPr>
            </w:pPr>
            <w:r>
              <w:rPr>
                <w:rStyle w:val="CodeSnippet"/>
                <w:noProof/>
              </w:rPr>
              <w:t>properties:</w:t>
            </w:r>
          </w:p>
          <w:p w14:paraId="7E5780D4" w14:textId="77777777" w:rsidR="0099607F" w:rsidRPr="003B0572" w:rsidRDefault="0099607F" w:rsidP="00042AE9">
            <w:pPr>
              <w:rPr>
                <w:rFonts w:ascii="Consolas" w:hAnsi="Consolas"/>
                <w:noProof/>
              </w:rPr>
            </w:pPr>
            <w:r>
              <w:rPr>
                <w:rStyle w:val="CodeSnippet"/>
                <w:noProof/>
              </w:rPr>
              <w:t xml:space="preserve">  storage_size: 10 GB</w:t>
            </w:r>
          </w:p>
        </w:tc>
      </w:tr>
    </w:tbl>
    <w:p w14:paraId="692C854C" w14:textId="77777777" w:rsidR="0099607F" w:rsidRDefault="0099607F" w:rsidP="0099607F">
      <w:pPr>
        <w:pStyle w:val="Heading5"/>
        <w:numPr>
          <w:ilvl w:val="4"/>
          <w:numId w:val="3"/>
        </w:numPr>
      </w:pPr>
      <w:r>
        <w:t>Notes</w:t>
      </w:r>
    </w:p>
    <w:p w14:paraId="6C029D22" w14:textId="77777777" w:rsidR="0099607F" w:rsidRDefault="0099607F" w:rsidP="0099607F">
      <w:pPr>
        <w:pStyle w:val="CommentText"/>
        <w:numPr>
          <w:ilvl w:val="0"/>
          <w:numId w:val="40"/>
        </w:numPr>
      </w:pPr>
      <w:r>
        <w:t xml:space="preserve">The unit values recognized by TOSCA Simple Profile for size-type units are based upon a subset of those defined by GNU at </w:t>
      </w:r>
      <w:hyperlink r:id="rId66" w:history="1">
        <w:r w:rsidRPr="00B01AA8">
          <w:rPr>
            <w:rStyle w:val="Hyperlink"/>
          </w:rPr>
          <w:t>http://www.gnu.org/software/parted/manual/html_node/unit.html</w:t>
        </w:r>
      </w:hyperlink>
      <w:r>
        <w:t>, which is a non-normative reference to this specification.</w:t>
      </w:r>
    </w:p>
    <w:p w14:paraId="3B530A1A" w14:textId="77777777" w:rsidR="0099607F" w:rsidRDefault="0099607F" w:rsidP="0099607F">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7BB75EE2" w14:textId="77777777" w:rsidR="0099607F" w:rsidRPr="003D730D" w:rsidRDefault="0099607F" w:rsidP="0099607F">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44C00354" w14:textId="77777777" w:rsidR="0099607F" w:rsidRDefault="0099607F" w:rsidP="0099607F">
      <w:pPr>
        <w:pStyle w:val="Heading4"/>
        <w:numPr>
          <w:ilvl w:val="3"/>
          <w:numId w:val="3"/>
        </w:numPr>
      </w:pPr>
      <w:bookmarkStart w:id="271" w:name="TYPE_TOSCA_SCALAR_UNIT_TIME"/>
      <w:proofErr w:type="gramStart"/>
      <w:r>
        <w:t>scalar-unit.time</w:t>
      </w:r>
      <w:proofErr w:type="gramEnd"/>
    </w:p>
    <w:bookmarkEnd w:id="271"/>
    <w:p w14:paraId="154C97D8"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99607F" w:rsidRPr="00F706EC" w14:paraId="215D822C" w14:textId="77777777" w:rsidTr="00042AE9">
        <w:trPr>
          <w:cantSplit/>
          <w:tblHeader/>
        </w:trPr>
        <w:tc>
          <w:tcPr>
            <w:tcW w:w="610" w:type="pct"/>
            <w:shd w:val="clear" w:color="auto" w:fill="D9D9D9"/>
          </w:tcPr>
          <w:p w14:paraId="3669E348"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7410246"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3400E4F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68D9282D" w14:textId="77777777" w:rsidTr="00042AE9">
        <w:trPr>
          <w:cantSplit/>
        </w:trPr>
        <w:tc>
          <w:tcPr>
            <w:tcW w:w="610" w:type="pct"/>
            <w:shd w:val="clear" w:color="auto" w:fill="FFFFFF"/>
          </w:tcPr>
          <w:p w14:paraId="1B5797AC" w14:textId="77777777" w:rsidR="0099607F" w:rsidRDefault="0099607F" w:rsidP="00042AE9">
            <w:pPr>
              <w:rPr>
                <w:noProof/>
                <w:sz w:val="18"/>
                <w:szCs w:val="20"/>
              </w:rPr>
            </w:pPr>
            <w:r>
              <w:rPr>
                <w:noProof/>
                <w:sz w:val="18"/>
                <w:szCs w:val="20"/>
              </w:rPr>
              <w:t>d</w:t>
            </w:r>
          </w:p>
        </w:tc>
        <w:tc>
          <w:tcPr>
            <w:tcW w:w="580" w:type="pct"/>
            <w:shd w:val="clear" w:color="auto" w:fill="FFFFFF"/>
          </w:tcPr>
          <w:p w14:paraId="0A62521E" w14:textId="77777777" w:rsidR="0099607F" w:rsidRDefault="0099607F" w:rsidP="00042AE9">
            <w:pPr>
              <w:rPr>
                <w:sz w:val="18"/>
                <w:szCs w:val="20"/>
              </w:rPr>
            </w:pPr>
            <w:r>
              <w:rPr>
                <w:sz w:val="18"/>
                <w:szCs w:val="20"/>
              </w:rPr>
              <w:t>time</w:t>
            </w:r>
          </w:p>
        </w:tc>
        <w:tc>
          <w:tcPr>
            <w:tcW w:w="3810" w:type="pct"/>
            <w:shd w:val="clear" w:color="auto" w:fill="FFFFFF"/>
          </w:tcPr>
          <w:p w14:paraId="78F4F7F3" w14:textId="77777777" w:rsidR="0099607F" w:rsidRPr="00F706EC" w:rsidRDefault="0099607F" w:rsidP="00042AE9">
            <w:pPr>
              <w:rPr>
                <w:sz w:val="18"/>
                <w:szCs w:val="20"/>
              </w:rPr>
            </w:pPr>
            <w:r>
              <w:rPr>
                <w:noProof/>
                <w:sz w:val="18"/>
                <w:szCs w:val="20"/>
              </w:rPr>
              <w:t>days</w:t>
            </w:r>
          </w:p>
        </w:tc>
      </w:tr>
      <w:tr w:rsidR="0099607F" w:rsidRPr="00F706EC" w14:paraId="7E80BE57" w14:textId="77777777" w:rsidTr="00042AE9">
        <w:trPr>
          <w:cantSplit/>
        </w:trPr>
        <w:tc>
          <w:tcPr>
            <w:tcW w:w="610" w:type="pct"/>
            <w:shd w:val="clear" w:color="auto" w:fill="FFFFFF"/>
          </w:tcPr>
          <w:p w14:paraId="6DE72CC6" w14:textId="77777777" w:rsidR="0099607F" w:rsidRPr="00F706EC" w:rsidRDefault="0099607F" w:rsidP="00042AE9">
            <w:pPr>
              <w:rPr>
                <w:noProof/>
                <w:sz w:val="18"/>
                <w:szCs w:val="20"/>
              </w:rPr>
            </w:pPr>
            <w:r>
              <w:rPr>
                <w:noProof/>
                <w:sz w:val="18"/>
                <w:szCs w:val="20"/>
              </w:rPr>
              <w:t>h</w:t>
            </w:r>
          </w:p>
        </w:tc>
        <w:tc>
          <w:tcPr>
            <w:tcW w:w="580" w:type="pct"/>
            <w:shd w:val="clear" w:color="auto" w:fill="FFFFFF"/>
          </w:tcPr>
          <w:p w14:paraId="58AD8D62" w14:textId="77777777" w:rsidR="0099607F" w:rsidRDefault="0099607F" w:rsidP="00042AE9">
            <w:pPr>
              <w:rPr>
                <w:sz w:val="18"/>
                <w:szCs w:val="20"/>
              </w:rPr>
            </w:pPr>
            <w:r>
              <w:rPr>
                <w:sz w:val="18"/>
                <w:szCs w:val="20"/>
              </w:rPr>
              <w:t>time</w:t>
            </w:r>
          </w:p>
        </w:tc>
        <w:tc>
          <w:tcPr>
            <w:tcW w:w="3810" w:type="pct"/>
            <w:shd w:val="clear" w:color="auto" w:fill="FFFFFF"/>
          </w:tcPr>
          <w:p w14:paraId="1515C058" w14:textId="77777777" w:rsidR="0099607F" w:rsidRPr="00F706EC" w:rsidRDefault="0099607F" w:rsidP="00042AE9">
            <w:pPr>
              <w:rPr>
                <w:sz w:val="18"/>
                <w:szCs w:val="20"/>
              </w:rPr>
            </w:pPr>
            <w:r>
              <w:rPr>
                <w:noProof/>
                <w:sz w:val="18"/>
                <w:szCs w:val="20"/>
              </w:rPr>
              <w:t>hours</w:t>
            </w:r>
          </w:p>
        </w:tc>
      </w:tr>
      <w:tr w:rsidR="0099607F" w:rsidRPr="00F706EC" w14:paraId="3A310C21" w14:textId="77777777" w:rsidTr="00042AE9">
        <w:trPr>
          <w:cantSplit/>
        </w:trPr>
        <w:tc>
          <w:tcPr>
            <w:tcW w:w="610" w:type="pct"/>
            <w:shd w:val="clear" w:color="auto" w:fill="FFFFFF"/>
          </w:tcPr>
          <w:p w14:paraId="2C130FA9" w14:textId="77777777" w:rsidR="0099607F" w:rsidRDefault="0099607F" w:rsidP="00042AE9">
            <w:pPr>
              <w:rPr>
                <w:noProof/>
                <w:sz w:val="18"/>
                <w:szCs w:val="20"/>
              </w:rPr>
            </w:pPr>
            <w:r>
              <w:rPr>
                <w:noProof/>
                <w:sz w:val="18"/>
                <w:szCs w:val="20"/>
              </w:rPr>
              <w:lastRenderedPageBreak/>
              <w:t>m</w:t>
            </w:r>
          </w:p>
        </w:tc>
        <w:tc>
          <w:tcPr>
            <w:tcW w:w="580" w:type="pct"/>
            <w:shd w:val="clear" w:color="auto" w:fill="FFFFFF"/>
          </w:tcPr>
          <w:p w14:paraId="724C8A34" w14:textId="77777777" w:rsidR="0099607F" w:rsidRDefault="0099607F" w:rsidP="00042AE9">
            <w:pPr>
              <w:rPr>
                <w:sz w:val="18"/>
                <w:szCs w:val="20"/>
              </w:rPr>
            </w:pPr>
            <w:r>
              <w:rPr>
                <w:sz w:val="18"/>
                <w:szCs w:val="20"/>
              </w:rPr>
              <w:t>time</w:t>
            </w:r>
          </w:p>
        </w:tc>
        <w:tc>
          <w:tcPr>
            <w:tcW w:w="3810" w:type="pct"/>
            <w:shd w:val="clear" w:color="auto" w:fill="FFFFFF"/>
          </w:tcPr>
          <w:p w14:paraId="7D5ED57D" w14:textId="77777777" w:rsidR="0099607F" w:rsidRDefault="0099607F" w:rsidP="00042AE9">
            <w:r>
              <w:rPr>
                <w:noProof/>
                <w:sz w:val="18"/>
                <w:szCs w:val="20"/>
              </w:rPr>
              <w:t>minutes</w:t>
            </w:r>
          </w:p>
        </w:tc>
      </w:tr>
      <w:tr w:rsidR="0099607F" w:rsidRPr="00F706EC" w14:paraId="502310F9" w14:textId="77777777" w:rsidTr="00042AE9">
        <w:trPr>
          <w:cantSplit/>
        </w:trPr>
        <w:tc>
          <w:tcPr>
            <w:tcW w:w="610" w:type="pct"/>
            <w:shd w:val="clear" w:color="auto" w:fill="FFFFFF"/>
          </w:tcPr>
          <w:p w14:paraId="06AB213D" w14:textId="77777777" w:rsidR="0099607F" w:rsidRDefault="0099607F" w:rsidP="00042AE9">
            <w:pPr>
              <w:rPr>
                <w:noProof/>
                <w:sz w:val="18"/>
                <w:szCs w:val="20"/>
              </w:rPr>
            </w:pPr>
            <w:r>
              <w:rPr>
                <w:noProof/>
                <w:sz w:val="18"/>
                <w:szCs w:val="20"/>
              </w:rPr>
              <w:t>s</w:t>
            </w:r>
          </w:p>
        </w:tc>
        <w:tc>
          <w:tcPr>
            <w:tcW w:w="580" w:type="pct"/>
            <w:shd w:val="clear" w:color="auto" w:fill="FFFFFF"/>
          </w:tcPr>
          <w:p w14:paraId="6E26CD11" w14:textId="77777777" w:rsidR="0099607F" w:rsidRDefault="0099607F" w:rsidP="00042AE9">
            <w:pPr>
              <w:rPr>
                <w:sz w:val="18"/>
                <w:szCs w:val="20"/>
              </w:rPr>
            </w:pPr>
            <w:r>
              <w:rPr>
                <w:sz w:val="18"/>
                <w:szCs w:val="20"/>
              </w:rPr>
              <w:t>time</w:t>
            </w:r>
          </w:p>
        </w:tc>
        <w:tc>
          <w:tcPr>
            <w:tcW w:w="3810" w:type="pct"/>
            <w:shd w:val="clear" w:color="auto" w:fill="FFFFFF"/>
          </w:tcPr>
          <w:p w14:paraId="6195EFF2" w14:textId="77777777" w:rsidR="0099607F" w:rsidRDefault="0099607F" w:rsidP="00042AE9">
            <w:r>
              <w:rPr>
                <w:noProof/>
                <w:sz w:val="18"/>
                <w:szCs w:val="20"/>
              </w:rPr>
              <w:t>seconds</w:t>
            </w:r>
          </w:p>
        </w:tc>
      </w:tr>
      <w:tr w:rsidR="0099607F" w:rsidRPr="00F706EC" w14:paraId="4E8523CD" w14:textId="77777777" w:rsidTr="00042AE9">
        <w:trPr>
          <w:cantSplit/>
        </w:trPr>
        <w:tc>
          <w:tcPr>
            <w:tcW w:w="610" w:type="pct"/>
            <w:shd w:val="clear" w:color="auto" w:fill="FFFFFF"/>
          </w:tcPr>
          <w:p w14:paraId="6C4EF62C" w14:textId="77777777" w:rsidR="0099607F" w:rsidRPr="00F706EC" w:rsidRDefault="0099607F" w:rsidP="00042AE9">
            <w:pPr>
              <w:rPr>
                <w:noProof/>
                <w:sz w:val="18"/>
                <w:szCs w:val="20"/>
              </w:rPr>
            </w:pPr>
            <w:r>
              <w:rPr>
                <w:noProof/>
                <w:sz w:val="18"/>
                <w:szCs w:val="20"/>
              </w:rPr>
              <w:t>ms</w:t>
            </w:r>
          </w:p>
        </w:tc>
        <w:tc>
          <w:tcPr>
            <w:tcW w:w="580" w:type="pct"/>
            <w:shd w:val="clear" w:color="auto" w:fill="FFFFFF"/>
          </w:tcPr>
          <w:p w14:paraId="2C46EE65" w14:textId="77777777" w:rsidR="0099607F" w:rsidRDefault="0099607F" w:rsidP="00042AE9">
            <w:pPr>
              <w:rPr>
                <w:sz w:val="18"/>
                <w:szCs w:val="20"/>
              </w:rPr>
            </w:pPr>
            <w:r>
              <w:rPr>
                <w:sz w:val="18"/>
                <w:szCs w:val="20"/>
              </w:rPr>
              <w:t>time</w:t>
            </w:r>
          </w:p>
        </w:tc>
        <w:tc>
          <w:tcPr>
            <w:tcW w:w="3810" w:type="pct"/>
            <w:shd w:val="clear" w:color="auto" w:fill="FFFFFF"/>
          </w:tcPr>
          <w:p w14:paraId="38346EA3" w14:textId="77777777" w:rsidR="0099607F" w:rsidRPr="00F706EC" w:rsidRDefault="0099607F" w:rsidP="00042AE9">
            <w:pPr>
              <w:rPr>
                <w:sz w:val="18"/>
                <w:szCs w:val="20"/>
              </w:rPr>
            </w:pPr>
            <w:r>
              <w:rPr>
                <w:noProof/>
                <w:sz w:val="18"/>
                <w:szCs w:val="20"/>
              </w:rPr>
              <w:t>milliseconds</w:t>
            </w:r>
          </w:p>
        </w:tc>
      </w:tr>
      <w:tr w:rsidR="0099607F" w:rsidRPr="00F706EC" w14:paraId="15B045C8" w14:textId="77777777" w:rsidTr="00042AE9">
        <w:trPr>
          <w:cantSplit/>
        </w:trPr>
        <w:tc>
          <w:tcPr>
            <w:tcW w:w="610" w:type="pct"/>
            <w:shd w:val="clear" w:color="auto" w:fill="FFFFFF"/>
          </w:tcPr>
          <w:p w14:paraId="64BB5F57" w14:textId="77777777" w:rsidR="0099607F" w:rsidRPr="00F706EC" w:rsidRDefault="0099607F" w:rsidP="00042AE9">
            <w:pPr>
              <w:rPr>
                <w:noProof/>
                <w:sz w:val="18"/>
                <w:szCs w:val="20"/>
              </w:rPr>
            </w:pPr>
            <w:r>
              <w:rPr>
                <w:noProof/>
                <w:sz w:val="18"/>
                <w:szCs w:val="20"/>
              </w:rPr>
              <w:t xml:space="preserve">us </w:t>
            </w:r>
          </w:p>
        </w:tc>
        <w:tc>
          <w:tcPr>
            <w:tcW w:w="580" w:type="pct"/>
            <w:shd w:val="clear" w:color="auto" w:fill="FFFFFF"/>
          </w:tcPr>
          <w:p w14:paraId="03456DB7" w14:textId="77777777" w:rsidR="0099607F" w:rsidRDefault="0099607F" w:rsidP="00042AE9">
            <w:pPr>
              <w:rPr>
                <w:sz w:val="18"/>
                <w:szCs w:val="20"/>
              </w:rPr>
            </w:pPr>
            <w:r>
              <w:rPr>
                <w:sz w:val="18"/>
                <w:szCs w:val="20"/>
              </w:rPr>
              <w:t>time</w:t>
            </w:r>
          </w:p>
        </w:tc>
        <w:tc>
          <w:tcPr>
            <w:tcW w:w="3810" w:type="pct"/>
            <w:shd w:val="clear" w:color="auto" w:fill="FFFFFF"/>
          </w:tcPr>
          <w:p w14:paraId="198EC88B" w14:textId="77777777" w:rsidR="0099607F" w:rsidRPr="00F706EC" w:rsidRDefault="0099607F" w:rsidP="00042AE9">
            <w:pPr>
              <w:rPr>
                <w:sz w:val="18"/>
                <w:szCs w:val="20"/>
              </w:rPr>
            </w:pPr>
            <w:r>
              <w:rPr>
                <w:noProof/>
                <w:sz w:val="18"/>
                <w:szCs w:val="20"/>
              </w:rPr>
              <w:t>microseconds</w:t>
            </w:r>
          </w:p>
        </w:tc>
      </w:tr>
      <w:tr w:rsidR="0099607F" w:rsidRPr="00F706EC" w14:paraId="0971A6C3" w14:textId="77777777" w:rsidTr="00042AE9">
        <w:trPr>
          <w:cantSplit/>
        </w:trPr>
        <w:tc>
          <w:tcPr>
            <w:tcW w:w="610" w:type="pct"/>
            <w:shd w:val="clear" w:color="auto" w:fill="FFFFFF"/>
          </w:tcPr>
          <w:p w14:paraId="2671C680" w14:textId="77777777" w:rsidR="0099607F" w:rsidRPr="00F706EC" w:rsidRDefault="0099607F" w:rsidP="00042AE9">
            <w:pPr>
              <w:rPr>
                <w:noProof/>
                <w:sz w:val="18"/>
                <w:szCs w:val="20"/>
              </w:rPr>
            </w:pPr>
            <w:r>
              <w:rPr>
                <w:noProof/>
                <w:sz w:val="18"/>
                <w:szCs w:val="20"/>
              </w:rPr>
              <w:t>ns</w:t>
            </w:r>
          </w:p>
        </w:tc>
        <w:tc>
          <w:tcPr>
            <w:tcW w:w="580" w:type="pct"/>
            <w:shd w:val="clear" w:color="auto" w:fill="FFFFFF"/>
          </w:tcPr>
          <w:p w14:paraId="75D8E2DB" w14:textId="77777777" w:rsidR="0099607F" w:rsidRDefault="0099607F" w:rsidP="00042AE9">
            <w:pPr>
              <w:rPr>
                <w:sz w:val="18"/>
                <w:szCs w:val="20"/>
              </w:rPr>
            </w:pPr>
            <w:r>
              <w:rPr>
                <w:sz w:val="18"/>
                <w:szCs w:val="20"/>
              </w:rPr>
              <w:t>time</w:t>
            </w:r>
          </w:p>
        </w:tc>
        <w:tc>
          <w:tcPr>
            <w:tcW w:w="3810" w:type="pct"/>
            <w:shd w:val="clear" w:color="auto" w:fill="FFFFFF"/>
          </w:tcPr>
          <w:p w14:paraId="1C83DAE8" w14:textId="77777777" w:rsidR="0099607F" w:rsidRDefault="0099607F" w:rsidP="00042AE9">
            <w:pPr>
              <w:rPr>
                <w:noProof/>
                <w:sz w:val="18"/>
                <w:szCs w:val="20"/>
              </w:rPr>
            </w:pPr>
            <w:r>
              <w:rPr>
                <w:noProof/>
                <w:sz w:val="18"/>
                <w:szCs w:val="20"/>
              </w:rPr>
              <w:t>nanoseconds</w:t>
            </w:r>
          </w:p>
        </w:tc>
      </w:tr>
    </w:tbl>
    <w:p w14:paraId="68174E52"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8222159" w14:textId="77777777" w:rsidTr="00042AE9">
        <w:trPr>
          <w:trHeight w:val="256"/>
        </w:trPr>
        <w:tc>
          <w:tcPr>
            <w:tcW w:w="9576" w:type="dxa"/>
            <w:shd w:val="clear" w:color="auto" w:fill="D9D9D9" w:themeFill="background1" w:themeFillShade="D9"/>
          </w:tcPr>
          <w:p w14:paraId="61248491" w14:textId="77777777" w:rsidR="0099607F" w:rsidRDefault="0099607F" w:rsidP="00042AE9">
            <w:pPr>
              <w:rPr>
                <w:rStyle w:val="CodeSnippet"/>
                <w:noProof/>
              </w:rPr>
            </w:pPr>
            <w:r>
              <w:rPr>
                <w:rStyle w:val="CodeSnippet"/>
                <w:noProof/>
              </w:rPr>
              <w:t># Response time in milliseconds</w:t>
            </w:r>
          </w:p>
          <w:p w14:paraId="50FE9447" w14:textId="77777777" w:rsidR="0099607F" w:rsidRDefault="0099607F" w:rsidP="00042AE9">
            <w:pPr>
              <w:rPr>
                <w:rStyle w:val="CodeSnippet"/>
                <w:noProof/>
              </w:rPr>
            </w:pPr>
            <w:r>
              <w:rPr>
                <w:rStyle w:val="CodeSnippet"/>
                <w:noProof/>
              </w:rPr>
              <w:t>properties:</w:t>
            </w:r>
          </w:p>
          <w:p w14:paraId="518B4D52" w14:textId="77777777" w:rsidR="0099607F" w:rsidRPr="003B0572" w:rsidRDefault="0099607F" w:rsidP="00042AE9">
            <w:pPr>
              <w:rPr>
                <w:rFonts w:ascii="Consolas" w:hAnsi="Consolas"/>
                <w:noProof/>
              </w:rPr>
            </w:pPr>
            <w:r>
              <w:rPr>
                <w:rStyle w:val="CodeSnippet"/>
                <w:noProof/>
              </w:rPr>
              <w:t xml:space="preserve">  respone_time: 10 ms</w:t>
            </w:r>
          </w:p>
        </w:tc>
      </w:tr>
    </w:tbl>
    <w:p w14:paraId="00663604" w14:textId="77777777" w:rsidR="0099607F" w:rsidRDefault="0099607F" w:rsidP="0099607F">
      <w:pPr>
        <w:pStyle w:val="Heading5"/>
        <w:numPr>
          <w:ilvl w:val="4"/>
          <w:numId w:val="3"/>
        </w:numPr>
      </w:pPr>
      <w:bookmarkStart w:id="272" w:name="_Toc397688800"/>
      <w:r>
        <w:t>Notes</w:t>
      </w:r>
    </w:p>
    <w:p w14:paraId="6C32F365" w14:textId="77777777" w:rsidR="0099607F" w:rsidRDefault="0099607F" w:rsidP="0099607F">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79B04F84" w14:textId="77777777" w:rsidR="0099607F" w:rsidRDefault="005735A3" w:rsidP="0099607F">
      <w:pPr>
        <w:pStyle w:val="CommentText"/>
        <w:numPr>
          <w:ilvl w:val="1"/>
          <w:numId w:val="40"/>
        </w:numPr>
      </w:pPr>
      <w:hyperlink r:id="rId67" w:history="1">
        <w:r w:rsidR="0099607F" w:rsidRPr="00A93E72">
          <w:rPr>
            <w:rStyle w:val="Hyperlink"/>
          </w:rPr>
          <w:t>http://www.ewh.ieee.org/soc/ias/pub-dept/abbreviation.pdf</w:t>
        </w:r>
      </w:hyperlink>
    </w:p>
    <w:p w14:paraId="7BE783D8" w14:textId="77777777" w:rsidR="0099607F" w:rsidRDefault="0099607F" w:rsidP="0099607F">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7BB9F046" w14:textId="77777777" w:rsidR="0099607F" w:rsidRDefault="0099607F" w:rsidP="0099607F">
      <w:pPr>
        <w:pStyle w:val="Heading4"/>
        <w:numPr>
          <w:ilvl w:val="3"/>
          <w:numId w:val="3"/>
        </w:numPr>
      </w:pPr>
      <w:bookmarkStart w:id="273" w:name="TYPE_TOSCA_SCALAR_UNIT_FREQUENCY"/>
      <w:proofErr w:type="gramStart"/>
      <w:r>
        <w:t>scalar-unit.frequency</w:t>
      </w:r>
      <w:proofErr w:type="gramEnd"/>
    </w:p>
    <w:bookmarkEnd w:id="273"/>
    <w:p w14:paraId="2743A28B" w14:textId="77777777" w:rsidR="0099607F" w:rsidRDefault="0099607F" w:rsidP="0099607F">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99607F" w:rsidRPr="00F706EC" w14:paraId="4D010B8C" w14:textId="77777777" w:rsidTr="00042AE9">
        <w:trPr>
          <w:cantSplit/>
          <w:tblHeader/>
        </w:trPr>
        <w:tc>
          <w:tcPr>
            <w:tcW w:w="610" w:type="pct"/>
            <w:shd w:val="clear" w:color="auto" w:fill="D9D9D9"/>
          </w:tcPr>
          <w:p w14:paraId="68BF84B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6542320"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34D43BA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6AC87A39" w14:textId="77777777" w:rsidTr="00042AE9">
        <w:trPr>
          <w:cantSplit/>
        </w:trPr>
        <w:tc>
          <w:tcPr>
            <w:tcW w:w="610" w:type="pct"/>
            <w:shd w:val="clear" w:color="auto" w:fill="FFFFFF"/>
          </w:tcPr>
          <w:p w14:paraId="3C24D533" w14:textId="77777777" w:rsidR="0099607F" w:rsidRDefault="0099607F" w:rsidP="00042AE9">
            <w:pPr>
              <w:rPr>
                <w:noProof/>
                <w:sz w:val="18"/>
                <w:szCs w:val="20"/>
              </w:rPr>
            </w:pPr>
            <w:r>
              <w:rPr>
                <w:noProof/>
                <w:sz w:val="18"/>
                <w:szCs w:val="20"/>
              </w:rPr>
              <w:t>Hz</w:t>
            </w:r>
          </w:p>
        </w:tc>
        <w:tc>
          <w:tcPr>
            <w:tcW w:w="580" w:type="pct"/>
            <w:shd w:val="clear" w:color="auto" w:fill="FFFFFF"/>
          </w:tcPr>
          <w:p w14:paraId="6C13C91C" w14:textId="77777777" w:rsidR="0099607F" w:rsidRDefault="0099607F" w:rsidP="00042AE9">
            <w:pPr>
              <w:rPr>
                <w:sz w:val="18"/>
                <w:szCs w:val="20"/>
              </w:rPr>
            </w:pPr>
            <w:r>
              <w:rPr>
                <w:sz w:val="18"/>
                <w:szCs w:val="20"/>
              </w:rPr>
              <w:t>frequency</w:t>
            </w:r>
          </w:p>
        </w:tc>
        <w:tc>
          <w:tcPr>
            <w:tcW w:w="3810" w:type="pct"/>
            <w:shd w:val="clear" w:color="auto" w:fill="FFFFFF"/>
          </w:tcPr>
          <w:p w14:paraId="4E17313B" w14:textId="77777777" w:rsidR="0099607F" w:rsidRPr="00670D61" w:rsidRDefault="0099607F" w:rsidP="00042AE9">
            <w:pPr>
              <w:pStyle w:val="TableText"/>
            </w:pPr>
            <w:proofErr w:type="gramStart"/>
            <w:r>
              <w:t>Hertz,</w:t>
            </w:r>
            <w:proofErr w:type="gramEnd"/>
            <w:r>
              <w:t xml:space="preserve"> or Hz. equals one </w:t>
            </w:r>
            <w:r w:rsidRPr="009A50C4">
              <w:t>cycle per second</w:t>
            </w:r>
            <w:r>
              <w:t>.</w:t>
            </w:r>
          </w:p>
        </w:tc>
      </w:tr>
      <w:tr w:rsidR="0099607F" w:rsidRPr="00F706EC" w14:paraId="0EA421EC" w14:textId="77777777" w:rsidTr="00042AE9">
        <w:trPr>
          <w:cantSplit/>
        </w:trPr>
        <w:tc>
          <w:tcPr>
            <w:tcW w:w="610" w:type="pct"/>
            <w:shd w:val="clear" w:color="auto" w:fill="FFFFFF"/>
          </w:tcPr>
          <w:p w14:paraId="2805DC16" w14:textId="77777777" w:rsidR="0099607F" w:rsidRDefault="0099607F" w:rsidP="00042AE9">
            <w:pPr>
              <w:rPr>
                <w:noProof/>
                <w:sz w:val="18"/>
                <w:szCs w:val="20"/>
              </w:rPr>
            </w:pPr>
            <w:r>
              <w:rPr>
                <w:noProof/>
                <w:sz w:val="18"/>
                <w:szCs w:val="20"/>
              </w:rPr>
              <w:t>kHz</w:t>
            </w:r>
          </w:p>
        </w:tc>
        <w:tc>
          <w:tcPr>
            <w:tcW w:w="580" w:type="pct"/>
            <w:shd w:val="clear" w:color="auto" w:fill="FFFFFF"/>
          </w:tcPr>
          <w:p w14:paraId="03D909BE" w14:textId="77777777" w:rsidR="0099607F" w:rsidRDefault="0099607F" w:rsidP="00042AE9">
            <w:pPr>
              <w:rPr>
                <w:sz w:val="18"/>
                <w:szCs w:val="20"/>
              </w:rPr>
            </w:pPr>
            <w:r>
              <w:rPr>
                <w:sz w:val="18"/>
                <w:szCs w:val="20"/>
              </w:rPr>
              <w:t>frequency</w:t>
            </w:r>
          </w:p>
        </w:tc>
        <w:tc>
          <w:tcPr>
            <w:tcW w:w="3810" w:type="pct"/>
            <w:shd w:val="clear" w:color="auto" w:fill="FFFFFF"/>
          </w:tcPr>
          <w:p w14:paraId="38577805" w14:textId="77777777" w:rsidR="0099607F" w:rsidRPr="00F706EC" w:rsidRDefault="0099607F" w:rsidP="00042AE9">
            <w:pPr>
              <w:pStyle w:val="TableText"/>
            </w:pPr>
            <w:r w:rsidRPr="00670D61">
              <w:t>Kilohertz, or kHz, equals to 1,000 Hertz</w:t>
            </w:r>
          </w:p>
        </w:tc>
      </w:tr>
      <w:tr w:rsidR="0099607F" w:rsidRPr="00F706EC" w14:paraId="7D6AC583" w14:textId="77777777" w:rsidTr="00042AE9">
        <w:trPr>
          <w:cantSplit/>
        </w:trPr>
        <w:tc>
          <w:tcPr>
            <w:tcW w:w="610" w:type="pct"/>
            <w:shd w:val="clear" w:color="auto" w:fill="FFFFFF"/>
          </w:tcPr>
          <w:p w14:paraId="49B626DC" w14:textId="77777777" w:rsidR="0099607F" w:rsidRPr="00F706EC" w:rsidRDefault="0099607F" w:rsidP="00042AE9">
            <w:pPr>
              <w:rPr>
                <w:noProof/>
                <w:sz w:val="18"/>
                <w:szCs w:val="20"/>
              </w:rPr>
            </w:pPr>
            <w:r>
              <w:rPr>
                <w:noProof/>
                <w:sz w:val="18"/>
                <w:szCs w:val="20"/>
              </w:rPr>
              <w:t>MHz</w:t>
            </w:r>
          </w:p>
        </w:tc>
        <w:tc>
          <w:tcPr>
            <w:tcW w:w="580" w:type="pct"/>
            <w:shd w:val="clear" w:color="auto" w:fill="FFFFFF"/>
          </w:tcPr>
          <w:p w14:paraId="6BFDB4BD" w14:textId="77777777" w:rsidR="0099607F" w:rsidRDefault="0099607F" w:rsidP="00042AE9">
            <w:pPr>
              <w:rPr>
                <w:sz w:val="18"/>
                <w:szCs w:val="20"/>
              </w:rPr>
            </w:pPr>
            <w:r>
              <w:rPr>
                <w:sz w:val="18"/>
                <w:szCs w:val="20"/>
              </w:rPr>
              <w:t>frequency</w:t>
            </w:r>
          </w:p>
        </w:tc>
        <w:tc>
          <w:tcPr>
            <w:tcW w:w="3810" w:type="pct"/>
            <w:shd w:val="clear" w:color="auto" w:fill="FFFFFF"/>
          </w:tcPr>
          <w:p w14:paraId="7F0BA94C" w14:textId="77777777" w:rsidR="0099607F" w:rsidRPr="00F706EC" w:rsidRDefault="0099607F" w:rsidP="00042AE9">
            <w:pPr>
              <w:pStyle w:val="TableText"/>
            </w:pPr>
            <w:r w:rsidRPr="00670D61">
              <w:t>Megahertz, or MHz, equals to 1,000,000 Hertz or 1,000 kHz</w:t>
            </w:r>
          </w:p>
        </w:tc>
      </w:tr>
      <w:tr w:rsidR="0099607F" w:rsidRPr="00F706EC" w14:paraId="4B3BA65E" w14:textId="77777777" w:rsidTr="00042AE9">
        <w:trPr>
          <w:cantSplit/>
        </w:trPr>
        <w:tc>
          <w:tcPr>
            <w:tcW w:w="610" w:type="pct"/>
            <w:shd w:val="clear" w:color="auto" w:fill="FFFFFF"/>
          </w:tcPr>
          <w:p w14:paraId="04282B01" w14:textId="77777777" w:rsidR="0099607F" w:rsidRDefault="0099607F" w:rsidP="00042AE9">
            <w:pPr>
              <w:rPr>
                <w:noProof/>
                <w:sz w:val="18"/>
                <w:szCs w:val="20"/>
              </w:rPr>
            </w:pPr>
            <w:r>
              <w:rPr>
                <w:noProof/>
                <w:sz w:val="18"/>
                <w:szCs w:val="20"/>
              </w:rPr>
              <w:t>GHz</w:t>
            </w:r>
          </w:p>
        </w:tc>
        <w:tc>
          <w:tcPr>
            <w:tcW w:w="580" w:type="pct"/>
            <w:shd w:val="clear" w:color="auto" w:fill="FFFFFF"/>
          </w:tcPr>
          <w:p w14:paraId="140674F2" w14:textId="77777777" w:rsidR="0099607F" w:rsidRDefault="0099607F" w:rsidP="00042AE9">
            <w:pPr>
              <w:rPr>
                <w:sz w:val="18"/>
                <w:szCs w:val="20"/>
              </w:rPr>
            </w:pPr>
            <w:r>
              <w:rPr>
                <w:sz w:val="18"/>
                <w:szCs w:val="20"/>
              </w:rPr>
              <w:t>frequency</w:t>
            </w:r>
          </w:p>
        </w:tc>
        <w:tc>
          <w:tcPr>
            <w:tcW w:w="3810" w:type="pct"/>
            <w:shd w:val="clear" w:color="auto" w:fill="FFFFFF"/>
          </w:tcPr>
          <w:p w14:paraId="56C12880" w14:textId="77777777" w:rsidR="0099607F" w:rsidRDefault="0099607F" w:rsidP="00042AE9">
            <w:pPr>
              <w:pStyle w:val="TableText"/>
            </w:pPr>
            <w:r w:rsidRPr="00670D61">
              <w:t>Gigahertz, or GHz, equals to 1,000,000,000 Hertz, or 1,000,000 kHz, or 1,000 MHz.</w:t>
            </w:r>
          </w:p>
        </w:tc>
      </w:tr>
    </w:tbl>
    <w:p w14:paraId="4A6A4541" w14:textId="77777777" w:rsidR="0099607F" w:rsidRDefault="0099607F" w:rsidP="0099607F">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913500B" w14:textId="77777777" w:rsidTr="00042AE9">
        <w:trPr>
          <w:trHeight w:val="256"/>
        </w:trPr>
        <w:tc>
          <w:tcPr>
            <w:tcW w:w="9576" w:type="dxa"/>
            <w:shd w:val="clear" w:color="auto" w:fill="D9D9D9" w:themeFill="background1" w:themeFillShade="D9"/>
          </w:tcPr>
          <w:p w14:paraId="69EFB809" w14:textId="77777777" w:rsidR="0099607F" w:rsidRDefault="0099607F" w:rsidP="00042AE9">
            <w:pPr>
              <w:rPr>
                <w:rStyle w:val="CodeSnippet"/>
                <w:noProof/>
              </w:rPr>
            </w:pPr>
            <w:r>
              <w:rPr>
                <w:rStyle w:val="CodeSnippet"/>
                <w:noProof/>
              </w:rPr>
              <w:t># Processor raw clock rate</w:t>
            </w:r>
          </w:p>
          <w:p w14:paraId="2C7420EA" w14:textId="77777777" w:rsidR="0099607F" w:rsidRDefault="0099607F" w:rsidP="00042AE9">
            <w:pPr>
              <w:rPr>
                <w:rStyle w:val="CodeSnippet"/>
                <w:noProof/>
              </w:rPr>
            </w:pPr>
            <w:r>
              <w:rPr>
                <w:rStyle w:val="CodeSnippet"/>
                <w:noProof/>
              </w:rPr>
              <w:t>properties:</w:t>
            </w:r>
          </w:p>
          <w:p w14:paraId="7E1F7D35" w14:textId="77777777" w:rsidR="0099607F" w:rsidRPr="003B0572" w:rsidRDefault="0099607F" w:rsidP="00042AE9">
            <w:pPr>
              <w:rPr>
                <w:rFonts w:ascii="Consolas" w:hAnsi="Consolas"/>
                <w:noProof/>
              </w:rPr>
            </w:pPr>
            <w:r>
              <w:rPr>
                <w:rStyle w:val="CodeSnippet"/>
                <w:noProof/>
              </w:rPr>
              <w:t xml:space="preserve">  clock_rate: 2.4 GHz</w:t>
            </w:r>
          </w:p>
        </w:tc>
      </w:tr>
    </w:tbl>
    <w:p w14:paraId="14F27E28" w14:textId="77777777" w:rsidR="0099607F" w:rsidRDefault="0099607F" w:rsidP="0099607F">
      <w:pPr>
        <w:pStyle w:val="Heading5"/>
        <w:numPr>
          <w:ilvl w:val="4"/>
          <w:numId w:val="3"/>
        </w:numPr>
      </w:pPr>
      <w:r>
        <w:t>Notes</w:t>
      </w:r>
    </w:p>
    <w:p w14:paraId="35DE74F0" w14:textId="77777777" w:rsidR="0099607F" w:rsidRPr="00E0512C" w:rsidRDefault="0099607F" w:rsidP="0099607F">
      <w:pPr>
        <w:pStyle w:val="ListParagraph"/>
        <w:numPr>
          <w:ilvl w:val="0"/>
          <w:numId w:val="40"/>
        </w:numPr>
      </w:pPr>
      <w:r>
        <w:t xml:space="preserve">The value for Hertz (Hz) is the International Standard Unit (ISU) as described by the Bureau International des Poids et Mesures (BIPM) in the </w:t>
      </w:r>
      <w:bookmarkStart w:id="274" w:name="haut"/>
      <w:r>
        <w:t>“</w:t>
      </w:r>
      <w:r w:rsidRPr="00E0512C">
        <w:rPr>
          <w:i/>
        </w:rPr>
        <w:t>SI Brochure: The International System of Units (SI) [8th edition, 2006; updated in 2014</w:t>
      </w:r>
      <w:bookmarkEnd w:id="274"/>
      <w:r w:rsidRPr="00E0512C">
        <w:rPr>
          <w:i/>
        </w:rPr>
        <w:t>]</w:t>
      </w:r>
      <w:r>
        <w:t xml:space="preserve">”, </w:t>
      </w:r>
      <w:hyperlink r:id="rId68" w:history="1">
        <w:r w:rsidRPr="00E0512C">
          <w:rPr>
            <w:rStyle w:val="Hyperlink"/>
          </w:rPr>
          <w:t>http://www.bipm.org/en/publications/si-brochure/</w:t>
        </w:r>
      </w:hyperlink>
    </w:p>
    <w:p w14:paraId="3238DBB4" w14:textId="77777777" w:rsidR="0099607F" w:rsidRDefault="0099607F" w:rsidP="0099607F">
      <w:pPr>
        <w:pStyle w:val="Heading2"/>
        <w:numPr>
          <w:ilvl w:val="1"/>
          <w:numId w:val="3"/>
        </w:numPr>
      </w:pPr>
      <w:bookmarkStart w:id="275" w:name="_Toc302251690"/>
      <w:bookmarkStart w:id="276" w:name="_Toc430015661"/>
      <w:r>
        <w:lastRenderedPageBreak/>
        <w:t>Normative values</w:t>
      </w:r>
      <w:bookmarkEnd w:id="272"/>
      <w:bookmarkEnd w:id="275"/>
      <w:bookmarkEnd w:id="276"/>
    </w:p>
    <w:p w14:paraId="4A514AED" w14:textId="77777777" w:rsidR="0099607F" w:rsidRDefault="0099607F" w:rsidP="0099607F">
      <w:pPr>
        <w:pStyle w:val="Heading3"/>
        <w:numPr>
          <w:ilvl w:val="2"/>
          <w:numId w:val="3"/>
        </w:numPr>
      </w:pPr>
      <w:bookmarkStart w:id="277" w:name="_Toc430015662"/>
      <w:bookmarkStart w:id="278" w:name="DEFN_TOSCA_VALUES_STATE"/>
      <w:r>
        <w:t>Node States</w:t>
      </w:r>
      <w:bookmarkEnd w:id="277"/>
    </w:p>
    <w:bookmarkEnd w:id="278"/>
    <w:p w14:paraId="2BB44B54" w14:textId="77777777" w:rsidR="0099607F" w:rsidRDefault="0099607F" w:rsidP="0099607F">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134F75">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3EBA9834" w14:textId="77777777" w:rsidR="0099607F" w:rsidRDefault="0099607F" w:rsidP="0099607F">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99607F" w:rsidRPr="00F706EC" w14:paraId="6AC59A1B" w14:textId="77777777" w:rsidTr="00042AE9">
        <w:trPr>
          <w:cantSplit/>
          <w:tblHeader/>
        </w:trPr>
        <w:tc>
          <w:tcPr>
            <w:tcW w:w="5000" w:type="pct"/>
            <w:gridSpan w:val="3"/>
            <w:shd w:val="clear" w:color="auto" w:fill="D9D9D9"/>
          </w:tcPr>
          <w:p w14:paraId="176DCFB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99607F" w:rsidRPr="00F706EC" w14:paraId="7709924B" w14:textId="77777777" w:rsidTr="00042AE9">
        <w:trPr>
          <w:cantSplit/>
          <w:tblHeader/>
        </w:trPr>
        <w:tc>
          <w:tcPr>
            <w:tcW w:w="653" w:type="pct"/>
            <w:shd w:val="clear" w:color="auto" w:fill="D9D9D9"/>
          </w:tcPr>
          <w:p w14:paraId="39B5F1B9"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1407200D"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70653E07"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25DA384" w14:textId="77777777" w:rsidTr="00042AE9">
        <w:trPr>
          <w:cantSplit/>
        </w:trPr>
        <w:tc>
          <w:tcPr>
            <w:tcW w:w="653" w:type="pct"/>
            <w:shd w:val="clear" w:color="auto" w:fill="FFFFFF"/>
          </w:tcPr>
          <w:p w14:paraId="453E3BE9" w14:textId="77777777" w:rsidR="0099607F" w:rsidRPr="00F706EC" w:rsidRDefault="0099607F" w:rsidP="00042AE9">
            <w:pPr>
              <w:rPr>
                <w:noProof/>
                <w:sz w:val="18"/>
                <w:szCs w:val="20"/>
              </w:rPr>
            </w:pPr>
            <w:r>
              <w:rPr>
                <w:noProof/>
                <w:sz w:val="18"/>
                <w:szCs w:val="20"/>
              </w:rPr>
              <w:t>initial</w:t>
            </w:r>
          </w:p>
        </w:tc>
        <w:tc>
          <w:tcPr>
            <w:tcW w:w="598" w:type="pct"/>
            <w:shd w:val="clear" w:color="auto" w:fill="FFFFFF"/>
          </w:tcPr>
          <w:p w14:paraId="7F8D2C70" w14:textId="77777777" w:rsidR="0099607F" w:rsidRDefault="0099607F" w:rsidP="00042AE9">
            <w:pPr>
              <w:rPr>
                <w:sz w:val="18"/>
                <w:szCs w:val="20"/>
              </w:rPr>
            </w:pPr>
            <w:r>
              <w:rPr>
                <w:sz w:val="18"/>
                <w:szCs w:val="20"/>
              </w:rPr>
              <w:t>no</w:t>
            </w:r>
          </w:p>
        </w:tc>
        <w:tc>
          <w:tcPr>
            <w:tcW w:w="3749" w:type="pct"/>
            <w:shd w:val="clear" w:color="auto" w:fill="FFFFFF"/>
          </w:tcPr>
          <w:p w14:paraId="65EEB9E0" w14:textId="77777777" w:rsidR="0099607F" w:rsidRPr="00F706EC" w:rsidRDefault="0099607F" w:rsidP="00042AE9">
            <w:pPr>
              <w:rPr>
                <w:sz w:val="18"/>
                <w:szCs w:val="20"/>
              </w:rPr>
            </w:pPr>
            <w:r>
              <w:rPr>
                <w:sz w:val="18"/>
                <w:szCs w:val="20"/>
              </w:rPr>
              <w:t>Node is not yet created.  Node only exists as a template definition.</w:t>
            </w:r>
          </w:p>
        </w:tc>
      </w:tr>
      <w:tr w:rsidR="0099607F" w:rsidRPr="00F706EC" w14:paraId="383F40D6" w14:textId="77777777" w:rsidTr="00042AE9">
        <w:trPr>
          <w:cantSplit/>
        </w:trPr>
        <w:tc>
          <w:tcPr>
            <w:tcW w:w="653" w:type="pct"/>
            <w:shd w:val="clear" w:color="auto" w:fill="FFFFFF"/>
          </w:tcPr>
          <w:p w14:paraId="2D56A9F7" w14:textId="77777777" w:rsidR="0099607F" w:rsidRDefault="0099607F" w:rsidP="00042AE9">
            <w:pPr>
              <w:rPr>
                <w:noProof/>
                <w:sz w:val="18"/>
                <w:szCs w:val="20"/>
              </w:rPr>
            </w:pPr>
            <w:r>
              <w:rPr>
                <w:noProof/>
                <w:sz w:val="18"/>
                <w:szCs w:val="20"/>
              </w:rPr>
              <w:t>creating</w:t>
            </w:r>
          </w:p>
        </w:tc>
        <w:tc>
          <w:tcPr>
            <w:tcW w:w="598" w:type="pct"/>
            <w:shd w:val="clear" w:color="auto" w:fill="FFFFFF"/>
          </w:tcPr>
          <w:p w14:paraId="70C3263E" w14:textId="77777777" w:rsidR="0099607F" w:rsidRDefault="0099607F" w:rsidP="00042AE9">
            <w:pPr>
              <w:rPr>
                <w:sz w:val="18"/>
                <w:szCs w:val="20"/>
              </w:rPr>
            </w:pPr>
            <w:r>
              <w:rPr>
                <w:sz w:val="18"/>
                <w:szCs w:val="20"/>
              </w:rPr>
              <w:t>yes</w:t>
            </w:r>
          </w:p>
        </w:tc>
        <w:tc>
          <w:tcPr>
            <w:tcW w:w="3749" w:type="pct"/>
            <w:shd w:val="clear" w:color="auto" w:fill="FFFFFF"/>
          </w:tcPr>
          <w:p w14:paraId="099F1D9A" w14:textId="77777777" w:rsidR="0099607F" w:rsidRDefault="0099607F" w:rsidP="00042AE9">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99607F" w:rsidRPr="00F706EC" w14:paraId="06344DFE" w14:textId="77777777" w:rsidTr="00042AE9">
        <w:trPr>
          <w:cantSplit/>
        </w:trPr>
        <w:tc>
          <w:tcPr>
            <w:tcW w:w="653" w:type="pct"/>
            <w:shd w:val="clear" w:color="auto" w:fill="FFFFFF"/>
          </w:tcPr>
          <w:p w14:paraId="6DA72BCE" w14:textId="77777777" w:rsidR="0099607F" w:rsidRPr="00F706EC" w:rsidRDefault="0099607F" w:rsidP="00042AE9">
            <w:pPr>
              <w:rPr>
                <w:noProof/>
                <w:sz w:val="18"/>
                <w:szCs w:val="20"/>
              </w:rPr>
            </w:pPr>
            <w:r>
              <w:rPr>
                <w:noProof/>
                <w:sz w:val="18"/>
                <w:szCs w:val="20"/>
              </w:rPr>
              <w:t>created</w:t>
            </w:r>
          </w:p>
        </w:tc>
        <w:tc>
          <w:tcPr>
            <w:tcW w:w="598" w:type="pct"/>
            <w:shd w:val="clear" w:color="auto" w:fill="FFFFFF"/>
          </w:tcPr>
          <w:p w14:paraId="4148646A" w14:textId="77777777" w:rsidR="0099607F" w:rsidRDefault="0099607F" w:rsidP="00042AE9">
            <w:pPr>
              <w:rPr>
                <w:sz w:val="18"/>
                <w:szCs w:val="20"/>
              </w:rPr>
            </w:pPr>
            <w:r>
              <w:rPr>
                <w:sz w:val="18"/>
                <w:szCs w:val="20"/>
              </w:rPr>
              <w:t>no</w:t>
            </w:r>
          </w:p>
        </w:tc>
        <w:tc>
          <w:tcPr>
            <w:tcW w:w="3749" w:type="pct"/>
            <w:shd w:val="clear" w:color="auto" w:fill="FFFFFF"/>
          </w:tcPr>
          <w:p w14:paraId="1141039D" w14:textId="77777777" w:rsidR="0099607F" w:rsidRPr="00F706EC" w:rsidRDefault="0099607F" w:rsidP="00042AE9">
            <w:pPr>
              <w:rPr>
                <w:sz w:val="18"/>
                <w:szCs w:val="20"/>
              </w:rPr>
            </w:pPr>
            <w:r>
              <w:rPr>
                <w:sz w:val="18"/>
                <w:szCs w:val="20"/>
              </w:rPr>
              <w:t>Node software has been installed.</w:t>
            </w:r>
          </w:p>
        </w:tc>
      </w:tr>
      <w:tr w:rsidR="0099607F" w:rsidRPr="00F706EC" w14:paraId="402F0561" w14:textId="77777777" w:rsidTr="00042AE9">
        <w:trPr>
          <w:cantSplit/>
        </w:trPr>
        <w:tc>
          <w:tcPr>
            <w:tcW w:w="653" w:type="pct"/>
            <w:shd w:val="clear" w:color="auto" w:fill="FFFFFF"/>
          </w:tcPr>
          <w:p w14:paraId="1FA0C658" w14:textId="77777777" w:rsidR="0099607F" w:rsidRDefault="0099607F" w:rsidP="00042AE9">
            <w:pPr>
              <w:rPr>
                <w:noProof/>
                <w:sz w:val="18"/>
                <w:szCs w:val="20"/>
              </w:rPr>
            </w:pPr>
            <w:r>
              <w:rPr>
                <w:noProof/>
                <w:sz w:val="18"/>
                <w:szCs w:val="20"/>
              </w:rPr>
              <w:t>configuring</w:t>
            </w:r>
          </w:p>
        </w:tc>
        <w:tc>
          <w:tcPr>
            <w:tcW w:w="598" w:type="pct"/>
            <w:shd w:val="clear" w:color="auto" w:fill="FFFFFF"/>
          </w:tcPr>
          <w:p w14:paraId="75E5D2DD" w14:textId="77777777" w:rsidR="0099607F" w:rsidRDefault="0099607F" w:rsidP="00042AE9">
            <w:pPr>
              <w:rPr>
                <w:sz w:val="18"/>
                <w:szCs w:val="20"/>
              </w:rPr>
            </w:pPr>
            <w:r>
              <w:rPr>
                <w:sz w:val="18"/>
                <w:szCs w:val="20"/>
              </w:rPr>
              <w:t>yes</w:t>
            </w:r>
          </w:p>
        </w:tc>
        <w:tc>
          <w:tcPr>
            <w:tcW w:w="3749" w:type="pct"/>
            <w:shd w:val="clear" w:color="auto" w:fill="FFFFFF"/>
          </w:tcPr>
          <w:p w14:paraId="0CD771A2" w14:textId="77777777" w:rsidR="0099607F" w:rsidRDefault="0099607F" w:rsidP="00042AE9">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99607F" w:rsidRPr="00F706EC" w14:paraId="3AD636AF" w14:textId="77777777" w:rsidTr="00042AE9">
        <w:trPr>
          <w:cantSplit/>
        </w:trPr>
        <w:tc>
          <w:tcPr>
            <w:tcW w:w="653" w:type="pct"/>
            <w:shd w:val="clear" w:color="auto" w:fill="FFFFFF"/>
          </w:tcPr>
          <w:p w14:paraId="66EE368C" w14:textId="77777777" w:rsidR="0099607F" w:rsidRPr="00F706EC" w:rsidRDefault="0099607F" w:rsidP="00042AE9">
            <w:pPr>
              <w:rPr>
                <w:noProof/>
                <w:sz w:val="18"/>
                <w:szCs w:val="20"/>
              </w:rPr>
            </w:pPr>
            <w:r>
              <w:rPr>
                <w:noProof/>
                <w:sz w:val="18"/>
                <w:szCs w:val="20"/>
              </w:rPr>
              <w:t>configured</w:t>
            </w:r>
          </w:p>
        </w:tc>
        <w:tc>
          <w:tcPr>
            <w:tcW w:w="598" w:type="pct"/>
            <w:shd w:val="clear" w:color="auto" w:fill="FFFFFF"/>
          </w:tcPr>
          <w:p w14:paraId="5BAF90AB" w14:textId="77777777" w:rsidR="0099607F" w:rsidRDefault="0099607F" w:rsidP="00042AE9">
            <w:pPr>
              <w:rPr>
                <w:sz w:val="18"/>
                <w:szCs w:val="20"/>
              </w:rPr>
            </w:pPr>
            <w:r>
              <w:rPr>
                <w:sz w:val="18"/>
                <w:szCs w:val="20"/>
              </w:rPr>
              <w:t>no</w:t>
            </w:r>
          </w:p>
        </w:tc>
        <w:tc>
          <w:tcPr>
            <w:tcW w:w="3749" w:type="pct"/>
            <w:shd w:val="clear" w:color="auto" w:fill="FFFFFF"/>
          </w:tcPr>
          <w:p w14:paraId="794DDAF7" w14:textId="77777777" w:rsidR="0099607F" w:rsidRPr="00F706EC" w:rsidRDefault="0099607F" w:rsidP="00042AE9">
            <w:pPr>
              <w:rPr>
                <w:sz w:val="18"/>
                <w:szCs w:val="20"/>
              </w:rPr>
            </w:pPr>
            <w:r>
              <w:rPr>
                <w:sz w:val="18"/>
                <w:szCs w:val="20"/>
              </w:rPr>
              <w:t>Node has been configured prior to being started.</w:t>
            </w:r>
          </w:p>
        </w:tc>
      </w:tr>
      <w:tr w:rsidR="0099607F" w:rsidRPr="00F706EC" w14:paraId="3BDE39B6" w14:textId="77777777" w:rsidTr="00042AE9">
        <w:trPr>
          <w:cantSplit/>
        </w:trPr>
        <w:tc>
          <w:tcPr>
            <w:tcW w:w="653" w:type="pct"/>
            <w:shd w:val="clear" w:color="auto" w:fill="FFFFFF"/>
          </w:tcPr>
          <w:p w14:paraId="46FCA247" w14:textId="77777777" w:rsidR="0099607F" w:rsidRDefault="0099607F" w:rsidP="00042AE9">
            <w:pPr>
              <w:rPr>
                <w:noProof/>
                <w:sz w:val="18"/>
                <w:szCs w:val="20"/>
              </w:rPr>
            </w:pPr>
            <w:r>
              <w:rPr>
                <w:noProof/>
                <w:sz w:val="18"/>
                <w:szCs w:val="20"/>
              </w:rPr>
              <w:t>starting</w:t>
            </w:r>
          </w:p>
        </w:tc>
        <w:tc>
          <w:tcPr>
            <w:tcW w:w="598" w:type="pct"/>
            <w:shd w:val="clear" w:color="auto" w:fill="FFFFFF"/>
          </w:tcPr>
          <w:p w14:paraId="64EA5B4D" w14:textId="77777777" w:rsidR="0099607F" w:rsidRDefault="0099607F" w:rsidP="00042AE9">
            <w:pPr>
              <w:rPr>
                <w:sz w:val="18"/>
                <w:szCs w:val="20"/>
              </w:rPr>
            </w:pPr>
            <w:r>
              <w:rPr>
                <w:sz w:val="18"/>
                <w:szCs w:val="20"/>
              </w:rPr>
              <w:t>yes</w:t>
            </w:r>
          </w:p>
        </w:tc>
        <w:tc>
          <w:tcPr>
            <w:tcW w:w="3749" w:type="pct"/>
            <w:shd w:val="clear" w:color="auto" w:fill="FFFFFF"/>
          </w:tcPr>
          <w:p w14:paraId="0DBD8D31" w14:textId="77777777" w:rsidR="0099607F" w:rsidRDefault="0099607F" w:rsidP="00042AE9">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99607F" w:rsidRPr="00F706EC" w14:paraId="1C0BFEA3" w14:textId="77777777" w:rsidTr="00042AE9">
        <w:trPr>
          <w:cantSplit/>
        </w:trPr>
        <w:tc>
          <w:tcPr>
            <w:tcW w:w="653" w:type="pct"/>
            <w:shd w:val="clear" w:color="auto" w:fill="FFFFFF"/>
          </w:tcPr>
          <w:p w14:paraId="5758DBB3" w14:textId="77777777" w:rsidR="0099607F" w:rsidRPr="00F706EC" w:rsidRDefault="0099607F" w:rsidP="00042AE9">
            <w:pPr>
              <w:rPr>
                <w:noProof/>
                <w:sz w:val="18"/>
                <w:szCs w:val="20"/>
              </w:rPr>
            </w:pPr>
            <w:r>
              <w:rPr>
                <w:noProof/>
                <w:sz w:val="18"/>
                <w:szCs w:val="20"/>
              </w:rPr>
              <w:t>started</w:t>
            </w:r>
          </w:p>
        </w:tc>
        <w:tc>
          <w:tcPr>
            <w:tcW w:w="598" w:type="pct"/>
            <w:shd w:val="clear" w:color="auto" w:fill="FFFFFF"/>
          </w:tcPr>
          <w:p w14:paraId="06F1410A" w14:textId="77777777" w:rsidR="0099607F" w:rsidRDefault="0099607F" w:rsidP="00042AE9">
            <w:pPr>
              <w:rPr>
                <w:sz w:val="18"/>
                <w:szCs w:val="20"/>
              </w:rPr>
            </w:pPr>
            <w:r>
              <w:rPr>
                <w:sz w:val="18"/>
                <w:szCs w:val="20"/>
              </w:rPr>
              <w:t>no</w:t>
            </w:r>
          </w:p>
        </w:tc>
        <w:tc>
          <w:tcPr>
            <w:tcW w:w="3749" w:type="pct"/>
            <w:shd w:val="clear" w:color="auto" w:fill="FFFFFF"/>
          </w:tcPr>
          <w:p w14:paraId="7058DC65" w14:textId="77777777" w:rsidR="0099607F" w:rsidRPr="00F706EC" w:rsidRDefault="0099607F" w:rsidP="00042AE9">
            <w:pPr>
              <w:rPr>
                <w:sz w:val="18"/>
                <w:szCs w:val="20"/>
              </w:rPr>
            </w:pPr>
            <w:r>
              <w:rPr>
                <w:sz w:val="18"/>
                <w:szCs w:val="20"/>
              </w:rPr>
              <w:t>Node is started.</w:t>
            </w:r>
          </w:p>
        </w:tc>
      </w:tr>
      <w:tr w:rsidR="0099607F" w:rsidRPr="00F706EC" w14:paraId="0F8CABFE" w14:textId="77777777" w:rsidTr="00042AE9">
        <w:trPr>
          <w:cantSplit/>
        </w:trPr>
        <w:tc>
          <w:tcPr>
            <w:tcW w:w="653" w:type="pct"/>
            <w:shd w:val="clear" w:color="auto" w:fill="FFFFFF"/>
          </w:tcPr>
          <w:p w14:paraId="13347514" w14:textId="77777777" w:rsidR="0099607F" w:rsidRDefault="0099607F" w:rsidP="00042AE9">
            <w:pPr>
              <w:rPr>
                <w:noProof/>
                <w:sz w:val="18"/>
                <w:szCs w:val="20"/>
              </w:rPr>
            </w:pPr>
            <w:r>
              <w:rPr>
                <w:noProof/>
                <w:sz w:val="18"/>
                <w:szCs w:val="20"/>
              </w:rPr>
              <w:t>stopping</w:t>
            </w:r>
          </w:p>
        </w:tc>
        <w:tc>
          <w:tcPr>
            <w:tcW w:w="598" w:type="pct"/>
            <w:shd w:val="clear" w:color="auto" w:fill="FFFFFF"/>
          </w:tcPr>
          <w:p w14:paraId="5E7C4D24" w14:textId="77777777" w:rsidR="0099607F" w:rsidRDefault="0099607F" w:rsidP="00042AE9">
            <w:pPr>
              <w:rPr>
                <w:sz w:val="18"/>
                <w:szCs w:val="20"/>
              </w:rPr>
            </w:pPr>
            <w:r>
              <w:rPr>
                <w:sz w:val="18"/>
                <w:szCs w:val="20"/>
              </w:rPr>
              <w:t>yes</w:t>
            </w:r>
          </w:p>
        </w:tc>
        <w:tc>
          <w:tcPr>
            <w:tcW w:w="3749" w:type="pct"/>
            <w:shd w:val="clear" w:color="auto" w:fill="FFFFFF"/>
          </w:tcPr>
          <w:p w14:paraId="61A845DA" w14:textId="77777777" w:rsidR="0099607F" w:rsidRDefault="0099607F" w:rsidP="00042AE9">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99607F" w:rsidRPr="00F706EC" w14:paraId="162EEA2A" w14:textId="77777777" w:rsidTr="00042AE9">
        <w:trPr>
          <w:cantSplit/>
        </w:trPr>
        <w:tc>
          <w:tcPr>
            <w:tcW w:w="653" w:type="pct"/>
            <w:shd w:val="clear" w:color="auto" w:fill="FFFFFF"/>
          </w:tcPr>
          <w:p w14:paraId="22AEE30D" w14:textId="77777777" w:rsidR="0099607F" w:rsidRDefault="0099607F" w:rsidP="00042AE9">
            <w:pPr>
              <w:rPr>
                <w:noProof/>
                <w:sz w:val="18"/>
                <w:szCs w:val="20"/>
              </w:rPr>
            </w:pPr>
            <w:r>
              <w:rPr>
                <w:noProof/>
                <w:sz w:val="18"/>
                <w:szCs w:val="20"/>
              </w:rPr>
              <w:t>deleting</w:t>
            </w:r>
          </w:p>
        </w:tc>
        <w:tc>
          <w:tcPr>
            <w:tcW w:w="598" w:type="pct"/>
            <w:shd w:val="clear" w:color="auto" w:fill="FFFFFF"/>
          </w:tcPr>
          <w:p w14:paraId="2A4930E8" w14:textId="77777777" w:rsidR="0099607F" w:rsidRDefault="0099607F" w:rsidP="00042AE9">
            <w:pPr>
              <w:rPr>
                <w:sz w:val="18"/>
                <w:szCs w:val="20"/>
              </w:rPr>
            </w:pPr>
            <w:r>
              <w:rPr>
                <w:sz w:val="18"/>
                <w:szCs w:val="20"/>
              </w:rPr>
              <w:t>yes</w:t>
            </w:r>
          </w:p>
        </w:tc>
        <w:tc>
          <w:tcPr>
            <w:tcW w:w="3749" w:type="pct"/>
            <w:shd w:val="clear" w:color="auto" w:fill="FFFFFF"/>
          </w:tcPr>
          <w:p w14:paraId="54E5FD2F" w14:textId="77777777" w:rsidR="0099607F" w:rsidRDefault="0099607F" w:rsidP="00042AE9">
            <w:pPr>
              <w:rPr>
                <w:sz w:val="18"/>
                <w:szCs w:val="20"/>
              </w:rPr>
            </w:pPr>
            <w:r>
              <w:rPr>
                <w:sz w:val="18"/>
                <w:szCs w:val="20"/>
              </w:rPr>
              <w:t>Node is transitioning from its current state to one where it is deleted and its state is no longer tracked by the instance model.</w:t>
            </w:r>
          </w:p>
        </w:tc>
      </w:tr>
      <w:tr w:rsidR="0099607F" w:rsidRPr="00F706EC" w14:paraId="7680BAD8" w14:textId="77777777" w:rsidTr="00042AE9">
        <w:trPr>
          <w:cantSplit/>
        </w:trPr>
        <w:tc>
          <w:tcPr>
            <w:tcW w:w="653" w:type="pct"/>
            <w:shd w:val="clear" w:color="auto" w:fill="FFFFFF"/>
          </w:tcPr>
          <w:p w14:paraId="20DA0AED" w14:textId="77777777" w:rsidR="0099607F" w:rsidRDefault="0099607F" w:rsidP="00042AE9">
            <w:pPr>
              <w:rPr>
                <w:noProof/>
                <w:sz w:val="18"/>
                <w:szCs w:val="20"/>
              </w:rPr>
            </w:pPr>
            <w:r>
              <w:rPr>
                <w:noProof/>
                <w:sz w:val="18"/>
                <w:szCs w:val="20"/>
              </w:rPr>
              <w:t>error</w:t>
            </w:r>
          </w:p>
        </w:tc>
        <w:tc>
          <w:tcPr>
            <w:tcW w:w="598" w:type="pct"/>
            <w:shd w:val="clear" w:color="auto" w:fill="FFFFFF"/>
          </w:tcPr>
          <w:p w14:paraId="67E1EC61" w14:textId="77777777" w:rsidR="0099607F" w:rsidRDefault="0099607F" w:rsidP="00042AE9">
            <w:pPr>
              <w:rPr>
                <w:sz w:val="18"/>
                <w:szCs w:val="20"/>
              </w:rPr>
            </w:pPr>
            <w:r>
              <w:rPr>
                <w:sz w:val="18"/>
                <w:szCs w:val="20"/>
              </w:rPr>
              <w:t>no</w:t>
            </w:r>
          </w:p>
        </w:tc>
        <w:tc>
          <w:tcPr>
            <w:tcW w:w="3749" w:type="pct"/>
            <w:shd w:val="clear" w:color="auto" w:fill="FFFFFF"/>
          </w:tcPr>
          <w:p w14:paraId="61362D9D" w14:textId="77777777" w:rsidR="0099607F" w:rsidRPr="00F706EC" w:rsidRDefault="0099607F" w:rsidP="00042AE9">
            <w:pPr>
              <w:rPr>
                <w:sz w:val="18"/>
                <w:szCs w:val="20"/>
              </w:rPr>
            </w:pPr>
            <w:r>
              <w:rPr>
                <w:sz w:val="18"/>
                <w:szCs w:val="20"/>
              </w:rPr>
              <w:t>Node is in an error state.</w:t>
            </w:r>
          </w:p>
        </w:tc>
      </w:tr>
    </w:tbl>
    <w:p w14:paraId="438CF65E" w14:textId="77777777" w:rsidR="0099607F" w:rsidRDefault="0099607F" w:rsidP="0099607F">
      <w:pPr>
        <w:pStyle w:val="Heading3"/>
        <w:numPr>
          <w:ilvl w:val="2"/>
          <w:numId w:val="3"/>
        </w:numPr>
      </w:pPr>
      <w:bookmarkStart w:id="279" w:name="_Toc430015663"/>
      <w:bookmarkStart w:id="280" w:name="DEFN_TOSCA_VALUES_RELATIONSHIP_STATES"/>
      <w:bookmarkStart w:id="281" w:name="_Toc397688801"/>
      <w:r>
        <w:t>Relationship States</w:t>
      </w:r>
      <w:bookmarkEnd w:id="279"/>
    </w:p>
    <w:bookmarkEnd w:id="280"/>
    <w:p w14:paraId="11D43E68" w14:textId="77777777" w:rsidR="0099607F" w:rsidRDefault="0099607F" w:rsidP="0099607F">
      <w:pPr>
        <w:pStyle w:val="NormalaroundTable"/>
      </w:pPr>
      <w:r>
        <w:t xml:space="preserve">Similar to the Node States described in the previous section, Relationships have state relative to their (normative) lifecycle operations. </w:t>
      </w:r>
    </w:p>
    <w:p w14:paraId="166ACF7C" w14:textId="77777777" w:rsidR="0099607F" w:rsidRDefault="0099607F" w:rsidP="0099607F">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99607F" w:rsidRPr="00F706EC" w14:paraId="01C63F5F" w14:textId="77777777" w:rsidTr="00042AE9">
        <w:trPr>
          <w:cantSplit/>
          <w:tblHeader/>
        </w:trPr>
        <w:tc>
          <w:tcPr>
            <w:tcW w:w="5000" w:type="pct"/>
            <w:gridSpan w:val="3"/>
            <w:shd w:val="clear" w:color="auto" w:fill="D9D9D9"/>
          </w:tcPr>
          <w:p w14:paraId="1AA6884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99607F" w:rsidRPr="00F706EC" w14:paraId="5EA19E73" w14:textId="77777777" w:rsidTr="00042AE9">
        <w:trPr>
          <w:cantSplit/>
          <w:tblHeader/>
        </w:trPr>
        <w:tc>
          <w:tcPr>
            <w:tcW w:w="653" w:type="pct"/>
            <w:shd w:val="clear" w:color="auto" w:fill="D9D9D9"/>
          </w:tcPr>
          <w:p w14:paraId="2D79C880"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340D97B1"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08812CD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769D1A25" w14:textId="77777777" w:rsidTr="00042AE9">
        <w:trPr>
          <w:cantSplit/>
        </w:trPr>
        <w:tc>
          <w:tcPr>
            <w:tcW w:w="653" w:type="pct"/>
            <w:shd w:val="clear" w:color="auto" w:fill="FFFFFF"/>
          </w:tcPr>
          <w:p w14:paraId="79488F05" w14:textId="77777777" w:rsidR="0099607F" w:rsidRPr="00F706EC" w:rsidRDefault="0099607F" w:rsidP="00042AE9">
            <w:pPr>
              <w:rPr>
                <w:noProof/>
                <w:sz w:val="18"/>
                <w:szCs w:val="20"/>
              </w:rPr>
            </w:pPr>
            <w:r>
              <w:rPr>
                <w:noProof/>
                <w:sz w:val="18"/>
                <w:szCs w:val="20"/>
              </w:rPr>
              <w:t>initial</w:t>
            </w:r>
          </w:p>
        </w:tc>
        <w:tc>
          <w:tcPr>
            <w:tcW w:w="598" w:type="pct"/>
            <w:shd w:val="clear" w:color="auto" w:fill="FFFFFF"/>
          </w:tcPr>
          <w:p w14:paraId="6FA3AC93" w14:textId="77777777" w:rsidR="0099607F" w:rsidRDefault="0099607F" w:rsidP="00042AE9">
            <w:pPr>
              <w:rPr>
                <w:sz w:val="18"/>
                <w:szCs w:val="20"/>
              </w:rPr>
            </w:pPr>
            <w:r>
              <w:rPr>
                <w:sz w:val="18"/>
                <w:szCs w:val="20"/>
              </w:rPr>
              <w:t>no</w:t>
            </w:r>
          </w:p>
        </w:tc>
        <w:tc>
          <w:tcPr>
            <w:tcW w:w="3749" w:type="pct"/>
            <w:shd w:val="clear" w:color="auto" w:fill="FFFFFF"/>
          </w:tcPr>
          <w:p w14:paraId="752063AF" w14:textId="77777777" w:rsidR="0099607F" w:rsidRPr="00F706EC" w:rsidRDefault="0099607F" w:rsidP="00042AE9">
            <w:pPr>
              <w:rPr>
                <w:sz w:val="18"/>
                <w:szCs w:val="20"/>
              </w:rPr>
            </w:pPr>
            <w:r>
              <w:rPr>
                <w:sz w:val="18"/>
                <w:szCs w:val="20"/>
              </w:rPr>
              <w:t>Relationship is not yet created.  Relationship only exists as a template definition.</w:t>
            </w:r>
          </w:p>
        </w:tc>
      </w:tr>
    </w:tbl>
    <w:p w14:paraId="0400FB1A" w14:textId="77777777" w:rsidR="0099607F" w:rsidRDefault="0099607F" w:rsidP="0099607F">
      <w:pPr>
        <w:pStyle w:val="Heading4"/>
        <w:numPr>
          <w:ilvl w:val="3"/>
          <w:numId w:val="3"/>
        </w:numPr>
      </w:pPr>
      <w:r>
        <w:t>Notes</w:t>
      </w:r>
    </w:p>
    <w:p w14:paraId="34ADB916" w14:textId="77777777" w:rsidR="0099607F" w:rsidRPr="001E29B5" w:rsidRDefault="0099607F" w:rsidP="0099607F">
      <w:pPr>
        <w:pStyle w:val="ListParagraph"/>
        <w:numPr>
          <w:ilvl w:val="0"/>
          <w:numId w:val="40"/>
        </w:numPr>
      </w:pPr>
      <w:r>
        <w:t>Additional states will be defined in future versions of the TOSCA Simple Profile in YAML specification.</w:t>
      </w:r>
    </w:p>
    <w:p w14:paraId="07A25404" w14:textId="77777777" w:rsidR="0099607F" w:rsidRDefault="0099607F" w:rsidP="0099607F">
      <w:pPr>
        <w:pStyle w:val="Heading3"/>
        <w:numPr>
          <w:ilvl w:val="2"/>
          <w:numId w:val="3"/>
        </w:numPr>
      </w:pPr>
      <w:bookmarkStart w:id="282" w:name="_Toc430015664"/>
      <w:r>
        <w:lastRenderedPageBreak/>
        <w:t>Directives</w:t>
      </w:r>
      <w:bookmarkEnd w:id="282"/>
    </w:p>
    <w:p w14:paraId="797DDAD1" w14:textId="77777777" w:rsidR="0099607F" w:rsidRDefault="0099607F" w:rsidP="0099607F">
      <w:pPr>
        <w:pStyle w:val="NormalaroundTable"/>
      </w:pPr>
      <w:r>
        <w:t>There are currently no directive values defined for this version of the TOSCA Simple Profile.</w:t>
      </w:r>
    </w:p>
    <w:p w14:paraId="6C407B0F" w14:textId="77777777" w:rsidR="0099607F" w:rsidRDefault="0099607F" w:rsidP="0099607F">
      <w:pPr>
        <w:pStyle w:val="Heading3"/>
        <w:numPr>
          <w:ilvl w:val="2"/>
          <w:numId w:val="3"/>
        </w:numPr>
      </w:pPr>
      <w:bookmarkStart w:id="283" w:name="_Toc430015665"/>
      <w:r>
        <w:t>Network Name aliases</w:t>
      </w:r>
      <w:bookmarkEnd w:id="283"/>
    </w:p>
    <w:p w14:paraId="00BDE776" w14:textId="77777777" w:rsidR="0099607F" w:rsidRDefault="0099607F" w:rsidP="0099607F">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99607F" w:rsidRPr="00F706EC" w14:paraId="75A2BEC9" w14:textId="77777777" w:rsidTr="00042AE9">
        <w:trPr>
          <w:cantSplit/>
          <w:tblHeader/>
        </w:trPr>
        <w:tc>
          <w:tcPr>
            <w:tcW w:w="836" w:type="pct"/>
            <w:shd w:val="clear" w:color="auto" w:fill="D9D9D9"/>
          </w:tcPr>
          <w:p w14:paraId="10655AD5"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1B5A635E"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F706EC" w14:paraId="1960F3EB" w14:textId="77777777" w:rsidTr="00042AE9">
        <w:trPr>
          <w:cantSplit/>
        </w:trPr>
        <w:tc>
          <w:tcPr>
            <w:tcW w:w="836" w:type="pct"/>
            <w:shd w:val="clear" w:color="auto" w:fill="FFFFFF"/>
          </w:tcPr>
          <w:p w14:paraId="7F7E1EF6" w14:textId="77777777" w:rsidR="0099607F" w:rsidRPr="00F706EC" w:rsidRDefault="0099607F" w:rsidP="00042AE9">
            <w:pPr>
              <w:rPr>
                <w:noProof/>
                <w:sz w:val="18"/>
                <w:szCs w:val="20"/>
              </w:rPr>
            </w:pPr>
            <w:r>
              <w:rPr>
                <w:noProof/>
                <w:sz w:val="18"/>
                <w:szCs w:val="20"/>
              </w:rPr>
              <w:t>PRIVATE</w:t>
            </w:r>
          </w:p>
        </w:tc>
        <w:tc>
          <w:tcPr>
            <w:tcW w:w="4164" w:type="pct"/>
            <w:shd w:val="clear" w:color="auto" w:fill="FFFFFF"/>
          </w:tcPr>
          <w:p w14:paraId="2476C838" w14:textId="77777777" w:rsidR="0099607F" w:rsidRDefault="0099607F" w:rsidP="00042AE9">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7BEBC1C4" w14:textId="77777777" w:rsidR="0099607F" w:rsidRDefault="0099607F" w:rsidP="00042AE9">
            <w:pPr>
              <w:rPr>
                <w:sz w:val="18"/>
                <w:szCs w:val="20"/>
              </w:rPr>
            </w:pPr>
          </w:p>
          <w:p w14:paraId="1E75699A" w14:textId="77777777" w:rsidR="0099607F" w:rsidRPr="00F706EC" w:rsidRDefault="0099607F" w:rsidP="00042AE9">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99607F" w:rsidRPr="00F706EC" w14:paraId="6F1047A1" w14:textId="77777777" w:rsidTr="00042AE9">
        <w:trPr>
          <w:cantSplit/>
        </w:trPr>
        <w:tc>
          <w:tcPr>
            <w:tcW w:w="836" w:type="pct"/>
            <w:shd w:val="clear" w:color="auto" w:fill="FFFFFF"/>
          </w:tcPr>
          <w:p w14:paraId="377A2FF9" w14:textId="77777777" w:rsidR="0099607F" w:rsidRDefault="0099607F" w:rsidP="00042AE9">
            <w:pPr>
              <w:rPr>
                <w:noProof/>
                <w:sz w:val="18"/>
                <w:szCs w:val="20"/>
              </w:rPr>
            </w:pPr>
            <w:r>
              <w:rPr>
                <w:noProof/>
                <w:sz w:val="18"/>
                <w:szCs w:val="20"/>
              </w:rPr>
              <w:t>PUBLIC</w:t>
            </w:r>
          </w:p>
        </w:tc>
        <w:tc>
          <w:tcPr>
            <w:tcW w:w="4164" w:type="pct"/>
            <w:shd w:val="clear" w:color="auto" w:fill="FFFFFF"/>
          </w:tcPr>
          <w:p w14:paraId="658F46BC" w14:textId="77777777" w:rsidR="0099607F" w:rsidRDefault="0099607F" w:rsidP="00042AE9">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44998DFC" w14:textId="77777777" w:rsidR="0099607F" w:rsidRDefault="0099607F" w:rsidP="00042AE9">
            <w:pPr>
              <w:rPr>
                <w:sz w:val="18"/>
                <w:szCs w:val="20"/>
              </w:rPr>
            </w:pPr>
          </w:p>
          <w:p w14:paraId="51E8E7C5" w14:textId="77777777" w:rsidR="0099607F" w:rsidRDefault="0099607F" w:rsidP="00042AE9">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5E98EE3D" w14:textId="77777777" w:rsidR="0099607F" w:rsidRDefault="0099607F" w:rsidP="0099607F">
      <w:pPr>
        <w:pStyle w:val="Heading4"/>
        <w:numPr>
          <w:ilvl w:val="3"/>
          <w:numId w:val="3"/>
        </w:numPr>
      </w:pPr>
      <w:r>
        <w:t>Usage</w:t>
      </w:r>
    </w:p>
    <w:p w14:paraId="2BF872A7" w14:textId="77777777" w:rsidR="0099607F" w:rsidRPr="00F24E4A" w:rsidRDefault="0099607F" w:rsidP="0099607F">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755337FF" w14:textId="77777777" w:rsidR="0099607F" w:rsidRDefault="0099607F" w:rsidP="0099607F">
      <w:pPr>
        <w:pStyle w:val="Heading2"/>
        <w:numPr>
          <w:ilvl w:val="1"/>
          <w:numId w:val="3"/>
        </w:numPr>
      </w:pPr>
      <w:bookmarkStart w:id="284" w:name="_Toc302251691"/>
      <w:bookmarkStart w:id="285" w:name="_Toc430015666"/>
      <w:r>
        <w:t>TOSCA Metamodel</w:t>
      </w:r>
      <w:bookmarkEnd w:id="284"/>
      <w:bookmarkEnd w:id="285"/>
    </w:p>
    <w:p w14:paraId="14982ED8" w14:textId="77777777" w:rsidR="0099607F" w:rsidRDefault="0099607F" w:rsidP="0099607F">
      <w:r w:rsidRPr="00882A60">
        <w:t>This section defines all modelable entities that comprise the TOSCA Version 1.0 Simple Profile specification along with their keynames, grammar and requirements.</w:t>
      </w:r>
    </w:p>
    <w:p w14:paraId="2D49DC07" w14:textId="77777777" w:rsidR="0099607F" w:rsidRDefault="0099607F" w:rsidP="0099607F">
      <w:pPr>
        <w:pStyle w:val="Heading3"/>
        <w:numPr>
          <w:ilvl w:val="2"/>
          <w:numId w:val="3"/>
        </w:numPr>
      </w:pPr>
      <w:bookmarkStart w:id="286" w:name="_Toc430015667"/>
      <w:r>
        <w:t>Required Keynames</w:t>
      </w:r>
      <w:bookmarkEnd w:id="286"/>
    </w:p>
    <w:p w14:paraId="058ABDEE" w14:textId="77777777" w:rsidR="0099607F" w:rsidRPr="005C052C" w:rsidRDefault="0099607F" w:rsidP="0099607F">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36A50E95" w14:textId="77777777" w:rsidR="0099607F" w:rsidRDefault="0099607F" w:rsidP="0099607F">
      <w:pPr>
        <w:pStyle w:val="Heading2"/>
        <w:numPr>
          <w:ilvl w:val="1"/>
          <w:numId w:val="3"/>
        </w:numPr>
      </w:pPr>
      <w:bookmarkStart w:id="287" w:name="_Toc302251692"/>
      <w:bookmarkStart w:id="288" w:name="_Toc430015668"/>
      <w:r>
        <w:t>Reusable modeling definitions</w:t>
      </w:r>
      <w:bookmarkEnd w:id="240"/>
      <w:bookmarkEnd w:id="281"/>
      <w:bookmarkEnd w:id="287"/>
      <w:bookmarkEnd w:id="288"/>
    </w:p>
    <w:p w14:paraId="752D29AA" w14:textId="77777777" w:rsidR="0099607F" w:rsidRDefault="0099607F" w:rsidP="0099607F">
      <w:pPr>
        <w:pStyle w:val="Heading3"/>
        <w:numPr>
          <w:ilvl w:val="2"/>
          <w:numId w:val="3"/>
        </w:numPr>
      </w:pPr>
      <w:bookmarkStart w:id="289" w:name="_Toc379455051"/>
      <w:bookmarkStart w:id="290" w:name="_Toc430015669"/>
      <w:bookmarkStart w:id="291" w:name="DEFN_ELEMENT_DESCRIPTION"/>
      <w:bookmarkStart w:id="292" w:name="_Toc379455016"/>
      <w:r>
        <w:t>Description</w:t>
      </w:r>
      <w:bookmarkEnd w:id="289"/>
      <w:r>
        <w:t xml:space="preserve"> definition</w:t>
      </w:r>
      <w:bookmarkEnd w:id="290"/>
    </w:p>
    <w:bookmarkEnd w:id="291"/>
    <w:p w14:paraId="60A46028" w14:textId="77777777" w:rsidR="0099607F" w:rsidRDefault="0099607F" w:rsidP="0099607F">
      <w:r>
        <w:t>This optional element provides a means include single or multiline descriptions within a TOSCA Simple Profile template as a scalar string value.</w:t>
      </w:r>
    </w:p>
    <w:p w14:paraId="1D09D30C" w14:textId="77777777" w:rsidR="0099607F" w:rsidRDefault="0099607F" w:rsidP="0099607F">
      <w:pPr>
        <w:pStyle w:val="Heading4"/>
        <w:numPr>
          <w:ilvl w:val="3"/>
          <w:numId w:val="3"/>
        </w:numPr>
      </w:pPr>
      <w:r>
        <w:t>Keyname</w:t>
      </w:r>
    </w:p>
    <w:p w14:paraId="1CF23825" w14:textId="77777777" w:rsidR="0099607F" w:rsidRPr="009712AA" w:rsidRDefault="0099607F" w:rsidP="0099607F">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FD495A3" w14:textId="77777777" w:rsidTr="00042AE9">
        <w:tc>
          <w:tcPr>
            <w:tcW w:w="9576" w:type="dxa"/>
            <w:shd w:val="clear" w:color="auto" w:fill="D9D9D9" w:themeFill="background1" w:themeFillShade="D9"/>
          </w:tcPr>
          <w:p w14:paraId="1360B38B" w14:textId="77777777" w:rsidR="0099607F" w:rsidRPr="006824F5" w:rsidRDefault="0099607F" w:rsidP="00042AE9">
            <w:pPr>
              <w:rPr>
                <w:rStyle w:val="CodeSnippet"/>
              </w:rPr>
            </w:pPr>
            <w:r w:rsidRPr="006824F5">
              <w:rPr>
                <w:rStyle w:val="CodeSnippet"/>
              </w:rPr>
              <w:t>description</w:t>
            </w:r>
          </w:p>
        </w:tc>
      </w:tr>
    </w:tbl>
    <w:p w14:paraId="197D8C9F" w14:textId="77777777" w:rsidR="0099607F" w:rsidRDefault="0099607F" w:rsidP="0099607F">
      <w:pPr>
        <w:pStyle w:val="Heading4"/>
        <w:numPr>
          <w:ilvl w:val="3"/>
          <w:numId w:val="3"/>
        </w:numPr>
      </w:pPr>
      <w:r>
        <w:lastRenderedPageBreak/>
        <w:t>Grammar</w:t>
      </w:r>
    </w:p>
    <w:p w14:paraId="008873BA" w14:textId="77777777" w:rsidR="0099607F" w:rsidRDefault="0099607F" w:rsidP="0099607F">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3480B6" w14:textId="77777777" w:rsidTr="00042AE9">
        <w:tc>
          <w:tcPr>
            <w:tcW w:w="9576" w:type="dxa"/>
            <w:shd w:val="clear" w:color="auto" w:fill="D9D9D9" w:themeFill="background1" w:themeFillShade="D9"/>
          </w:tcPr>
          <w:p w14:paraId="0DCC5062" w14:textId="77777777" w:rsidR="0099607F" w:rsidRPr="006824F5" w:rsidRDefault="0099607F" w:rsidP="00042AE9">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633ACBE6" w14:textId="77777777" w:rsidR="0099607F" w:rsidRDefault="0099607F" w:rsidP="0099607F">
      <w:pPr>
        <w:pStyle w:val="Heading4"/>
        <w:numPr>
          <w:ilvl w:val="3"/>
          <w:numId w:val="3"/>
        </w:numPr>
      </w:pPr>
      <w:r w:rsidRPr="00FC04EB">
        <w:t>Example</w:t>
      </w:r>
      <w:r>
        <w:t>s</w:t>
      </w:r>
    </w:p>
    <w:p w14:paraId="61AD2FDD" w14:textId="77777777" w:rsidR="0099607F" w:rsidRPr="00DB39F8" w:rsidRDefault="0099607F" w:rsidP="0099607F">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BB1B740" w14:textId="77777777" w:rsidTr="00042AE9">
        <w:tc>
          <w:tcPr>
            <w:tcW w:w="9576" w:type="dxa"/>
            <w:shd w:val="clear" w:color="auto" w:fill="D9D9D9" w:themeFill="background1" w:themeFillShade="D9"/>
          </w:tcPr>
          <w:p w14:paraId="4C120E0C" w14:textId="77777777" w:rsidR="0099607F" w:rsidRPr="006824F5" w:rsidRDefault="0099607F" w:rsidP="00042AE9">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1BD00ABD" w14:textId="77777777" w:rsidR="0099607F" w:rsidRPr="00DB39F8" w:rsidRDefault="0099607F" w:rsidP="0099607F">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B13A0B" w14:textId="77777777" w:rsidTr="00042AE9">
        <w:tc>
          <w:tcPr>
            <w:tcW w:w="9576" w:type="dxa"/>
            <w:shd w:val="clear" w:color="auto" w:fill="D9D9D9" w:themeFill="background1" w:themeFillShade="D9"/>
          </w:tcPr>
          <w:p w14:paraId="1738AB23" w14:textId="77777777" w:rsidR="0099607F" w:rsidRPr="006824F5" w:rsidRDefault="0099607F" w:rsidP="00042AE9">
            <w:pPr>
              <w:rPr>
                <w:rStyle w:val="CodeSnippet"/>
                <w:noProof/>
              </w:rPr>
            </w:pPr>
            <w:r w:rsidRPr="008D0DC4">
              <w:rPr>
                <w:rStyle w:val="CodeSnippetHighlight"/>
              </w:rPr>
              <w:t>description</w:t>
            </w:r>
            <w:r w:rsidRPr="006824F5">
              <w:rPr>
                <w:rStyle w:val="CodeSnippet"/>
                <w:noProof/>
              </w:rPr>
              <w:t>: &gt;</w:t>
            </w:r>
          </w:p>
          <w:p w14:paraId="740A1336" w14:textId="77777777" w:rsidR="0099607F" w:rsidRPr="006824F5" w:rsidRDefault="0099607F" w:rsidP="00042AE9">
            <w:pPr>
              <w:rPr>
                <w:rStyle w:val="CodeSnippet"/>
                <w:noProof/>
              </w:rPr>
            </w:pPr>
            <w:r w:rsidRPr="006824F5">
              <w:rPr>
                <w:rStyle w:val="CodeSnippet"/>
                <w:noProof/>
              </w:rPr>
              <w:t xml:space="preserve">  This is an example of a multi-line description using YAML. It permits for line        </w:t>
            </w:r>
          </w:p>
          <w:p w14:paraId="418FF2FB" w14:textId="77777777" w:rsidR="0099607F" w:rsidRPr="006824F5" w:rsidRDefault="0099607F" w:rsidP="00042AE9">
            <w:pPr>
              <w:rPr>
                <w:rStyle w:val="CodeSnippet"/>
                <w:noProof/>
              </w:rPr>
            </w:pPr>
            <w:r w:rsidRPr="006824F5">
              <w:rPr>
                <w:rStyle w:val="CodeSnippet"/>
                <w:noProof/>
              </w:rPr>
              <w:t xml:space="preserve">  breaks for easier readability...</w:t>
            </w:r>
          </w:p>
          <w:p w14:paraId="4A696478" w14:textId="77777777" w:rsidR="0099607F" w:rsidRPr="006824F5" w:rsidRDefault="0099607F" w:rsidP="00042AE9">
            <w:pPr>
              <w:rPr>
                <w:rStyle w:val="CodeSnippet"/>
                <w:noProof/>
              </w:rPr>
            </w:pPr>
          </w:p>
          <w:p w14:paraId="48402EE7" w14:textId="77777777" w:rsidR="0099607F" w:rsidRPr="006824F5" w:rsidRDefault="0099607F" w:rsidP="00042AE9">
            <w:pPr>
              <w:rPr>
                <w:rStyle w:val="CodeSnippet"/>
                <w:noProof/>
              </w:rPr>
            </w:pPr>
            <w:r w:rsidRPr="006824F5">
              <w:rPr>
                <w:rStyle w:val="CodeSnippet"/>
                <w:noProof/>
              </w:rPr>
              <w:t xml:space="preserve">  if needed.  However, (multiple) line breaks are folded into a single space   </w:t>
            </w:r>
          </w:p>
          <w:p w14:paraId="61542F8E" w14:textId="77777777" w:rsidR="0099607F" w:rsidRPr="006824F5" w:rsidRDefault="0099607F" w:rsidP="00042AE9">
            <w:pPr>
              <w:rPr>
                <w:rStyle w:val="CodeSnippet"/>
              </w:rPr>
            </w:pPr>
            <w:r w:rsidRPr="006824F5">
              <w:rPr>
                <w:rStyle w:val="CodeSnippet"/>
                <w:noProof/>
              </w:rPr>
              <w:t xml:space="preserve">  character when processed into a single string value.</w:t>
            </w:r>
          </w:p>
        </w:tc>
      </w:tr>
    </w:tbl>
    <w:p w14:paraId="2B0CA192" w14:textId="77777777" w:rsidR="0099607F" w:rsidRPr="00074AB7" w:rsidRDefault="0099607F" w:rsidP="0099607F">
      <w:pPr>
        <w:pStyle w:val="Heading4"/>
        <w:numPr>
          <w:ilvl w:val="3"/>
          <w:numId w:val="3"/>
        </w:numPr>
      </w:pPr>
      <w:r w:rsidRPr="00074AB7">
        <w:t>Notes</w:t>
      </w:r>
    </w:p>
    <w:p w14:paraId="1E9F3555" w14:textId="77777777" w:rsidR="0099607F" w:rsidRPr="00074AB7" w:rsidRDefault="0099607F" w:rsidP="0099607F">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5CCDC8CE" w14:textId="77777777" w:rsidR="0099607F" w:rsidRPr="00EE7ECD" w:rsidRDefault="0099607F" w:rsidP="0099607F">
      <w:pPr>
        <w:pStyle w:val="Heading3"/>
        <w:numPr>
          <w:ilvl w:val="2"/>
          <w:numId w:val="3"/>
        </w:numPr>
      </w:pPr>
      <w:bookmarkStart w:id="293" w:name="_Toc430015670"/>
      <w:bookmarkStart w:id="294" w:name="DEFN_ELEMENT_CONSTRAINTS_CLAUSE"/>
      <w:r>
        <w:t>Constraint</w:t>
      </w:r>
      <w:bookmarkEnd w:id="292"/>
      <w:r>
        <w:t xml:space="preserve"> clause</w:t>
      </w:r>
      <w:bookmarkEnd w:id="293"/>
    </w:p>
    <w:bookmarkEnd w:id="294"/>
    <w:p w14:paraId="5D9D7940" w14:textId="77777777" w:rsidR="0099607F" w:rsidRDefault="0099607F" w:rsidP="0099607F">
      <w:r>
        <w:t>A constraint clause defines an operation along with one or more compatible values that can be used to define a constraint on a property or parameter’s allowed values when it is defined in a TOSCA Service Template or one of its entities.</w:t>
      </w:r>
    </w:p>
    <w:p w14:paraId="7D417419" w14:textId="77777777" w:rsidR="0099607F" w:rsidRPr="00DE243F" w:rsidRDefault="0099607F" w:rsidP="0099607F">
      <w:pPr>
        <w:pStyle w:val="Heading4"/>
        <w:numPr>
          <w:ilvl w:val="3"/>
          <w:numId w:val="3"/>
        </w:numPr>
      </w:pPr>
      <w:bookmarkStart w:id="295" w:name="_Toc379455018"/>
      <w:bookmarkStart w:id="296" w:name="_Ref381873581"/>
      <w:bookmarkStart w:id="297" w:name="DEFN_ELEMENT_CONSTRAINTS_OPERATORS"/>
      <w:r>
        <w:t>Operator</w:t>
      </w:r>
      <w:bookmarkEnd w:id="295"/>
      <w:r>
        <w:t xml:space="preserve"> </w:t>
      </w:r>
      <w:r w:rsidRPr="00DE243F">
        <w:t>keynames</w:t>
      </w:r>
      <w:bookmarkEnd w:id="296"/>
    </w:p>
    <w:bookmarkEnd w:id="297"/>
    <w:p w14:paraId="530FD9D8" w14:textId="77777777" w:rsidR="0099607F" w:rsidRPr="0053600D" w:rsidRDefault="0099607F" w:rsidP="0099607F">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136"/>
        <w:gridCol w:w="1459"/>
        <w:gridCol w:w="6052"/>
      </w:tblGrid>
      <w:tr w:rsidR="0099607F" w:rsidRPr="004279F4" w14:paraId="56E4FBD2" w14:textId="77777777" w:rsidTr="00042AE9">
        <w:trPr>
          <w:cantSplit/>
          <w:tblHeader/>
        </w:trPr>
        <w:tc>
          <w:tcPr>
            <w:tcW w:w="743" w:type="pct"/>
            <w:shd w:val="clear" w:color="auto" w:fill="D9D9D9"/>
          </w:tcPr>
          <w:p w14:paraId="22250990" w14:textId="77777777" w:rsidR="0099607F" w:rsidRPr="00422683" w:rsidRDefault="0099607F" w:rsidP="00042AE9">
            <w:pPr>
              <w:pStyle w:val="TableText-Heading"/>
            </w:pPr>
            <w:r w:rsidRPr="00422683">
              <w:t>Operator</w:t>
            </w:r>
          </w:p>
        </w:tc>
        <w:tc>
          <w:tcPr>
            <w:tcW w:w="560" w:type="pct"/>
            <w:shd w:val="clear" w:color="auto" w:fill="D9D9D9"/>
          </w:tcPr>
          <w:p w14:paraId="01ECA7D7" w14:textId="77777777" w:rsidR="0099607F" w:rsidRPr="00422683" w:rsidRDefault="0099607F" w:rsidP="00042AE9">
            <w:pPr>
              <w:pStyle w:val="TableText-Heading"/>
            </w:pPr>
            <w:r w:rsidRPr="00422683">
              <w:t>Type</w:t>
            </w:r>
          </w:p>
        </w:tc>
        <w:tc>
          <w:tcPr>
            <w:tcW w:w="719" w:type="pct"/>
            <w:shd w:val="clear" w:color="auto" w:fill="D9D9D9"/>
          </w:tcPr>
          <w:p w14:paraId="6EEFA45E" w14:textId="77777777" w:rsidR="0099607F" w:rsidRPr="00422683" w:rsidRDefault="0099607F" w:rsidP="00042AE9">
            <w:pPr>
              <w:pStyle w:val="TableText-Heading"/>
            </w:pPr>
            <w:r w:rsidRPr="00422683">
              <w:t>Value Type</w:t>
            </w:r>
          </w:p>
        </w:tc>
        <w:tc>
          <w:tcPr>
            <w:tcW w:w="2978" w:type="pct"/>
            <w:shd w:val="clear" w:color="auto" w:fill="D9D9D9"/>
          </w:tcPr>
          <w:p w14:paraId="7A818C01" w14:textId="77777777" w:rsidR="0099607F" w:rsidRPr="00422683" w:rsidRDefault="0099607F" w:rsidP="00042AE9">
            <w:pPr>
              <w:pStyle w:val="TableText-Heading"/>
            </w:pPr>
            <w:r w:rsidRPr="00422683">
              <w:t>Description</w:t>
            </w:r>
          </w:p>
        </w:tc>
      </w:tr>
      <w:tr w:rsidR="0099607F" w:rsidRPr="004279F4" w14:paraId="1F7D2309" w14:textId="77777777" w:rsidTr="00042AE9">
        <w:trPr>
          <w:cantSplit/>
        </w:trPr>
        <w:tc>
          <w:tcPr>
            <w:tcW w:w="743" w:type="pct"/>
            <w:shd w:val="clear" w:color="auto" w:fill="FFFFFF"/>
          </w:tcPr>
          <w:p w14:paraId="299D9210" w14:textId="77777777" w:rsidR="0099607F" w:rsidRDefault="0099607F" w:rsidP="00042AE9">
            <w:pPr>
              <w:pStyle w:val="TableText"/>
              <w:rPr>
                <w:noProof/>
              </w:rPr>
            </w:pPr>
            <w:r>
              <w:rPr>
                <w:noProof/>
              </w:rPr>
              <w:t>equal</w:t>
            </w:r>
          </w:p>
        </w:tc>
        <w:tc>
          <w:tcPr>
            <w:tcW w:w="560" w:type="pct"/>
            <w:shd w:val="clear" w:color="auto" w:fill="FFFFFF"/>
          </w:tcPr>
          <w:p w14:paraId="1CF9436F" w14:textId="77777777" w:rsidR="0099607F" w:rsidRDefault="0099607F" w:rsidP="00042AE9">
            <w:pPr>
              <w:pStyle w:val="TableText"/>
            </w:pPr>
            <w:r>
              <w:t>scalar</w:t>
            </w:r>
          </w:p>
        </w:tc>
        <w:tc>
          <w:tcPr>
            <w:tcW w:w="719" w:type="pct"/>
            <w:shd w:val="clear" w:color="auto" w:fill="FFFFFF"/>
          </w:tcPr>
          <w:p w14:paraId="219CC813" w14:textId="77777777" w:rsidR="0099607F" w:rsidRDefault="0099607F" w:rsidP="00042AE9">
            <w:pPr>
              <w:pStyle w:val="TableText"/>
            </w:pPr>
            <w:r>
              <w:t>any</w:t>
            </w:r>
          </w:p>
        </w:tc>
        <w:tc>
          <w:tcPr>
            <w:tcW w:w="2978" w:type="pct"/>
            <w:shd w:val="clear" w:color="auto" w:fill="FFFFFF"/>
          </w:tcPr>
          <w:p w14:paraId="16B45713" w14:textId="77777777" w:rsidR="0099607F" w:rsidRDefault="0099607F" w:rsidP="00042AE9">
            <w:pPr>
              <w:pStyle w:val="TableText"/>
            </w:pPr>
            <w:r>
              <w:t>Constrains a property or parameter to a value equal to (‘=’) the value declared.</w:t>
            </w:r>
          </w:p>
        </w:tc>
      </w:tr>
      <w:tr w:rsidR="0099607F" w:rsidRPr="004279F4" w14:paraId="6AE77D4E" w14:textId="77777777" w:rsidTr="00042AE9">
        <w:trPr>
          <w:cantSplit/>
        </w:trPr>
        <w:tc>
          <w:tcPr>
            <w:tcW w:w="743" w:type="pct"/>
            <w:shd w:val="clear" w:color="auto" w:fill="FFFFFF"/>
          </w:tcPr>
          <w:p w14:paraId="1EB5CD6A" w14:textId="77777777" w:rsidR="0099607F" w:rsidRDefault="0099607F" w:rsidP="00042AE9">
            <w:pPr>
              <w:pStyle w:val="TableText"/>
              <w:rPr>
                <w:noProof/>
              </w:rPr>
            </w:pPr>
            <w:r>
              <w:rPr>
                <w:noProof/>
              </w:rPr>
              <w:t>greater_than</w:t>
            </w:r>
          </w:p>
        </w:tc>
        <w:tc>
          <w:tcPr>
            <w:tcW w:w="560" w:type="pct"/>
            <w:shd w:val="clear" w:color="auto" w:fill="FFFFFF"/>
          </w:tcPr>
          <w:p w14:paraId="3F961760" w14:textId="77777777" w:rsidR="0099607F" w:rsidRDefault="0099607F" w:rsidP="00042AE9">
            <w:pPr>
              <w:pStyle w:val="TableText"/>
            </w:pPr>
            <w:r>
              <w:t>scalar</w:t>
            </w:r>
          </w:p>
        </w:tc>
        <w:tc>
          <w:tcPr>
            <w:tcW w:w="719" w:type="pct"/>
            <w:shd w:val="clear" w:color="auto" w:fill="FFFFFF"/>
          </w:tcPr>
          <w:p w14:paraId="7C0B9CBB" w14:textId="77777777" w:rsidR="0099607F" w:rsidRDefault="0099607F" w:rsidP="00042AE9">
            <w:pPr>
              <w:pStyle w:val="TableText"/>
            </w:pPr>
            <w:r>
              <w:t>comparable</w:t>
            </w:r>
          </w:p>
        </w:tc>
        <w:tc>
          <w:tcPr>
            <w:tcW w:w="2978" w:type="pct"/>
            <w:shd w:val="clear" w:color="auto" w:fill="FFFFFF"/>
          </w:tcPr>
          <w:p w14:paraId="6488B07C" w14:textId="77777777" w:rsidR="0099607F" w:rsidRDefault="0099607F" w:rsidP="00042AE9">
            <w:pPr>
              <w:pStyle w:val="TableText"/>
            </w:pPr>
            <w:r>
              <w:t>Constrains a property or parameter to a value greater than (‘&gt;’) the value declared.</w:t>
            </w:r>
          </w:p>
        </w:tc>
      </w:tr>
      <w:tr w:rsidR="0099607F" w:rsidRPr="004279F4" w14:paraId="32B59D2C" w14:textId="77777777" w:rsidTr="00042AE9">
        <w:trPr>
          <w:cantSplit/>
        </w:trPr>
        <w:tc>
          <w:tcPr>
            <w:tcW w:w="743" w:type="pct"/>
            <w:shd w:val="clear" w:color="auto" w:fill="FFFFFF"/>
          </w:tcPr>
          <w:p w14:paraId="4DBF07A1" w14:textId="77777777" w:rsidR="0099607F" w:rsidRDefault="0099607F" w:rsidP="00042AE9">
            <w:pPr>
              <w:pStyle w:val="TableText"/>
              <w:rPr>
                <w:noProof/>
              </w:rPr>
            </w:pPr>
            <w:r>
              <w:rPr>
                <w:noProof/>
              </w:rPr>
              <w:t>greater_or_equal</w:t>
            </w:r>
          </w:p>
        </w:tc>
        <w:tc>
          <w:tcPr>
            <w:tcW w:w="560" w:type="pct"/>
            <w:shd w:val="clear" w:color="auto" w:fill="FFFFFF"/>
          </w:tcPr>
          <w:p w14:paraId="349493B7" w14:textId="77777777" w:rsidR="0099607F" w:rsidRDefault="0099607F" w:rsidP="00042AE9">
            <w:pPr>
              <w:pStyle w:val="TableText"/>
            </w:pPr>
            <w:r>
              <w:t>scalar</w:t>
            </w:r>
          </w:p>
        </w:tc>
        <w:tc>
          <w:tcPr>
            <w:tcW w:w="719" w:type="pct"/>
            <w:shd w:val="clear" w:color="auto" w:fill="FFFFFF"/>
          </w:tcPr>
          <w:p w14:paraId="42F3A05B" w14:textId="77777777" w:rsidR="0099607F" w:rsidRDefault="0099607F" w:rsidP="00042AE9">
            <w:pPr>
              <w:pStyle w:val="TableText"/>
            </w:pPr>
            <w:r>
              <w:t>comparable</w:t>
            </w:r>
          </w:p>
        </w:tc>
        <w:tc>
          <w:tcPr>
            <w:tcW w:w="2978" w:type="pct"/>
            <w:shd w:val="clear" w:color="auto" w:fill="FFFFFF"/>
          </w:tcPr>
          <w:p w14:paraId="175BAAD6" w14:textId="77777777" w:rsidR="0099607F" w:rsidRDefault="0099607F" w:rsidP="00042AE9">
            <w:pPr>
              <w:pStyle w:val="TableText"/>
            </w:pPr>
            <w:r>
              <w:t>Constrains a property or parameter to a value greater than or equal to (‘&gt;=’) the value declared.</w:t>
            </w:r>
          </w:p>
        </w:tc>
      </w:tr>
      <w:tr w:rsidR="0099607F" w:rsidRPr="004279F4" w14:paraId="785EAB5D" w14:textId="77777777" w:rsidTr="00042AE9">
        <w:trPr>
          <w:cantSplit/>
        </w:trPr>
        <w:tc>
          <w:tcPr>
            <w:tcW w:w="743" w:type="pct"/>
            <w:shd w:val="clear" w:color="auto" w:fill="FFFFFF"/>
          </w:tcPr>
          <w:p w14:paraId="7C5B7B1F" w14:textId="77777777" w:rsidR="0099607F" w:rsidRDefault="0099607F" w:rsidP="00042AE9">
            <w:pPr>
              <w:pStyle w:val="TableText"/>
              <w:rPr>
                <w:noProof/>
              </w:rPr>
            </w:pPr>
            <w:r>
              <w:rPr>
                <w:noProof/>
              </w:rPr>
              <w:t>less_than</w:t>
            </w:r>
          </w:p>
        </w:tc>
        <w:tc>
          <w:tcPr>
            <w:tcW w:w="560" w:type="pct"/>
            <w:shd w:val="clear" w:color="auto" w:fill="FFFFFF"/>
          </w:tcPr>
          <w:p w14:paraId="5C8F41CE" w14:textId="77777777" w:rsidR="0099607F" w:rsidRDefault="0099607F" w:rsidP="00042AE9">
            <w:pPr>
              <w:pStyle w:val="TableText"/>
            </w:pPr>
            <w:r>
              <w:t>scalar</w:t>
            </w:r>
          </w:p>
        </w:tc>
        <w:tc>
          <w:tcPr>
            <w:tcW w:w="719" w:type="pct"/>
            <w:shd w:val="clear" w:color="auto" w:fill="FFFFFF"/>
          </w:tcPr>
          <w:p w14:paraId="7EDC6B40" w14:textId="77777777" w:rsidR="0099607F" w:rsidRDefault="0099607F" w:rsidP="00042AE9">
            <w:pPr>
              <w:pStyle w:val="TableText"/>
            </w:pPr>
            <w:r>
              <w:t>comparable</w:t>
            </w:r>
          </w:p>
        </w:tc>
        <w:tc>
          <w:tcPr>
            <w:tcW w:w="2978" w:type="pct"/>
            <w:shd w:val="clear" w:color="auto" w:fill="FFFFFF"/>
          </w:tcPr>
          <w:p w14:paraId="690B7A45" w14:textId="77777777" w:rsidR="0099607F" w:rsidRDefault="0099607F" w:rsidP="00042AE9">
            <w:pPr>
              <w:pStyle w:val="TableText"/>
            </w:pPr>
            <w:r>
              <w:t>Constrains a property or parameter to a value less than (‘&lt;’) the value declared.</w:t>
            </w:r>
          </w:p>
        </w:tc>
      </w:tr>
      <w:tr w:rsidR="0099607F" w:rsidRPr="004279F4" w14:paraId="55010769" w14:textId="77777777" w:rsidTr="00042AE9">
        <w:trPr>
          <w:cantSplit/>
        </w:trPr>
        <w:tc>
          <w:tcPr>
            <w:tcW w:w="743" w:type="pct"/>
            <w:shd w:val="clear" w:color="auto" w:fill="FFFFFF"/>
          </w:tcPr>
          <w:p w14:paraId="62E10A1E" w14:textId="77777777" w:rsidR="0099607F" w:rsidRDefault="0099607F" w:rsidP="00042AE9">
            <w:pPr>
              <w:pStyle w:val="TableText"/>
              <w:rPr>
                <w:noProof/>
              </w:rPr>
            </w:pPr>
            <w:r>
              <w:rPr>
                <w:noProof/>
              </w:rPr>
              <w:t>less_or_equal</w:t>
            </w:r>
          </w:p>
        </w:tc>
        <w:tc>
          <w:tcPr>
            <w:tcW w:w="560" w:type="pct"/>
            <w:shd w:val="clear" w:color="auto" w:fill="FFFFFF"/>
          </w:tcPr>
          <w:p w14:paraId="6E4DFA23" w14:textId="77777777" w:rsidR="0099607F" w:rsidRDefault="0099607F" w:rsidP="00042AE9">
            <w:pPr>
              <w:pStyle w:val="TableText"/>
            </w:pPr>
            <w:r>
              <w:t>scalar</w:t>
            </w:r>
          </w:p>
        </w:tc>
        <w:tc>
          <w:tcPr>
            <w:tcW w:w="719" w:type="pct"/>
            <w:shd w:val="clear" w:color="auto" w:fill="FFFFFF"/>
          </w:tcPr>
          <w:p w14:paraId="4081F75E" w14:textId="77777777" w:rsidR="0099607F" w:rsidRDefault="0099607F" w:rsidP="00042AE9">
            <w:pPr>
              <w:pStyle w:val="TableText"/>
            </w:pPr>
            <w:r>
              <w:t>comparable</w:t>
            </w:r>
          </w:p>
        </w:tc>
        <w:tc>
          <w:tcPr>
            <w:tcW w:w="2978" w:type="pct"/>
            <w:shd w:val="clear" w:color="auto" w:fill="FFFFFF"/>
          </w:tcPr>
          <w:p w14:paraId="54FBA54B" w14:textId="77777777" w:rsidR="0099607F" w:rsidRDefault="0099607F" w:rsidP="00042AE9">
            <w:pPr>
              <w:pStyle w:val="TableText"/>
            </w:pPr>
            <w:r>
              <w:t>Constrains a property or parameter to a value less than or equal to (‘&lt;=’) the value declared.</w:t>
            </w:r>
          </w:p>
        </w:tc>
      </w:tr>
      <w:tr w:rsidR="0099607F" w:rsidRPr="004279F4" w14:paraId="1543DD1C" w14:textId="77777777" w:rsidTr="00042AE9">
        <w:trPr>
          <w:cantSplit/>
        </w:trPr>
        <w:tc>
          <w:tcPr>
            <w:tcW w:w="743" w:type="pct"/>
            <w:shd w:val="clear" w:color="auto" w:fill="FFFFFF"/>
          </w:tcPr>
          <w:p w14:paraId="238626D4" w14:textId="77777777" w:rsidR="0099607F" w:rsidRDefault="0099607F" w:rsidP="00042AE9">
            <w:pPr>
              <w:pStyle w:val="TableText"/>
              <w:rPr>
                <w:noProof/>
              </w:rPr>
            </w:pPr>
            <w:r>
              <w:rPr>
                <w:noProof/>
              </w:rPr>
              <w:lastRenderedPageBreak/>
              <w:t>in_range</w:t>
            </w:r>
          </w:p>
        </w:tc>
        <w:tc>
          <w:tcPr>
            <w:tcW w:w="560" w:type="pct"/>
            <w:shd w:val="clear" w:color="auto" w:fill="FFFFFF"/>
          </w:tcPr>
          <w:p w14:paraId="6C8C6B21" w14:textId="77777777" w:rsidR="0099607F" w:rsidRDefault="0099607F" w:rsidP="00042AE9">
            <w:pPr>
              <w:pStyle w:val="TableText"/>
            </w:pPr>
            <w:r>
              <w:t>dual scalar</w:t>
            </w:r>
          </w:p>
        </w:tc>
        <w:tc>
          <w:tcPr>
            <w:tcW w:w="719" w:type="pct"/>
            <w:shd w:val="clear" w:color="auto" w:fill="FFFFFF"/>
          </w:tcPr>
          <w:p w14:paraId="61F6C234" w14:textId="77777777" w:rsidR="0099607F" w:rsidRDefault="0099607F" w:rsidP="00042AE9">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52853069" w14:textId="77777777" w:rsidR="0099607F" w:rsidRDefault="0099607F" w:rsidP="00042AE9">
            <w:pPr>
              <w:pStyle w:val="TableText"/>
            </w:pPr>
            <w:r>
              <w:t>Constrains a property or parameter to a value in range of (inclusive) the two values declared.</w:t>
            </w:r>
          </w:p>
          <w:p w14:paraId="5A9F1F15" w14:textId="77777777" w:rsidR="0099607F" w:rsidRDefault="0099607F" w:rsidP="00042AE9">
            <w:pPr>
              <w:pStyle w:val="TableText"/>
            </w:pPr>
          </w:p>
          <w:p w14:paraId="25785AE6" w14:textId="77777777" w:rsidR="0099607F" w:rsidRDefault="0099607F" w:rsidP="00042AE9">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99607F" w:rsidRPr="004279F4" w14:paraId="6F57B851" w14:textId="77777777" w:rsidTr="00042AE9">
        <w:trPr>
          <w:cantSplit/>
        </w:trPr>
        <w:tc>
          <w:tcPr>
            <w:tcW w:w="743" w:type="pct"/>
            <w:shd w:val="clear" w:color="auto" w:fill="FFFFFF"/>
          </w:tcPr>
          <w:p w14:paraId="67862D72" w14:textId="77777777" w:rsidR="0099607F" w:rsidRDefault="0099607F" w:rsidP="00042AE9">
            <w:pPr>
              <w:pStyle w:val="TableText"/>
              <w:rPr>
                <w:noProof/>
              </w:rPr>
            </w:pPr>
            <w:r>
              <w:rPr>
                <w:noProof/>
              </w:rPr>
              <w:t>valid_values</w:t>
            </w:r>
          </w:p>
        </w:tc>
        <w:tc>
          <w:tcPr>
            <w:tcW w:w="560" w:type="pct"/>
            <w:shd w:val="clear" w:color="auto" w:fill="FFFFFF"/>
          </w:tcPr>
          <w:p w14:paraId="218A6A0C" w14:textId="77777777" w:rsidR="0099607F" w:rsidRDefault="0099607F" w:rsidP="00042AE9">
            <w:pPr>
              <w:pStyle w:val="TableText"/>
            </w:pPr>
            <w:r>
              <w:t>list</w:t>
            </w:r>
          </w:p>
        </w:tc>
        <w:tc>
          <w:tcPr>
            <w:tcW w:w="719" w:type="pct"/>
            <w:shd w:val="clear" w:color="auto" w:fill="FFFFFF"/>
          </w:tcPr>
          <w:p w14:paraId="56131CF5" w14:textId="77777777" w:rsidR="0099607F" w:rsidRDefault="0099607F" w:rsidP="00042AE9">
            <w:pPr>
              <w:pStyle w:val="TableText"/>
            </w:pPr>
            <w:r>
              <w:t>any</w:t>
            </w:r>
          </w:p>
        </w:tc>
        <w:tc>
          <w:tcPr>
            <w:tcW w:w="2978" w:type="pct"/>
            <w:shd w:val="clear" w:color="auto" w:fill="FFFFFF"/>
          </w:tcPr>
          <w:p w14:paraId="364AD199" w14:textId="77777777" w:rsidR="0099607F" w:rsidRDefault="0099607F" w:rsidP="00042AE9">
            <w:pPr>
              <w:pStyle w:val="TableText"/>
            </w:pPr>
            <w:r>
              <w:t>Constrains a property or parameter to a value that is in the list of declared values.</w:t>
            </w:r>
          </w:p>
        </w:tc>
      </w:tr>
      <w:tr w:rsidR="0099607F" w:rsidRPr="004279F4" w14:paraId="22D3849B" w14:textId="77777777" w:rsidTr="00042AE9">
        <w:trPr>
          <w:cantSplit/>
        </w:trPr>
        <w:tc>
          <w:tcPr>
            <w:tcW w:w="743" w:type="pct"/>
            <w:shd w:val="clear" w:color="auto" w:fill="FFFFFF"/>
          </w:tcPr>
          <w:p w14:paraId="1346DE2F" w14:textId="77777777" w:rsidR="0099607F" w:rsidRDefault="0099607F" w:rsidP="00042AE9">
            <w:pPr>
              <w:pStyle w:val="TableText"/>
              <w:rPr>
                <w:noProof/>
              </w:rPr>
            </w:pPr>
            <w:r>
              <w:rPr>
                <w:noProof/>
              </w:rPr>
              <w:t>length</w:t>
            </w:r>
          </w:p>
        </w:tc>
        <w:tc>
          <w:tcPr>
            <w:tcW w:w="560" w:type="pct"/>
            <w:shd w:val="clear" w:color="auto" w:fill="FFFFFF"/>
          </w:tcPr>
          <w:p w14:paraId="20C67423" w14:textId="77777777" w:rsidR="0099607F" w:rsidRDefault="0099607F" w:rsidP="00042AE9">
            <w:pPr>
              <w:pStyle w:val="TableText"/>
            </w:pPr>
            <w:r>
              <w:t>scalar</w:t>
            </w:r>
          </w:p>
        </w:tc>
        <w:tc>
          <w:tcPr>
            <w:tcW w:w="719" w:type="pct"/>
            <w:shd w:val="clear" w:color="auto" w:fill="FFFFFF"/>
          </w:tcPr>
          <w:p w14:paraId="78622BFE" w14:textId="77777777" w:rsidR="0099607F" w:rsidRDefault="005735A3"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693EA1D6" w14:textId="77777777" w:rsidR="0099607F" w:rsidRDefault="0099607F" w:rsidP="00042AE9">
            <w:pPr>
              <w:pStyle w:val="TableText"/>
            </w:pPr>
            <w:r>
              <w:t>Constrains the property or parameter to a value of a given length.</w:t>
            </w:r>
          </w:p>
        </w:tc>
      </w:tr>
      <w:tr w:rsidR="0099607F" w:rsidRPr="004279F4" w14:paraId="0B8CF1F5" w14:textId="77777777" w:rsidTr="00042AE9">
        <w:trPr>
          <w:cantSplit/>
        </w:trPr>
        <w:tc>
          <w:tcPr>
            <w:tcW w:w="743" w:type="pct"/>
            <w:shd w:val="clear" w:color="auto" w:fill="FFFFFF"/>
          </w:tcPr>
          <w:p w14:paraId="2792FD6F" w14:textId="77777777" w:rsidR="0099607F" w:rsidRDefault="0099607F" w:rsidP="00042AE9">
            <w:pPr>
              <w:pStyle w:val="TableText"/>
              <w:rPr>
                <w:noProof/>
              </w:rPr>
            </w:pPr>
            <w:r>
              <w:rPr>
                <w:noProof/>
              </w:rPr>
              <w:t>min_length</w:t>
            </w:r>
          </w:p>
        </w:tc>
        <w:tc>
          <w:tcPr>
            <w:tcW w:w="560" w:type="pct"/>
            <w:shd w:val="clear" w:color="auto" w:fill="FFFFFF"/>
          </w:tcPr>
          <w:p w14:paraId="4D115DF8" w14:textId="77777777" w:rsidR="0099607F" w:rsidRDefault="0099607F" w:rsidP="00042AE9">
            <w:pPr>
              <w:pStyle w:val="TableText"/>
            </w:pPr>
            <w:r>
              <w:t>scalar</w:t>
            </w:r>
          </w:p>
        </w:tc>
        <w:tc>
          <w:tcPr>
            <w:tcW w:w="719" w:type="pct"/>
            <w:shd w:val="clear" w:color="auto" w:fill="FFFFFF"/>
          </w:tcPr>
          <w:p w14:paraId="2E4EDA59" w14:textId="77777777" w:rsidR="0099607F" w:rsidRDefault="005735A3"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221B4759" w14:textId="77777777" w:rsidR="0099607F" w:rsidRDefault="0099607F" w:rsidP="00042AE9">
            <w:pPr>
              <w:pStyle w:val="TableText"/>
            </w:pPr>
            <w:r>
              <w:t>Constrains the property or parameter to a value to a minimum length.</w:t>
            </w:r>
          </w:p>
        </w:tc>
      </w:tr>
      <w:tr w:rsidR="0099607F" w:rsidRPr="004279F4" w14:paraId="321AA73F" w14:textId="77777777" w:rsidTr="00042AE9">
        <w:trPr>
          <w:cantSplit/>
        </w:trPr>
        <w:tc>
          <w:tcPr>
            <w:tcW w:w="743" w:type="pct"/>
            <w:shd w:val="clear" w:color="auto" w:fill="FFFFFF"/>
          </w:tcPr>
          <w:p w14:paraId="392B0890" w14:textId="77777777" w:rsidR="0099607F" w:rsidRDefault="0099607F" w:rsidP="00042AE9">
            <w:pPr>
              <w:pStyle w:val="TableText"/>
              <w:rPr>
                <w:noProof/>
              </w:rPr>
            </w:pPr>
            <w:r>
              <w:rPr>
                <w:noProof/>
              </w:rPr>
              <w:t>max_length</w:t>
            </w:r>
          </w:p>
        </w:tc>
        <w:tc>
          <w:tcPr>
            <w:tcW w:w="560" w:type="pct"/>
            <w:shd w:val="clear" w:color="auto" w:fill="FFFFFF"/>
          </w:tcPr>
          <w:p w14:paraId="42F45DDF" w14:textId="77777777" w:rsidR="0099607F" w:rsidRDefault="0099607F" w:rsidP="00042AE9">
            <w:pPr>
              <w:pStyle w:val="TableText"/>
            </w:pPr>
            <w:r>
              <w:t>scalar</w:t>
            </w:r>
          </w:p>
        </w:tc>
        <w:tc>
          <w:tcPr>
            <w:tcW w:w="719" w:type="pct"/>
            <w:shd w:val="clear" w:color="auto" w:fill="FFFFFF"/>
          </w:tcPr>
          <w:p w14:paraId="33C1FA85" w14:textId="77777777" w:rsidR="0099607F" w:rsidRDefault="005735A3" w:rsidP="00042AE9">
            <w:pPr>
              <w:pStyle w:val="TableText"/>
            </w:pPr>
            <w:hyperlink w:anchor="TYPE_YAML_STRING" w:history="1">
              <w:r w:rsidR="0099607F" w:rsidRPr="007C5A4B">
                <w:rPr>
                  <w:rStyle w:val="Hyperlink"/>
                </w:rPr>
                <w:t>string</w:t>
              </w:r>
            </w:hyperlink>
            <w:r w:rsidR="0099607F">
              <w:rPr>
                <w:rStyle w:val="Hyperlink"/>
              </w:rPr>
              <w:t xml:space="preserve">, </w:t>
            </w:r>
            <w:hyperlink w:anchor="TYPE_TOSCA_LIST" w:history="1">
              <w:r w:rsidR="0099607F" w:rsidRPr="005B7DD5">
                <w:rPr>
                  <w:rStyle w:val="Hyperlink"/>
                </w:rPr>
                <w:t>list</w:t>
              </w:r>
            </w:hyperlink>
            <w:r w:rsidR="0099607F">
              <w:rPr>
                <w:rStyle w:val="Hyperlink"/>
              </w:rPr>
              <w:t xml:space="preserve">, </w:t>
            </w:r>
            <w:hyperlink w:anchor="TYPE_TOSCA_MAP" w:history="1">
              <w:r w:rsidR="0099607F" w:rsidRPr="005B7DD5">
                <w:rPr>
                  <w:rStyle w:val="Hyperlink"/>
                </w:rPr>
                <w:t>map</w:t>
              </w:r>
            </w:hyperlink>
          </w:p>
        </w:tc>
        <w:tc>
          <w:tcPr>
            <w:tcW w:w="2978" w:type="pct"/>
            <w:shd w:val="clear" w:color="auto" w:fill="FFFFFF"/>
          </w:tcPr>
          <w:p w14:paraId="33B4973C" w14:textId="77777777" w:rsidR="0099607F" w:rsidRDefault="0099607F" w:rsidP="00042AE9">
            <w:pPr>
              <w:pStyle w:val="TableText"/>
            </w:pPr>
            <w:r>
              <w:t>Constrains the property or parameter to a value to a maximum length.</w:t>
            </w:r>
          </w:p>
        </w:tc>
      </w:tr>
      <w:tr w:rsidR="0099607F" w:rsidRPr="004279F4" w14:paraId="5FEFD2AF" w14:textId="77777777" w:rsidTr="00042AE9">
        <w:trPr>
          <w:cantSplit/>
        </w:trPr>
        <w:tc>
          <w:tcPr>
            <w:tcW w:w="743" w:type="pct"/>
            <w:shd w:val="clear" w:color="auto" w:fill="FFFFFF"/>
          </w:tcPr>
          <w:p w14:paraId="438EFC8B" w14:textId="77777777" w:rsidR="0099607F" w:rsidRDefault="0099607F" w:rsidP="00042AE9">
            <w:pPr>
              <w:pStyle w:val="TableText"/>
              <w:rPr>
                <w:noProof/>
              </w:rPr>
            </w:pPr>
            <w:r>
              <w:rPr>
                <w:noProof/>
              </w:rPr>
              <w:t>pattern</w:t>
            </w:r>
          </w:p>
        </w:tc>
        <w:tc>
          <w:tcPr>
            <w:tcW w:w="560" w:type="pct"/>
            <w:shd w:val="clear" w:color="auto" w:fill="FFFFFF"/>
          </w:tcPr>
          <w:p w14:paraId="5F7B4679" w14:textId="77777777" w:rsidR="0099607F" w:rsidRDefault="0099607F" w:rsidP="00042AE9">
            <w:pPr>
              <w:pStyle w:val="TableText"/>
            </w:pPr>
            <w:r>
              <w:t>regex</w:t>
            </w:r>
          </w:p>
        </w:tc>
        <w:tc>
          <w:tcPr>
            <w:tcW w:w="719" w:type="pct"/>
            <w:shd w:val="clear" w:color="auto" w:fill="FFFFFF"/>
          </w:tcPr>
          <w:p w14:paraId="174B71F7" w14:textId="77777777" w:rsidR="0099607F" w:rsidRDefault="005735A3" w:rsidP="00042AE9">
            <w:pPr>
              <w:pStyle w:val="TableText"/>
            </w:pPr>
            <w:hyperlink w:anchor="TYPE_YAML_STRING" w:history="1">
              <w:r w:rsidR="0099607F" w:rsidRPr="007C5A4B">
                <w:rPr>
                  <w:rStyle w:val="Hyperlink"/>
                </w:rPr>
                <w:t>string</w:t>
              </w:r>
            </w:hyperlink>
          </w:p>
        </w:tc>
        <w:tc>
          <w:tcPr>
            <w:tcW w:w="2978" w:type="pct"/>
            <w:shd w:val="clear" w:color="auto" w:fill="FFFFFF"/>
          </w:tcPr>
          <w:p w14:paraId="445FDAAF" w14:textId="77777777" w:rsidR="0099607F" w:rsidRDefault="0099607F" w:rsidP="00042AE9">
            <w:pPr>
              <w:pStyle w:val="TableText"/>
            </w:pPr>
            <w:r>
              <w:t>Constrains the property or parameter to a value that is allowed by the provided regular expression.</w:t>
            </w:r>
          </w:p>
          <w:p w14:paraId="2C555021" w14:textId="77777777" w:rsidR="0099607F" w:rsidRDefault="0099607F" w:rsidP="00042AE9">
            <w:pPr>
              <w:pStyle w:val="TableText"/>
            </w:pPr>
            <w:r>
              <w:br/>
            </w:r>
            <w:r w:rsidRPr="00E26B8A">
              <w:rPr>
                <w:b/>
              </w:rPr>
              <w:t>Note</w:t>
            </w:r>
            <w:r>
              <w:t>: Future drafts of this specification will detail the use of regular expressions and reference an appropriate standardized grammar.</w:t>
            </w:r>
          </w:p>
        </w:tc>
      </w:tr>
    </w:tbl>
    <w:p w14:paraId="0E727578" w14:textId="77777777" w:rsidR="0099607F" w:rsidRDefault="0099607F" w:rsidP="0099607F">
      <w:pPr>
        <w:pStyle w:val="Heading5"/>
        <w:numPr>
          <w:ilvl w:val="4"/>
          <w:numId w:val="3"/>
        </w:numPr>
      </w:pPr>
      <w:bookmarkStart w:id="298" w:name="_Toc379455019"/>
      <w:r>
        <w:t>Comparable value types</w:t>
      </w:r>
    </w:p>
    <w:p w14:paraId="581133AA" w14:textId="77777777" w:rsidR="0099607F" w:rsidRDefault="0099607F" w:rsidP="0099607F">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26F7EE01" w14:textId="77777777" w:rsidR="0099607F" w:rsidRDefault="0099607F" w:rsidP="0099607F">
      <w:pPr>
        <w:pStyle w:val="Heading4"/>
        <w:numPr>
          <w:ilvl w:val="3"/>
          <w:numId w:val="3"/>
        </w:numPr>
      </w:pPr>
      <w:r>
        <w:t>Additional Requirements</w:t>
      </w:r>
    </w:p>
    <w:p w14:paraId="10726FC3" w14:textId="77777777" w:rsidR="0099607F" w:rsidRDefault="0099607F" w:rsidP="0099607F">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113645B0" w14:textId="77777777" w:rsidR="0099607F" w:rsidRPr="00807335" w:rsidRDefault="0099607F" w:rsidP="0099607F">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6A1C2D1A" w14:textId="77777777" w:rsidR="0099607F" w:rsidRDefault="0099607F" w:rsidP="0099607F">
      <w:pPr>
        <w:pStyle w:val="Heading4"/>
        <w:numPr>
          <w:ilvl w:val="3"/>
          <w:numId w:val="3"/>
        </w:numPr>
      </w:pPr>
      <w:r>
        <w:t>Grammar</w:t>
      </w:r>
    </w:p>
    <w:p w14:paraId="55FB392D" w14:textId="77777777" w:rsidR="0099607F" w:rsidRDefault="0099607F" w:rsidP="0099607F">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F516069" w14:textId="77777777" w:rsidTr="00042AE9">
        <w:trPr>
          <w:trHeight w:val="256"/>
        </w:trPr>
        <w:tc>
          <w:tcPr>
            <w:tcW w:w="9576" w:type="dxa"/>
            <w:shd w:val="clear" w:color="auto" w:fill="D9D9D9" w:themeFill="background1" w:themeFillShade="D9"/>
          </w:tcPr>
          <w:p w14:paraId="21CD616B" w14:textId="77777777" w:rsidR="0099607F" w:rsidRPr="006824F5" w:rsidRDefault="0099607F" w:rsidP="00042AE9">
            <w:pPr>
              <w:rPr>
                <w:rStyle w:val="CodeSnippet"/>
                <w:noProof/>
              </w:rPr>
            </w:pPr>
            <w:r w:rsidRPr="006824F5">
              <w:rPr>
                <w:rStyle w:val="CodeSnippet"/>
                <w:noProof/>
              </w:rPr>
              <w:t># Scalar grammar</w:t>
            </w:r>
          </w:p>
          <w:p w14:paraId="5F1F1931" w14:textId="77777777" w:rsidR="0099607F" w:rsidRPr="006824F5" w:rsidRDefault="0099607F" w:rsidP="00042AE9">
            <w:pPr>
              <w:rPr>
                <w:rStyle w:val="CodeSnippet"/>
                <w:noProof/>
              </w:rPr>
            </w:pPr>
            <w:r w:rsidRPr="006824F5">
              <w:rPr>
                <w:rStyle w:val="CodeSnippet"/>
                <w:noProof/>
              </w:rPr>
              <w:t xml:space="preserve">&lt;operator&gt;: &lt;scalar_value&gt; </w:t>
            </w:r>
          </w:p>
          <w:p w14:paraId="4716460A" w14:textId="77777777" w:rsidR="0099607F" w:rsidRPr="006824F5" w:rsidRDefault="0099607F" w:rsidP="00042AE9">
            <w:pPr>
              <w:rPr>
                <w:rStyle w:val="CodeSnippet"/>
                <w:noProof/>
              </w:rPr>
            </w:pPr>
          </w:p>
          <w:p w14:paraId="3C89D449" w14:textId="77777777" w:rsidR="0099607F" w:rsidRPr="006824F5" w:rsidRDefault="0099607F" w:rsidP="00042AE9">
            <w:pPr>
              <w:rPr>
                <w:rStyle w:val="CodeSnippet"/>
                <w:noProof/>
              </w:rPr>
            </w:pPr>
            <w:r w:rsidRPr="006824F5">
              <w:rPr>
                <w:rStyle w:val="CodeSnippet"/>
                <w:noProof/>
              </w:rPr>
              <w:t># Dual scalar grammar</w:t>
            </w:r>
          </w:p>
          <w:p w14:paraId="0EA1C884" w14:textId="77777777" w:rsidR="0099607F" w:rsidRPr="006824F5" w:rsidRDefault="0099607F" w:rsidP="00042AE9">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6F963B2E" w14:textId="77777777" w:rsidR="0099607F" w:rsidRPr="006824F5" w:rsidRDefault="0099607F" w:rsidP="00042AE9">
            <w:pPr>
              <w:rPr>
                <w:rStyle w:val="CodeSnippet"/>
                <w:noProof/>
              </w:rPr>
            </w:pPr>
          </w:p>
          <w:p w14:paraId="71693BA2" w14:textId="77777777" w:rsidR="0099607F" w:rsidRPr="006824F5" w:rsidRDefault="0099607F" w:rsidP="00042AE9">
            <w:pPr>
              <w:rPr>
                <w:rStyle w:val="CodeSnippet"/>
                <w:noProof/>
              </w:rPr>
            </w:pPr>
            <w:r w:rsidRPr="006824F5">
              <w:rPr>
                <w:rStyle w:val="CodeSnippet"/>
                <w:noProof/>
              </w:rPr>
              <w:t># List grammar</w:t>
            </w:r>
          </w:p>
          <w:p w14:paraId="6D21B3A7" w14:textId="77777777" w:rsidR="0099607F" w:rsidRDefault="0099607F" w:rsidP="00042AE9">
            <w:pPr>
              <w:rPr>
                <w:rStyle w:val="CodeSnippet"/>
                <w:noProof/>
              </w:rPr>
            </w:pPr>
            <w:r w:rsidRPr="006824F5">
              <w:rPr>
                <w:rStyle w:val="CodeSnippet"/>
                <w:noProof/>
              </w:rPr>
              <w:t>&lt;operator&gt; [ &lt;value_1&gt;, &lt;value_2&gt;, ..., &lt;value_n&gt; ]</w:t>
            </w:r>
          </w:p>
          <w:p w14:paraId="40F60CF9" w14:textId="77777777" w:rsidR="0099607F" w:rsidRPr="006824F5" w:rsidRDefault="0099607F" w:rsidP="00042AE9">
            <w:pPr>
              <w:rPr>
                <w:rStyle w:val="CodeSnippet"/>
                <w:noProof/>
              </w:rPr>
            </w:pPr>
          </w:p>
          <w:p w14:paraId="3A5C7750" w14:textId="77777777" w:rsidR="0099607F" w:rsidRPr="00E06BEF" w:rsidRDefault="0099607F" w:rsidP="00042AE9">
            <w:pPr>
              <w:rPr>
                <w:rStyle w:val="CodeSnippet"/>
                <w:noProof/>
              </w:rPr>
            </w:pPr>
            <w:r w:rsidRPr="00E06BEF">
              <w:rPr>
                <w:rStyle w:val="CodeSnippet"/>
                <w:noProof/>
              </w:rPr>
              <w:t># Regular expression (regex) grammar</w:t>
            </w:r>
          </w:p>
          <w:p w14:paraId="0859FD26" w14:textId="77777777" w:rsidR="0099607F" w:rsidRPr="006824F5" w:rsidRDefault="0099607F" w:rsidP="00042AE9">
            <w:pPr>
              <w:rPr>
                <w:rStyle w:val="CodeSnippet"/>
              </w:rPr>
            </w:pPr>
            <w:r w:rsidRPr="006824F5">
              <w:rPr>
                <w:rStyle w:val="CodeSnippet"/>
                <w:noProof/>
              </w:rPr>
              <w:t>pattern: &lt;regular_expression_value&gt;</w:t>
            </w:r>
          </w:p>
        </w:tc>
      </w:tr>
    </w:tbl>
    <w:p w14:paraId="6FEC9287" w14:textId="77777777" w:rsidR="0099607F" w:rsidRDefault="0099607F" w:rsidP="0099607F">
      <w:pPr>
        <w:pStyle w:val="NormalaroundTable"/>
      </w:pPr>
      <w:bookmarkStart w:id="299" w:name="_Toc379455020"/>
      <w:bookmarkEnd w:id="298"/>
      <w:r>
        <w:t>In the above grammar, the pseudo values that appear in angle brackets have the following meaning:</w:t>
      </w:r>
    </w:p>
    <w:p w14:paraId="61BE44F2" w14:textId="77777777" w:rsidR="0099607F" w:rsidRDefault="0099607F" w:rsidP="0099607F">
      <w:pPr>
        <w:numPr>
          <w:ilvl w:val="0"/>
          <w:numId w:val="19"/>
        </w:numPr>
        <w:spacing w:before="0" w:after="0"/>
      </w:pPr>
      <w:proofErr w:type="gramStart"/>
      <w:r w:rsidRPr="00860225">
        <w:rPr>
          <w:rStyle w:val="CodeSnippetHighlight"/>
        </w:rPr>
        <w:t>operator</w:t>
      </w:r>
      <w:proofErr w:type="gramEnd"/>
      <w:r>
        <w:t xml:space="preserve">: represents a required operator from the specified list shown above (see section </w:t>
      </w:r>
      <w:r>
        <w:fldChar w:fldCharType="begin"/>
      </w:r>
      <w:r>
        <w:instrText xml:space="preserve"> REF _Ref381873581 \r \h </w:instrText>
      </w:r>
      <w:r>
        <w:fldChar w:fldCharType="separate"/>
      </w:r>
      <w:r w:rsidR="00134F75">
        <w:t>3.5.2.1</w:t>
      </w:r>
      <w:r>
        <w:fldChar w:fldCharType="end"/>
      </w:r>
      <w:r>
        <w:t xml:space="preserve"> “Operator keynames”).</w:t>
      </w:r>
    </w:p>
    <w:p w14:paraId="5B67D426" w14:textId="77777777" w:rsidR="0099607F" w:rsidRDefault="0099607F" w:rsidP="0099607F">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942A6A6" w14:textId="77777777" w:rsidR="0099607F" w:rsidRDefault="0099607F" w:rsidP="0099607F">
      <w:pPr>
        <w:numPr>
          <w:ilvl w:val="0"/>
          <w:numId w:val="19"/>
        </w:numPr>
        <w:spacing w:before="0" w:after="0"/>
      </w:pPr>
      <w:r w:rsidRPr="00127EB3">
        <w:rPr>
          <w:rStyle w:val="CodeSnippetHighlight"/>
        </w:rPr>
        <w:lastRenderedPageBreak/>
        <w:t>value</w:t>
      </w:r>
      <w:r>
        <w:rPr>
          <w:rStyle w:val="CodeSnippetHighlight"/>
        </w:rPr>
        <w:t>_*</w:t>
      </w:r>
      <w:r>
        <w:t>: represents a required value of the operator that is not limited to scalars.</w:t>
      </w:r>
    </w:p>
    <w:p w14:paraId="4CFFF6E9" w14:textId="77777777" w:rsidR="0099607F" w:rsidRDefault="0099607F" w:rsidP="0099607F">
      <w:pPr>
        <w:numPr>
          <w:ilvl w:val="0"/>
          <w:numId w:val="19"/>
        </w:numPr>
        <w:spacing w:before="0" w:after="0"/>
      </w:pPr>
      <w:r w:rsidRPr="00127EB3">
        <w:rPr>
          <w:rStyle w:val="CodeSnippetHighlight"/>
        </w:rPr>
        <w:t>reqular_expression_value</w:t>
      </w:r>
      <w:r>
        <w:t>: represents a regular expression (string) value.</w:t>
      </w:r>
    </w:p>
    <w:p w14:paraId="12B022DC" w14:textId="77777777" w:rsidR="0099607F" w:rsidRDefault="0099607F" w:rsidP="0099607F">
      <w:pPr>
        <w:pStyle w:val="Heading4"/>
        <w:numPr>
          <w:ilvl w:val="3"/>
          <w:numId w:val="3"/>
        </w:numPr>
      </w:pPr>
      <w:r>
        <w:t>Examples</w:t>
      </w:r>
    </w:p>
    <w:p w14:paraId="0A362013" w14:textId="77777777" w:rsidR="0099607F" w:rsidRPr="00897C3B" w:rsidRDefault="0099607F" w:rsidP="0099607F">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D50DC45" w14:textId="77777777" w:rsidTr="00042AE9">
        <w:trPr>
          <w:trHeight w:val="256"/>
        </w:trPr>
        <w:tc>
          <w:tcPr>
            <w:tcW w:w="9576" w:type="dxa"/>
            <w:shd w:val="clear" w:color="auto" w:fill="D9D9D9" w:themeFill="background1" w:themeFillShade="D9"/>
          </w:tcPr>
          <w:p w14:paraId="59793DAF" w14:textId="77777777" w:rsidR="0099607F" w:rsidRPr="006824F5" w:rsidRDefault="0099607F" w:rsidP="00042AE9">
            <w:pPr>
              <w:rPr>
                <w:rStyle w:val="CodeSnippet"/>
                <w:noProof/>
              </w:rPr>
            </w:pPr>
            <w:r w:rsidRPr="006824F5">
              <w:rPr>
                <w:rStyle w:val="CodeSnippet"/>
                <w:noProof/>
              </w:rPr>
              <w:t># equal</w:t>
            </w:r>
          </w:p>
          <w:p w14:paraId="1B40590A" w14:textId="77777777" w:rsidR="0099607F" w:rsidRPr="006824F5" w:rsidRDefault="0099607F" w:rsidP="00042AE9">
            <w:pPr>
              <w:rPr>
                <w:rStyle w:val="CodeSnippet"/>
                <w:noProof/>
              </w:rPr>
            </w:pPr>
            <w:r w:rsidRPr="006824F5">
              <w:rPr>
                <w:rStyle w:val="CodeSnippet"/>
                <w:noProof/>
              </w:rPr>
              <w:t>equal: 2</w:t>
            </w:r>
          </w:p>
          <w:p w14:paraId="0EA48EC8" w14:textId="77777777" w:rsidR="0099607F" w:rsidRPr="006824F5" w:rsidRDefault="0099607F" w:rsidP="00042AE9">
            <w:pPr>
              <w:rPr>
                <w:rStyle w:val="CodeSnippet"/>
                <w:noProof/>
              </w:rPr>
            </w:pPr>
          </w:p>
          <w:p w14:paraId="5A064055" w14:textId="77777777" w:rsidR="0099607F" w:rsidRPr="006824F5" w:rsidRDefault="0099607F" w:rsidP="00042AE9">
            <w:pPr>
              <w:rPr>
                <w:rStyle w:val="CodeSnippet"/>
                <w:noProof/>
              </w:rPr>
            </w:pPr>
            <w:r w:rsidRPr="006824F5">
              <w:rPr>
                <w:rStyle w:val="CodeSnippet"/>
                <w:noProof/>
              </w:rPr>
              <w:t># greater_than</w:t>
            </w:r>
          </w:p>
          <w:p w14:paraId="3CDEE721" w14:textId="77777777" w:rsidR="0099607F" w:rsidRPr="006824F5" w:rsidRDefault="0099607F" w:rsidP="00042AE9">
            <w:pPr>
              <w:rPr>
                <w:rStyle w:val="CodeSnippet"/>
                <w:noProof/>
              </w:rPr>
            </w:pPr>
            <w:r w:rsidRPr="006824F5">
              <w:rPr>
                <w:rStyle w:val="CodeSnippet"/>
                <w:noProof/>
              </w:rPr>
              <w:t>greater_than: 1</w:t>
            </w:r>
          </w:p>
          <w:p w14:paraId="4E55A631" w14:textId="77777777" w:rsidR="0099607F" w:rsidRPr="006824F5" w:rsidRDefault="0099607F" w:rsidP="00042AE9">
            <w:pPr>
              <w:rPr>
                <w:rStyle w:val="CodeSnippet"/>
                <w:noProof/>
              </w:rPr>
            </w:pPr>
          </w:p>
          <w:p w14:paraId="46D59166" w14:textId="77777777" w:rsidR="0099607F" w:rsidRPr="006824F5" w:rsidRDefault="0099607F" w:rsidP="00042AE9">
            <w:pPr>
              <w:rPr>
                <w:rStyle w:val="CodeSnippet"/>
                <w:noProof/>
              </w:rPr>
            </w:pPr>
            <w:r w:rsidRPr="006824F5">
              <w:rPr>
                <w:rStyle w:val="CodeSnippet"/>
                <w:noProof/>
              </w:rPr>
              <w:t># greater_or_equal</w:t>
            </w:r>
          </w:p>
          <w:p w14:paraId="0A37C99A" w14:textId="77777777" w:rsidR="0099607F" w:rsidRPr="006824F5" w:rsidRDefault="0099607F" w:rsidP="00042AE9">
            <w:pPr>
              <w:rPr>
                <w:rStyle w:val="CodeSnippet"/>
                <w:noProof/>
              </w:rPr>
            </w:pPr>
            <w:r w:rsidRPr="006824F5">
              <w:rPr>
                <w:rStyle w:val="CodeSnippet"/>
                <w:noProof/>
              </w:rPr>
              <w:t>greater_or_equal: 2</w:t>
            </w:r>
          </w:p>
          <w:p w14:paraId="193DE0BB" w14:textId="77777777" w:rsidR="0099607F" w:rsidRPr="006824F5" w:rsidRDefault="0099607F" w:rsidP="00042AE9">
            <w:pPr>
              <w:rPr>
                <w:rStyle w:val="CodeSnippet"/>
                <w:noProof/>
              </w:rPr>
            </w:pPr>
          </w:p>
          <w:p w14:paraId="75E319DB" w14:textId="77777777" w:rsidR="0099607F" w:rsidRPr="006824F5" w:rsidRDefault="0099607F" w:rsidP="00042AE9">
            <w:pPr>
              <w:rPr>
                <w:rStyle w:val="CodeSnippet"/>
                <w:noProof/>
              </w:rPr>
            </w:pPr>
            <w:r w:rsidRPr="006824F5">
              <w:rPr>
                <w:rStyle w:val="CodeSnippet"/>
                <w:noProof/>
              </w:rPr>
              <w:t># less_than</w:t>
            </w:r>
          </w:p>
          <w:p w14:paraId="2463E20B" w14:textId="77777777" w:rsidR="0099607F" w:rsidRPr="006824F5" w:rsidRDefault="0099607F" w:rsidP="00042AE9">
            <w:pPr>
              <w:rPr>
                <w:rStyle w:val="CodeSnippet"/>
                <w:noProof/>
              </w:rPr>
            </w:pPr>
            <w:r w:rsidRPr="006824F5">
              <w:rPr>
                <w:rStyle w:val="CodeSnippet"/>
                <w:noProof/>
              </w:rPr>
              <w:t>less_than: 5</w:t>
            </w:r>
          </w:p>
          <w:p w14:paraId="26E380A9" w14:textId="77777777" w:rsidR="0099607F" w:rsidRPr="006824F5" w:rsidRDefault="0099607F" w:rsidP="00042AE9">
            <w:pPr>
              <w:rPr>
                <w:rStyle w:val="CodeSnippet"/>
                <w:noProof/>
              </w:rPr>
            </w:pPr>
          </w:p>
          <w:p w14:paraId="00CBA3DF" w14:textId="77777777" w:rsidR="0099607F" w:rsidRPr="006824F5" w:rsidRDefault="0099607F" w:rsidP="00042AE9">
            <w:pPr>
              <w:rPr>
                <w:rStyle w:val="CodeSnippet"/>
                <w:noProof/>
              </w:rPr>
            </w:pPr>
            <w:r w:rsidRPr="006824F5">
              <w:rPr>
                <w:rStyle w:val="CodeSnippet"/>
                <w:noProof/>
              </w:rPr>
              <w:t># less_or_equal</w:t>
            </w:r>
          </w:p>
          <w:p w14:paraId="1F5A58A3" w14:textId="77777777" w:rsidR="0099607F" w:rsidRPr="006824F5" w:rsidRDefault="0099607F" w:rsidP="00042AE9">
            <w:pPr>
              <w:rPr>
                <w:rStyle w:val="CodeSnippet"/>
                <w:noProof/>
              </w:rPr>
            </w:pPr>
            <w:r w:rsidRPr="006824F5">
              <w:rPr>
                <w:rStyle w:val="CodeSnippet"/>
                <w:noProof/>
              </w:rPr>
              <w:t>less_or_equal: 4</w:t>
            </w:r>
          </w:p>
          <w:p w14:paraId="680728A6" w14:textId="77777777" w:rsidR="0099607F" w:rsidRPr="006824F5" w:rsidRDefault="0099607F" w:rsidP="00042AE9">
            <w:pPr>
              <w:rPr>
                <w:rStyle w:val="CodeSnippet"/>
                <w:noProof/>
              </w:rPr>
            </w:pPr>
          </w:p>
          <w:p w14:paraId="75AF5FED" w14:textId="77777777" w:rsidR="0099607F" w:rsidRPr="006824F5" w:rsidRDefault="0099607F" w:rsidP="00042AE9">
            <w:pPr>
              <w:rPr>
                <w:rStyle w:val="CodeSnippet"/>
                <w:noProof/>
              </w:rPr>
            </w:pPr>
            <w:r w:rsidRPr="006824F5">
              <w:rPr>
                <w:rStyle w:val="CodeSnippet"/>
                <w:noProof/>
              </w:rPr>
              <w:t># in_range</w:t>
            </w:r>
          </w:p>
          <w:p w14:paraId="63FFF3BE" w14:textId="77777777" w:rsidR="0099607F" w:rsidRPr="006824F5" w:rsidRDefault="0099607F" w:rsidP="00042AE9">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6D36A88C" w14:textId="77777777" w:rsidR="0099607F" w:rsidRPr="006824F5" w:rsidRDefault="0099607F" w:rsidP="00042AE9">
            <w:pPr>
              <w:rPr>
                <w:rStyle w:val="CodeSnippet"/>
                <w:noProof/>
              </w:rPr>
            </w:pPr>
          </w:p>
          <w:p w14:paraId="64ECEB9B" w14:textId="77777777" w:rsidR="0099607F" w:rsidRPr="006824F5" w:rsidRDefault="0099607F" w:rsidP="00042AE9">
            <w:pPr>
              <w:rPr>
                <w:rStyle w:val="CodeSnippet"/>
                <w:noProof/>
              </w:rPr>
            </w:pPr>
            <w:r w:rsidRPr="006824F5">
              <w:rPr>
                <w:rStyle w:val="CodeSnippet"/>
                <w:noProof/>
              </w:rPr>
              <w:t># valid_values</w:t>
            </w:r>
          </w:p>
          <w:p w14:paraId="7017971C" w14:textId="77777777" w:rsidR="0099607F" w:rsidRPr="006824F5" w:rsidRDefault="0099607F" w:rsidP="00042AE9">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540D0C66" w14:textId="77777777" w:rsidR="0099607F" w:rsidRPr="006824F5" w:rsidRDefault="0099607F" w:rsidP="00042AE9">
            <w:pPr>
              <w:rPr>
                <w:rStyle w:val="CodeSnippet"/>
                <w:noProof/>
              </w:rPr>
            </w:pPr>
            <w:r w:rsidRPr="006824F5">
              <w:rPr>
                <w:rStyle w:val="CodeSnippet"/>
                <w:noProof/>
              </w:rPr>
              <w:t># specific length (in characters)</w:t>
            </w:r>
          </w:p>
          <w:p w14:paraId="13A18F62" w14:textId="77777777" w:rsidR="0099607F" w:rsidRPr="006824F5" w:rsidRDefault="0099607F" w:rsidP="00042AE9">
            <w:pPr>
              <w:rPr>
                <w:rStyle w:val="CodeSnippet"/>
                <w:noProof/>
              </w:rPr>
            </w:pPr>
            <w:r w:rsidRPr="006824F5">
              <w:rPr>
                <w:rStyle w:val="CodeSnippet"/>
                <w:noProof/>
              </w:rPr>
              <w:t>length: 32</w:t>
            </w:r>
          </w:p>
          <w:p w14:paraId="38064C6A" w14:textId="77777777" w:rsidR="0099607F" w:rsidRPr="006824F5" w:rsidRDefault="0099607F" w:rsidP="00042AE9">
            <w:pPr>
              <w:rPr>
                <w:rStyle w:val="CodeSnippet"/>
                <w:noProof/>
              </w:rPr>
            </w:pPr>
          </w:p>
          <w:p w14:paraId="64AE3F9E" w14:textId="77777777" w:rsidR="0099607F" w:rsidRPr="006824F5" w:rsidRDefault="0099607F" w:rsidP="00042AE9">
            <w:pPr>
              <w:rPr>
                <w:rStyle w:val="CodeSnippet"/>
                <w:noProof/>
              </w:rPr>
            </w:pPr>
            <w:r w:rsidRPr="006824F5">
              <w:rPr>
                <w:rStyle w:val="CodeSnippet"/>
                <w:noProof/>
              </w:rPr>
              <w:t># min_length (in characters)</w:t>
            </w:r>
          </w:p>
          <w:p w14:paraId="0BCB8AAF" w14:textId="77777777" w:rsidR="0099607F" w:rsidRPr="006824F5" w:rsidRDefault="0099607F" w:rsidP="00042AE9">
            <w:pPr>
              <w:rPr>
                <w:rStyle w:val="CodeSnippet"/>
                <w:noProof/>
              </w:rPr>
            </w:pPr>
            <w:r w:rsidRPr="006824F5">
              <w:rPr>
                <w:rStyle w:val="CodeSnippet"/>
                <w:noProof/>
              </w:rPr>
              <w:t>min_length: 8</w:t>
            </w:r>
          </w:p>
          <w:p w14:paraId="1A941FD6" w14:textId="77777777" w:rsidR="0099607F" w:rsidRPr="006824F5" w:rsidRDefault="0099607F" w:rsidP="00042AE9">
            <w:pPr>
              <w:rPr>
                <w:rStyle w:val="CodeSnippet"/>
                <w:noProof/>
              </w:rPr>
            </w:pPr>
          </w:p>
          <w:p w14:paraId="3F961A6D" w14:textId="77777777" w:rsidR="0099607F" w:rsidRPr="006824F5" w:rsidRDefault="0099607F" w:rsidP="00042AE9">
            <w:pPr>
              <w:rPr>
                <w:rStyle w:val="CodeSnippet"/>
                <w:noProof/>
              </w:rPr>
            </w:pPr>
            <w:r w:rsidRPr="006824F5">
              <w:rPr>
                <w:rStyle w:val="CodeSnippet"/>
                <w:noProof/>
              </w:rPr>
              <w:t># max_length (in characters)</w:t>
            </w:r>
          </w:p>
          <w:p w14:paraId="7C809E96" w14:textId="77777777" w:rsidR="0099607F" w:rsidRPr="006824F5" w:rsidRDefault="0099607F" w:rsidP="00042AE9">
            <w:pPr>
              <w:rPr>
                <w:rStyle w:val="CodeSnippet"/>
                <w:noProof/>
              </w:rPr>
            </w:pPr>
            <w:r w:rsidRPr="006824F5">
              <w:rPr>
                <w:rStyle w:val="CodeSnippet"/>
                <w:noProof/>
              </w:rPr>
              <w:t>max_length: 64</w:t>
            </w:r>
          </w:p>
        </w:tc>
      </w:tr>
    </w:tbl>
    <w:p w14:paraId="521F45F7" w14:textId="77777777" w:rsidR="0099607F" w:rsidRPr="00074AB7" w:rsidRDefault="0099607F" w:rsidP="0099607F">
      <w:pPr>
        <w:pStyle w:val="Heading4"/>
        <w:numPr>
          <w:ilvl w:val="3"/>
          <w:numId w:val="3"/>
        </w:numPr>
      </w:pPr>
      <w:bookmarkStart w:id="300" w:name="_Toc379455021"/>
      <w:bookmarkEnd w:id="299"/>
      <w:r>
        <w:t>Additional Requirements</w:t>
      </w:r>
    </w:p>
    <w:p w14:paraId="14CBFB29" w14:textId="77777777" w:rsidR="0099607F" w:rsidRPr="00074AB7" w:rsidRDefault="0099607F" w:rsidP="0099607F">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706F12FB" w14:textId="77777777" w:rsidR="0099607F" w:rsidRPr="00074AB7" w:rsidRDefault="0099607F" w:rsidP="0099607F">
      <w:pPr>
        <w:numPr>
          <w:ilvl w:val="0"/>
          <w:numId w:val="17"/>
        </w:numPr>
        <w:spacing w:before="0" w:after="0" w:line="276" w:lineRule="auto"/>
      </w:pPr>
      <w:r>
        <w:t>Future drafts of this specification will detail the use of regular expressions and reference an appropriate standardized grammar.</w:t>
      </w:r>
    </w:p>
    <w:p w14:paraId="70382523" w14:textId="77777777" w:rsidR="0099607F" w:rsidRDefault="0099607F" w:rsidP="0099607F">
      <w:pPr>
        <w:pStyle w:val="Heading3"/>
        <w:numPr>
          <w:ilvl w:val="2"/>
          <w:numId w:val="3"/>
        </w:numPr>
      </w:pPr>
      <w:bookmarkStart w:id="301" w:name="_Toc430015671"/>
      <w:bookmarkStart w:id="302" w:name="DEFN_ELEMENT_PROPERTY_FILTER_DEFN"/>
      <w:r>
        <w:t>Property Filter definition</w:t>
      </w:r>
      <w:bookmarkEnd w:id="301"/>
    </w:p>
    <w:bookmarkEnd w:id="302"/>
    <w:p w14:paraId="34F59698" w14:textId="77777777" w:rsidR="0099607F" w:rsidRDefault="0099607F" w:rsidP="0099607F">
      <w:r>
        <w:t>A property filter definition defines criteria, using constraint clauses, for selection of a TOSCA entity based upon it property values.</w:t>
      </w:r>
    </w:p>
    <w:p w14:paraId="4C9F07D4" w14:textId="77777777" w:rsidR="0099607F" w:rsidRPr="00CE47A2" w:rsidRDefault="0099607F" w:rsidP="0099607F">
      <w:pPr>
        <w:pStyle w:val="Heading4"/>
        <w:numPr>
          <w:ilvl w:val="3"/>
          <w:numId w:val="3"/>
        </w:numPr>
      </w:pPr>
      <w:r>
        <w:lastRenderedPageBreak/>
        <w:t>Grammar</w:t>
      </w:r>
    </w:p>
    <w:p w14:paraId="0BFC3C37" w14:textId="77777777" w:rsidR="0099607F" w:rsidRDefault="0099607F" w:rsidP="0099607F">
      <w:pPr>
        <w:pStyle w:val="NormalaroundTable"/>
      </w:pPr>
      <w:r>
        <w:t>Property filter definitions have one of the following grammars:</w:t>
      </w:r>
    </w:p>
    <w:p w14:paraId="669EC88B" w14:textId="77777777" w:rsidR="0099607F" w:rsidRDefault="0099607F" w:rsidP="0099607F">
      <w:pPr>
        <w:pStyle w:val="Heading5"/>
        <w:numPr>
          <w:ilvl w:val="4"/>
          <w:numId w:val="3"/>
        </w:numPr>
      </w:pPr>
      <w:r>
        <w:t>Short notation:</w:t>
      </w:r>
    </w:p>
    <w:p w14:paraId="74807008" w14:textId="77777777" w:rsidR="0099607F" w:rsidRPr="00FC53CB" w:rsidRDefault="0099607F" w:rsidP="0099607F">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66D7B4F8" w14:textId="77777777" w:rsidTr="00042AE9">
        <w:trPr>
          <w:trHeight w:val="256"/>
        </w:trPr>
        <w:tc>
          <w:tcPr>
            <w:tcW w:w="9576" w:type="dxa"/>
            <w:shd w:val="clear" w:color="auto" w:fill="D9D9D9" w:themeFill="background1" w:themeFillShade="D9"/>
          </w:tcPr>
          <w:p w14:paraId="7E56E68D" w14:textId="77777777" w:rsidR="0099607F" w:rsidRDefault="0099607F" w:rsidP="00042AE9">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7C4670C5" w14:textId="77777777" w:rsidR="0099607F" w:rsidRDefault="0099607F" w:rsidP="0099607F">
      <w:pPr>
        <w:pStyle w:val="Heading5"/>
        <w:numPr>
          <w:ilvl w:val="4"/>
          <w:numId w:val="3"/>
        </w:numPr>
      </w:pPr>
      <w:r>
        <w:t>Extended notation:</w:t>
      </w:r>
    </w:p>
    <w:p w14:paraId="35613E3D" w14:textId="77777777" w:rsidR="0099607F" w:rsidRPr="00FC53CB" w:rsidRDefault="0099607F" w:rsidP="0099607F">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E6DC499" w14:textId="77777777" w:rsidTr="00042AE9">
        <w:trPr>
          <w:trHeight w:val="256"/>
        </w:trPr>
        <w:tc>
          <w:tcPr>
            <w:tcW w:w="9576" w:type="dxa"/>
            <w:shd w:val="clear" w:color="auto" w:fill="D9D9D9" w:themeFill="background1" w:themeFillShade="D9"/>
          </w:tcPr>
          <w:p w14:paraId="6E9D699F" w14:textId="77777777" w:rsidR="0099607F" w:rsidRDefault="0099607F" w:rsidP="00042AE9">
            <w:pPr>
              <w:rPr>
                <w:rStyle w:val="CodeSnippet"/>
                <w:noProof/>
              </w:rPr>
            </w:pPr>
            <w:r>
              <w:rPr>
                <w:rStyle w:val="CodeSnippet"/>
                <w:noProof/>
              </w:rPr>
              <w:t xml:space="preserve">&lt;property_name&gt;: </w:t>
            </w:r>
          </w:p>
          <w:p w14:paraId="27E9F332" w14:textId="77777777" w:rsidR="0099607F" w:rsidRDefault="0099607F" w:rsidP="00042AE9">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55239782" w14:textId="77777777" w:rsidR="0099607F" w:rsidRDefault="0099607F" w:rsidP="00042AE9">
            <w:pPr>
              <w:rPr>
                <w:rStyle w:val="CodeSnippet"/>
                <w:noProof/>
              </w:rPr>
            </w:pPr>
            <w:r>
              <w:rPr>
                <w:rStyle w:val="CodeSnippet"/>
                <w:noProof/>
              </w:rPr>
              <w:t xml:space="preserve">  - ...</w:t>
            </w:r>
          </w:p>
          <w:p w14:paraId="517847F8" w14:textId="77777777" w:rsidR="0099607F" w:rsidRDefault="0099607F" w:rsidP="00042AE9">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241BCA58" w14:textId="77777777" w:rsidR="0099607F" w:rsidRDefault="0099607F" w:rsidP="0099607F">
      <w:pPr>
        <w:pStyle w:val="NormalaroundTable"/>
      </w:pPr>
      <w:r>
        <w:t>In the above grammars, the pseudo values that appear in angle brackets have the following meaning:</w:t>
      </w:r>
    </w:p>
    <w:p w14:paraId="592E649D" w14:textId="77777777" w:rsidR="0099607F" w:rsidRDefault="0099607F" w:rsidP="0099607F">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63D6C249" w14:textId="77777777" w:rsidR="0099607F" w:rsidRDefault="0099607F" w:rsidP="0099607F">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40E84FE6" w14:textId="77777777" w:rsidR="0099607F" w:rsidRDefault="0099607F" w:rsidP="0099607F">
      <w:pPr>
        <w:pStyle w:val="Heading4"/>
        <w:numPr>
          <w:ilvl w:val="3"/>
          <w:numId w:val="3"/>
        </w:numPr>
      </w:pPr>
      <w:r>
        <w:t xml:space="preserve">Additional </w:t>
      </w:r>
      <w:r w:rsidRPr="00CE47A2">
        <w:t>Requirements</w:t>
      </w:r>
    </w:p>
    <w:p w14:paraId="2B4DFB2E" w14:textId="77777777" w:rsidR="0099607F" w:rsidRDefault="0099607F" w:rsidP="0099607F">
      <w:pPr>
        <w:pStyle w:val="ListBullet3"/>
      </w:pPr>
      <w:r>
        <w:t>Property constraint clauses must be type compatible with the property definitions (of the same name) as defined on the target TOSCA entity that the clause would be applied against.</w:t>
      </w:r>
    </w:p>
    <w:p w14:paraId="69A9D845" w14:textId="77777777" w:rsidR="0099607F" w:rsidRDefault="0099607F" w:rsidP="0099607F">
      <w:pPr>
        <w:pStyle w:val="Heading3"/>
        <w:numPr>
          <w:ilvl w:val="2"/>
          <w:numId w:val="3"/>
        </w:numPr>
      </w:pPr>
      <w:bookmarkStart w:id="303" w:name="_Toc430015672"/>
      <w:bookmarkStart w:id="304" w:name="DEFN_ELEMENT_NODE_FILTER_DEFN"/>
      <w:r>
        <w:t>Node Filter definition</w:t>
      </w:r>
      <w:bookmarkEnd w:id="303"/>
    </w:p>
    <w:bookmarkEnd w:id="304"/>
    <w:p w14:paraId="33DAB0A0" w14:textId="77777777" w:rsidR="0099607F" w:rsidRDefault="0099607F" w:rsidP="0099607F">
      <w:r>
        <w:t>A node filter definition defines criteria for selection of a TOSCA Node Template based upon the template’s property values, capabilities and capability properties.</w:t>
      </w:r>
    </w:p>
    <w:p w14:paraId="67B6B0A1" w14:textId="77777777" w:rsidR="0099607F" w:rsidRPr="00CE47A2" w:rsidRDefault="0099607F" w:rsidP="0099607F">
      <w:pPr>
        <w:pStyle w:val="Heading4"/>
        <w:numPr>
          <w:ilvl w:val="3"/>
          <w:numId w:val="3"/>
        </w:numPr>
      </w:pPr>
      <w:r w:rsidRPr="00CE47A2">
        <w:t>Keynames</w:t>
      </w:r>
    </w:p>
    <w:p w14:paraId="66A30DC4" w14:textId="77777777" w:rsidR="0099607F" w:rsidRDefault="0099607F" w:rsidP="0099607F">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6"/>
        <w:gridCol w:w="1081"/>
        <w:gridCol w:w="1464"/>
        <w:gridCol w:w="5945"/>
      </w:tblGrid>
      <w:tr w:rsidR="0099607F" w14:paraId="64511363" w14:textId="77777777" w:rsidTr="00042AE9">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8540D05" w14:textId="77777777" w:rsidR="0099607F" w:rsidRPr="00422683" w:rsidRDefault="0099607F" w:rsidP="00042AE9">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6B84331C" w14:textId="77777777" w:rsidR="0099607F" w:rsidRPr="00422683" w:rsidRDefault="0099607F" w:rsidP="00042AE9">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9A99F26" w14:textId="77777777" w:rsidR="0099607F" w:rsidRPr="00422683" w:rsidRDefault="0099607F" w:rsidP="00042AE9">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0B4B56E4" w14:textId="77777777" w:rsidR="0099607F" w:rsidRPr="00422683" w:rsidRDefault="0099607F" w:rsidP="00042AE9">
            <w:pPr>
              <w:pStyle w:val="TableText-Heading"/>
              <w:spacing w:line="276" w:lineRule="auto"/>
            </w:pPr>
            <w:r w:rsidRPr="00422683">
              <w:t>Description</w:t>
            </w:r>
          </w:p>
        </w:tc>
      </w:tr>
      <w:tr w:rsidR="0099607F" w14:paraId="049ED97C"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5619D67" w14:textId="77777777" w:rsidR="0099607F" w:rsidRDefault="0099607F" w:rsidP="00042AE9">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CE02320"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DB070FF" w14:textId="77777777" w:rsidR="0099607F" w:rsidRDefault="0099607F" w:rsidP="00042AE9">
            <w:pPr>
              <w:pStyle w:val="TableText"/>
              <w:spacing w:line="276" w:lineRule="auto"/>
            </w:pPr>
            <w:r>
              <w:t xml:space="preserve">list of </w:t>
            </w:r>
          </w:p>
          <w:p w14:paraId="14EBAF78" w14:textId="77777777" w:rsidR="0099607F" w:rsidRDefault="005735A3" w:rsidP="00042AE9">
            <w:pPr>
              <w:pStyle w:val="TableText"/>
              <w:spacing w:line="276" w:lineRule="auto"/>
            </w:pPr>
            <w:hyperlink w:anchor="DEFN_ELEMENT_PROPERTY_FILTER_DEFN" w:history="1">
              <w:r w:rsidR="0099607F"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0B7575A" w14:textId="77777777" w:rsidR="0099607F" w:rsidRDefault="0099607F" w:rsidP="00042AE9">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99607F" w14:paraId="09C927D2"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0A2FF4" w14:textId="77777777" w:rsidR="0099607F" w:rsidRDefault="0099607F" w:rsidP="00042AE9">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ADE8F89"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7356A2F" w14:textId="77777777" w:rsidR="0099607F" w:rsidRDefault="0099607F" w:rsidP="00042AE9">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737912C" w14:textId="77777777" w:rsidR="0099607F" w:rsidRDefault="0099607F" w:rsidP="00042AE9">
            <w:pPr>
              <w:pStyle w:val="TableText"/>
              <w:spacing w:line="276" w:lineRule="auto"/>
            </w:pPr>
            <w:r>
              <w:t>An optional sequenced list of capability names or types that would be used to select (filter) matching TOSCA entities based upon their existence</w:t>
            </w:r>
            <w:r w:rsidRPr="00693A88">
              <w:t>.</w:t>
            </w:r>
          </w:p>
        </w:tc>
      </w:tr>
    </w:tbl>
    <w:p w14:paraId="050946CF" w14:textId="77777777" w:rsidR="0099607F" w:rsidRDefault="0099607F" w:rsidP="0099607F">
      <w:pPr>
        <w:pStyle w:val="Heading4"/>
        <w:numPr>
          <w:ilvl w:val="3"/>
          <w:numId w:val="3"/>
        </w:numPr>
      </w:pPr>
      <w:r>
        <w:t>Additional filtering on named Capability properties</w:t>
      </w:r>
    </w:p>
    <w:p w14:paraId="4FEE2A6C" w14:textId="77777777" w:rsidR="0099607F" w:rsidRDefault="0099607F" w:rsidP="0099607F">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6"/>
        <w:gridCol w:w="1081"/>
        <w:gridCol w:w="1464"/>
        <w:gridCol w:w="5945"/>
      </w:tblGrid>
      <w:tr w:rsidR="0099607F" w14:paraId="0A124A62" w14:textId="77777777" w:rsidTr="00042AE9">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7EDE460D" w14:textId="77777777" w:rsidR="0099607F" w:rsidRPr="00422683" w:rsidRDefault="0099607F" w:rsidP="00042AE9">
            <w:pPr>
              <w:pStyle w:val="TableText-Heading"/>
              <w:spacing w:line="276" w:lineRule="auto"/>
            </w:pPr>
            <w:r w:rsidRPr="00422683">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032523E" w14:textId="77777777" w:rsidR="0099607F" w:rsidRPr="00422683" w:rsidRDefault="0099607F" w:rsidP="00042AE9">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589CF32" w14:textId="77777777" w:rsidR="0099607F" w:rsidRPr="00422683" w:rsidRDefault="0099607F" w:rsidP="00042AE9">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2DE6D41" w14:textId="77777777" w:rsidR="0099607F" w:rsidRPr="00422683" w:rsidRDefault="0099607F" w:rsidP="00042AE9">
            <w:pPr>
              <w:pStyle w:val="TableText-Heading"/>
              <w:spacing w:line="276" w:lineRule="auto"/>
            </w:pPr>
            <w:r w:rsidRPr="00422683">
              <w:t>Description</w:t>
            </w:r>
          </w:p>
        </w:tc>
      </w:tr>
      <w:tr w:rsidR="0099607F" w14:paraId="36A5F655" w14:textId="77777777" w:rsidTr="00042AE9">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ABC3710" w14:textId="77777777" w:rsidR="0099607F" w:rsidRDefault="0099607F" w:rsidP="00042AE9">
            <w:pPr>
              <w:pStyle w:val="TableText"/>
              <w:spacing w:line="276" w:lineRule="auto"/>
              <w:rPr>
                <w:noProof/>
              </w:rPr>
            </w:pPr>
            <w:r>
              <w:rPr>
                <w:noProof/>
              </w:rPr>
              <w:t xml:space="preserve">&lt;capability   name_or_type&gt;   </w:t>
            </w:r>
          </w:p>
          <w:p w14:paraId="21995A20" w14:textId="77777777" w:rsidR="0099607F" w:rsidRDefault="0099607F" w:rsidP="00042AE9">
            <w:pPr>
              <w:pStyle w:val="TableText"/>
              <w:spacing w:line="276" w:lineRule="auto"/>
              <w:rPr>
                <w:noProof/>
              </w:rPr>
            </w:pPr>
            <w:r>
              <w:rPr>
                <w:noProof/>
              </w:rPr>
              <w:t xml:space="preserve">  name&gt;:</w:t>
            </w:r>
          </w:p>
          <w:p w14:paraId="1323341A" w14:textId="77777777" w:rsidR="0099607F" w:rsidRDefault="0099607F" w:rsidP="00042AE9">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8927EF2" w14:textId="77777777" w:rsidR="0099607F" w:rsidRDefault="0099607F" w:rsidP="00042AE9">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71CD7EA" w14:textId="77777777" w:rsidR="0099607F" w:rsidRDefault="0099607F" w:rsidP="00042AE9">
            <w:pPr>
              <w:pStyle w:val="TableText"/>
              <w:spacing w:line="276" w:lineRule="auto"/>
            </w:pPr>
            <w:r>
              <w:t xml:space="preserve">list of </w:t>
            </w:r>
          </w:p>
          <w:p w14:paraId="68940937" w14:textId="77777777" w:rsidR="0099607F" w:rsidRDefault="005735A3" w:rsidP="00042AE9">
            <w:pPr>
              <w:pStyle w:val="TableText"/>
              <w:spacing w:line="276" w:lineRule="auto"/>
            </w:pPr>
            <w:hyperlink w:anchor="DEFN_ELEMENT_PROPERTY_FILTER_DEFN" w:history="1">
              <w:r w:rsidR="0099607F"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23281B0" w14:textId="77777777" w:rsidR="0099607F" w:rsidRDefault="0099607F" w:rsidP="00042AE9">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17E7F9F7" w14:textId="77777777" w:rsidR="0099607F" w:rsidRPr="00CE47A2" w:rsidRDefault="0099607F" w:rsidP="0099607F">
      <w:pPr>
        <w:pStyle w:val="Heading4"/>
        <w:numPr>
          <w:ilvl w:val="3"/>
          <w:numId w:val="3"/>
        </w:numPr>
      </w:pPr>
      <w:r>
        <w:t>Grammar</w:t>
      </w:r>
    </w:p>
    <w:p w14:paraId="396D3F77" w14:textId="77777777" w:rsidR="0099607F" w:rsidRDefault="0099607F" w:rsidP="0099607F">
      <w:pPr>
        <w:pStyle w:val="NormalaroundTable"/>
      </w:pPr>
      <w:r>
        <w:t>Node filter definitions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4F853CCE" w14:textId="77777777" w:rsidTr="00042AE9">
        <w:trPr>
          <w:trHeight w:val="256"/>
        </w:trPr>
        <w:tc>
          <w:tcPr>
            <w:tcW w:w="9576" w:type="dxa"/>
            <w:shd w:val="clear" w:color="auto" w:fill="D9D9D9" w:themeFill="background1" w:themeFillShade="D9"/>
          </w:tcPr>
          <w:p w14:paraId="2F287DB1" w14:textId="77777777" w:rsidR="0099607F" w:rsidRDefault="0099607F" w:rsidP="00042AE9">
            <w:pPr>
              <w:rPr>
                <w:rStyle w:val="CodeSnippet"/>
                <w:noProof/>
              </w:rPr>
            </w:pPr>
            <w:r>
              <w:rPr>
                <w:rStyle w:val="CodeSnippet"/>
                <w:noProof/>
              </w:rPr>
              <w:t>&lt;filter_name&gt;:</w:t>
            </w:r>
          </w:p>
          <w:p w14:paraId="3F6AB163" w14:textId="77777777" w:rsidR="0099607F" w:rsidRDefault="0099607F" w:rsidP="00042AE9">
            <w:pPr>
              <w:rPr>
                <w:rStyle w:val="CodeSnippet"/>
                <w:noProof/>
              </w:rPr>
            </w:pPr>
            <w:r>
              <w:rPr>
                <w:rStyle w:val="CodeSnippet"/>
                <w:noProof/>
              </w:rPr>
              <w:t xml:space="preserve">  properties:</w:t>
            </w:r>
          </w:p>
          <w:p w14:paraId="7B2404BE" w14:textId="77777777" w:rsidR="0099607F" w:rsidRDefault="0099607F" w:rsidP="00042AE9">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FD6EECD" w14:textId="77777777" w:rsidR="0099607F" w:rsidRDefault="0099607F" w:rsidP="00042AE9">
            <w:pPr>
              <w:rPr>
                <w:rStyle w:val="CodeSnippet"/>
                <w:noProof/>
              </w:rPr>
            </w:pPr>
            <w:r>
              <w:rPr>
                <w:rStyle w:val="CodeSnippet"/>
                <w:noProof/>
              </w:rPr>
              <w:t xml:space="preserve">    - ...</w:t>
            </w:r>
          </w:p>
          <w:p w14:paraId="6393F906" w14:textId="77777777" w:rsidR="0099607F" w:rsidRDefault="0099607F" w:rsidP="00042AE9">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3EC5511E" w14:textId="77777777" w:rsidR="0099607F" w:rsidRDefault="0099607F" w:rsidP="00042AE9">
            <w:pPr>
              <w:rPr>
                <w:rStyle w:val="CodeSnippet"/>
                <w:noProof/>
              </w:rPr>
            </w:pPr>
            <w:r>
              <w:rPr>
                <w:rStyle w:val="CodeSnippet"/>
                <w:noProof/>
              </w:rPr>
              <w:t xml:space="preserve">  capabilities:</w:t>
            </w:r>
          </w:p>
          <w:p w14:paraId="32C5C1FE" w14:textId="77777777" w:rsidR="0099607F" w:rsidRDefault="0099607F" w:rsidP="00042AE9">
            <w:pPr>
              <w:rPr>
                <w:rStyle w:val="CodeSnippet"/>
                <w:noProof/>
              </w:rPr>
            </w:pPr>
            <w:r>
              <w:rPr>
                <w:rStyle w:val="CodeSnippet"/>
                <w:noProof/>
              </w:rPr>
              <w:t xml:space="preserve">    - &lt;capability_name_or_type_1&gt;:</w:t>
            </w:r>
          </w:p>
          <w:p w14:paraId="67AFFBCC" w14:textId="77777777" w:rsidR="0099607F" w:rsidRDefault="0099607F" w:rsidP="00042AE9">
            <w:pPr>
              <w:rPr>
                <w:rStyle w:val="CodeSnippet"/>
                <w:noProof/>
              </w:rPr>
            </w:pPr>
            <w:r>
              <w:rPr>
                <w:rStyle w:val="CodeSnippet"/>
                <w:noProof/>
              </w:rPr>
              <w:t xml:space="preserve">        properties:</w:t>
            </w:r>
          </w:p>
          <w:p w14:paraId="655BA8BC"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08651628" w14:textId="77777777" w:rsidR="0099607F" w:rsidRDefault="0099607F" w:rsidP="00042AE9">
            <w:pPr>
              <w:rPr>
                <w:rStyle w:val="CodeSnippet"/>
                <w:noProof/>
              </w:rPr>
            </w:pPr>
            <w:r>
              <w:rPr>
                <w:rStyle w:val="CodeSnippet"/>
                <w:noProof/>
              </w:rPr>
              <w:t xml:space="preserve">          - ...</w:t>
            </w:r>
          </w:p>
          <w:p w14:paraId="290FB88D"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5B27BFA7" w14:textId="77777777" w:rsidR="0099607F" w:rsidRDefault="0099607F" w:rsidP="00042AE9">
            <w:pPr>
              <w:rPr>
                <w:rStyle w:val="CodeSnippet"/>
                <w:noProof/>
              </w:rPr>
            </w:pPr>
            <w:r>
              <w:rPr>
                <w:rStyle w:val="CodeSnippet"/>
                <w:noProof/>
              </w:rPr>
              <w:t xml:space="preserve">    -  ...</w:t>
            </w:r>
          </w:p>
          <w:p w14:paraId="1EF05FFB" w14:textId="77777777" w:rsidR="0099607F" w:rsidRDefault="0099607F" w:rsidP="00042AE9">
            <w:pPr>
              <w:rPr>
                <w:rStyle w:val="CodeSnippet"/>
                <w:noProof/>
              </w:rPr>
            </w:pPr>
            <w:r>
              <w:rPr>
                <w:rStyle w:val="CodeSnippet"/>
                <w:noProof/>
              </w:rPr>
              <w:t xml:space="preserve">    - &lt;capability_name_or_type_n&gt;:</w:t>
            </w:r>
          </w:p>
          <w:p w14:paraId="069EF2C2" w14:textId="77777777" w:rsidR="0099607F" w:rsidRDefault="0099607F" w:rsidP="00042AE9">
            <w:pPr>
              <w:rPr>
                <w:rStyle w:val="CodeSnippet"/>
                <w:noProof/>
              </w:rPr>
            </w:pPr>
            <w:r>
              <w:rPr>
                <w:rStyle w:val="CodeSnippet"/>
                <w:noProof/>
              </w:rPr>
              <w:t xml:space="preserve">        properties:</w:t>
            </w:r>
          </w:p>
          <w:p w14:paraId="1AD3B666"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47092A31" w14:textId="77777777" w:rsidR="0099607F" w:rsidRDefault="0099607F" w:rsidP="00042AE9">
            <w:pPr>
              <w:rPr>
                <w:rStyle w:val="CodeSnippet"/>
                <w:noProof/>
              </w:rPr>
            </w:pPr>
            <w:r>
              <w:rPr>
                <w:rStyle w:val="CodeSnippet"/>
                <w:noProof/>
              </w:rPr>
              <w:t xml:space="preserve">          - ...</w:t>
            </w:r>
          </w:p>
          <w:p w14:paraId="45A46A0D" w14:textId="77777777" w:rsidR="0099607F" w:rsidRDefault="0099607F" w:rsidP="00042AE9">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457A7AA2" w14:textId="77777777" w:rsidR="0099607F" w:rsidRDefault="0099607F" w:rsidP="0099607F">
      <w:pPr>
        <w:pStyle w:val="NormalaroundTable"/>
      </w:pPr>
      <w:r>
        <w:t>In the above grammar, the pseudo values that appear in angle brackets have the following meaning:</w:t>
      </w:r>
    </w:p>
    <w:p w14:paraId="06BF83DA" w14:textId="77777777" w:rsidR="0099607F" w:rsidRDefault="0099607F" w:rsidP="0099607F">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7C32045B" w14:textId="77777777" w:rsidR="0099607F" w:rsidRDefault="0099607F" w:rsidP="0099607F">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property values.</w:t>
      </w:r>
    </w:p>
    <w:p w14:paraId="25DDFFCF" w14:textId="77777777" w:rsidR="0099607F" w:rsidRPr="00481716" w:rsidRDefault="0099607F" w:rsidP="0099607F">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50AB7FA4" w14:textId="77777777" w:rsidR="0099607F" w:rsidRDefault="0099607F" w:rsidP="0099607F">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5E4C8F71" w14:textId="77777777" w:rsidR="0099607F" w:rsidRDefault="0099607F" w:rsidP="0099607F">
      <w:pPr>
        <w:pStyle w:val="Heading4"/>
        <w:numPr>
          <w:ilvl w:val="3"/>
          <w:numId w:val="3"/>
        </w:numPr>
      </w:pPr>
      <w:r>
        <w:t>Additional requirements</w:t>
      </w:r>
    </w:p>
    <w:p w14:paraId="3A27CC3A" w14:textId="77777777" w:rsidR="0099607F" w:rsidRPr="00554DBC" w:rsidRDefault="0099607F" w:rsidP="0099607F">
      <w:pPr>
        <w:pStyle w:val="ListParagraph"/>
        <w:numPr>
          <w:ilvl w:val="0"/>
          <w:numId w:val="60"/>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23D28F4F" w14:textId="77777777" w:rsidR="0099607F" w:rsidRDefault="0099607F" w:rsidP="0099607F">
      <w:pPr>
        <w:pStyle w:val="Heading4"/>
        <w:numPr>
          <w:ilvl w:val="3"/>
          <w:numId w:val="3"/>
        </w:numPr>
      </w:pPr>
      <w:r>
        <w:t>Example</w:t>
      </w:r>
    </w:p>
    <w:p w14:paraId="5FD0930D" w14:textId="77777777" w:rsidR="0099607F" w:rsidRDefault="0099607F" w:rsidP="0099607F">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w:t>
      </w:r>
      <w:r>
        <w:lastRenderedPageBreak/>
        <w:t xml:space="preserve">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5FA65341" w14:textId="77777777" w:rsidR="0099607F" w:rsidRPr="006F76B9" w:rsidRDefault="0099607F" w:rsidP="0099607F">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185E428" w14:textId="77777777" w:rsidTr="00042AE9">
        <w:trPr>
          <w:trHeight w:val="256"/>
        </w:trPr>
        <w:tc>
          <w:tcPr>
            <w:tcW w:w="9576" w:type="dxa"/>
            <w:shd w:val="clear" w:color="auto" w:fill="D9D9D9" w:themeFill="background1" w:themeFillShade="D9"/>
          </w:tcPr>
          <w:p w14:paraId="0AD4D648" w14:textId="77777777" w:rsidR="0099607F" w:rsidRDefault="0099607F" w:rsidP="00042AE9">
            <w:pPr>
              <w:rPr>
                <w:rStyle w:val="CodeSnippet"/>
                <w:noProof/>
              </w:rPr>
            </w:pPr>
            <w:r>
              <w:rPr>
                <w:rStyle w:val="CodeSnippet"/>
                <w:noProof/>
              </w:rPr>
              <w:t>my_node_template:</w:t>
            </w:r>
          </w:p>
          <w:p w14:paraId="222D50B0" w14:textId="77777777" w:rsidR="0099607F" w:rsidRDefault="0099607F" w:rsidP="00042AE9">
            <w:pPr>
              <w:rPr>
                <w:rStyle w:val="CodeSnippet"/>
                <w:noProof/>
              </w:rPr>
            </w:pPr>
            <w:r>
              <w:rPr>
                <w:rStyle w:val="CodeSnippet"/>
                <w:noProof/>
              </w:rPr>
              <w:t xml:space="preserve">  # other details omitted for brevity</w:t>
            </w:r>
          </w:p>
          <w:p w14:paraId="3F7D432F" w14:textId="77777777" w:rsidR="0099607F" w:rsidRDefault="0099607F" w:rsidP="00042AE9">
            <w:pPr>
              <w:rPr>
                <w:rStyle w:val="CodeSnippet"/>
                <w:noProof/>
              </w:rPr>
            </w:pPr>
            <w:r>
              <w:rPr>
                <w:rStyle w:val="CodeSnippet"/>
                <w:noProof/>
              </w:rPr>
              <w:t xml:space="preserve">  requirements:</w:t>
            </w:r>
          </w:p>
          <w:p w14:paraId="43873458" w14:textId="77777777" w:rsidR="0099607F" w:rsidRDefault="0099607F" w:rsidP="00042AE9">
            <w:pPr>
              <w:rPr>
                <w:rStyle w:val="CodeSnippet"/>
                <w:noProof/>
              </w:rPr>
            </w:pPr>
            <w:r>
              <w:rPr>
                <w:rStyle w:val="CodeSnippet"/>
                <w:noProof/>
              </w:rPr>
              <w:t xml:space="preserve">    - host:</w:t>
            </w:r>
          </w:p>
          <w:p w14:paraId="34EFFEBE" w14:textId="77777777" w:rsidR="0099607F" w:rsidRPr="005108D7" w:rsidRDefault="0099607F" w:rsidP="00042AE9">
            <w:pPr>
              <w:rPr>
                <w:rStyle w:val="CodeSnippet"/>
                <w:noProof/>
              </w:rPr>
            </w:pPr>
            <w:r>
              <w:rPr>
                <w:rStyle w:val="CodeSnippet"/>
                <w:noProof/>
              </w:rPr>
              <w:t xml:space="preserve">        node_filter</w:t>
            </w:r>
            <w:r w:rsidRPr="005108D7">
              <w:rPr>
                <w:rStyle w:val="CodeSnippet"/>
                <w:noProof/>
              </w:rPr>
              <w:t>:</w:t>
            </w:r>
          </w:p>
          <w:p w14:paraId="760C92A4" w14:textId="77777777" w:rsidR="0099607F" w:rsidRDefault="0099607F" w:rsidP="00042AE9">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5B6292B1" w14:textId="77777777" w:rsidR="0099607F" w:rsidRDefault="0099607F" w:rsidP="00042AE9">
            <w:pPr>
              <w:rPr>
                <w:rStyle w:val="CodeSnippet"/>
                <w:noProof/>
              </w:rPr>
            </w:pPr>
            <w:r>
              <w:rPr>
                <w:rStyle w:val="CodeSnippet"/>
                <w:noProof/>
              </w:rPr>
              <w:t xml:space="preserve">            # My “host” Compute node needs these properties:      </w:t>
            </w:r>
          </w:p>
          <w:p w14:paraId="6FA2668A" w14:textId="77777777" w:rsidR="0099607F" w:rsidRDefault="0099607F" w:rsidP="00042AE9">
            <w:pPr>
              <w:rPr>
                <w:rStyle w:val="CodeSnippet"/>
                <w:noProof/>
              </w:rPr>
            </w:pPr>
            <w:r>
              <w:rPr>
                <w:rStyle w:val="CodeSnippet"/>
                <w:noProof/>
              </w:rPr>
              <w:t xml:space="preserve">            - host:</w:t>
            </w:r>
          </w:p>
          <w:p w14:paraId="4444BEF5" w14:textId="77777777" w:rsidR="0099607F" w:rsidRDefault="0099607F" w:rsidP="00042AE9">
            <w:pPr>
              <w:rPr>
                <w:rStyle w:val="CodeSnippet"/>
                <w:noProof/>
              </w:rPr>
            </w:pPr>
            <w:r>
              <w:rPr>
                <w:rStyle w:val="CodeSnippet"/>
                <w:noProof/>
              </w:rPr>
              <w:t xml:space="preserve">                properties:</w:t>
            </w:r>
          </w:p>
          <w:p w14:paraId="1C5E9C8A" w14:textId="77777777" w:rsidR="0099607F" w:rsidRPr="005108D7" w:rsidRDefault="0099607F" w:rsidP="00042AE9">
            <w:pPr>
              <w:rPr>
                <w:rStyle w:val="CodeSnippet"/>
                <w:noProof/>
              </w:rPr>
            </w:pPr>
            <w:r>
              <w:rPr>
                <w:rStyle w:val="CodeSnippet"/>
                <w:noProof/>
              </w:rPr>
              <w:t xml:space="preserve">                  - </w:t>
            </w:r>
            <w:r w:rsidRPr="005108D7">
              <w:rPr>
                <w:rStyle w:val="CodeSnippet"/>
                <w:noProof/>
              </w:rPr>
              <w:t>num_cpus: { in_range: [ 1, 4 ] }</w:t>
            </w:r>
          </w:p>
          <w:p w14:paraId="74A8244F" w14:textId="77777777" w:rsidR="0099607F" w:rsidRPr="006824F5" w:rsidRDefault="0099607F" w:rsidP="00042AE9">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388EBD4E" w14:textId="77777777" w:rsidR="0099607F" w:rsidRDefault="0099607F" w:rsidP="0099607F">
      <w:pPr>
        <w:pStyle w:val="Heading3"/>
        <w:numPr>
          <w:ilvl w:val="2"/>
          <w:numId w:val="3"/>
        </w:numPr>
      </w:pPr>
      <w:bookmarkStart w:id="305" w:name="_Toc430015673"/>
      <w:bookmarkStart w:id="306" w:name="DEFN_ELEMENT_REPOSITORY_DEF"/>
      <w:r>
        <w:t>Repository definition</w:t>
      </w:r>
      <w:bookmarkEnd w:id="305"/>
    </w:p>
    <w:bookmarkEnd w:id="306"/>
    <w:p w14:paraId="57012D08" w14:textId="77777777" w:rsidR="0099607F" w:rsidRDefault="0099607F" w:rsidP="0099607F">
      <w:r>
        <w:t>A repository definition defines a named external repository which contains deployment and implementation artifacts that are referenced within the TOSCA Service Template.</w:t>
      </w:r>
    </w:p>
    <w:p w14:paraId="6329619F" w14:textId="77777777" w:rsidR="0099607F" w:rsidRDefault="0099607F" w:rsidP="0099607F">
      <w:pPr>
        <w:pStyle w:val="Heading4"/>
        <w:numPr>
          <w:ilvl w:val="3"/>
          <w:numId w:val="3"/>
        </w:numPr>
      </w:pPr>
      <w:r>
        <w:t>Keynames</w:t>
      </w:r>
    </w:p>
    <w:p w14:paraId="4593092C" w14:textId="77777777" w:rsidR="0099607F" w:rsidRPr="0053600D" w:rsidRDefault="0099607F" w:rsidP="0099607F">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17"/>
        <w:gridCol w:w="1081"/>
        <w:gridCol w:w="1106"/>
        <w:gridCol w:w="1434"/>
        <w:gridCol w:w="5328"/>
      </w:tblGrid>
      <w:tr w:rsidR="0099607F" w:rsidRPr="004279F4" w14:paraId="18DD504E" w14:textId="77777777" w:rsidTr="00042AE9">
        <w:trPr>
          <w:cantSplit/>
          <w:tblHeader/>
        </w:trPr>
        <w:tc>
          <w:tcPr>
            <w:tcW w:w="624" w:type="pct"/>
            <w:shd w:val="clear" w:color="auto" w:fill="D9D9D9"/>
          </w:tcPr>
          <w:p w14:paraId="34D3B2DA" w14:textId="77777777" w:rsidR="0099607F" w:rsidRPr="00422683" w:rsidRDefault="0099607F" w:rsidP="00042AE9">
            <w:pPr>
              <w:pStyle w:val="TableText-Heading"/>
            </w:pPr>
            <w:r w:rsidRPr="00422683">
              <w:t>Keyname</w:t>
            </w:r>
          </w:p>
        </w:tc>
        <w:tc>
          <w:tcPr>
            <w:tcW w:w="482" w:type="pct"/>
            <w:shd w:val="clear" w:color="auto" w:fill="D9D9D9"/>
          </w:tcPr>
          <w:p w14:paraId="3881352E" w14:textId="77777777" w:rsidR="0099607F" w:rsidRPr="00422683" w:rsidRDefault="0099607F" w:rsidP="00042AE9">
            <w:pPr>
              <w:pStyle w:val="TableText-Heading"/>
            </w:pPr>
            <w:r w:rsidRPr="00422683">
              <w:t>Required</w:t>
            </w:r>
          </w:p>
        </w:tc>
        <w:tc>
          <w:tcPr>
            <w:tcW w:w="517" w:type="pct"/>
            <w:shd w:val="clear" w:color="auto" w:fill="D9D9D9"/>
          </w:tcPr>
          <w:p w14:paraId="4FE1F356" w14:textId="77777777" w:rsidR="0099607F" w:rsidRPr="00422683" w:rsidRDefault="0099607F" w:rsidP="00042AE9">
            <w:pPr>
              <w:pStyle w:val="TableText-Heading"/>
            </w:pPr>
            <w:r w:rsidRPr="00422683">
              <w:t>Type</w:t>
            </w:r>
          </w:p>
        </w:tc>
        <w:tc>
          <w:tcPr>
            <w:tcW w:w="731" w:type="pct"/>
            <w:shd w:val="clear" w:color="auto" w:fill="D9D9D9"/>
          </w:tcPr>
          <w:p w14:paraId="2A410AFA" w14:textId="77777777" w:rsidR="0099607F" w:rsidRPr="00422683" w:rsidRDefault="0099607F" w:rsidP="00042AE9">
            <w:pPr>
              <w:pStyle w:val="TableText-Heading"/>
            </w:pPr>
            <w:r w:rsidRPr="00422683">
              <w:t>Constraints</w:t>
            </w:r>
          </w:p>
        </w:tc>
        <w:tc>
          <w:tcPr>
            <w:tcW w:w="2646" w:type="pct"/>
            <w:shd w:val="clear" w:color="auto" w:fill="D9D9D9"/>
          </w:tcPr>
          <w:p w14:paraId="1C4EDF68" w14:textId="77777777" w:rsidR="0099607F" w:rsidRPr="00422683" w:rsidRDefault="0099607F" w:rsidP="00042AE9">
            <w:pPr>
              <w:pStyle w:val="TableText-Heading"/>
            </w:pPr>
            <w:r w:rsidRPr="00422683">
              <w:t>Description</w:t>
            </w:r>
          </w:p>
        </w:tc>
      </w:tr>
      <w:tr w:rsidR="0099607F" w:rsidRPr="004279F4" w14:paraId="175BF33D" w14:textId="77777777" w:rsidTr="00042AE9">
        <w:trPr>
          <w:cantSplit/>
        </w:trPr>
        <w:tc>
          <w:tcPr>
            <w:tcW w:w="624" w:type="pct"/>
            <w:shd w:val="clear" w:color="auto" w:fill="FFFFFF"/>
          </w:tcPr>
          <w:p w14:paraId="7D5E8AA9" w14:textId="77777777" w:rsidR="0099607F" w:rsidRDefault="0099607F" w:rsidP="00042AE9">
            <w:pPr>
              <w:pStyle w:val="TableText"/>
              <w:rPr>
                <w:noProof/>
              </w:rPr>
            </w:pPr>
            <w:r>
              <w:rPr>
                <w:noProof/>
              </w:rPr>
              <w:t>description</w:t>
            </w:r>
          </w:p>
        </w:tc>
        <w:tc>
          <w:tcPr>
            <w:tcW w:w="482" w:type="pct"/>
            <w:shd w:val="clear" w:color="auto" w:fill="FFFFFF"/>
          </w:tcPr>
          <w:p w14:paraId="2EFA7CCB" w14:textId="77777777" w:rsidR="0099607F" w:rsidRDefault="0099607F" w:rsidP="00042AE9">
            <w:pPr>
              <w:pStyle w:val="TableText"/>
            </w:pPr>
            <w:r>
              <w:t>no</w:t>
            </w:r>
          </w:p>
        </w:tc>
        <w:tc>
          <w:tcPr>
            <w:tcW w:w="517" w:type="pct"/>
            <w:shd w:val="clear" w:color="auto" w:fill="FFFFFF"/>
          </w:tcPr>
          <w:p w14:paraId="5A9233EA" w14:textId="77777777" w:rsidR="0099607F" w:rsidRDefault="005735A3" w:rsidP="00042AE9">
            <w:pPr>
              <w:pStyle w:val="TableText"/>
            </w:pPr>
            <w:hyperlink w:anchor="DEFN_ELEMENT_DESCRIPTION" w:history="1">
              <w:r w:rsidR="0099607F" w:rsidRPr="00B946C9">
                <w:rPr>
                  <w:rStyle w:val="Hyperlink"/>
                </w:rPr>
                <w:t>description</w:t>
              </w:r>
            </w:hyperlink>
          </w:p>
        </w:tc>
        <w:tc>
          <w:tcPr>
            <w:tcW w:w="731" w:type="pct"/>
            <w:shd w:val="clear" w:color="auto" w:fill="FFFFFF"/>
          </w:tcPr>
          <w:p w14:paraId="35DE6C61" w14:textId="77777777" w:rsidR="0099607F" w:rsidRDefault="0099607F" w:rsidP="00042AE9">
            <w:pPr>
              <w:pStyle w:val="TableText"/>
            </w:pPr>
            <w:r>
              <w:t>None</w:t>
            </w:r>
          </w:p>
        </w:tc>
        <w:tc>
          <w:tcPr>
            <w:tcW w:w="2646" w:type="pct"/>
            <w:shd w:val="clear" w:color="auto" w:fill="FFFFFF"/>
          </w:tcPr>
          <w:p w14:paraId="30F08CF2" w14:textId="77777777" w:rsidR="0099607F" w:rsidRDefault="0099607F" w:rsidP="00042AE9">
            <w:pPr>
              <w:pStyle w:val="TableText"/>
            </w:pPr>
            <w:r>
              <w:t>The optional description for the repository.</w:t>
            </w:r>
          </w:p>
        </w:tc>
      </w:tr>
      <w:tr w:rsidR="0099607F" w:rsidRPr="004279F4" w14:paraId="67F2EEA7" w14:textId="77777777" w:rsidTr="00042AE9">
        <w:trPr>
          <w:cantSplit/>
        </w:trPr>
        <w:tc>
          <w:tcPr>
            <w:tcW w:w="624" w:type="pct"/>
            <w:shd w:val="clear" w:color="auto" w:fill="FFFFFF"/>
          </w:tcPr>
          <w:p w14:paraId="3D8F1E09" w14:textId="77777777" w:rsidR="0099607F" w:rsidRDefault="0099607F" w:rsidP="00042AE9">
            <w:pPr>
              <w:pStyle w:val="TableText"/>
              <w:rPr>
                <w:noProof/>
              </w:rPr>
            </w:pPr>
            <w:r>
              <w:rPr>
                <w:noProof/>
              </w:rPr>
              <w:t>url</w:t>
            </w:r>
          </w:p>
        </w:tc>
        <w:tc>
          <w:tcPr>
            <w:tcW w:w="482" w:type="pct"/>
            <w:shd w:val="clear" w:color="auto" w:fill="FFFFFF"/>
          </w:tcPr>
          <w:p w14:paraId="368025EC" w14:textId="77777777" w:rsidR="0099607F" w:rsidRDefault="0099607F" w:rsidP="00042AE9">
            <w:pPr>
              <w:pStyle w:val="TableText"/>
            </w:pPr>
            <w:r>
              <w:t>yes</w:t>
            </w:r>
          </w:p>
        </w:tc>
        <w:tc>
          <w:tcPr>
            <w:tcW w:w="517" w:type="pct"/>
            <w:shd w:val="clear" w:color="auto" w:fill="FFFFFF"/>
          </w:tcPr>
          <w:p w14:paraId="6D3BA2BA" w14:textId="77777777" w:rsidR="0099607F" w:rsidRDefault="005735A3" w:rsidP="00042AE9">
            <w:pPr>
              <w:pStyle w:val="TableText"/>
            </w:pPr>
            <w:hyperlink w:anchor="TYPE_YAML_STRING" w:history="1">
              <w:r w:rsidR="0099607F" w:rsidRPr="00715AA6">
                <w:rPr>
                  <w:rStyle w:val="Hyperlink"/>
                </w:rPr>
                <w:t>string</w:t>
              </w:r>
            </w:hyperlink>
          </w:p>
        </w:tc>
        <w:tc>
          <w:tcPr>
            <w:tcW w:w="731" w:type="pct"/>
            <w:shd w:val="clear" w:color="auto" w:fill="FFFFFF"/>
          </w:tcPr>
          <w:p w14:paraId="23DEAB2A" w14:textId="77777777" w:rsidR="0099607F" w:rsidRDefault="0099607F" w:rsidP="00042AE9">
            <w:pPr>
              <w:pStyle w:val="TableText"/>
            </w:pPr>
            <w:r>
              <w:t>None</w:t>
            </w:r>
          </w:p>
        </w:tc>
        <w:tc>
          <w:tcPr>
            <w:tcW w:w="2646" w:type="pct"/>
            <w:shd w:val="clear" w:color="auto" w:fill="FFFFFF"/>
          </w:tcPr>
          <w:p w14:paraId="30592BD2" w14:textId="77777777" w:rsidR="0099607F" w:rsidRDefault="0099607F" w:rsidP="00042AE9">
            <w:pPr>
              <w:pStyle w:val="TableText"/>
            </w:pPr>
            <w:r>
              <w:t>The required URL or network address used to access the repository.</w:t>
            </w:r>
          </w:p>
        </w:tc>
      </w:tr>
      <w:tr w:rsidR="0099607F" w:rsidRPr="004279F4" w14:paraId="6AEF9F5E" w14:textId="77777777" w:rsidTr="00042AE9">
        <w:trPr>
          <w:cantSplit/>
        </w:trPr>
        <w:tc>
          <w:tcPr>
            <w:tcW w:w="624" w:type="pct"/>
            <w:shd w:val="clear" w:color="auto" w:fill="FFFFFF"/>
          </w:tcPr>
          <w:p w14:paraId="6DBA74ED" w14:textId="77777777" w:rsidR="0099607F" w:rsidRDefault="0099607F" w:rsidP="00042AE9">
            <w:pPr>
              <w:pStyle w:val="TableText"/>
              <w:rPr>
                <w:noProof/>
              </w:rPr>
            </w:pPr>
            <w:r>
              <w:rPr>
                <w:noProof/>
              </w:rPr>
              <w:t>credential</w:t>
            </w:r>
          </w:p>
        </w:tc>
        <w:tc>
          <w:tcPr>
            <w:tcW w:w="482" w:type="pct"/>
            <w:shd w:val="clear" w:color="auto" w:fill="FFFFFF"/>
          </w:tcPr>
          <w:p w14:paraId="25249665" w14:textId="77777777" w:rsidR="0099607F" w:rsidRDefault="0099607F" w:rsidP="00042AE9">
            <w:pPr>
              <w:pStyle w:val="TableText"/>
            </w:pPr>
            <w:r>
              <w:t>no</w:t>
            </w:r>
          </w:p>
        </w:tc>
        <w:tc>
          <w:tcPr>
            <w:tcW w:w="517" w:type="pct"/>
            <w:shd w:val="clear" w:color="auto" w:fill="FFFFFF"/>
          </w:tcPr>
          <w:p w14:paraId="07AA628F" w14:textId="77777777" w:rsidR="0099607F" w:rsidRDefault="005735A3" w:rsidP="00042AE9">
            <w:pPr>
              <w:pStyle w:val="TableText"/>
            </w:pPr>
            <w:hyperlink w:anchor="TYPE_TOSCA_DATA_CREDENTIAL" w:history="1">
              <w:r w:rsidR="0099607F" w:rsidRPr="00D14EAD">
                <w:rPr>
                  <w:rStyle w:val="Hyperlink"/>
                </w:rPr>
                <w:t>Credential</w:t>
              </w:r>
            </w:hyperlink>
          </w:p>
        </w:tc>
        <w:tc>
          <w:tcPr>
            <w:tcW w:w="731" w:type="pct"/>
            <w:shd w:val="clear" w:color="auto" w:fill="FFFFFF"/>
          </w:tcPr>
          <w:p w14:paraId="2E93AE77" w14:textId="77777777" w:rsidR="0099607F" w:rsidRDefault="0099607F" w:rsidP="00042AE9">
            <w:pPr>
              <w:pStyle w:val="TableText"/>
            </w:pPr>
            <w:r>
              <w:t>None</w:t>
            </w:r>
          </w:p>
        </w:tc>
        <w:tc>
          <w:tcPr>
            <w:tcW w:w="2646" w:type="pct"/>
            <w:shd w:val="clear" w:color="auto" w:fill="FFFFFF"/>
          </w:tcPr>
          <w:p w14:paraId="7298CCA4" w14:textId="77777777" w:rsidR="0099607F" w:rsidRDefault="0099607F" w:rsidP="00042AE9">
            <w:pPr>
              <w:pStyle w:val="TableText"/>
            </w:pPr>
            <w:r>
              <w:t>The optional Credential used to authorize access to the repository.</w:t>
            </w:r>
          </w:p>
        </w:tc>
      </w:tr>
    </w:tbl>
    <w:p w14:paraId="05C1D9A8" w14:textId="77777777" w:rsidR="0099607F" w:rsidRDefault="0099607F" w:rsidP="0099607F">
      <w:pPr>
        <w:pStyle w:val="Heading4"/>
        <w:numPr>
          <w:ilvl w:val="3"/>
          <w:numId w:val="3"/>
        </w:numPr>
      </w:pPr>
      <w:r>
        <w:t>Grammar</w:t>
      </w:r>
    </w:p>
    <w:p w14:paraId="78C7A2EC" w14:textId="77777777" w:rsidR="0099607F" w:rsidRDefault="0099607F" w:rsidP="0099607F">
      <w:pPr>
        <w:pStyle w:val="NormalaroundTable"/>
      </w:pPr>
      <w:r>
        <w:t>Repository definitions have one the following grammars:</w:t>
      </w:r>
    </w:p>
    <w:p w14:paraId="1DC22DF9" w14:textId="77777777" w:rsidR="0099607F" w:rsidRPr="003D06F2" w:rsidRDefault="0099607F" w:rsidP="0099607F">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1F6498" w14:textId="77777777" w:rsidTr="00042AE9">
        <w:tc>
          <w:tcPr>
            <w:tcW w:w="9576" w:type="dxa"/>
            <w:shd w:val="clear" w:color="auto" w:fill="D9D9D9" w:themeFill="background1" w:themeFillShade="D9"/>
          </w:tcPr>
          <w:p w14:paraId="3D6A7536" w14:textId="77777777" w:rsidR="0099607F" w:rsidRPr="006824F5" w:rsidRDefault="0099607F" w:rsidP="00042AE9">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2762FC1A" w14:textId="77777777" w:rsidR="0099607F" w:rsidRPr="00737AA3" w:rsidRDefault="0099607F" w:rsidP="0099607F">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4B428D6" w14:textId="77777777" w:rsidTr="00042AE9">
        <w:tc>
          <w:tcPr>
            <w:tcW w:w="9576" w:type="dxa"/>
            <w:shd w:val="clear" w:color="auto" w:fill="D9D9D9" w:themeFill="background1" w:themeFillShade="D9"/>
          </w:tcPr>
          <w:p w14:paraId="1B6E45F8"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707EEA5F" w14:textId="77777777" w:rsidR="0099607F" w:rsidRPr="00ED265B" w:rsidRDefault="0099607F" w:rsidP="00042AE9">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4FF22FF4" w14:textId="77777777" w:rsidR="0099607F" w:rsidRDefault="0099607F" w:rsidP="00042AE9">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19267DC8" w14:textId="77777777" w:rsidR="0099607F" w:rsidRPr="0092621E" w:rsidRDefault="0099607F" w:rsidP="00042AE9">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3E8F8903" w14:textId="77777777" w:rsidR="0099607F" w:rsidRDefault="0099607F" w:rsidP="0099607F">
      <w:pPr>
        <w:pStyle w:val="NormalaroundTable"/>
      </w:pPr>
      <w:r>
        <w:t>In the above grammar, the pseudo values that appear in angle brackets have the following meaning:</w:t>
      </w:r>
    </w:p>
    <w:p w14:paraId="238807E4" w14:textId="77777777" w:rsidR="0099607F" w:rsidRDefault="0099607F" w:rsidP="0099607F">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34A37A77" w14:textId="77777777" w:rsidR="0099607F" w:rsidRDefault="0099607F" w:rsidP="0099607F">
      <w:pPr>
        <w:numPr>
          <w:ilvl w:val="0"/>
          <w:numId w:val="19"/>
        </w:numPr>
        <w:spacing w:before="0" w:after="0"/>
      </w:pPr>
      <w:r>
        <w:rPr>
          <w:rStyle w:val="CodeSnippetHighlight"/>
        </w:rPr>
        <w:t>repository_description</w:t>
      </w:r>
      <w:r w:rsidRPr="0097359B">
        <w:t>:</w:t>
      </w:r>
      <w:r>
        <w:t xml:space="preserve"> contains an optional description of the repository. </w:t>
      </w:r>
    </w:p>
    <w:p w14:paraId="7E9DE963" w14:textId="77777777" w:rsidR="0099607F" w:rsidRDefault="0099607F" w:rsidP="0099607F">
      <w:pPr>
        <w:numPr>
          <w:ilvl w:val="0"/>
          <w:numId w:val="19"/>
        </w:numPr>
        <w:spacing w:before="0" w:after="0"/>
      </w:pPr>
      <w:r>
        <w:rPr>
          <w:rStyle w:val="CodeSnippetHighlight"/>
        </w:rPr>
        <w:t>repository_address</w:t>
      </w:r>
      <w:r>
        <w:t>: represents the required URL of the repository as a string.</w:t>
      </w:r>
    </w:p>
    <w:p w14:paraId="0B0F8A15" w14:textId="77777777" w:rsidR="0099607F" w:rsidRDefault="0099607F" w:rsidP="0099607F">
      <w:pPr>
        <w:numPr>
          <w:ilvl w:val="0"/>
          <w:numId w:val="19"/>
        </w:numPr>
        <w:spacing w:before="0" w:after="0"/>
      </w:pPr>
      <w:r>
        <w:rPr>
          <w:rStyle w:val="CodeSnippetHighlight"/>
        </w:rPr>
        <w:lastRenderedPageBreak/>
        <w:t>authorization_credential</w:t>
      </w:r>
      <w:r w:rsidRPr="00BD5025">
        <w:t>:</w:t>
      </w:r>
      <w:r>
        <w:t xml:space="preserve"> represents the optional credentials (e.g., user ID and password) used to authorize access to the repository.</w:t>
      </w:r>
    </w:p>
    <w:p w14:paraId="6E30F8B4" w14:textId="77777777" w:rsidR="0099607F" w:rsidRDefault="0099607F" w:rsidP="0099607F">
      <w:pPr>
        <w:pStyle w:val="Heading4"/>
        <w:numPr>
          <w:ilvl w:val="3"/>
          <w:numId w:val="3"/>
        </w:numPr>
      </w:pPr>
      <w:r>
        <w:t>Additional Requirements</w:t>
      </w:r>
    </w:p>
    <w:p w14:paraId="67C2109E" w14:textId="77777777" w:rsidR="0099607F" w:rsidRPr="006512CA" w:rsidRDefault="0099607F" w:rsidP="0099607F">
      <w:pPr>
        <w:pStyle w:val="ListParagraph"/>
        <w:numPr>
          <w:ilvl w:val="0"/>
          <w:numId w:val="17"/>
        </w:numPr>
      </w:pPr>
      <w:r>
        <w:t>None</w:t>
      </w:r>
    </w:p>
    <w:p w14:paraId="1B0467B9" w14:textId="77777777" w:rsidR="0099607F" w:rsidRDefault="0099607F" w:rsidP="0099607F">
      <w:pPr>
        <w:pStyle w:val="Heading4"/>
        <w:numPr>
          <w:ilvl w:val="3"/>
          <w:numId w:val="3"/>
        </w:numPr>
      </w:pPr>
      <w:r>
        <w:t>Example</w:t>
      </w:r>
    </w:p>
    <w:p w14:paraId="130BF462" w14:textId="77777777" w:rsidR="0099607F" w:rsidRPr="00D41929" w:rsidRDefault="0099607F" w:rsidP="0099607F">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AA73F30" w14:textId="77777777" w:rsidTr="00042AE9">
        <w:trPr>
          <w:trHeight w:val="256"/>
        </w:trPr>
        <w:tc>
          <w:tcPr>
            <w:tcW w:w="9576" w:type="dxa"/>
            <w:shd w:val="clear" w:color="auto" w:fill="D9D9D9" w:themeFill="background1" w:themeFillShade="D9"/>
          </w:tcPr>
          <w:p w14:paraId="4CAB14B7" w14:textId="77777777" w:rsidR="0099607F" w:rsidRDefault="0099607F" w:rsidP="00042AE9">
            <w:pPr>
              <w:rPr>
                <w:rStyle w:val="CodeSnippet"/>
                <w:noProof/>
              </w:rPr>
            </w:pPr>
            <w:r>
              <w:rPr>
                <w:rStyle w:val="CodeSnippet"/>
                <w:noProof/>
              </w:rPr>
              <w:t>repositories:</w:t>
            </w:r>
          </w:p>
          <w:p w14:paraId="5A468466" w14:textId="77777777" w:rsidR="0099607F" w:rsidRDefault="0099607F" w:rsidP="00042AE9">
            <w:pPr>
              <w:rPr>
                <w:rStyle w:val="CodeSnippet"/>
                <w:noProof/>
              </w:rPr>
            </w:pPr>
            <w:r>
              <w:rPr>
                <w:rStyle w:val="CodeSnippet"/>
                <w:noProof/>
              </w:rPr>
              <w:t xml:space="preserve">  my_code_repo:</w:t>
            </w:r>
          </w:p>
          <w:p w14:paraId="5E5227AD" w14:textId="77777777" w:rsidR="0099607F" w:rsidRDefault="0099607F" w:rsidP="00042AE9">
            <w:pPr>
              <w:rPr>
                <w:rStyle w:val="CodeSnippet"/>
                <w:noProof/>
              </w:rPr>
            </w:pPr>
            <w:r>
              <w:rPr>
                <w:rStyle w:val="CodeSnippet"/>
                <w:noProof/>
              </w:rPr>
              <w:t xml:space="preserve">    description: My project’s code repository in GitHub</w:t>
            </w:r>
          </w:p>
          <w:p w14:paraId="10C903E6" w14:textId="77777777" w:rsidR="0099607F" w:rsidRPr="006824F5" w:rsidRDefault="0099607F" w:rsidP="00042AE9">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4D2FC37E" w14:textId="77777777" w:rsidR="0099607F" w:rsidRPr="00A17684" w:rsidRDefault="0099607F" w:rsidP="0099607F">
      <w:pPr>
        <w:pStyle w:val="Heading3"/>
        <w:numPr>
          <w:ilvl w:val="2"/>
          <w:numId w:val="3"/>
        </w:numPr>
      </w:pPr>
      <w:bookmarkStart w:id="307" w:name="_Toc430015674"/>
      <w:bookmarkStart w:id="308" w:name="DEFN_ENTITY_ARTIFACT_DEF"/>
      <w:r>
        <w:t>Artifact</w:t>
      </w:r>
      <w:r w:rsidRPr="00A17684">
        <w:t xml:space="preserve"> </w:t>
      </w:r>
      <w:r>
        <w:t>definition</w:t>
      </w:r>
      <w:bookmarkEnd w:id="307"/>
    </w:p>
    <w:bookmarkEnd w:id="308"/>
    <w:p w14:paraId="3C6B954F" w14:textId="77777777" w:rsidR="0099607F" w:rsidRPr="004741DC" w:rsidRDefault="0099607F" w:rsidP="0099607F">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064BDE0E" w14:textId="77777777" w:rsidR="0099607F" w:rsidRPr="00A17684" w:rsidRDefault="0099607F" w:rsidP="0099607F">
      <w:pPr>
        <w:pStyle w:val="Heading4"/>
        <w:numPr>
          <w:ilvl w:val="3"/>
          <w:numId w:val="3"/>
        </w:numPr>
      </w:pPr>
      <w:r w:rsidRPr="00A17684">
        <w:t>Keynames</w:t>
      </w:r>
    </w:p>
    <w:p w14:paraId="27927736" w14:textId="77777777" w:rsidR="0099607F" w:rsidRPr="00A17684" w:rsidRDefault="0099607F" w:rsidP="0099607F">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9"/>
        <w:gridCol w:w="1081"/>
        <w:gridCol w:w="1106"/>
        <w:gridCol w:w="6010"/>
      </w:tblGrid>
      <w:tr w:rsidR="0099607F" w:rsidRPr="00A17684" w14:paraId="02B5F898" w14:textId="77777777" w:rsidTr="00042AE9">
        <w:trPr>
          <w:cantSplit/>
          <w:tblHeader/>
        </w:trPr>
        <w:tc>
          <w:tcPr>
            <w:tcW w:w="1034" w:type="pct"/>
            <w:shd w:val="clear" w:color="auto" w:fill="D9D9D9"/>
          </w:tcPr>
          <w:p w14:paraId="38F407F8" w14:textId="77777777" w:rsidR="0099607F" w:rsidRPr="00422683" w:rsidRDefault="0099607F" w:rsidP="00042AE9">
            <w:pPr>
              <w:pStyle w:val="TableText-Heading"/>
            </w:pPr>
            <w:r w:rsidRPr="00422683">
              <w:t>Keyname</w:t>
            </w:r>
          </w:p>
        </w:tc>
        <w:tc>
          <w:tcPr>
            <w:tcW w:w="479" w:type="pct"/>
            <w:shd w:val="clear" w:color="auto" w:fill="D9D9D9"/>
          </w:tcPr>
          <w:p w14:paraId="04E27529" w14:textId="77777777" w:rsidR="0099607F" w:rsidRPr="00422683" w:rsidRDefault="0099607F" w:rsidP="00042AE9">
            <w:pPr>
              <w:pStyle w:val="TableText-Heading"/>
            </w:pPr>
            <w:r w:rsidRPr="00422683">
              <w:t>Required</w:t>
            </w:r>
          </w:p>
        </w:tc>
        <w:tc>
          <w:tcPr>
            <w:tcW w:w="513" w:type="pct"/>
            <w:shd w:val="clear" w:color="auto" w:fill="D9D9D9"/>
          </w:tcPr>
          <w:p w14:paraId="7EB564FB" w14:textId="77777777" w:rsidR="0099607F" w:rsidRPr="00422683" w:rsidRDefault="0099607F" w:rsidP="00042AE9">
            <w:pPr>
              <w:pStyle w:val="TableText-Heading"/>
            </w:pPr>
            <w:r w:rsidRPr="00422683">
              <w:t>Type</w:t>
            </w:r>
          </w:p>
        </w:tc>
        <w:tc>
          <w:tcPr>
            <w:tcW w:w="2974" w:type="pct"/>
            <w:shd w:val="clear" w:color="auto" w:fill="D9D9D9"/>
          </w:tcPr>
          <w:p w14:paraId="0FEFEF24" w14:textId="77777777" w:rsidR="0099607F" w:rsidRPr="00422683" w:rsidRDefault="0099607F" w:rsidP="00042AE9">
            <w:pPr>
              <w:pStyle w:val="TableText-Heading"/>
            </w:pPr>
            <w:r w:rsidRPr="00422683">
              <w:t>Description</w:t>
            </w:r>
          </w:p>
        </w:tc>
      </w:tr>
      <w:tr w:rsidR="0099607F" w:rsidRPr="00A17684" w14:paraId="1539C59F" w14:textId="77777777" w:rsidTr="00042AE9">
        <w:trPr>
          <w:cantSplit/>
        </w:trPr>
        <w:tc>
          <w:tcPr>
            <w:tcW w:w="1034" w:type="pct"/>
            <w:shd w:val="clear" w:color="auto" w:fill="FFFFFF"/>
          </w:tcPr>
          <w:p w14:paraId="1A0EA1C2" w14:textId="77777777" w:rsidR="0099607F" w:rsidRPr="00A17684" w:rsidRDefault="0099607F" w:rsidP="00042AE9">
            <w:pPr>
              <w:pStyle w:val="TableText"/>
            </w:pPr>
            <w:r w:rsidRPr="00A17684">
              <w:t>type</w:t>
            </w:r>
          </w:p>
        </w:tc>
        <w:tc>
          <w:tcPr>
            <w:tcW w:w="479" w:type="pct"/>
            <w:shd w:val="clear" w:color="auto" w:fill="FFFFFF"/>
          </w:tcPr>
          <w:p w14:paraId="3E604E58" w14:textId="77777777" w:rsidR="0099607F" w:rsidRDefault="0099607F" w:rsidP="00042AE9">
            <w:pPr>
              <w:pStyle w:val="TableText"/>
            </w:pPr>
            <w:r>
              <w:t>yes</w:t>
            </w:r>
          </w:p>
        </w:tc>
        <w:tc>
          <w:tcPr>
            <w:tcW w:w="513" w:type="pct"/>
            <w:shd w:val="clear" w:color="auto" w:fill="FFFFFF"/>
          </w:tcPr>
          <w:p w14:paraId="0FAA5FA9" w14:textId="77777777" w:rsidR="0099607F" w:rsidRPr="00A17684" w:rsidRDefault="005735A3" w:rsidP="00042AE9">
            <w:pPr>
              <w:pStyle w:val="TableText"/>
            </w:pPr>
            <w:hyperlink w:anchor="TYPE_YAML_STRING" w:history="1">
              <w:r w:rsidR="0099607F" w:rsidRPr="00A17684">
                <w:rPr>
                  <w:rStyle w:val="Hyperlink"/>
                </w:rPr>
                <w:t>string</w:t>
              </w:r>
            </w:hyperlink>
          </w:p>
        </w:tc>
        <w:tc>
          <w:tcPr>
            <w:tcW w:w="2974" w:type="pct"/>
            <w:shd w:val="clear" w:color="auto" w:fill="FFFFFF"/>
          </w:tcPr>
          <w:p w14:paraId="16249A22" w14:textId="77777777" w:rsidR="0099607F" w:rsidRPr="00A17684" w:rsidRDefault="0099607F" w:rsidP="00042AE9">
            <w:pPr>
              <w:pStyle w:val="TableText"/>
            </w:pPr>
            <w:r w:rsidRPr="00A17684">
              <w:t xml:space="preserve">The </w:t>
            </w:r>
            <w:r>
              <w:t xml:space="preserve">required artifact </w:t>
            </w:r>
            <w:r w:rsidRPr="00A17684">
              <w:t xml:space="preserve">type for the </w:t>
            </w:r>
            <w:r>
              <w:t>artifact definition</w:t>
            </w:r>
            <w:r w:rsidRPr="00A17684">
              <w:t>.</w:t>
            </w:r>
          </w:p>
        </w:tc>
      </w:tr>
      <w:tr w:rsidR="0099607F" w:rsidRPr="00A17684" w14:paraId="2EDB908B" w14:textId="77777777" w:rsidTr="00042AE9">
        <w:trPr>
          <w:cantSplit/>
        </w:trPr>
        <w:tc>
          <w:tcPr>
            <w:tcW w:w="1034" w:type="pct"/>
            <w:shd w:val="clear" w:color="auto" w:fill="FFFFFF"/>
          </w:tcPr>
          <w:p w14:paraId="645F323C" w14:textId="77777777" w:rsidR="0099607F" w:rsidRPr="00A17684" w:rsidRDefault="0099607F" w:rsidP="00042AE9">
            <w:pPr>
              <w:pStyle w:val="TableText"/>
            </w:pPr>
            <w:r>
              <w:t>file</w:t>
            </w:r>
          </w:p>
        </w:tc>
        <w:tc>
          <w:tcPr>
            <w:tcW w:w="479" w:type="pct"/>
            <w:shd w:val="clear" w:color="auto" w:fill="FFFFFF"/>
          </w:tcPr>
          <w:p w14:paraId="331720F5" w14:textId="77777777" w:rsidR="0099607F" w:rsidRDefault="0099607F" w:rsidP="00042AE9">
            <w:pPr>
              <w:pStyle w:val="TableText"/>
            </w:pPr>
            <w:r>
              <w:t>yes</w:t>
            </w:r>
          </w:p>
        </w:tc>
        <w:tc>
          <w:tcPr>
            <w:tcW w:w="513" w:type="pct"/>
            <w:shd w:val="clear" w:color="auto" w:fill="FFFFFF"/>
          </w:tcPr>
          <w:p w14:paraId="195825D5" w14:textId="77777777" w:rsidR="0099607F" w:rsidRDefault="005735A3" w:rsidP="00042AE9">
            <w:pPr>
              <w:pStyle w:val="TableText"/>
            </w:pPr>
            <w:hyperlink w:anchor="TYPE_YAML_STRING" w:history="1">
              <w:r w:rsidR="0099607F" w:rsidRPr="002250A5">
                <w:rPr>
                  <w:rStyle w:val="Hyperlink"/>
                </w:rPr>
                <w:t>string</w:t>
              </w:r>
            </w:hyperlink>
          </w:p>
        </w:tc>
        <w:tc>
          <w:tcPr>
            <w:tcW w:w="2974" w:type="pct"/>
            <w:shd w:val="clear" w:color="auto" w:fill="FFFFFF"/>
          </w:tcPr>
          <w:p w14:paraId="65B01326" w14:textId="77777777" w:rsidR="0099607F" w:rsidRPr="00A17684" w:rsidRDefault="0099607F" w:rsidP="00042AE9">
            <w:pPr>
              <w:pStyle w:val="TableText"/>
            </w:pPr>
            <w:r>
              <w:t>The required</w:t>
            </w:r>
            <w:r w:rsidRPr="00B12CB5">
              <w:t xml:space="preserve"> URI string (relative or absolute) which can be used to locate the artifact’s file.</w:t>
            </w:r>
          </w:p>
        </w:tc>
      </w:tr>
      <w:tr w:rsidR="0099607F" w:rsidRPr="00A17684" w14:paraId="0F3E8B6F" w14:textId="77777777" w:rsidTr="00042AE9">
        <w:trPr>
          <w:cantSplit/>
        </w:trPr>
        <w:tc>
          <w:tcPr>
            <w:tcW w:w="1034" w:type="pct"/>
            <w:shd w:val="clear" w:color="auto" w:fill="FFFFFF"/>
          </w:tcPr>
          <w:p w14:paraId="3844E203" w14:textId="77777777" w:rsidR="0099607F" w:rsidRDefault="0099607F" w:rsidP="00042AE9">
            <w:pPr>
              <w:pStyle w:val="TableText"/>
            </w:pPr>
            <w:r>
              <w:t>repository</w:t>
            </w:r>
          </w:p>
        </w:tc>
        <w:tc>
          <w:tcPr>
            <w:tcW w:w="479" w:type="pct"/>
            <w:shd w:val="clear" w:color="auto" w:fill="FFFFFF"/>
          </w:tcPr>
          <w:p w14:paraId="459F6BCD" w14:textId="77777777" w:rsidR="0099607F" w:rsidRDefault="0099607F" w:rsidP="00042AE9">
            <w:pPr>
              <w:pStyle w:val="TableText"/>
            </w:pPr>
            <w:r>
              <w:t>no</w:t>
            </w:r>
          </w:p>
        </w:tc>
        <w:tc>
          <w:tcPr>
            <w:tcW w:w="513" w:type="pct"/>
            <w:shd w:val="clear" w:color="auto" w:fill="FFFFFF"/>
          </w:tcPr>
          <w:p w14:paraId="0FF761BB" w14:textId="77777777" w:rsidR="0099607F" w:rsidRDefault="005735A3" w:rsidP="00042AE9">
            <w:pPr>
              <w:pStyle w:val="TableText"/>
            </w:pPr>
            <w:hyperlink w:anchor="TYPE_YAML_STRING" w:history="1">
              <w:r w:rsidR="0099607F" w:rsidRPr="00665E48">
                <w:rPr>
                  <w:rStyle w:val="Hyperlink"/>
                </w:rPr>
                <w:t>string</w:t>
              </w:r>
            </w:hyperlink>
          </w:p>
        </w:tc>
        <w:tc>
          <w:tcPr>
            <w:tcW w:w="2974" w:type="pct"/>
            <w:shd w:val="clear" w:color="auto" w:fill="FFFFFF"/>
          </w:tcPr>
          <w:p w14:paraId="206CF6A3" w14:textId="77777777" w:rsidR="0099607F" w:rsidRDefault="0099607F" w:rsidP="00042AE9">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99607F" w:rsidRPr="00A17684" w14:paraId="6EBE12DA" w14:textId="77777777" w:rsidTr="00042AE9">
        <w:trPr>
          <w:cantSplit/>
        </w:trPr>
        <w:tc>
          <w:tcPr>
            <w:tcW w:w="1034" w:type="pct"/>
            <w:shd w:val="clear" w:color="auto" w:fill="FFFFFF"/>
          </w:tcPr>
          <w:p w14:paraId="6D77C7FC" w14:textId="77777777" w:rsidR="0099607F" w:rsidRPr="00A17684" w:rsidRDefault="0099607F" w:rsidP="00042AE9">
            <w:pPr>
              <w:pStyle w:val="TableText"/>
            </w:pPr>
            <w:r w:rsidRPr="00A17684">
              <w:t>description</w:t>
            </w:r>
          </w:p>
        </w:tc>
        <w:tc>
          <w:tcPr>
            <w:tcW w:w="479" w:type="pct"/>
            <w:shd w:val="clear" w:color="auto" w:fill="FFFFFF"/>
          </w:tcPr>
          <w:p w14:paraId="27400443" w14:textId="77777777" w:rsidR="0099607F" w:rsidRDefault="0099607F" w:rsidP="00042AE9">
            <w:pPr>
              <w:pStyle w:val="TableText"/>
            </w:pPr>
            <w:r>
              <w:t>no</w:t>
            </w:r>
          </w:p>
        </w:tc>
        <w:tc>
          <w:tcPr>
            <w:tcW w:w="513" w:type="pct"/>
            <w:shd w:val="clear" w:color="auto" w:fill="FFFFFF"/>
          </w:tcPr>
          <w:p w14:paraId="5DF03F9A" w14:textId="77777777" w:rsidR="0099607F" w:rsidRPr="00A17684" w:rsidRDefault="005735A3" w:rsidP="00042AE9">
            <w:pPr>
              <w:pStyle w:val="TableText"/>
            </w:pPr>
            <w:hyperlink w:anchor="DEFN_ELEMENT_DESCRIPTION" w:history="1">
              <w:r w:rsidR="0099607F" w:rsidRPr="00A17684">
                <w:rPr>
                  <w:rStyle w:val="Hyperlink"/>
                </w:rPr>
                <w:t>description</w:t>
              </w:r>
            </w:hyperlink>
          </w:p>
        </w:tc>
        <w:tc>
          <w:tcPr>
            <w:tcW w:w="2974" w:type="pct"/>
            <w:shd w:val="clear" w:color="auto" w:fill="FFFFFF"/>
          </w:tcPr>
          <w:p w14:paraId="64C4D8CD" w14:textId="77777777" w:rsidR="0099607F" w:rsidRPr="00A17684" w:rsidRDefault="0099607F" w:rsidP="00042AE9">
            <w:pPr>
              <w:pStyle w:val="TableText"/>
            </w:pPr>
            <w:r w:rsidRPr="00A17684">
              <w:t xml:space="preserve">The optional description for the </w:t>
            </w:r>
            <w:r>
              <w:t>artifact definition</w:t>
            </w:r>
            <w:r w:rsidRPr="00A17684">
              <w:t>.</w:t>
            </w:r>
          </w:p>
        </w:tc>
      </w:tr>
      <w:tr w:rsidR="0099607F" w:rsidRPr="00A17684" w14:paraId="02CDCC26" w14:textId="77777777" w:rsidTr="00042AE9">
        <w:trPr>
          <w:cantSplit/>
        </w:trPr>
        <w:tc>
          <w:tcPr>
            <w:tcW w:w="1034" w:type="pct"/>
            <w:shd w:val="clear" w:color="auto" w:fill="FFFFFF"/>
          </w:tcPr>
          <w:p w14:paraId="0CE621FF" w14:textId="77777777" w:rsidR="0099607F" w:rsidRDefault="0099607F" w:rsidP="00042AE9">
            <w:pPr>
              <w:pStyle w:val="TableText"/>
            </w:pPr>
            <w:r>
              <w:t>deploy_path</w:t>
            </w:r>
          </w:p>
        </w:tc>
        <w:tc>
          <w:tcPr>
            <w:tcW w:w="479" w:type="pct"/>
            <w:shd w:val="clear" w:color="auto" w:fill="FFFFFF"/>
          </w:tcPr>
          <w:p w14:paraId="73B2DD38" w14:textId="77777777" w:rsidR="0099607F" w:rsidRDefault="0099607F" w:rsidP="00042AE9">
            <w:pPr>
              <w:pStyle w:val="TableText"/>
            </w:pPr>
            <w:r>
              <w:t>no</w:t>
            </w:r>
          </w:p>
        </w:tc>
        <w:tc>
          <w:tcPr>
            <w:tcW w:w="513" w:type="pct"/>
            <w:shd w:val="clear" w:color="auto" w:fill="FFFFFF"/>
          </w:tcPr>
          <w:p w14:paraId="2FDDA648" w14:textId="77777777" w:rsidR="0099607F" w:rsidRDefault="005735A3" w:rsidP="00042AE9">
            <w:pPr>
              <w:pStyle w:val="TableText"/>
            </w:pPr>
            <w:hyperlink w:anchor="TYPE_YAML_STRING" w:history="1">
              <w:r w:rsidR="0099607F" w:rsidRPr="002B49D9">
                <w:rPr>
                  <w:rStyle w:val="Hyperlink"/>
                </w:rPr>
                <w:t>string</w:t>
              </w:r>
            </w:hyperlink>
          </w:p>
        </w:tc>
        <w:tc>
          <w:tcPr>
            <w:tcW w:w="2974" w:type="pct"/>
            <w:shd w:val="clear" w:color="auto" w:fill="FFFFFF"/>
          </w:tcPr>
          <w:p w14:paraId="6540D239" w14:textId="77777777" w:rsidR="0099607F" w:rsidRDefault="0099607F" w:rsidP="00042AE9">
            <w:pPr>
              <w:pStyle w:val="TableText"/>
            </w:pPr>
            <w:r>
              <w:t xml:space="preserve">The file path the associated file would be deployed into within the target node’s container. </w:t>
            </w:r>
          </w:p>
        </w:tc>
      </w:tr>
    </w:tbl>
    <w:p w14:paraId="2C1D6F73" w14:textId="77777777" w:rsidR="0099607F" w:rsidRPr="00A17684" w:rsidRDefault="0099607F" w:rsidP="0099607F">
      <w:pPr>
        <w:pStyle w:val="Heading4"/>
        <w:numPr>
          <w:ilvl w:val="3"/>
          <w:numId w:val="3"/>
        </w:numPr>
      </w:pPr>
      <w:r w:rsidRPr="00A17684">
        <w:t>Grammar</w:t>
      </w:r>
    </w:p>
    <w:p w14:paraId="0049579D" w14:textId="77777777" w:rsidR="0099607F" w:rsidRDefault="0099607F" w:rsidP="0099607F">
      <w:pPr>
        <w:pStyle w:val="NormalaroundTable"/>
      </w:pPr>
      <w:r>
        <w:t>Artifact</w:t>
      </w:r>
      <w:r w:rsidRPr="00A17684">
        <w:t xml:space="preserve"> definitions have </w:t>
      </w:r>
      <w:r>
        <w:t xml:space="preserve">one of </w:t>
      </w:r>
      <w:r w:rsidRPr="00A17684">
        <w:t>the following grammar</w:t>
      </w:r>
      <w:r>
        <w:t>s</w:t>
      </w:r>
      <w:r w:rsidRPr="00A17684">
        <w:t>:</w:t>
      </w:r>
    </w:p>
    <w:p w14:paraId="18B2DB6F" w14:textId="77777777" w:rsidR="0099607F" w:rsidRDefault="0099607F" w:rsidP="0099607F">
      <w:pPr>
        <w:pStyle w:val="Heading5"/>
        <w:numPr>
          <w:ilvl w:val="4"/>
          <w:numId w:val="3"/>
        </w:numPr>
      </w:pPr>
      <w:r>
        <w:t>Short notation</w:t>
      </w:r>
    </w:p>
    <w:p w14:paraId="2098EA0C" w14:textId="77777777" w:rsidR="0099607F" w:rsidRDefault="0099607F" w:rsidP="0099607F">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2E26AE66" w14:textId="77777777" w:rsidTr="00042AE9">
        <w:tc>
          <w:tcPr>
            <w:tcW w:w="9576" w:type="dxa"/>
            <w:shd w:val="clear" w:color="auto" w:fill="D9D9D9" w:themeFill="background1" w:themeFillShade="D9"/>
          </w:tcPr>
          <w:p w14:paraId="2557A376" w14:textId="77777777" w:rsidR="0099607F" w:rsidRPr="0090474D" w:rsidRDefault="0099607F" w:rsidP="00042AE9">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1CFD524D" w14:textId="77777777" w:rsidR="0099607F" w:rsidRDefault="0099607F" w:rsidP="0099607F">
      <w:pPr>
        <w:pStyle w:val="Heading5"/>
        <w:numPr>
          <w:ilvl w:val="4"/>
          <w:numId w:val="3"/>
        </w:numPr>
      </w:pPr>
      <w:r>
        <w:t>Extended notation:</w:t>
      </w:r>
    </w:p>
    <w:p w14:paraId="3D4B263F" w14:textId="77777777" w:rsidR="0099607F" w:rsidRPr="00FC53CB" w:rsidRDefault="0099607F" w:rsidP="0099607F">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B9E99E4" w14:textId="77777777" w:rsidTr="00042AE9">
        <w:trPr>
          <w:trHeight w:val="256"/>
        </w:trPr>
        <w:tc>
          <w:tcPr>
            <w:tcW w:w="9576" w:type="dxa"/>
            <w:shd w:val="clear" w:color="auto" w:fill="D9D9D9" w:themeFill="background1" w:themeFillShade="D9"/>
          </w:tcPr>
          <w:p w14:paraId="0707034D" w14:textId="77777777" w:rsidR="0099607F" w:rsidRDefault="0099607F" w:rsidP="00042AE9">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33164E3B" w14:textId="77777777" w:rsidR="0099607F" w:rsidRPr="001973CB" w:rsidRDefault="0099607F" w:rsidP="00042AE9">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79C3FC2E" w14:textId="77777777" w:rsidR="0099607F" w:rsidRDefault="0099607F" w:rsidP="00042AE9">
            <w:pPr>
              <w:rPr>
                <w:rStyle w:val="CodeSnippet"/>
                <w:noProof/>
              </w:rPr>
            </w:pPr>
            <w:r>
              <w:rPr>
                <w:rStyle w:val="CodeSnippet"/>
                <w:noProof/>
              </w:rPr>
              <w:lastRenderedPageBreak/>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6EAE6D3D" w14:textId="77777777" w:rsidR="0099607F" w:rsidRDefault="0099607F" w:rsidP="00042AE9">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34A1B92B" w14:textId="77777777" w:rsidR="0099607F" w:rsidRDefault="0099607F" w:rsidP="00042AE9">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3B4971C6" w14:textId="77777777" w:rsidR="0099607F" w:rsidRDefault="0099607F" w:rsidP="00042AE9">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5E8274F3" w14:textId="77777777" w:rsidR="0099607F" w:rsidRPr="00A17684" w:rsidRDefault="0099607F" w:rsidP="0099607F">
      <w:pPr>
        <w:pStyle w:val="NormalaroundTable"/>
      </w:pPr>
      <w:r w:rsidRPr="00A17684">
        <w:lastRenderedPageBreak/>
        <w:t xml:space="preserve">In the above </w:t>
      </w:r>
      <w:r>
        <w:t>grammars</w:t>
      </w:r>
      <w:r w:rsidRPr="00A17684">
        <w:t>, the pseudo values that appear in angle brackets have the following meaning:</w:t>
      </w:r>
    </w:p>
    <w:p w14:paraId="4DCD8629" w14:textId="77777777" w:rsidR="0099607F" w:rsidRDefault="0099607F" w:rsidP="0099607F">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60A0C4B5" w14:textId="77777777" w:rsidR="0099607F" w:rsidRDefault="0099607F" w:rsidP="0099607F">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12A75096" w14:textId="77777777" w:rsidR="0099607F" w:rsidRDefault="0099607F" w:rsidP="0099607F">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37CB557F" w14:textId="77777777" w:rsidR="0099607F" w:rsidRDefault="0099607F" w:rsidP="0099607F">
      <w:pPr>
        <w:pStyle w:val="ListParagraph"/>
        <w:numPr>
          <w:ilvl w:val="0"/>
          <w:numId w:val="23"/>
        </w:numPr>
        <w:rPr>
          <w:rStyle w:val="CodeSnippetHighlight"/>
          <w:b w:val="0"/>
        </w:rPr>
      </w:pPr>
      <w:r w:rsidRPr="0069098D">
        <w:rPr>
          <w:rStyle w:val="CodeSnippetHighlight"/>
        </w:rPr>
        <w:t>artifact_file_URI</w:t>
      </w:r>
      <w:r>
        <w:rPr>
          <w:rStyle w:val="CodeSnippetHighlight"/>
          <w:b w:val="0"/>
        </w:rPr>
        <w:t xml:space="preserve">: represents the required URI </w:t>
      </w:r>
      <w:hyperlink w:anchor="TYPE_YAML_STRING" w:history="1">
        <w:r w:rsidRPr="00086921">
          <w:rPr>
            <w:rStyle w:val="Hyperlink"/>
          </w:rPr>
          <w:t>string</w:t>
        </w:r>
      </w:hyperlink>
      <w:r>
        <w:rPr>
          <w:rStyle w:val="CodeSnippetHighlight"/>
          <w:b w:val="0"/>
        </w:rPr>
        <w:t xml:space="preserve"> (relative or absolute) which can be used to locate the artifact’s file.</w:t>
      </w:r>
    </w:p>
    <w:p w14:paraId="0E9BBC29" w14:textId="77777777" w:rsidR="0099607F" w:rsidRPr="0069098D" w:rsidRDefault="0099607F" w:rsidP="0099607F">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078E2E44" w14:textId="77777777" w:rsidR="0099607F" w:rsidRPr="00A17684" w:rsidRDefault="0099607F" w:rsidP="0099607F">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491911C" w14:textId="77777777" w:rsidR="0099607F" w:rsidRPr="00A17684" w:rsidRDefault="0099607F" w:rsidP="0099607F">
      <w:pPr>
        <w:pStyle w:val="Heading4"/>
        <w:numPr>
          <w:ilvl w:val="3"/>
          <w:numId w:val="3"/>
        </w:numPr>
      </w:pPr>
      <w:r w:rsidRPr="00A17684">
        <w:t>Example</w:t>
      </w:r>
    </w:p>
    <w:p w14:paraId="0F78D809" w14:textId="77777777" w:rsidR="0099607F" w:rsidRPr="00A17684" w:rsidRDefault="0099607F" w:rsidP="0099607F">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A5425D7" w14:textId="77777777" w:rsidTr="00042AE9">
        <w:trPr>
          <w:trHeight w:val="256"/>
        </w:trPr>
        <w:tc>
          <w:tcPr>
            <w:tcW w:w="9576" w:type="dxa"/>
            <w:shd w:val="clear" w:color="auto" w:fill="D9D9D9" w:themeFill="background1" w:themeFillShade="D9"/>
          </w:tcPr>
          <w:p w14:paraId="2A04844C" w14:textId="77777777" w:rsidR="0099607F" w:rsidRPr="003B0572" w:rsidRDefault="0099607F" w:rsidP="00042AE9">
            <w:pPr>
              <w:rPr>
                <w:rFonts w:ascii="Consolas" w:hAnsi="Consolas"/>
                <w:noProof/>
              </w:rPr>
            </w:pPr>
            <w:r>
              <w:rPr>
                <w:rStyle w:val="CodeSnippet"/>
                <w:noProof/>
              </w:rPr>
              <w:t>my_file_artifact: ../my_apps_files/operation_artifact.txt</w:t>
            </w:r>
          </w:p>
        </w:tc>
      </w:tr>
    </w:tbl>
    <w:p w14:paraId="593C4E7E" w14:textId="77777777" w:rsidR="0099607F" w:rsidRDefault="0099607F" w:rsidP="0099607F">
      <w:pPr>
        <w:pStyle w:val="Heading3"/>
        <w:numPr>
          <w:ilvl w:val="2"/>
          <w:numId w:val="3"/>
        </w:numPr>
      </w:pPr>
      <w:bookmarkStart w:id="309" w:name="_Toc411929366"/>
      <w:bookmarkStart w:id="310" w:name="_Toc411929367"/>
      <w:bookmarkStart w:id="311" w:name="_Toc411929368"/>
      <w:bookmarkStart w:id="312" w:name="_Toc411929369"/>
      <w:bookmarkStart w:id="313" w:name="_Toc411929372"/>
      <w:bookmarkStart w:id="314" w:name="_Toc411929373"/>
      <w:bookmarkStart w:id="315" w:name="_Toc411929380"/>
      <w:bookmarkStart w:id="316" w:name="_Toc411929381"/>
      <w:bookmarkStart w:id="317" w:name="_Toc411929382"/>
      <w:bookmarkStart w:id="318" w:name="_Toc411929383"/>
      <w:bookmarkStart w:id="319" w:name="_Toc411929384"/>
      <w:bookmarkStart w:id="320" w:name="_Toc411929395"/>
      <w:bookmarkStart w:id="321" w:name="_Toc411929396"/>
      <w:bookmarkStart w:id="322" w:name="_Toc411929397"/>
      <w:bookmarkStart w:id="323" w:name="_Toc411929398"/>
      <w:bookmarkStart w:id="324" w:name="_Toc411929401"/>
      <w:bookmarkStart w:id="325" w:name="_Toc411929402"/>
      <w:bookmarkStart w:id="326" w:name="_Toc411929409"/>
      <w:bookmarkStart w:id="327" w:name="_Toc411929410"/>
      <w:bookmarkStart w:id="328" w:name="_Toc411929411"/>
      <w:bookmarkStart w:id="329" w:name="_Toc411929412"/>
      <w:bookmarkStart w:id="330" w:name="_Toc411929413"/>
      <w:bookmarkStart w:id="331" w:name="_Toc411929422"/>
      <w:bookmarkStart w:id="332" w:name="_Toc411929423"/>
      <w:bookmarkStart w:id="333" w:name="_Toc411929424"/>
      <w:bookmarkStart w:id="334" w:name="_Toc411929425"/>
      <w:bookmarkStart w:id="335" w:name="_Toc411929428"/>
      <w:bookmarkStart w:id="336" w:name="_Toc411929429"/>
      <w:bookmarkStart w:id="337" w:name="_Toc411929436"/>
      <w:bookmarkStart w:id="338" w:name="_Toc411929437"/>
      <w:bookmarkStart w:id="339" w:name="_Toc411929438"/>
      <w:bookmarkStart w:id="340" w:name="_Toc411929439"/>
      <w:bookmarkStart w:id="341" w:name="_Toc411929440"/>
      <w:bookmarkStart w:id="342" w:name="_Toc411929450"/>
      <w:bookmarkStart w:id="343" w:name="_Toc411929451"/>
      <w:bookmarkStart w:id="344" w:name="_Toc411929452"/>
      <w:bookmarkStart w:id="345" w:name="_Toc411929453"/>
      <w:bookmarkStart w:id="346" w:name="_Toc411929454"/>
      <w:bookmarkStart w:id="347" w:name="_Toc411929455"/>
      <w:bookmarkStart w:id="348" w:name="_Toc411929458"/>
      <w:bookmarkStart w:id="349" w:name="_Toc411929459"/>
      <w:bookmarkStart w:id="350" w:name="_Toc411929466"/>
      <w:bookmarkStart w:id="351" w:name="_Toc411929476"/>
      <w:bookmarkStart w:id="352" w:name="_Toc411929477"/>
      <w:bookmarkStart w:id="353" w:name="_Toc411929478"/>
      <w:bookmarkStart w:id="354" w:name="_Toc411929479"/>
      <w:bookmarkStart w:id="355" w:name="_Toc411929480"/>
      <w:bookmarkStart w:id="356" w:name="_Toc430015675"/>
      <w:bookmarkStart w:id="357" w:name="DEFN_ELEMENT_IMPORT_DEF"/>
      <w:bookmarkStart w:id="358" w:name="_Toc379455033"/>
      <w:bookmarkEnd w:id="234"/>
      <w:bookmarkEnd w:id="30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Import definition</w:t>
      </w:r>
      <w:bookmarkEnd w:id="356"/>
    </w:p>
    <w:bookmarkEnd w:id="357"/>
    <w:p w14:paraId="799C2A1C" w14:textId="77777777" w:rsidR="0099607F" w:rsidRDefault="0099607F" w:rsidP="0099607F">
      <w:r>
        <w:t>An import definition is used within a TOSCA Service Template to locate and uniquely name another TOSCA Service Template file which has type and template definitions to be imported (included) and referenced within the another Service Template.</w:t>
      </w:r>
    </w:p>
    <w:p w14:paraId="77087B6A" w14:textId="77777777" w:rsidR="0099607F" w:rsidRDefault="0099607F" w:rsidP="0099607F">
      <w:pPr>
        <w:pStyle w:val="Heading4"/>
        <w:numPr>
          <w:ilvl w:val="3"/>
          <w:numId w:val="3"/>
        </w:numPr>
      </w:pPr>
      <w:r>
        <w:t>Keynames</w:t>
      </w:r>
    </w:p>
    <w:p w14:paraId="1B738C78" w14:textId="77777777" w:rsidR="0099607F" w:rsidRPr="0053600D" w:rsidRDefault="0099607F" w:rsidP="0099607F">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0"/>
        <w:gridCol w:w="1081"/>
        <w:gridCol w:w="903"/>
        <w:gridCol w:w="1339"/>
        <w:gridCol w:w="5233"/>
      </w:tblGrid>
      <w:tr w:rsidR="0099607F" w:rsidRPr="004279F4" w14:paraId="1CC7DB1E" w14:textId="77777777" w:rsidTr="00042AE9">
        <w:trPr>
          <w:cantSplit/>
          <w:tblHeader/>
        </w:trPr>
        <w:tc>
          <w:tcPr>
            <w:tcW w:w="624" w:type="pct"/>
            <w:shd w:val="clear" w:color="auto" w:fill="D9D9D9"/>
          </w:tcPr>
          <w:p w14:paraId="3AE08DEB" w14:textId="77777777" w:rsidR="0099607F" w:rsidRPr="00422683" w:rsidRDefault="0099607F" w:rsidP="00042AE9">
            <w:pPr>
              <w:pStyle w:val="TableText-Heading"/>
            </w:pPr>
            <w:r w:rsidRPr="00422683">
              <w:t>Keyname</w:t>
            </w:r>
          </w:p>
        </w:tc>
        <w:tc>
          <w:tcPr>
            <w:tcW w:w="482" w:type="pct"/>
            <w:shd w:val="clear" w:color="auto" w:fill="D9D9D9"/>
          </w:tcPr>
          <w:p w14:paraId="53B13E4C" w14:textId="77777777" w:rsidR="0099607F" w:rsidRPr="00422683" w:rsidRDefault="0099607F" w:rsidP="00042AE9">
            <w:pPr>
              <w:pStyle w:val="TableText-Heading"/>
            </w:pPr>
            <w:r w:rsidRPr="00422683">
              <w:t>Required</w:t>
            </w:r>
          </w:p>
        </w:tc>
        <w:tc>
          <w:tcPr>
            <w:tcW w:w="517" w:type="pct"/>
            <w:shd w:val="clear" w:color="auto" w:fill="D9D9D9"/>
          </w:tcPr>
          <w:p w14:paraId="51AFBFDA" w14:textId="77777777" w:rsidR="0099607F" w:rsidRPr="00422683" w:rsidRDefault="0099607F" w:rsidP="00042AE9">
            <w:pPr>
              <w:pStyle w:val="TableText-Heading"/>
            </w:pPr>
            <w:r w:rsidRPr="00422683">
              <w:t>Type</w:t>
            </w:r>
          </w:p>
        </w:tc>
        <w:tc>
          <w:tcPr>
            <w:tcW w:w="731" w:type="pct"/>
            <w:shd w:val="clear" w:color="auto" w:fill="D9D9D9"/>
          </w:tcPr>
          <w:p w14:paraId="5E5FEAA8" w14:textId="77777777" w:rsidR="0099607F" w:rsidRPr="00422683" w:rsidRDefault="0099607F" w:rsidP="00042AE9">
            <w:pPr>
              <w:pStyle w:val="TableText-Heading"/>
            </w:pPr>
            <w:r w:rsidRPr="00422683">
              <w:t>Constraints</w:t>
            </w:r>
          </w:p>
        </w:tc>
        <w:tc>
          <w:tcPr>
            <w:tcW w:w="2646" w:type="pct"/>
            <w:shd w:val="clear" w:color="auto" w:fill="D9D9D9"/>
          </w:tcPr>
          <w:p w14:paraId="20BA0E6B" w14:textId="77777777" w:rsidR="0099607F" w:rsidRPr="00422683" w:rsidRDefault="0099607F" w:rsidP="00042AE9">
            <w:pPr>
              <w:pStyle w:val="TableText-Heading"/>
            </w:pPr>
            <w:r w:rsidRPr="00422683">
              <w:t>Description</w:t>
            </w:r>
          </w:p>
        </w:tc>
      </w:tr>
      <w:tr w:rsidR="0099607F" w:rsidRPr="004279F4" w14:paraId="4AF7B502" w14:textId="77777777" w:rsidTr="00042AE9">
        <w:trPr>
          <w:cantSplit/>
        </w:trPr>
        <w:tc>
          <w:tcPr>
            <w:tcW w:w="624" w:type="pct"/>
            <w:shd w:val="clear" w:color="auto" w:fill="FFFFFF"/>
          </w:tcPr>
          <w:p w14:paraId="3A2DC2E0" w14:textId="77777777" w:rsidR="0099607F" w:rsidRDefault="0099607F" w:rsidP="00042AE9">
            <w:pPr>
              <w:pStyle w:val="TableText"/>
              <w:rPr>
                <w:noProof/>
              </w:rPr>
            </w:pPr>
            <w:r>
              <w:rPr>
                <w:noProof/>
              </w:rPr>
              <w:t>file</w:t>
            </w:r>
          </w:p>
        </w:tc>
        <w:tc>
          <w:tcPr>
            <w:tcW w:w="482" w:type="pct"/>
            <w:shd w:val="clear" w:color="auto" w:fill="FFFFFF"/>
          </w:tcPr>
          <w:p w14:paraId="0899CEF7" w14:textId="77777777" w:rsidR="0099607F" w:rsidRDefault="0099607F" w:rsidP="00042AE9">
            <w:pPr>
              <w:pStyle w:val="TableText"/>
            </w:pPr>
            <w:r>
              <w:t>yes</w:t>
            </w:r>
          </w:p>
        </w:tc>
        <w:tc>
          <w:tcPr>
            <w:tcW w:w="517" w:type="pct"/>
            <w:shd w:val="clear" w:color="auto" w:fill="FFFFFF"/>
          </w:tcPr>
          <w:p w14:paraId="0FA58711" w14:textId="77777777" w:rsidR="0099607F" w:rsidRDefault="005735A3" w:rsidP="00042AE9">
            <w:pPr>
              <w:pStyle w:val="TableText"/>
            </w:pPr>
            <w:hyperlink w:anchor="TYPE_YAML_STRING" w:history="1">
              <w:r w:rsidR="0099607F" w:rsidRPr="00715AA6">
                <w:rPr>
                  <w:rStyle w:val="Hyperlink"/>
                </w:rPr>
                <w:t>string</w:t>
              </w:r>
            </w:hyperlink>
          </w:p>
        </w:tc>
        <w:tc>
          <w:tcPr>
            <w:tcW w:w="731" w:type="pct"/>
            <w:shd w:val="clear" w:color="auto" w:fill="FFFFFF"/>
          </w:tcPr>
          <w:p w14:paraId="5C3B4687" w14:textId="77777777" w:rsidR="0099607F" w:rsidRDefault="0099607F" w:rsidP="00042AE9">
            <w:pPr>
              <w:pStyle w:val="TableText"/>
            </w:pPr>
            <w:r>
              <w:t>None</w:t>
            </w:r>
          </w:p>
        </w:tc>
        <w:tc>
          <w:tcPr>
            <w:tcW w:w="2646" w:type="pct"/>
            <w:shd w:val="clear" w:color="auto" w:fill="FFFFFF"/>
          </w:tcPr>
          <w:p w14:paraId="690DA173" w14:textId="77777777" w:rsidR="0099607F" w:rsidRDefault="0099607F" w:rsidP="00042AE9">
            <w:pPr>
              <w:pStyle w:val="TableText"/>
            </w:pPr>
            <w:r>
              <w:t>T</w:t>
            </w:r>
            <w:r w:rsidRPr="004B7A19">
              <w:t>he required symbolic name for the imported file.</w:t>
            </w:r>
          </w:p>
        </w:tc>
      </w:tr>
      <w:tr w:rsidR="0099607F" w:rsidRPr="004279F4" w14:paraId="676B4092" w14:textId="77777777" w:rsidTr="00042AE9">
        <w:trPr>
          <w:cantSplit/>
        </w:trPr>
        <w:tc>
          <w:tcPr>
            <w:tcW w:w="624" w:type="pct"/>
            <w:shd w:val="clear" w:color="auto" w:fill="FFFFFF"/>
          </w:tcPr>
          <w:p w14:paraId="1BE7EDB6" w14:textId="77777777" w:rsidR="0099607F" w:rsidRDefault="0099607F" w:rsidP="00042AE9">
            <w:pPr>
              <w:pStyle w:val="TableText"/>
              <w:rPr>
                <w:noProof/>
              </w:rPr>
            </w:pPr>
            <w:r>
              <w:rPr>
                <w:noProof/>
              </w:rPr>
              <w:t>repository</w:t>
            </w:r>
          </w:p>
        </w:tc>
        <w:tc>
          <w:tcPr>
            <w:tcW w:w="482" w:type="pct"/>
            <w:shd w:val="clear" w:color="auto" w:fill="FFFFFF"/>
          </w:tcPr>
          <w:p w14:paraId="2B972CBF" w14:textId="77777777" w:rsidR="0099607F" w:rsidRDefault="0099607F" w:rsidP="00042AE9">
            <w:pPr>
              <w:pStyle w:val="TableText"/>
            </w:pPr>
            <w:r>
              <w:t>no</w:t>
            </w:r>
          </w:p>
        </w:tc>
        <w:tc>
          <w:tcPr>
            <w:tcW w:w="517" w:type="pct"/>
            <w:shd w:val="clear" w:color="auto" w:fill="FFFFFF"/>
          </w:tcPr>
          <w:p w14:paraId="619C55C1" w14:textId="77777777" w:rsidR="0099607F" w:rsidRDefault="005735A3" w:rsidP="00042AE9">
            <w:pPr>
              <w:pStyle w:val="TableText"/>
            </w:pPr>
            <w:hyperlink w:anchor="TYPE_YAML_STRING" w:history="1">
              <w:r w:rsidR="0099607F" w:rsidRPr="00715AA6">
                <w:rPr>
                  <w:rStyle w:val="Hyperlink"/>
                </w:rPr>
                <w:t>string</w:t>
              </w:r>
            </w:hyperlink>
          </w:p>
        </w:tc>
        <w:tc>
          <w:tcPr>
            <w:tcW w:w="731" w:type="pct"/>
            <w:shd w:val="clear" w:color="auto" w:fill="FFFFFF"/>
          </w:tcPr>
          <w:p w14:paraId="4592BA0F" w14:textId="77777777" w:rsidR="0099607F" w:rsidRDefault="0099607F" w:rsidP="00042AE9">
            <w:pPr>
              <w:pStyle w:val="TableText"/>
            </w:pPr>
            <w:r>
              <w:t>None</w:t>
            </w:r>
          </w:p>
        </w:tc>
        <w:tc>
          <w:tcPr>
            <w:tcW w:w="2646" w:type="pct"/>
            <w:shd w:val="clear" w:color="auto" w:fill="FFFFFF"/>
          </w:tcPr>
          <w:p w14:paraId="28F8AF56" w14:textId="77777777" w:rsidR="0099607F" w:rsidRDefault="0099607F" w:rsidP="00042AE9">
            <w:pPr>
              <w:pStyle w:val="TableText"/>
            </w:pPr>
            <w:r>
              <w:t xml:space="preserve">The </w:t>
            </w:r>
            <w:r w:rsidRPr="00B96CFD">
              <w:t>optional symbolic name of the repository definition where the imported file can be found as a string</w:t>
            </w:r>
            <w:r>
              <w:t>.</w:t>
            </w:r>
          </w:p>
        </w:tc>
      </w:tr>
      <w:tr w:rsidR="0099607F" w:rsidRPr="004279F4" w14:paraId="47808A53" w14:textId="77777777" w:rsidTr="00042AE9">
        <w:trPr>
          <w:cantSplit/>
        </w:trPr>
        <w:tc>
          <w:tcPr>
            <w:tcW w:w="624" w:type="pct"/>
            <w:shd w:val="clear" w:color="auto" w:fill="FFFFFF"/>
          </w:tcPr>
          <w:p w14:paraId="18990213" w14:textId="77777777" w:rsidR="0099607F" w:rsidRDefault="0099607F" w:rsidP="00042AE9">
            <w:pPr>
              <w:pStyle w:val="TableText"/>
              <w:rPr>
                <w:noProof/>
              </w:rPr>
            </w:pPr>
            <w:r>
              <w:rPr>
                <w:noProof/>
              </w:rPr>
              <w:t>namespace_uri</w:t>
            </w:r>
          </w:p>
        </w:tc>
        <w:tc>
          <w:tcPr>
            <w:tcW w:w="482" w:type="pct"/>
            <w:shd w:val="clear" w:color="auto" w:fill="FFFFFF"/>
          </w:tcPr>
          <w:p w14:paraId="40F14EFF" w14:textId="77777777" w:rsidR="0099607F" w:rsidRDefault="0099607F" w:rsidP="00042AE9">
            <w:pPr>
              <w:pStyle w:val="TableText"/>
            </w:pPr>
            <w:r>
              <w:t>no</w:t>
            </w:r>
          </w:p>
        </w:tc>
        <w:tc>
          <w:tcPr>
            <w:tcW w:w="517" w:type="pct"/>
            <w:shd w:val="clear" w:color="auto" w:fill="FFFFFF"/>
          </w:tcPr>
          <w:p w14:paraId="04705A0B" w14:textId="77777777" w:rsidR="0099607F" w:rsidRDefault="005735A3" w:rsidP="00042AE9">
            <w:pPr>
              <w:pStyle w:val="TableText"/>
            </w:pPr>
            <w:hyperlink w:anchor="TYPE_YAML_STRING" w:history="1">
              <w:r w:rsidR="0099607F" w:rsidRPr="002B2929">
                <w:rPr>
                  <w:rStyle w:val="Hyperlink"/>
                </w:rPr>
                <w:t>string</w:t>
              </w:r>
            </w:hyperlink>
          </w:p>
        </w:tc>
        <w:tc>
          <w:tcPr>
            <w:tcW w:w="731" w:type="pct"/>
            <w:shd w:val="clear" w:color="auto" w:fill="FFFFFF"/>
          </w:tcPr>
          <w:p w14:paraId="653AFD75" w14:textId="77777777" w:rsidR="0099607F" w:rsidRDefault="0099607F" w:rsidP="00042AE9">
            <w:pPr>
              <w:pStyle w:val="TableText"/>
            </w:pPr>
            <w:r>
              <w:t>None</w:t>
            </w:r>
          </w:p>
        </w:tc>
        <w:tc>
          <w:tcPr>
            <w:tcW w:w="2646" w:type="pct"/>
            <w:shd w:val="clear" w:color="auto" w:fill="FFFFFF"/>
          </w:tcPr>
          <w:p w14:paraId="231A6AD1" w14:textId="77777777" w:rsidR="0099607F" w:rsidRDefault="0099607F" w:rsidP="00042AE9">
            <w:pPr>
              <w:pStyle w:val="TableText"/>
            </w:pPr>
            <w:r>
              <w:t xml:space="preserve">The </w:t>
            </w:r>
            <w:r w:rsidRPr="00133216">
              <w:t>optional namespace URI to that will be applied to type definitions found within the imported file as a string.</w:t>
            </w:r>
          </w:p>
        </w:tc>
      </w:tr>
      <w:tr w:rsidR="0099607F" w:rsidRPr="004279F4" w14:paraId="42103754" w14:textId="77777777" w:rsidTr="00042AE9">
        <w:trPr>
          <w:cantSplit/>
        </w:trPr>
        <w:tc>
          <w:tcPr>
            <w:tcW w:w="624" w:type="pct"/>
            <w:shd w:val="clear" w:color="auto" w:fill="FFFFFF"/>
          </w:tcPr>
          <w:p w14:paraId="2947670C" w14:textId="77777777" w:rsidR="0099607F" w:rsidRDefault="0099607F" w:rsidP="00042AE9">
            <w:pPr>
              <w:pStyle w:val="TableText"/>
              <w:rPr>
                <w:noProof/>
              </w:rPr>
            </w:pPr>
            <w:r>
              <w:rPr>
                <w:noProof/>
              </w:rPr>
              <w:t>namespace_prefix</w:t>
            </w:r>
          </w:p>
        </w:tc>
        <w:tc>
          <w:tcPr>
            <w:tcW w:w="482" w:type="pct"/>
            <w:shd w:val="clear" w:color="auto" w:fill="FFFFFF"/>
          </w:tcPr>
          <w:p w14:paraId="3349097B" w14:textId="77777777" w:rsidR="0099607F" w:rsidRDefault="0099607F" w:rsidP="00042AE9">
            <w:pPr>
              <w:pStyle w:val="TableText"/>
            </w:pPr>
            <w:r>
              <w:t>no</w:t>
            </w:r>
          </w:p>
        </w:tc>
        <w:tc>
          <w:tcPr>
            <w:tcW w:w="517" w:type="pct"/>
            <w:shd w:val="clear" w:color="auto" w:fill="FFFFFF"/>
          </w:tcPr>
          <w:p w14:paraId="13FD9086" w14:textId="77777777" w:rsidR="0099607F" w:rsidRDefault="005735A3" w:rsidP="00042AE9">
            <w:pPr>
              <w:pStyle w:val="TableText"/>
            </w:pPr>
            <w:hyperlink w:anchor="TYPE_YAML_STRING" w:history="1">
              <w:r w:rsidR="0099607F" w:rsidRPr="00017B60">
                <w:rPr>
                  <w:rStyle w:val="Hyperlink"/>
                </w:rPr>
                <w:t>string</w:t>
              </w:r>
            </w:hyperlink>
          </w:p>
        </w:tc>
        <w:tc>
          <w:tcPr>
            <w:tcW w:w="731" w:type="pct"/>
            <w:shd w:val="clear" w:color="auto" w:fill="FFFFFF"/>
          </w:tcPr>
          <w:p w14:paraId="019E1A2F" w14:textId="77777777" w:rsidR="0099607F" w:rsidRDefault="0099607F" w:rsidP="00042AE9">
            <w:pPr>
              <w:pStyle w:val="TableText"/>
            </w:pPr>
            <w:r>
              <w:t>None</w:t>
            </w:r>
          </w:p>
        </w:tc>
        <w:tc>
          <w:tcPr>
            <w:tcW w:w="2646" w:type="pct"/>
            <w:shd w:val="clear" w:color="auto" w:fill="FFFFFF"/>
          </w:tcPr>
          <w:p w14:paraId="295F24B7" w14:textId="77777777" w:rsidR="0099607F" w:rsidRDefault="0099607F" w:rsidP="00042AE9">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0327755D" w14:textId="77777777" w:rsidR="0099607F" w:rsidRDefault="0099607F" w:rsidP="0099607F">
      <w:pPr>
        <w:pStyle w:val="Heading4"/>
        <w:numPr>
          <w:ilvl w:val="3"/>
          <w:numId w:val="3"/>
        </w:numPr>
      </w:pPr>
      <w:r>
        <w:t>Grammar</w:t>
      </w:r>
    </w:p>
    <w:p w14:paraId="1BCE1281" w14:textId="77777777" w:rsidR="0099607F" w:rsidRDefault="0099607F" w:rsidP="0099607F">
      <w:pPr>
        <w:pStyle w:val="NormalaroundTable"/>
      </w:pPr>
      <w:r>
        <w:t>Import definitions have one the following grammars:</w:t>
      </w:r>
    </w:p>
    <w:p w14:paraId="4BA8AEAA" w14:textId="77777777" w:rsidR="0099607F" w:rsidRPr="003D06F2" w:rsidRDefault="0099607F" w:rsidP="0099607F">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A8D8126" w14:textId="77777777" w:rsidTr="00042AE9">
        <w:tc>
          <w:tcPr>
            <w:tcW w:w="9576" w:type="dxa"/>
            <w:shd w:val="clear" w:color="auto" w:fill="D9D9D9" w:themeFill="background1" w:themeFillShade="D9"/>
          </w:tcPr>
          <w:p w14:paraId="21418B66" w14:textId="77777777" w:rsidR="0099607F" w:rsidRPr="006824F5" w:rsidRDefault="0099607F" w:rsidP="00042AE9">
            <w:pPr>
              <w:rPr>
                <w:rStyle w:val="CodeSnippet"/>
                <w:noProof/>
              </w:rPr>
            </w:pPr>
            <w:r>
              <w:rPr>
                <w:rStyle w:val="CodeSnippet"/>
              </w:rPr>
              <w:t>&lt;import_name&gt;: &lt;file_URI&gt;</w:t>
            </w:r>
          </w:p>
        </w:tc>
      </w:tr>
    </w:tbl>
    <w:p w14:paraId="51A07861" w14:textId="77777777" w:rsidR="0099607F" w:rsidRPr="00737AA3" w:rsidRDefault="0099607F" w:rsidP="0099607F">
      <w:pPr>
        <w:pStyle w:val="Heading5"/>
        <w:numPr>
          <w:ilvl w:val="4"/>
          <w:numId w:val="3"/>
        </w:numPr>
      </w:pPr>
      <w:r>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A44D0AA" w14:textId="77777777" w:rsidTr="00042AE9">
        <w:tc>
          <w:tcPr>
            <w:tcW w:w="9576" w:type="dxa"/>
            <w:shd w:val="clear" w:color="auto" w:fill="D9D9D9" w:themeFill="background1" w:themeFillShade="D9"/>
          </w:tcPr>
          <w:p w14:paraId="1436F875" w14:textId="77777777" w:rsidR="0099607F" w:rsidRPr="00E20FAC" w:rsidRDefault="0099607F" w:rsidP="00042AE9">
            <w:pPr>
              <w:rPr>
                <w:rStyle w:val="CodeSnippet"/>
              </w:rPr>
            </w:pPr>
            <w:r w:rsidRPr="00E20FAC">
              <w:rPr>
                <w:rStyle w:val="CodeSnippet"/>
              </w:rPr>
              <w:t>&lt;</w:t>
            </w:r>
            <w:r>
              <w:rPr>
                <w:rStyle w:val="CodeSnippet"/>
              </w:rPr>
              <w:t>import_</w:t>
            </w:r>
            <w:r w:rsidRPr="00E20FAC">
              <w:rPr>
                <w:rStyle w:val="CodeSnippet"/>
              </w:rPr>
              <w:t>name&gt;:</w:t>
            </w:r>
          </w:p>
          <w:p w14:paraId="1BE66477" w14:textId="77777777" w:rsidR="0099607F" w:rsidRPr="00E20FAC" w:rsidRDefault="0099607F" w:rsidP="00042AE9">
            <w:pPr>
              <w:rPr>
                <w:rStyle w:val="CodeSnippet"/>
              </w:rPr>
            </w:pPr>
            <w:r w:rsidRPr="00E20FAC">
              <w:rPr>
                <w:rStyle w:val="CodeSnippet"/>
              </w:rPr>
              <w:t xml:space="preserve">  file: </w:t>
            </w:r>
            <w:r>
              <w:rPr>
                <w:rStyle w:val="CodeSnippet"/>
              </w:rPr>
              <w:t>&lt;file_URI&gt;</w:t>
            </w:r>
          </w:p>
          <w:p w14:paraId="70A8F967" w14:textId="77777777" w:rsidR="0099607F" w:rsidRPr="00E20FAC" w:rsidRDefault="0099607F" w:rsidP="00042AE9">
            <w:pPr>
              <w:rPr>
                <w:rStyle w:val="CodeSnippet"/>
              </w:rPr>
            </w:pPr>
            <w:r w:rsidRPr="00E20FAC">
              <w:rPr>
                <w:rStyle w:val="CodeSnippet"/>
              </w:rPr>
              <w:t xml:space="preserve">  repository: &lt;repository_name&gt;</w:t>
            </w:r>
          </w:p>
          <w:p w14:paraId="1D74CBE5" w14:textId="77777777" w:rsidR="0099607F" w:rsidRPr="00E20FAC" w:rsidRDefault="0099607F" w:rsidP="00042AE9">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24BEE430" w14:textId="77777777" w:rsidR="0099607F" w:rsidRPr="006824F5" w:rsidRDefault="0099607F" w:rsidP="00042AE9">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4D05F1AF" w14:textId="77777777" w:rsidR="0099607F" w:rsidRDefault="0099607F" w:rsidP="0099607F">
      <w:pPr>
        <w:pStyle w:val="NormalaroundTable"/>
      </w:pPr>
      <w:r>
        <w:t>In the above grammar, the pseudo values that appear in angle brackets have the following meaning:</w:t>
      </w:r>
    </w:p>
    <w:p w14:paraId="78159DF0" w14:textId="77777777" w:rsidR="0099607F" w:rsidRDefault="0099607F" w:rsidP="0099607F">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7058F872" w14:textId="77777777" w:rsidR="0099607F" w:rsidRDefault="0099607F" w:rsidP="0099607F">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20401BC9" w14:textId="77777777" w:rsidR="0099607F" w:rsidRDefault="0099607F" w:rsidP="0099607F">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5676B6EC" w14:textId="77777777" w:rsidR="0099607F" w:rsidRDefault="0099607F" w:rsidP="0099607F">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235471D3" w14:textId="77777777" w:rsidR="0099607F" w:rsidRDefault="0099607F" w:rsidP="0099607F">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799F6951" w14:textId="77777777" w:rsidR="0099607F" w:rsidRDefault="0099607F" w:rsidP="0099607F">
      <w:pPr>
        <w:pStyle w:val="Heading4"/>
        <w:numPr>
          <w:ilvl w:val="3"/>
          <w:numId w:val="3"/>
        </w:numPr>
      </w:pPr>
      <w:r>
        <w:t>Additional Requirements</w:t>
      </w:r>
    </w:p>
    <w:p w14:paraId="73983512" w14:textId="77777777" w:rsidR="0099607F" w:rsidRPr="006512CA" w:rsidRDefault="0099607F" w:rsidP="0099607F">
      <w:pPr>
        <w:pStyle w:val="ListParagraph"/>
        <w:numPr>
          <w:ilvl w:val="0"/>
          <w:numId w:val="17"/>
        </w:numPr>
      </w:pPr>
      <w:r>
        <w:t>None</w:t>
      </w:r>
    </w:p>
    <w:p w14:paraId="3138DC11" w14:textId="77777777" w:rsidR="0099607F" w:rsidRDefault="0099607F" w:rsidP="0099607F">
      <w:pPr>
        <w:pStyle w:val="Heading4"/>
        <w:numPr>
          <w:ilvl w:val="3"/>
          <w:numId w:val="3"/>
        </w:numPr>
      </w:pPr>
      <w:r>
        <w:t>Example</w:t>
      </w:r>
    </w:p>
    <w:p w14:paraId="6D5F3AA2" w14:textId="77777777" w:rsidR="0099607F" w:rsidRPr="00D41929" w:rsidRDefault="0099607F" w:rsidP="0099607F">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8D429A" w14:textId="77777777" w:rsidTr="00042AE9">
        <w:trPr>
          <w:trHeight w:val="256"/>
        </w:trPr>
        <w:tc>
          <w:tcPr>
            <w:tcW w:w="9576" w:type="dxa"/>
            <w:shd w:val="clear" w:color="auto" w:fill="D9D9D9" w:themeFill="background1" w:themeFillShade="D9"/>
          </w:tcPr>
          <w:p w14:paraId="79595D79" w14:textId="77777777" w:rsidR="0099607F" w:rsidRPr="00E20FAC" w:rsidRDefault="0099607F" w:rsidP="00042AE9">
            <w:pPr>
              <w:rPr>
                <w:rStyle w:val="CodeSnippet"/>
                <w:noProof/>
              </w:rPr>
            </w:pPr>
            <w:r w:rsidRPr="00E20FAC">
              <w:rPr>
                <w:rStyle w:val="CodeSnippet"/>
                <w:noProof/>
              </w:rPr>
              <w:t>imports:</w:t>
            </w:r>
          </w:p>
          <w:p w14:paraId="7463D846" w14:textId="77777777" w:rsidR="0099607F" w:rsidRPr="00E20FAC" w:rsidRDefault="0099607F" w:rsidP="00042AE9">
            <w:pPr>
              <w:rPr>
                <w:rStyle w:val="CodeSnippet"/>
                <w:noProof/>
              </w:rPr>
            </w:pPr>
            <w:r w:rsidRPr="00E20FAC">
              <w:rPr>
                <w:rStyle w:val="CodeSnippet"/>
                <w:noProof/>
              </w:rPr>
              <w:t xml:space="preserve">  - </w:t>
            </w:r>
            <w:r>
              <w:rPr>
                <w:rStyle w:val="CodeSnippet"/>
                <w:noProof/>
              </w:rPr>
              <w:t>some_definition_file: path1/path2/some_defs.yaml</w:t>
            </w:r>
          </w:p>
          <w:p w14:paraId="356CF63B" w14:textId="77777777" w:rsidR="0099607F" w:rsidRPr="00E20FAC" w:rsidRDefault="0099607F" w:rsidP="00042AE9">
            <w:pPr>
              <w:rPr>
                <w:rStyle w:val="CodeSnippet"/>
                <w:noProof/>
              </w:rPr>
            </w:pPr>
            <w:r w:rsidRPr="00E20FAC">
              <w:rPr>
                <w:rStyle w:val="CodeSnippet"/>
                <w:noProof/>
              </w:rPr>
              <w:t xml:space="preserve">  - </w:t>
            </w:r>
            <w:r>
              <w:rPr>
                <w:rStyle w:val="CodeSnippet"/>
                <w:noProof/>
              </w:rPr>
              <w:t>another_definition_file:</w:t>
            </w:r>
          </w:p>
          <w:p w14:paraId="302F1891" w14:textId="77777777" w:rsidR="0099607F" w:rsidRPr="00E20FAC" w:rsidRDefault="0099607F" w:rsidP="00042AE9">
            <w:pPr>
              <w:rPr>
                <w:rStyle w:val="CodeSnippet"/>
                <w:noProof/>
              </w:rPr>
            </w:pPr>
            <w:r w:rsidRPr="00E20FAC">
              <w:rPr>
                <w:rStyle w:val="CodeSnippet"/>
                <w:noProof/>
              </w:rPr>
              <w:t xml:space="preserve"> </w:t>
            </w:r>
            <w:r>
              <w:rPr>
                <w:rStyle w:val="CodeSnippet"/>
                <w:noProof/>
              </w:rPr>
              <w:t xml:space="preserve">     file: path1/path2/file2.yaml</w:t>
            </w:r>
          </w:p>
          <w:p w14:paraId="19CE3211" w14:textId="77777777" w:rsidR="0099607F" w:rsidRPr="00E20FAC" w:rsidRDefault="0099607F" w:rsidP="00042AE9">
            <w:pPr>
              <w:rPr>
                <w:rStyle w:val="CodeSnippet"/>
                <w:noProof/>
              </w:rPr>
            </w:pPr>
            <w:r w:rsidRPr="00E20FAC">
              <w:rPr>
                <w:rStyle w:val="CodeSnippet"/>
                <w:noProof/>
              </w:rPr>
              <w:t xml:space="preserve">      repository: </w:t>
            </w:r>
            <w:r>
              <w:rPr>
                <w:rStyle w:val="CodeSnippet"/>
                <w:noProof/>
              </w:rPr>
              <w:t>my_service_catalog</w:t>
            </w:r>
          </w:p>
          <w:p w14:paraId="16638348" w14:textId="77777777" w:rsidR="0099607F" w:rsidRPr="00E20FAC" w:rsidRDefault="0099607F" w:rsidP="00042AE9">
            <w:pPr>
              <w:rPr>
                <w:rStyle w:val="CodeSnippet"/>
                <w:noProof/>
              </w:rPr>
            </w:pPr>
            <w:r>
              <w:rPr>
                <w:rStyle w:val="CodeSnippet"/>
                <w:noProof/>
              </w:rPr>
              <w:t xml:space="preserve">      namespace_uri: http://mycompany.com/tosca/1.0/platform</w:t>
            </w:r>
          </w:p>
          <w:p w14:paraId="02B0111D" w14:textId="77777777" w:rsidR="0099607F" w:rsidRPr="006824F5" w:rsidRDefault="0099607F" w:rsidP="00042AE9">
            <w:pPr>
              <w:rPr>
                <w:rStyle w:val="CodeSnippet"/>
                <w:noProof/>
              </w:rPr>
            </w:pPr>
            <w:r w:rsidRPr="00E20FAC">
              <w:rPr>
                <w:rStyle w:val="CodeSnippet"/>
                <w:noProof/>
              </w:rPr>
              <w:t xml:space="preserve">      namespace_prefix: </w:t>
            </w:r>
            <w:r>
              <w:rPr>
                <w:rStyle w:val="CodeSnippet"/>
                <w:noProof/>
              </w:rPr>
              <w:t>mycompany</w:t>
            </w:r>
          </w:p>
        </w:tc>
      </w:tr>
    </w:tbl>
    <w:p w14:paraId="4140E936" w14:textId="77777777" w:rsidR="0099607F" w:rsidRDefault="0099607F" w:rsidP="0099607F">
      <w:pPr>
        <w:pStyle w:val="Heading3"/>
        <w:numPr>
          <w:ilvl w:val="2"/>
          <w:numId w:val="3"/>
        </w:numPr>
      </w:pPr>
      <w:bookmarkStart w:id="359" w:name="_Toc430015676"/>
      <w:bookmarkStart w:id="360" w:name="DEFN_ELEMENT_PROPERTY_DEFN"/>
      <w:r>
        <w:t>Property definition</w:t>
      </w:r>
      <w:bookmarkEnd w:id="359"/>
    </w:p>
    <w:bookmarkEnd w:id="360"/>
    <w:p w14:paraId="723F903C" w14:textId="77777777" w:rsidR="0099607F" w:rsidRDefault="0099607F" w:rsidP="0099607F">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0B8D42EA" w14:textId="77777777" w:rsidR="0099607F" w:rsidRDefault="0099607F" w:rsidP="0099607F">
      <w:pPr>
        <w:pStyle w:val="Heading5"/>
        <w:numPr>
          <w:ilvl w:val="4"/>
          <w:numId w:val="3"/>
        </w:numPr>
      </w:pPr>
      <w:r>
        <w:t>Attribute and Property reflection</w:t>
      </w:r>
      <w:r w:rsidDel="0026477E">
        <w:t xml:space="preserve"> </w:t>
      </w:r>
    </w:p>
    <w:p w14:paraId="454CBAE3" w14:textId="77777777" w:rsidR="0099607F" w:rsidRDefault="0099607F" w:rsidP="0099607F">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BAA72EE" w14:textId="77777777" w:rsidR="0099607F" w:rsidRDefault="0099607F" w:rsidP="0099607F">
      <w:pPr>
        <w:pStyle w:val="Heading4"/>
        <w:numPr>
          <w:ilvl w:val="3"/>
          <w:numId w:val="3"/>
        </w:numPr>
      </w:pPr>
      <w:r>
        <w:t>Keynames</w:t>
      </w:r>
    </w:p>
    <w:p w14:paraId="4507CD7B" w14:textId="77777777" w:rsidR="0099607F" w:rsidRPr="0053600D" w:rsidRDefault="0099607F" w:rsidP="0099607F">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99607F" w:rsidRPr="004279F4" w14:paraId="6FB81A1C" w14:textId="77777777" w:rsidTr="00042AE9">
        <w:trPr>
          <w:cantSplit/>
          <w:tblHeader/>
        </w:trPr>
        <w:tc>
          <w:tcPr>
            <w:tcW w:w="632" w:type="pct"/>
            <w:shd w:val="clear" w:color="auto" w:fill="D9D9D9"/>
          </w:tcPr>
          <w:p w14:paraId="5762CA4A" w14:textId="77777777" w:rsidR="0099607F" w:rsidRPr="00422683" w:rsidRDefault="0099607F" w:rsidP="00042AE9">
            <w:pPr>
              <w:pStyle w:val="TableText-Heading"/>
            </w:pPr>
            <w:r w:rsidRPr="00422683">
              <w:lastRenderedPageBreak/>
              <w:t>Keyname</w:t>
            </w:r>
          </w:p>
        </w:tc>
        <w:tc>
          <w:tcPr>
            <w:tcW w:w="488" w:type="pct"/>
            <w:shd w:val="clear" w:color="auto" w:fill="D9D9D9"/>
          </w:tcPr>
          <w:p w14:paraId="03F75439" w14:textId="77777777" w:rsidR="0099607F" w:rsidRPr="00422683" w:rsidRDefault="0099607F" w:rsidP="00042AE9">
            <w:pPr>
              <w:pStyle w:val="TableText-Heading"/>
            </w:pPr>
            <w:r w:rsidRPr="00422683">
              <w:t>Required</w:t>
            </w:r>
          </w:p>
        </w:tc>
        <w:tc>
          <w:tcPr>
            <w:tcW w:w="792" w:type="pct"/>
            <w:shd w:val="clear" w:color="auto" w:fill="D9D9D9"/>
          </w:tcPr>
          <w:p w14:paraId="4266D24B" w14:textId="77777777" w:rsidR="0099607F" w:rsidRPr="00422683" w:rsidRDefault="0099607F" w:rsidP="00042AE9">
            <w:pPr>
              <w:pStyle w:val="TableText-Heading"/>
            </w:pPr>
            <w:r w:rsidRPr="00422683">
              <w:t>Type</w:t>
            </w:r>
          </w:p>
        </w:tc>
        <w:tc>
          <w:tcPr>
            <w:tcW w:w="850" w:type="pct"/>
            <w:shd w:val="clear" w:color="auto" w:fill="D9D9D9"/>
          </w:tcPr>
          <w:p w14:paraId="7D9E5AF0" w14:textId="77777777" w:rsidR="0099607F" w:rsidRPr="00422683" w:rsidRDefault="0099607F" w:rsidP="00042AE9">
            <w:pPr>
              <w:pStyle w:val="TableText-Heading"/>
            </w:pPr>
            <w:r w:rsidRPr="00422683">
              <w:t>Constraints</w:t>
            </w:r>
          </w:p>
        </w:tc>
        <w:tc>
          <w:tcPr>
            <w:tcW w:w="2238" w:type="pct"/>
            <w:shd w:val="clear" w:color="auto" w:fill="D9D9D9"/>
          </w:tcPr>
          <w:p w14:paraId="3F13A545" w14:textId="77777777" w:rsidR="0099607F" w:rsidRPr="00422683" w:rsidRDefault="0099607F" w:rsidP="00042AE9">
            <w:pPr>
              <w:pStyle w:val="TableText-Heading"/>
            </w:pPr>
            <w:r w:rsidRPr="00422683">
              <w:t>Description</w:t>
            </w:r>
          </w:p>
        </w:tc>
      </w:tr>
      <w:tr w:rsidR="0099607F" w:rsidRPr="004279F4" w14:paraId="3AB67694" w14:textId="77777777" w:rsidTr="00042AE9">
        <w:trPr>
          <w:cantSplit/>
          <w:trHeight w:val="350"/>
        </w:trPr>
        <w:tc>
          <w:tcPr>
            <w:tcW w:w="632" w:type="pct"/>
            <w:shd w:val="clear" w:color="auto" w:fill="FFFFFF"/>
          </w:tcPr>
          <w:p w14:paraId="04CEA068" w14:textId="77777777" w:rsidR="0099607F" w:rsidRDefault="0099607F" w:rsidP="00042AE9">
            <w:pPr>
              <w:pStyle w:val="TableText"/>
              <w:rPr>
                <w:noProof/>
              </w:rPr>
            </w:pPr>
            <w:r>
              <w:rPr>
                <w:noProof/>
              </w:rPr>
              <w:t>type</w:t>
            </w:r>
          </w:p>
        </w:tc>
        <w:tc>
          <w:tcPr>
            <w:tcW w:w="488" w:type="pct"/>
            <w:shd w:val="clear" w:color="auto" w:fill="FFFFFF"/>
          </w:tcPr>
          <w:p w14:paraId="05EC6F8E" w14:textId="77777777" w:rsidR="0099607F" w:rsidRDefault="0099607F" w:rsidP="00042AE9">
            <w:pPr>
              <w:pStyle w:val="TableText"/>
            </w:pPr>
            <w:r>
              <w:t>yes</w:t>
            </w:r>
          </w:p>
        </w:tc>
        <w:tc>
          <w:tcPr>
            <w:tcW w:w="792" w:type="pct"/>
            <w:shd w:val="clear" w:color="auto" w:fill="FFFFFF"/>
          </w:tcPr>
          <w:p w14:paraId="5A804FC9" w14:textId="77777777" w:rsidR="0099607F" w:rsidRDefault="005735A3" w:rsidP="00042AE9">
            <w:pPr>
              <w:pStyle w:val="TableText"/>
            </w:pPr>
            <w:hyperlink w:anchor="TYPE_YAML_STRING" w:history="1">
              <w:r w:rsidR="0099607F" w:rsidRPr="00715AA6">
                <w:rPr>
                  <w:rStyle w:val="Hyperlink"/>
                </w:rPr>
                <w:t>string</w:t>
              </w:r>
            </w:hyperlink>
          </w:p>
        </w:tc>
        <w:tc>
          <w:tcPr>
            <w:tcW w:w="850" w:type="pct"/>
            <w:shd w:val="clear" w:color="auto" w:fill="FFFFFF"/>
          </w:tcPr>
          <w:p w14:paraId="0781AA83" w14:textId="77777777" w:rsidR="0099607F" w:rsidRDefault="0099607F" w:rsidP="00042AE9">
            <w:pPr>
              <w:pStyle w:val="TableText"/>
            </w:pPr>
            <w:r>
              <w:t>None</w:t>
            </w:r>
          </w:p>
        </w:tc>
        <w:tc>
          <w:tcPr>
            <w:tcW w:w="2238" w:type="pct"/>
            <w:shd w:val="clear" w:color="auto" w:fill="FFFFFF"/>
          </w:tcPr>
          <w:p w14:paraId="14772AED" w14:textId="77777777" w:rsidR="0099607F" w:rsidRDefault="0099607F" w:rsidP="00042AE9">
            <w:pPr>
              <w:pStyle w:val="TableText"/>
            </w:pPr>
            <w:r>
              <w:t>The required data type for the property.</w:t>
            </w:r>
          </w:p>
        </w:tc>
      </w:tr>
      <w:tr w:rsidR="0099607F" w:rsidRPr="004279F4" w14:paraId="3C8D516C" w14:textId="77777777" w:rsidTr="00042AE9">
        <w:trPr>
          <w:cantSplit/>
        </w:trPr>
        <w:tc>
          <w:tcPr>
            <w:tcW w:w="632" w:type="pct"/>
            <w:shd w:val="clear" w:color="auto" w:fill="FFFFFF"/>
          </w:tcPr>
          <w:p w14:paraId="04EFD340" w14:textId="77777777" w:rsidR="0099607F" w:rsidRDefault="0099607F" w:rsidP="00042AE9">
            <w:pPr>
              <w:pStyle w:val="TableText"/>
              <w:rPr>
                <w:noProof/>
              </w:rPr>
            </w:pPr>
            <w:r>
              <w:rPr>
                <w:noProof/>
              </w:rPr>
              <w:t>description</w:t>
            </w:r>
          </w:p>
        </w:tc>
        <w:tc>
          <w:tcPr>
            <w:tcW w:w="488" w:type="pct"/>
            <w:shd w:val="clear" w:color="auto" w:fill="FFFFFF"/>
          </w:tcPr>
          <w:p w14:paraId="7F87FCA9" w14:textId="77777777" w:rsidR="0099607F" w:rsidRDefault="0099607F" w:rsidP="00042AE9">
            <w:pPr>
              <w:pStyle w:val="TableText"/>
            </w:pPr>
            <w:r>
              <w:t>no</w:t>
            </w:r>
          </w:p>
        </w:tc>
        <w:tc>
          <w:tcPr>
            <w:tcW w:w="792" w:type="pct"/>
            <w:shd w:val="clear" w:color="auto" w:fill="FFFFFF"/>
          </w:tcPr>
          <w:p w14:paraId="1EF4EB5D" w14:textId="77777777" w:rsidR="0099607F" w:rsidRDefault="005735A3" w:rsidP="00042AE9">
            <w:pPr>
              <w:pStyle w:val="TableText"/>
            </w:pPr>
            <w:hyperlink w:anchor="DEFN_ELEMENT_DESCRIPTION" w:history="1">
              <w:r w:rsidR="0099607F" w:rsidRPr="00B946C9">
                <w:rPr>
                  <w:rStyle w:val="Hyperlink"/>
                </w:rPr>
                <w:t>description</w:t>
              </w:r>
            </w:hyperlink>
          </w:p>
        </w:tc>
        <w:tc>
          <w:tcPr>
            <w:tcW w:w="850" w:type="pct"/>
            <w:shd w:val="clear" w:color="auto" w:fill="FFFFFF"/>
          </w:tcPr>
          <w:p w14:paraId="34F60DF3" w14:textId="77777777" w:rsidR="0099607F" w:rsidRDefault="0099607F" w:rsidP="00042AE9">
            <w:pPr>
              <w:pStyle w:val="TableText"/>
            </w:pPr>
            <w:r>
              <w:t>None</w:t>
            </w:r>
          </w:p>
        </w:tc>
        <w:tc>
          <w:tcPr>
            <w:tcW w:w="2238" w:type="pct"/>
            <w:shd w:val="clear" w:color="auto" w:fill="FFFFFF"/>
          </w:tcPr>
          <w:p w14:paraId="5E8201D6" w14:textId="77777777" w:rsidR="0099607F" w:rsidRDefault="0099607F" w:rsidP="00042AE9">
            <w:pPr>
              <w:pStyle w:val="TableText"/>
            </w:pPr>
            <w:r>
              <w:t>The optional description for the property.</w:t>
            </w:r>
          </w:p>
        </w:tc>
      </w:tr>
      <w:tr w:rsidR="0099607F" w:rsidRPr="004279F4" w14:paraId="2BA6D18E" w14:textId="77777777" w:rsidTr="00042AE9">
        <w:trPr>
          <w:cantSplit/>
        </w:trPr>
        <w:tc>
          <w:tcPr>
            <w:tcW w:w="632" w:type="pct"/>
            <w:shd w:val="clear" w:color="auto" w:fill="FFFFFF"/>
          </w:tcPr>
          <w:p w14:paraId="14797E8B" w14:textId="77777777" w:rsidR="0099607F" w:rsidRDefault="0099607F" w:rsidP="00042AE9">
            <w:pPr>
              <w:pStyle w:val="TableText"/>
              <w:rPr>
                <w:noProof/>
              </w:rPr>
            </w:pPr>
            <w:r>
              <w:rPr>
                <w:noProof/>
              </w:rPr>
              <w:t>required</w:t>
            </w:r>
          </w:p>
        </w:tc>
        <w:tc>
          <w:tcPr>
            <w:tcW w:w="488" w:type="pct"/>
            <w:shd w:val="clear" w:color="auto" w:fill="FFFFFF"/>
          </w:tcPr>
          <w:p w14:paraId="13F859F7" w14:textId="77777777" w:rsidR="0099607F" w:rsidRDefault="0099607F" w:rsidP="00042AE9">
            <w:pPr>
              <w:pStyle w:val="TableText"/>
            </w:pPr>
            <w:r>
              <w:t>no</w:t>
            </w:r>
          </w:p>
          <w:p w14:paraId="39A00670" w14:textId="77777777" w:rsidR="0099607F" w:rsidRDefault="0099607F" w:rsidP="00042AE9">
            <w:pPr>
              <w:pStyle w:val="TableText"/>
            </w:pPr>
          </w:p>
        </w:tc>
        <w:tc>
          <w:tcPr>
            <w:tcW w:w="792" w:type="pct"/>
            <w:shd w:val="clear" w:color="auto" w:fill="FFFFFF"/>
          </w:tcPr>
          <w:p w14:paraId="4B23C8E2" w14:textId="77777777" w:rsidR="0099607F" w:rsidRDefault="005735A3" w:rsidP="00042AE9">
            <w:pPr>
              <w:pStyle w:val="TableText"/>
            </w:pPr>
            <w:hyperlink w:anchor="TYPE_YAML_BOOLEAN" w:history="1">
              <w:r w:rsidR="0099607F" w:rsidRPr="00715AA6">
                <w:rPr>
                  <w:rStyle w:val="Hyperlink"/>
                </w:rPr>
                <w:t>boolean</w:t>
              </w:r>
            </w:hyperlink>
          </w:p>
        </w:tc>
        <w:tc>
          <w:tcPr>
            <w:tcW w:w="850" w:type="pct"/>
            <w:shd w:val="clear" w:color="auto" w:fill="FFFFFF"/>
          </w:tcPr>
          <w:p w14:paraId="36DE69E8" w14:textId="77777777" w:rsidR="0099607F" w:rsidRDefault="0099607F" w:rsidP="00042AE9">
            <w:pPr>
              <w:pStyle w:val="TableText"/>
            </w:pPr>
            <w:r>
              <w:t>default: true</w:t>
            </w:r>
          </w:p>
        </w:tc>
        <w:tc>
          <w:tcPr>
            <w:tcW w:w="2238" w:type="pct"/>
            <w:shd w:val="clear" w:color="auto" w:fill="FFFFFF"/>
          </w:tcPr>
          <w:p w14:paraId="0D91C107" w14:textId="77777777" w:rsidR="0099607F" w:rsidRDefault="0099607F" w:rsidP="00042AE9">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99607F" w:rsidRPr="004279F4" w14:paraId="42EA95D8" w14:textId="77777777" w:rsidTr="00042AE9">
        <w:trPr>
          <w:cantSplit/>
        </w:trPr>
        <w:tc>
          <w:tcPr>
            <w:tcW w:w="632" w:type="pct"/>
            <w:shd w:val="clear" w:color="auto" w:fill="FFFFFF"/>
          </w:tcPr>
          <w:p w14:paraId="39C20E47" w14:textId="77777777" w:rsidR="0099607F" w:rsidRDefault="0099607F" w:rsidP="00042AE9">
            <w:pPr>
              <w:pStyle w:val="TableText"/>
              <w:rPr>
                <w:noProof/>
              </w:rPr>
            </w:pPr>
            <w:r>
              <w:rPr>
                <w:noProof/>
              </w:rPr>
              <w:t>default</w:t>
            </w:r>
          </w:p>
        </w:tc>
        <w:tc>
          <w:tcPr>
            <w:tcW w:w="488" w:type="pct"/>
            <w:shd w:val="clear" w:color="auto" w:fill="FFFFFF"/>
          </w:tcPr>
          <w:p w14:paraId="64AA7D87" w14:textId="77777777" w:rsidR="0099607F" w:rsidRDefault="0099607F" w:rsidP="00042AE9">
            <w:pPr>
              <w:pStyle w:val="TableText"/>
            </w:pPr>
            <w:r>
              <w:t>no</w:t>
            </w:r>
          </w:p>
        </w:tc>
        <w:tc>
          <w:tcPr>
            <w:tcW w:w="792" w:type="pct"/>
            <w:shd w:val="clear" w:color="auto" w:fill="FFFFFF"/>
          </w:tcPr>
          <w:p w14:paraId="7B9E85AC" w14:textId="77777777" w:rsidR="0099607F" w:rsidRDefault="0099607F" w:rsidP="00042AE9">
            <w:pPr>
              <w:pStyle w:val="TableText"/>
            </w:pPr>
            <w:r>
              <w:t>&lt;any&gt;</w:t>
            </w:r>
          </w:p>
        </w:tc>
        <w:tc>
          <w:tcPr>
            <w:tcW w:w="850" w:type="pct"/>
            <w:shd w:val="clear" w:color="auto" w:fill="FFFFFF"/>
          </w:tcPr>
          <w:p w14:paraId="0B7B0B54" w14:textId="77777777" w:rsidR="0099607F" w:rsidRDefault="0099607F" w:rsidP="00042AE9">
            <w:pPr>
              <w:pStyle w:val="TableText"/>
            </w:pPr>
            <w:r>
              <w:t>None</w:t>
            </w:r>
          </w:p>
        </w:tc>
        <w:tc>
          <w:tcPr>
            <w:tcW w:w="2238" w:type="pct"/>
            <w:shd w:val="clear" w:color="auto" w:fill="FFFFFF"/>
          </w:tcPr>
          <w:p w14:paraId="0A6E421A" w14:textId="77777777" w:rsidR="0099607F" w:rsidRDefault="0099607F" w:rsidP="00042AE9">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99607F" w:rsidRPr="004279F4" w14:paraId="6BE866C4" w14:textId="77777777" w:rsidTr="00042AE9">
        <w:trPr>
          <w:cantSplit/>
        </w:trPr>
        <w:tc>
          <w:tcPr>
            <w:tcW w:w="632" w:type="pct"/>
            <w:shd w:val="clear" w:color="auto" w:fill="FFFFFF"/>
          </w:tcPr>
          <w:p w14:paraId="3C83545D" w14:textId="77777777" w:rsidR="0099607F" w:rsidRDefault="0099607F" w:rsidP="00042AE9">
            <w:pPr>
              <w:pStyle w:val="TableText"/>
              <w:rPr>
                <w:noProof/>
              </w:rPr>
            </w:pPr>
            <w:r>
              <w:rPr>
                <w:noProof/>
              </w:rPr>
              <w:t>status</w:t>
            </w:r>
          </w:p>
        </w:tc>
        <w:tc>
          <w:tcPr>
            <w:tcW w:w="488" w:type="pct"/>
            <w:shd w:val="clear" w:color="auto" w:fill="FFFFFF"/>
          </w:tcPr>
          <w:p w14:paraId="154845E9" w14:textId="77777777" w:rsidR="0099607F" w:rsidRDefault="0099607F" w:rsidP="00042AE9">
            <w:pPr>
              <w:pStyle w:val="TableText"/>
            </w:pPr>
            <w:r>
              <w:t>no</w:t>
            </w:r>
          </w:p>
          <w:p w14:paraId="10AEB21F" w14:textId="77777777" w:rsidR="0099607F" w:rsidRDefault="0099607F" w:rsidP="00042AE9">
            <w:pPr>
              <w:pStyle w:val="TableText"/>
            </w:pPr>
          </w:p>
        </w:tc>
        <w:tc>
          <w:tcPr>
            <w:tcW w:w="792" w:type="pct"/>
            <w:shd w:val="clear" w:color="auto" w:fill="FFFFFF"/>
          </w:tcPr>
          <w:p w14:paraId="18F404C3" w14:textId="77777777" w:rsidR="0099607F" w:rsidRDefault="005735A3" w:rsidP="00042AE9">
            <w:pPr>
              <w:pStyle w:val="TableText"/>
            </w:pPr>
            <w:hyperlink w:anchor="TYPE_YAML_STRING" w:history="1">
              <w:r w:rsidR="0099607F" w:rsidRPr="001A0CC6">
                <w:rPr>
                  <w:rStyle w:val="Hyperlink"/>
                </w:rPr>
                <w:t>string</w:t>
              </w:r>
            </w:hyperlink>
          </w:p>
        </w:tc>
        <w:tc>
          <w:tcPr>
            <w:tcW w:w="850" w:type="pct"/>
            <w:shd w:val="clear" w:color="auto" w:fill="FFFFFF"/>
          </w:tcPr>
          <w:p w14:paraId="64677AD7" w14:textId="77777777" w:rsidR="0099607F" w:rsidRDefault="0099607F" w:rsidP="00042AE9">
            <w:pPr>
              <w:pStyle w:val="TableText"/>
            </w:pPr>
            <w:r>
              <w:t>default: supported</w:t>
            </w:r>
          </w:p>
        </w:tc>
        <w:tc>
          <w:tcPr>
            <w:tcW w:w="2238" w:type="pct"/>
            <w:shd w:val="clear" w:color="auto" w:fill="FFFFFF"/>
          </w:tcPr>
          <w:p w14:paraId="70E06750" w14:textId="77777777" w:rsidR="0099607F" w:rsidRDefault="0099607F" w:rsidP="00042AE9">
            <w:pPr>
              <w:pStyle w:val="TableText"/>
            </w:pPr>
            <w:r>
              <w:t xml:space="preserve">The optional status of the property relative to the specification or implementation. See table below for valid values. </w:t>
            </w:r>
          </w:p>
        </w:tc>
      </w:tr>
      <w:tr w:rsidR="0099607F" w:rsidRPr="004279F4" w14:paraId="586F37A8" w14:textId="77777777" w:rsidTr="00042AE9">
        <w:trPr>
          <w:cantSplit/>
        </w:trPr>
        <w:tc>
          <w:tcPr>
            <w:tcW w:w="632" w:type="pct"/>
            <w:shd w:val="clear" w:color="auto" w:fill="FFFFFF"/>
          </w:tcPr>
          <w:p w14:paraId="4DBB4D09" w14:textId="77777777" w:rsidR="0099607F" w:rsidRDefault="0099607F" w:rsidP="00042AE9">
            <w:pPr>
              <w:pStyle w:val="TableText"/>
              <w:rPr>
                <w:noProof/>
              </w:rPr>
            </w:pPr>
            <w:r w:rsidRPr="006C7962">
              <w:rPr>
                <w:noProof/>
              </w:rPr>
              <w:t>constraints</w:t>
            </w:r>
          </w:p>
        </w:tc>
        <w:tc>
          <w:tcPr>
            <w:tcW w:w="488" w:type="pct"/>
            <w:shd w:val="clear" w:color="auto" w:fill="FFFFFF"/>
          </w:tcPr>
          <w:p w14:paraId="25873866" w14:textId="77777777" w:rsidR="0099607F" w:rsidRDefault="0099607F" w:rsidP="00042AE9">
            <w:pPr>
              <w:pStyle w:val="TableText"/>
            </w:pPr>
            <w:r>
              <w:t>no</w:t>
            </w:r>
          </w:p>
        </w:tc>
        <w:tc>
          <w:tcPr>
            <w:tcW w:w="792" w:type="pct"/>
            <w:shd w:val="clear" w:color="auto" w:fill="FFFFFF"/>
          </w:tcPr>
          <w:p w14:paraId="4F8B6AA2" w14:textId="77777777" w:rsidR="0099607F" w:rsidRDefault="0099607F" w:rsidP="00042AE9">
            <w:pPr>
              <w:pStyle w:val="TableText"/>
            </w:pPr>
            <w:r>
              <w:t>list of</w:t>
            </w:r>
          </w:p>
          <w:p w14:paraId="3286B0EE" w14:textId="77777777" w:rsidR="0099607F" w:rsidRDefault="005735A3" w:rsidP="00042AE9">
            <w:pPr>
              <w:pStyle w:val="TableText"/>
            </w:pPr>
            <w:hyperlink w:anchor="DEFN_ELEMENT_CONSTRAINTS_CLAUSE" w:history="1">
              <w:r w:rsidR="0099607F">
                <w:rPr>
                  <w:rStyle w:val="Hyperlink"/>
                </w:rPr>
                <w:t>constraint clauses</w:t>
              </w:r>
            </w:hyperlink>
          </w:p>
        </w:tc>
        <w:tc>
          <w:tcPr>
            <w:tcW w:w="850" w:type="pct"/>
            <w:shd w:val="clear" w:color="auto" w:fill="FFFFFF"/>
          </w:tcPr>
          <w:p w14:paraId="743E5966" w14:textId="77777777" w:rsidR="0099607F" w:rsidRDefault="0099607F" w:rsidP="00042AE9">
            <w:pPr>
              <w:pStyle w:val="TableText"/>
            </w:pPr>
            <w:r>
              <w:t>None</w:t>
            </w:r>
          </w:p>
        </w:tc>
        <w:tc>
          <w:tcPr>
            <w:tcW w:w="2238" w:type="pct"/>
            <w:shd w:val="clear" w:color="auto" w:fill="FFFFFF"/>
          </w:tcPr>
          <w:p w14:paraId="16F88E13" w14:textId="77777777" w:rsidR="0099607F" w:rsidRDefault="0099607F" w:rsidP="00042AE9">
            <w:pPr>
              <w:pStyle w:val="TableText"/>
            </w:pPr>
            <w:r>
              <w:t>The optional list of sequenced constraint clauses for the property.</w:t>
            </w:r>
          </w:p>
        </w:tc>
      </w:tr>
      <w:tr w:rsidR="0099607F" w:rsidRPr="004279F4" w14:paraId="4E093F87" w14:textId="77777777" w:rsidTr="00042AE9">
        <w:trPr>
          <w:cantSplit/>
        </w:trPr>
        <w:tc>
          <w:tcPr>
            <w:tcW w:w="632" w:type="pct"/>
            <w:shd w:val="clear" w:color="auto" w:fill="FFFFFF"/>
          </w:tcPr>
          <w:p w14:paraId="3DB7102F" w14:textId="77777777" w:rsidR="0099607F" w:rsidRDefault="0099607F" w:rsidP="00042AE9">
            <w:pPr>
              <w:pStyle w:val="TableText"/>
              <w:rPr>
                <w:noProof/>
              </w:rPr>
            </w:pPr>
            <w:r>
              <w:rPr>
                <w:noProof/>
              </w:rPr>
              <w:t>entry_schema</w:t>
            </w:r>
          </w:p>
        </w:tc>
        <w:tc>
          <w:tcPr>
            <w:tcW w:w="488" w:type="pct"/>
            <w:shd w:val="clear" w:color="auto" w:fill="FFFFFF"/>
          </w:tcPr>
          <w:p w14:paraId="32F4A0FC" w14:textId="77777777" w:rsidR="0099607F" w:rsidRDefault="0099607F" w:rsidP="00042AE9">
            <w:pPr>
              <w:pStyle w:val="TableText"/>
            </w:pPr>
            <w:r>
              <w:t>no</w:t>
            </w:r>
          </w:p>
        </w:tc>
        <w:tc>
          <w:tcPr>
            <w:tcW w:w="792" w:type="pct"/>
            <w:shd w:val="clear" w:color="auto" w:fill="FFFFFF"/>
          </w:tcPr>
          <w:p w14:paraId="6DD0A914" w14:textId="77777777" w:rsidR="0099607F" w:rsidRDefault="005735A3" w:rsidP="00042AE9">
            <w:pPr>
              <w:pStyle w:val="TableText"/>
            </w:pPr>
            <w:hyperlink w:anchor="TYPE_YAML_STRING" w:history="1">
              <w:r w:rsidR="0099607F" w:rsidRPr="0040234E">
                <w:rPr>
                  <w:rStyle w:val="Hyperlink"/>
                </w:rPr>
                <w:t>string</w:t>
              </w:r>
            </w:hyperlink>
          </w:p>
        </w:tc>
        <w:tc>
          <w:tcPr>
            <w:tcW w:w="850" w:type="pct"/>
            <w:shd w:val="clear" w:color="auto" w:fill="FFFFFF"/>
          </w:tcPr>
          <w:p w14:paraId="78F353AE" w14:textId="77777777" w:rsidR="0099607F" w:rsidRDefault="0099607F" w:rsidP="00042AE9">
            <w:pPr>
              <w:pStyle w:val="TableText"/>
            </w:pPr>
            <w:r>
              <w:t>None</w:t>
            </w:r>
          </w:p>
        </w:tc>
        <w:tc>
          <w:tcPr>
            <w:tcW w:w="2238" w:type="pct"/>
            <w:shd w:val="clear" w:color="auto" w:fill="FFFFFF"/>
          </w:tcPr>
          <w:p w14:paraId="29DE3E50" w14:textId="77777777" w:rsidR="0099607F" w:rsidRPr="00724226" w:rsidRDefault="0099607F" w:rsidP="00042AE9">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53D70E49" w14:textId="77777777" w:rsidR="0099607F" w:rsidRDefault="0099607F" w:rsidP="0099607F">
      <w:pPr>
        <w:pStyle w:val="Heading4"/>
        <w:numPr>
          <w:ilvl w:val="3"/>
          <w:numId w:val="3"/>
        </w:numPr>
      </w:pPr>
      <w:bookmarkStart w:id="361" w:name="DEFN_ELEMENT_PROPERTY_STATUS_VALUES"/>
      <w:r>
        <w:t>Status values</w:t>
      </w:r>
    </w:p>
    <w:bookmarkEnd w:id="361"/>
    <w:p w14:paraId="7C4BE41A" w14:textId="77777777" w:rsidR="0099607F" w:rsidRPr="006C7962" w:rsidRDefault="0099607F" w:rsidP="0099607F">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99607F" w:rsidRPr="004279F4" w14:paraId="6BAC2788" w14:textId="77777777" w:rsidTr="00042AE9">
        <w:trPr>
          <w:cantSplit/>
          <w:tblHeader/>
        </w:trPr>
        <w:tc>
          <w:tcPr>
            <w:tcW w:w="782" w:type="pct"/>
            <w:shd w:val="clear" w:color="auto" w:fill="D9D9D9"/>
          </w:tcPr>
          <w:p w14:paraId="067AB4A2" w14:textId="77777777" w:rsidR="0099607F" w:rsidRPr="00422683" w:rsidRDefault="0099607F" w:rsidP="00042AE9">
            <w:pPr>
              <w:pStyle w:val="TableText-Heading"/>
            </w:pPr>
            <w:r w:rsidRPr="00422683">
              <w:t>Value</w:t>
            </w:r>
          </w:p>
        </w:tc>
        <w:tc>
          <w:tcPr>
            <w:tcW w:w="4218" w:type="pct"/>
            <w:shd w:val="clear" w:color="auto" w:fill="D9D9D9"/>
          </w:tcPr>
          <w:p w14:paraId="2C704FA5" w14:textId="77777777" w:rsidR="0099607F" w:rsidRPr="00422683" w:rsidRDefault="0099607F" w:rsidP="00042AE9">
            <w:pPr>
              <w:pStyle w:val="TableText-Heading"/>
            </w:pPr>
            <w:r w:rsidRPr="00422683">
              <w:t>Description</w:t>
            </w:r>
          </w:p>
        </w:tc>
      </w:tr>
      <w:tr w:rsidR="0099607F" w:rsidRPr="004279F4" w14:paraId="5F6318D2" w14:textId="77777777" w:rsidTr="00042AE9">
        <w:trPr>
          <w:cantSplit/>
        </w:trPr>
        <w:tc>
          <w:tcPr>
            <w:tcW w:w="782" w:type="pct"/>
            <w:shd w:val="clear" w:color="auto" w:fill="FFFFFF"/>
          </w:tcPr>
          <w:p w14:paraId="46758E42" w14:textId="77777777" w:rsidR="0099607F" w:rsidRPr="00B17171" w:rsidRDefault="0099607F" w:rsidP="00042AE9">
            <w:pPr>
              <w:pStyle w:val="TableText"/>
              <w:rPr>
                <w:b/>
                <w:noProof/>
              </w:rPr>
            </w:pPr>
            <w:r w:rsidRPr="00B17171">
              <w:rPr>
                <w:b/>
                <w:noProof/>
              </w:rPr>
              <w:t xml:space="preserve">supported </w:t>
            </w:r>
          </w:p>
        </w:tc>
        <w:tc>
          <w:tcPr>
            <w:tcW w:w="4218" w:type="pct"/>
            <w:shd w:val="clear" w:color="auto" w:fill="FFFFFF"/>
          </w:tcPr>
          <w:p w14:paraId="26DF4B93" w14:textId="77777777" w:rsidR="0099607F" w:rsidRDefault="0099607F" w:rsidP="00042AE9">
            <w:pPr>
              <w:pStyle w:val="TableText"/>
            </w:pPr>
            <w:r>
              <w:t xml:space="preserve">Indicates the property is supported.  This is the </w:t>
            </w:r>
            <w:r w:rsidRPr="00A73327">
              <w:rPr>
                <w:b/>
              </w:rPr>
              <w:t>default</w:t>
            </w:r>
            <w:r>
              <w:t xml:space="preserve"> value for all property definitions.</w:t>
            </w:r>
          </w:p>
        </w:tc>
      </w:tr>
      <w:tr w:rsidR="0099607F" w:rsidRPr="004279F4" w14:paraId="58E448E3" w14:textId="77777777" w:rsidTr="00042AE9">
        <w:trPr>
          <w:cantSplit/>
        </w:trPr>
        <w:tc>
          <w:tcPr>
            <w:tcW w:w="782" w:type="pct"/>
            <w:shd w:val="clear" w:color="auto" w:fill="FFFFFF"/>
          </w:tcPr>
          <w:p w14:paraId="77BC28FF" w14:textId="77777777" w:rsidR="0099607F" w:rsidRPr="00B17171" w:rsidRDefault="0099607F" w:rsidP="00042AE9">
            <w:pPr>
              <w:pStyle w:val="TableText"/>
              <w:rPr>
                <w:b/>
                <w:noProof/>
              </w:rPr>
            </w:pPr>
            <w:r w:rsidRPr="00B17171">
              <w:rPr>
                <w:b/>
                <w:noProof/>
              </w:rPr>
              <w:t>unsupported</w:t>
            </w:r>
          </w:p>
        </w:tc>
        <w:tc>
          <w:tcPr>
            <w:tcW w:w="4218" w:type="pct"/>
            <w:shd w:val="clear" w:color="auto" w:fill="FFFFFF"/>
          </w:tcPr>
          <w:p w14:paraId="087DB062" w14:textId="77777777" w:rsidR="0099607F" w:rsidRDefault="0099607F" w:rsidP="00042AE9">
            <w:pPr>
              <w:pStyle w:val="TableText"/>
            </w:pPr>
            <w:r>
              <w:t>Indicates the property is not supported.</w:t>
            </w:r>
          </w:p>
        </w:tc>
      </w:tr>
      <w:tr w:rsidR="0099607F" w:rsidRPr="004279F4" w14:paraId="1C7BDF6B" w14:textId="77777777" w:rsidTr="00042AE9">
        <w:trPr>
          <w:cantSplit/>
        </w:trPr>
        <w:tc>
          <w:tcPr>
            <w:tcW w:w="782" w:type="pct"/>
            <w:shd w:val="clear" w:color="auto" w:fill="FFFFFF"/>
          </w:tcPr>
          <w:p w14:paraId="48CD0987" w14:textId="77777777" w:rsidR="0099607F" w:rsidRPr="00B17171" w:rsidRDefault="0099607F" w:rsidP="00042AE9">
            <w:pPr>
              <w:pStyle w:val="TableText"/>
              <w:rPr>
                <w:b/>
                <w:noProof/>
              </w:rPr>
            </w:pPr>
            <w:r w:rsidRPr="00B17171">
              <w:rPr>
                <w:b/>
                <w:noProof/>
              </w:rPr>
              <w:t>experimental</w:t>
            </w:r>
          </w:p>
        </w:tc>
        <w:tc>
          <w:tcPr>
            <w:tcW w:w="4218" w:type="pct"/>
            <w:shd w:val="clear" w:color="auto" w:fill="FFFFFF"/>
          </w:tcPr>
          <w:p w14:paraId="7CF34A72" w14:textId="77777777" w:rsidR="0099607F" w:rsidRDefault="0099607F" w:rsidP="00042AE9">
            <w:pPr>
              <w:pStyle w:val="TableText"/>
            </w:pPr>
            <w:r>
              <w:t>Indicates the property is experimental and has no official standing.</w:t>
            </w:r>
          </w:p>
        </w:tc>
      </w:tr>
      <w:tr w:rsidR="0099607F" w:rsidRPr="004279F4" w14:paraId="13FD5032" w14:textId="77777777" w:rsidTr="00042AE9">
        <w:trPr>
          <w:cantSplit/>
        </w:trPr>
        <w:tc>
          <w:tcPr>
            <w:tcW w:w="782" w:type="pct"/>
            <w:shd w:val="clear" w:color="auto" w:fill="FFFFFF"/>
          </w:tcPr>
          <w:p w14:paraId="5736C3D7" w14:textId="77777777" w:rsidR="0099607F" w:rsidRPr="00B17171" w:rsidRDefault="0099607F" w:rsidP="00042AE9">
            <w:pPr>
              <w:pStyle w:val="TableText"/>
              <w:rPr>
                <w:b/>
                <w:noProof/>
              </w:rPr>
            </w:pPr>
            <w:r w:rsidRPr="00B17171">
              <w:rPr>
                <w:b/>
                <w:noProof/>
              </w:rPr>
              <w:t>deprecated</w:t>
            </w:r>
          </w:p>
        </w:tc>
        <w:tc>
          <w:tcPr>
            <w:tcW w:w="4218" w:type="pct"/>
            <w:shd w:val="clear" w:color="auto" w:fill="FFFFFF"/>
          </w:tcPr>
          <w:p w14:paraId="6B04033E" w14:textId="77777777" w:rsidR="0099607F" w:rsidRDefault="0099607F" w:rsidP="00042AE9">
            <w:pPr>
              <w:pStyle w:val="TableText"/>
            </w:pPr>
            <w:r>
              <w:t>Indicates the property has been deprecated by a new specification version.</w:t>
            </w:r>
          </w:p>
        </w:tc>
      </w:tr>
    </w:tbl>
    <w:p w14:paraId="77FA4C94" w14:textId="77777777" w:rsidR="0099607F" w:rsidRDefault="0099607F" w:rsidP="0099607F">
      <w:pPr>
        <w:pStyle w:val="Heading4"/>
        <w:numPr>
          <w:ilvl w:val="3"/>
          <w:numId w:val="3"/>
        </w:numPr>
      </w:pPr>
      <w:r>
        <w:t>Grammar</w:t>
      </w:r>
    </w:p>
    <w:p w14:paraId="5858AF5E" w14:textId="77777777" w:rsidR="0099607F" w:rsidRPr="003D06F2" w:rsidRDefault="0099607F" w:rsidP="0099607F">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98B9EC6" w14:textId="77777777" w:rsidTr="00042AE9">
        <w:tc>
          <w:tcPr>
            <w:tcW w:w="9576" w:type="dxa"/>
            <w:shd w:val="clear" w:color="auto" w:fill="D9D9D9" w:themeFill="background1" w:themeFillShade="D9"/>
          </w:tcPr>
          <w:p w14:paraId="5D4C8EAD" w14:textId="77777777" w:rsidR="0099607F" w:rsidRPr="007A23A4" w:rsidRDefault="0099607F" w:rsidP="00042AE9">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5D0A6168" w14:textId="77777777" w:rsidR="0099607F" w:rsidRDefault="0099607F" w:rsidP="00042AE9">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7247B576" w14:textId="77777777" w:rsidR="0099607F" w:rsidRDefault="0099607F" w:rsidP="00042AE9">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4409522C" w14:textId="77777777" w:rsidR="0099607F" w:rsidRPr="006824F5" w:rsidRDefault="0099607F" w:rsidP="00042AE9">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34A247D0" w14:textId="77777777" w:rsidR="0099607F" w:rsidRDefault="0099607F" w:rsidP="00042AE9">
            <w:pPr>
              <w:rPr>
                <w:rStyle w:val="CodeSnippet"/>
                <w:noProof/>
              </w:rPr>
            </w:pPr>
            <w:r w:rsidRPr="006824F5">
              <w:rPr>
                <w:rStyle w:val="CodeSnippet"/>
                <w:noProof/>
              </w:rPr>
              <w:t xml:space="preserve">  default: &lt;default_value&gt;</w:t>
            </w:r>
          </w:p>
          <w:p w14:paraId="50A9CAA2" w14:textId="77777777" w:rsidR="0099607F" w:rsidRDefault="0099607F" w:rsidP="00042AE9">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1CCF7B0D" w14:textId="77777777" w:rsidR="0099607F" w:rsidRPr="006824F5" w:rsidRDefault="0099607F" w:rsidP="00042AE9">
            <w:pPr>
              <w:rPr>
                <w:rStyle w:val="CodeSnippet"/>
                <w:noProof/>
              </w:rPr>
            </w:pPr>
            <w:r w:rsidRPr="006824F5">
              <w:rPr>
                <w:rStyle w:val="CodeSnippet"/>
                <w:noProof/>
              </w:rPr>
              <w:t xml:space="preserve">  constraints: </w:t>
            </w:r>
          </w:p>
          <w:p w14:paraId="5EB05F2A"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2F3FA600" w14:textId="77777777" w:rsidR="0099607F" w:rsidRDefault="0099607F" w:rsidP="00042AE9">
            <w:pPr>
              <w:rPr>
                <w:rStyle w:val="CodeSnippet"/>
                <w:noProof/>
              </w:rPr>
            </w:pPr>
            <w:r>
              <w:rPr>
                <w:rStyle w:val="CodeSnippet"/>
                <w:noProof/>
              </w:rPr>
              <w:t xml:space="preserve">  entry_schema:</w:t>
            </w:r>
          </w:p>
          <w:p w14:paraId="37D01C60" w14:textId="77777777" w:rsidR="0099607F" w:rsidRDefault="0099607F" w:rsidP="00042AE9">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45DD6890" w14:textId="77777777" w:rsidR="0099607F" w:rsidRDefault="0099607F" w:rsidP="00042AE9">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01466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7DF70BC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4C56BE83" w14:textId="77777777" w:rsidR="0099607F" w:rsidRDefault="0099607F" w:rsidP="0099607F">
      <w:pPr>
        <w:pStyle w:val="NormalaroundTable"/>
      </w:pPr>
      <w:r>
        <w:t>In the above grammar, the pseudo values that appear in angle brackets have the following meaning:</w:t>
      </w:r>
    </w:p>
    <w:p w14:paraId="36D7845A" w14:textId="77777777" w:rsidR="0099607F" w:rsidRDefault="0099607F" w:rsidP="0099607F">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04FD4598" w14:textId="77777777" w:rsidR="0099607F" w:rsidRDefault="0099607F" w:rsidP="0099607F">
      <w:pPr>
        <w:numPr>
          <w:ilvl w:val="0"/>
          <w:numId w:val="19"/>
        </w:numPr>
        <w:spacing w:before="0" w:after="0"/>
      </w:pPr>
      <w:r w:rsidRPr="00860225">
        <w:rPr>
          <w:rStyle w:val="CodeSnippetHighlight"/>
        </w:rPr>
        <w:lastRenderedPageBreak/>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036383FB" w14:textId="77777777" w:rsidR="0099607F" w:rsidRDefault="0099607F" w:rsidP="0099607F">
      <w:pPr>
        <w:numPr>
          <w:ilvl w:val="0"/>
          <w:numId w:val="19"/>
        </w:numPr>
        <w:spacing w:before="0" w:after="0"/>
      </w:pPr>
      <w:r w:rsidRPr="00860225">
        <w:rPr>
          <w:rStyle w:val="CodeSnippetHighlight"/>
        </w:rPr>
        <w:t>property_type</w:t>
      </w:r>
      <w:r>
        <w:t>: represents the required data type of the property.</w:t>
      </w:r>
    </w:p>
    <w:p w14:paraId="1BCAEAA9" w14:textId="77777777" w:rsidR="0099607F" w:rsidRDefault="0099607F" w:rsidP="0099607F">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52990AE4"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5443C131" w14:textId="77777777" w:rsidR="0099607F" w:rsidRDefault="0099607F" w:rsidP="0099607F">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6575203" w14:textId="77777777" w:rsidR="0099607F" w:rsidRDefault="0099607F" w:rsidP="0099607F">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1EF2156F" w14:textId="77777777" w:rsidR="0099607F" w:rsidRDefault="0099607F" w:rsidP="0099607F">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482CFCB8" w14:textId="77777777" w:rsidR="0099607F" w:rsidRDefault="0099607F" w:rsidP="0099607F">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00E7FDEF" w14:textId="77777777" w:rsidR="0099607F" w:rsidRPr="007428D7" w:rsidRDefault="0099607F" w:rsidP="0099607F">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5F055A31" w14:textId="77777777" w:rsidR="0099607F" w:rsidRDefault="0099607F" w:rsidP="0099607F">
      <w:pPr>
        <w:pStyle w:val="Heading4"/>
        <w:numPr>
          <w:ilvl w:val="3"/>
          <w:numId w:val="3"/>
        </w:numPr>
      </w:pPr>
      <w:r>
        <w:t>Additional Requirements</w:t>
      </w:r>
    </w:p>
    <w:p w14:paraId="6B61F59F" w14:textId="77777777" w:rsidR="0099607F" w:rsidRDefault="0099607F" w:rsidP="0099607F">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2818C8AD" w14:textId="77777777" w:rsidR="0099607F" w:rsidRDefault="0099607F" w:rsidP="0099607F">
      <w:pPr>
        <w:pStyle w:val="ListParagraph"/>
        <w:numPr>
          <w:ilvl w:val="0"/>
          <w:numId w:val="33"/>
        </w:numPr>
      </w:pPr>
      <w:r>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59D76EAF" w14:textId="77777777" w:rsidR="0099607F" w:rsidRDefault="0099607F" w:rsidP="0099607F">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38BE279C" w14:textId="77777777" w:rsidR="0099607F" w:rsidRPr="00074AB7" w:rsidRDefault="0099607F" w:rsidP="0099607F">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7202650F" w14:textId="77777777" w:rsidR="0099607F" w:rsidRDefault="0099607F" w:rsidP="0099607F">
      <w:pPr>
        <w:pStyle w:val="Heading4"/>
        <w:numPr>
          <w:ilvl w:val="3"/>
          <w:numId w:val="3"/>
        </w:numPr>
      </w:pPr>
      <w:r>
        <w:t>Notes</w:t>
      </w:r>
    </w:p>
    <w:p w14:paraId="60EBE509" w14:textId="77777777" w:rsidR="0099607F" w:rsidRDefault="0099607F" w:rsidP="0099607F">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54BE7C62" w14:textId="77777777" w:rsidR="0099607F" w:rsidRDefault="0099607F" w:rsidP="0099607F">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AB6ADF2" w14:textId="77777777" w:rsidR="0099607F" w:rsidRDefault="0099607F" w:rsidP="0099607F">
      <w:pPr>
        <w:pStyle w:val="Heading4"/>
        <w:numPr>
          <w:ilvl w:val="3"/>
          <w:numId w:val="3"/>
        </w:numPr>
      </w:pPr>
      <w:r>
        <w:t>Example</w:t>
      </w:r>
    </w:p>
    <w:p w14:paraId="3D3BD76F" w14:textId="77777777" w:rsidR="0099607F" w:rsidRPr="00D41929" w:rsidRDefault="0099607F" w:rsidP="0099607F">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D7CE75F" w14:textId="77777777" w:rsidTr="00042AE9">
        <w:trPr>
          <w:trHeight w:val="256"/>
        </w:trPr>
        <w:tc>
          <w:tcPr>
            <w:tcW w:w="9576" w:type="dxa"/>
            <w:shd w:val="clear" w:color="auto" w:fill="D9D9D9" w:themeFill="background1" w:themeFillShade="D9"/>
          </w:tcPr>
          <w:p w14:paraId="3BC491D8" w14:textId="77777777" w:rsidR="0099607F" w:rsidRDefault="0099607F" w:rsidP="00042AE9">
            <w:pPr>
              <w:rPr>
                <w:rStyle w:val="CodeSnippet"/>
                <w:noProof/>
              </w:rPr>
            </w:pPr>
            <w:r>
              <w:rPr>
                <w:rStyle w:val="CodeSnippet"/>
                <w:noProof/>
              </w:rPr>
              <w:t>properties:</w:t>
            </w:r>
          </w:p>
          <w:p w14:paraId="7F1BE11C" w14:textId="77777777" w:rsidR="0099607F" w:rsidRPr="006824F5" w:rsidRDefault="0099607F" w:rsidP="00042AE9">
            <w:pPr>
              <w:rPr>
                <w:rStyle w:val="CodeSnippet"/>
                <w:noProof/>
              </w:rPr>
            </w:pPr>
            <w:r>
              <w:rPr>
                <w:rStyle w:val="CodeSnippet"/>
                <w:noProof/>
              </w:rPr>
              <w:t xml:space="preserve">  </w:t>
            </w:r>
            <w:r w:rsidRPr="006824F5">
              <w:rPr>
                <w:rStyle w:val="CodeSnippet"/>
                <w:noProof/>
              </w:rPr>
              <w:t>num_cpus:</w:t>
            </w:r>
          </w:p>
          <w:p w14:paraId="6B97E09C"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3C90C12D" w14:textId="77777777" w:rsidR="0099607F" w:rsidRDefault="0099607F" w:rsidP="00042AE9">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184FA29B" w14:textId="77777777" w:rsidR="0099607F" w:rsidRDefault="0099607F" w:rsidP="00042AE9">
            <w:pPr>
              <w:rPr>
                <w:rStyle w:val="CodeSnippet"/>
                <w:noProof/>
              </w:rPr>
            </w:pPr>
            <w:r>
              <w:rPr>
                <w:rStyle w:val="CodeSnippet"/>
                <w:noProof/>
              </w:rPr>
              <w:t xml:space="preserve">    default: 1</w:t>
            </w:r>
          </w:p>
          <w:p w14:paraId="421DE42F" w14:textId="77777777" w:rsidR="0099607F" w:rsidRPr="006824F5" w:rsidRDefault="0099607F" w:rsidP="00042AE9">
            <w:pPr>
              <w:rPr>
                <w:rStyle w:val="CodeSnippet"/>
                <w:noProof/>
              </w:rPr>
            </w:pPr>
            <w:r>
              <w:rPr>
                <w:rStyle w:val="CodeSnippet"/>
                <w:noProof/>
              </w:rPr>
              <w:t xml:space="preserve">    required: true</w:t>
            </w:r>
          </w:p>
          <w:p w14:paraId="0FC7AAAE"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79EB9340"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1BC521B9" w14:textId="77777777" w:rsidR="0099607F" w:rsidRDefault="0099607F" w:rsidP="0099607F">
      <w:pPr>
        <w:pStyle w:val="Heading3"/>
        <w:numPr>
          <w:ilvl w:val="2"/>
          <w:numId w:val="3"/>
        </w:numPr>
      </w:pPr>
      <w:bookmarkStart w:id="362" w:name="_Toc430015677"/>
      <w:bookmarkStart w:id="363" w:name="DEFN_ELEMENT_PROPERTY_VALUE_ASSIGNMENT"/>
      <w:r>
        <w:t>Property assignment</w:t>
      </w:r>
      <w:bookmarkEnd w:id="362"/>
    </w:p>
    <w:bookmarkEnd w:id="363"/>
    <w:p w14:paraId="74AB737F" w14:textId="77777777" w:rsidR="0099607F" w:rsidRDefault="0099607F" w:rsidP="0099607F">
      <w:r>
        <w:t>This section defines the grammar for assigning values to named properties within TOSCA Node and Relationship templates that are defined in their corresponding named types.</w:t>
      </w:r>
    </w:p>
    <w:p w14:paraId="707ABF4D" w14:textId="77777777" w:rsidR="0099607F" w:rsidRDefault="0099607F" w:rsidP="0099607F">
      <w:pPr>
        <w:pStyle w:val="Heading4"/>
        <w:numPr>
          <w:ilvl w:val="3"/>
          <w:numId w:val="3"/>
        </w:numPr>
      </w:pPr>
      <w:r>
        <w:t>Keynames</w:t>
      </w:r>
    </w:p>
    <w:p w14:paraId="3009EA07" w14:textId="77777777" w:rsidR="0099607F" w:rsidRPr="0053600D" w:rsidRDefault="0099607F" w:rsidP="0099607F">
      <w:pPr>
        <w:pStyle w:val="NormalaroundTable"/>
      </w:pPr>
      <w:r>
        <w:t>The TOSCA property assignment has no keynames.</w:t>
      </w:r>
    </w:p>
    <w:p w14:paraId="0763EE88" w14:textId="77777777" w:rsidR="0099607F" w:rsidRPr="00CE47A2" w:rsidRDefault="0099607F" w:rsidP="0099607F">
      <w:pPr>
        <w:pStyle w:val="Heading4"/>
        <w:numPr>
          <w:ilvl w:val="3"/>
          <w:numId w:val="3"/>
        </w:numPr>
      </w:pPr>
      <w:r>
        <w:lastRenderedPageBreak/>
        <w:t>Grammar</w:t>
      </w:r>
    </w:p>
    <w:p w14:paraId="1FC27EAC" w14:textId="77777777" w:rsidR="0099607F" w:rsidRDefault="0099607F" w:rsidP="0099607F">
      <w:pPr>
        <w:pStyle w:val="NormalaroundTable"/>
      </w:pPr>
      <w:r>
        <w:t>Property assignments have the following grammar:</w:t>
      </w:r>
    </w:p>
    <w:p w14:paraId="038246DC" w14:textId="77777777" w:rsidR="0099607F" w:rsidRDefault="0099607F" w:rsidP="0099607F">
      <w:pPr>
        <w:pStyle w:val="Heading5"/>
        <w:numPr>
          <w:ilvl w:val="4"/>
          <w:numId w:val="3"/>
        </w:numPr>
      </w:pPr>
      <w:r>
        <w:t>Short notation:</w:t>
      </w:r>
    </w:p>
    <w:p w14:paraId="37E50624" w14:textId="77777777" w:rsidR="0099607F" w:rsidRPr="00FC53CB" w:rsidRDefault="0099607F" w:rsidP="0099607F">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18DF7E10" w14:textId="77777777" w:rsidTr="00042AE9">
        <w:trPr>
          <w:trHeight w:val="256"/>
        </w:trPr>
        <w:tc>
          <w:tcPr>
            <w:tcW w:w="9576" w:type="dxa"/>
            <w:shd w:val="clear" w:color="auto" w:fill="D9D9D9" w:themeFill="background1" w:themeFillShade="D9"/>
          </w:tcPr>
          <w:p w14:paraId="682970F6" w14:textId="77777777" w:rsidR="0099607F" w:rsidRDefault="0099607F" w:rsidP="00042AE9">
            <w:pPr>
              <w:rPr>
                <w:rStyle w:val="CodeSnippet"/>
                <w:noProof/>
              </w:rPr>
            </w:pPr>
            <w:r>
              <w:rPr>
                <w:rStyle w:val="CodeSnippet"/>
                <w:noProof/>
              </w:rPr>
              <w:t>&lt;property_name&gt;: &lt;property_value&gt; | { &lt;property_value_expression&gt; }</w:t>
            </w:r>
          </w:p>
        </w:tc>
      </w:tr>
    </w:tbl>
    <w:p w14:paraId="50F3E67B" w14:textId="77777777" w:rsidR="0099607F" w:rsidRDefault="0099607F" w:rsidP="0099607F">
      <w:pPr>
        <w:pStyle w:val="NormalaroundTable"/>
      </w:pPr>
      <w:r>
        <w:t>In the above grammars, the pseudo values that appear in angle brackets have the following meaning:</w:t>
      </w:r>
    </w:p>
    <w:p w14:paraId="37DDDF24" w14:textId="77777777" w:rsidR="0099607F" w:rsidRDefault="0099607F" w:rsidP="0099607F">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55C6357A" w14:textId="77777777" w:rsidR="0099607F" w:rsidRDefault="0099607F" w:rsidP="0099607F">
      <w:pPr>
        <w:pStyle w:val="ListBullet3"/>
      </w:pPr>
      <w:r>
        <w:rPr>
          <w:rStyle w:val="CodeSnippetHighlight"/>
        </w:rPr>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2FFE7B83" w14:textId="77777777" w:rsidR="0099607F" w:rsidRDefault="0099607F" w:rsidP="0099607F">
      <w:pPr>
        <w:pStyle w:val="Heading3"/>
        <w:numPr>
          <w:ilvl w:val="2"/>
          <w:numId w:val="3"/>
        </w:numPr>
      </w:pPr>
      <w:bookmarkStart w:id="364" w:name="_Toc430015678"/>
      <w:bookmarkStart w:id="365" w:name="DEFN_ELEMENT_ATTRIBUTE_DEFN"/>
      <w:r>
        <w:t>Attribute definition</w:t>
      </w:r>
      <w:bookmarkEnd w:id="364"/>
    </w:p>
    <w:bookmarkEnd w:id="365"/>
    <w:p w14:paraId="50D52389" w14:textId="77777777" w:rsidR="0099607F" w:rsidRDefault="0099607F" w:rsidP="0099607F">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1BC11B89" w14:textId="77777777" w:rsidR="0099607F" w:rsidRDefault="0099607F" w:rsidP="0099607F">
      <w:pPr>
        <w:pStyle w:val="Heading4"/>
        <w:numPr>
          <w:ilvl w:val="3"/>
          <w:numId w:val="3"/>
        </w:numPr>
      </w:pPr>
      <w:r>
        <w:t>Attribute and Property reflection</w:t>
      </w:r>
      <w:r w:rsidDel="0026477E">
        <w:t xml:space="preserve"> </w:t>
      </w:r>
    </w:p>
    <w:p w14:paraId="5A4A054C" w14:textId="77777777" w:rsidR="0099607F" w:rsidRPr="006214C0" w:rsidRDefault="0099607F" w:rsidP="0099607F">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64BA2D18" w14:textId="77777777" w:rsidR="0099607F" w:rsidRDefault="0099607F" w:rsidP="0099607F">
      <w:pPr>
        <w:pStyle w:val="Heading4"/>
        <w:numPr>
          <w:ilvl w:val="3"/>
          <w:numId w:val="3"/>
        </w:numPr>
      </w:pPr>
      <w:r>
        <w:t>Keynames</w:t>
      </w:r>
    </w:p>
    <w:p w14:paraId="5560CE8E" w14:textId="77777777" w:rsidR="0099607F" w:rsidRPr="0053600D" w:rsidRDefault="0099607F" w:rsidP="0099607F">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93"/>
        <w:gridCol w:w="1081"/>
        <w:gridCol w:w="1106"/>
        <w:gridCol w:w="1396"/>
        <w:gridCol w:w="5290"/>
      </w:tblGrid>
      <w:tr w:rsidR="0099607F" w:rsidRPr="004279F4" w14:paraId="1B806FAB" w14:textId="77777777" w:rsidTr="00042AE9">
        <w:trPr>
          <w:cantSplit/>
          <w:tblHeader/>
        </w:trPr>
        <w:tc>
          <w:tcPr>
            <w:tcW w:w="606" w:type="pct"/>
            <w:shd w:val="clear" w:color="auto" w:fill="D9D9D9"/>
          </w:tcPr>
          <w:p w14:paraId="7DE0F972" w14:textId="77777777" w:rsidR="0099607F" w:rsidRPr="00422683" w:rsidRDefault="0099607F" w:rsidP="00042AE9">
            <w:pPr>
              <w:pStyle w:val="TableText-Heading"/>
            </w:pPr>
            <w:r w:rsidRPr="00422683">
              <w:t>Keyname</w:t>
            </w:r>
          </w:p>
        </w:tc>
        <w:tc>
          <w:tcPr>
            <w:tcW w:w="482" w:type="pct"/>
            <w:shd w:val="clear" w:color="auto" w:fill="D9D9D9"/>
          </w:tcPr>
          <w:p w14:paraId="3ACE7EC7" w14:textId="77777777" w:rsidR="0099607F" w:rsidRPr="00422683" w:rsidRDefault="0099607F" w:rsidP="00042AE9">
            <w:pPr>
              <w:pStyle w:val="TableText-Heading"/>
            </w:pPr>
            <w:r w:rsidRPr="00422683">
              <w:t>Required</w:t>
            </w:r>
          </w:p>
        </w:tc>
        <w:tc>
          <w:tcPr>
            <w:tcW w:w="517" w:type="pct"/>
            <w:shd w:val="clear" w:color="auto" w:fill="D9D9D9"/>
          </w:tcPr>
          <w:p w14:paraId="1EE27595" w14:textId="77777777" w:rsidR="0099607F" w:rsidRPr="00422683" w:rsidRDefault="0099607F" w:rsidP="00042AE9">
            <w:pPr>
              <w:pStyle w:val="TableText-Heading"/>
            </w:pPr>
            <w:r w:rsidRPr="00422683">
              <w:t>Type</w:t>
            </w:r>
          </w:p>
        </w:tc>
        <w:tc>
          <w:tcPr>
            <w:tcW w:w="740" w:type="pct"/>
            <w:shd w:val="clear" w:color="auto" w:fill="D9D9D9"/>
          </w:tcPr>
          <w:p w14:paraId="70C58E12" w14:textId="77777777" w:rsidR="0099607F" w:rsidRPr="00422683" w:rsidRDefault="0099607F" w:rsidP="00042AE9">
            <w:pPr>
              <w:pStyle w:val="TableText-Heading"/>
            </w:pPr>
            <w:r w:rsidRPr="00422683">
              <w:t>Constraints</w:t>
            </w:r>
          </w:p>
        </w:tc>
        <w:tc>
          <w:tcPr>
            <w:tcW w:w="2654" w:type="pct"/>
            <w:shd w:val="clear" w:color="auto" w:fill="D9D9D9"/>
          </w:tcPr>
          <w:p w14:paraId="65E84A8A" w14:textId="77777777" w:rsidR="0099607F" w:rsidRPr="00422683" w:rsidRDefault="0099607F" w:rsidP="00042AE9">
            <w:pPr>
              <w:pStyle w:val="TableText-Heading"/>
            </w:pPr>
            <w:r w:rsidRPr="00422683">
              <w:t>Description</w:t>
            </w:r>
          </w:p>
        </w:tc>
      </w:tr>
      <w:tr w:rsidR="0099607F" w:rsidRPr="004279F4" w14:paraId="35FDBD4D" w14:textId="77777777" w:rsidTr="00042AE9">
        <w:trPr>
          <w:cantSplit/>
        </w:trPr>
        <w:tc>
          <w:tcPr>
            <w:tcW w:w="606" w:type="pct"/>
            <w:shd w:val="clear" w:color="auto" w:fill="FFFFFF"/>
          </w:tcPr>
          <w:p w14:paraId="2948BD4D" w14:textId="77777777" w:rsidR="0099607F" w:rsidRDefault="0099607F" w:rsidP="00042AE9">
            <w:pPr>
              <w:pStyle w:val="TableText"/>
              <w:rPr>
                <w:noProof/>
              </w:rPr>
            </w:pPr>
            <w:r>
              <w:rPr>
                <w:noProof/>
              </w:rPr>
              <w:t>type</w:t>
            </w:r>
          </w:p>
        </w:tc>
        <w:tc>
          <w:tcPr>
            <w:tcW w:w="482" w:type="pct"/>
            <w:shd w:val="clear" w:color="auto" w:fill="FFFFFF"/>
          </w:tcPr>
          <w:p w14:paraId="66930611" w14:textId="77777777" w:rsidR="0099607F" w:rsidRDefault="0099607F" w:rsidP="00042AE9">
            <w:pPr>
              <w:pStyle w:val="TableText"/>
            </w:pPr>
            <w:r>
              <w:t>yes</w:t>
            </w:r>
          </w:p>
        </w:tc>
        <w:tc>
          <w:tcPr>
            <w:tcW w:w="517" w:type="pct"/>
            <w:shd w:val="clear" w:color="auto" w:fill="FFFFFF"/>
          </w:tcPr>
          <w:p w14:paraId="315CA4E0" w14:textId="77777777" w:rsidR="0099607F" w:rsidRDefault="005735A3" w:rsidP="00042AE9">
            <w:pPr>
              <w:pStyle w:val="TableText"/>
            </w:pPr>
            <w:hyperlink w:anchor="TYPE_YAML_STRING" w:history="1">
              <w:r w:rsidR="0099607F" w:rsidRPr="00715AA6">
                <w:rPr>
                  <w:rStyle w:val="Hyperlink"/>
                </w:rPr>
                <w:t>string</w:t>
              </w:r>
            </w:hyperlink>
          </w:p>
        </w:tc>
        <w:tc>
          <w:tcPr>
            <w:tcW w:w="740" w:type="pct"/>
            <w:shd w:val="clear" w:color="auto" w:fill="FFFFFF"/>
          </w:tcPr>
          <w:p w14:paraId="4A2DF207" w14:textId="77777777" w:rsidR="0099607F" w:rsidRDefault="0099607F" w:rsidP="00042AE9">
            <w:pPr>
              <w:pStyle w:val="TableText"/>
            </w:pPr>
            <w:r>
              <w:t>None</w:t>
            </w:r>
          </w:p>
        </w:tc>
        <w:tc>
          <w:tcPr>
            <w:tcW w:w="2654" w:type="pct"/>
            <w:shd w:val="clear" w:color="auto" w:fill="FFFFFF"/>
          </w:tcPr>
          <w:p w14:paraId="5FAAC969" w14:textId="77777777" w:rsidR="0099607F" w:rsidRDefault="0099607F" w:rsidP="00042AE9">
            <w:pPr>
              <w:pStyle w:val="TableText"/>
            </w:pPr>
            <w:r>
              <w:t>The required data type for the attribute.</w:t>
            </w:r>
          </w:p>
        </w:tc>
      </w:tr>
      <w:tr w:rsidR="0099607F" w:rsidRPr="004279F4" w14:paraId="07929179" w14:textId="77777777" w:rsidTr="00042AE9">
        <w:trPr>
          <w:cantSplit/>
        </w:trPr>
        <w:tc>
          <w:tcPr>
            <w:tcW w:w="606" w:type="pct"/>
            <w:shd w:val="clear" w:color="auto" w:fill="FFFFFF"/>
          </w:tcPr>
          <w:p w14:paraId="62540BFC" w14:textId="77777777" w:rsidR="0099607F" w:rsidRDefault="0099607F" w:rsidP="00042AE9">
            <w:pPr>
              <w:pStyle w:val="TableText"/>
              <w:rPr>
                <w:noProof/>
              </w:rPr>
            </w:pPr>
            <w:r>
              <w:rPr>
                <w:noProof/>
              </w:rPr>
              <w:t>description</w:t>
            </w:r>
          </w:p>
        </w:tc>
        <w:tc>
          <w:tcPr>
            <w:tcW w:w="482" w:type="pct"/>
            <w:shd w:val="clear" w:color="auto" w:fill="FFFFFF"/>
          </w:tcPr>
          <w:p w14:paraId="4D5CBAA8" w14:textId="77777777" w:rsidR="0099607F" w:rsidRDefault="0099607F" w:rsidP="00042AE9">
            <w:pPr>
              <w:pStyle w:val="TableText"/>
            </w:pPr>
            <w:r>
              <w:t>no</w:t>
            </w:r>
          </w:p>
        </w:tc>
        <w:tc>
          <w:tcPr>
            <w:tcW w:w="517" w:type="pct"/>
            <w:shd w:val="clear" w:color="auto" w:fill="FFFFFF"/>
          </w:tcPr>
          <w:p w14:paraId="79719F63" w14:textId="77777777" w:rsidR="0099607F" w:rsidRDefault="005735A3" w:rsidP="00042AE9">
            <w:pPr>
              <w:pStyle w:val="TableText"/>
            </w:pPr>
            <w:hyperlink w:anchor="DEFN_ELEMENT_DESCRIPTION" w:history="1">
              <w:r w:rsidR="0099607F" w:rsidRPr="00B946C9">
                <w:rPr>
                  <w:rStyle w:val="Hyperlink"/>
                </w:rPr>
                <w:t>description</w:t>
              </w:r>
            </w:hyperlink>
          </w:p>
        </w:tc>
        <w:tc>
          <w:tcPr>
            <w:tcW w:w="740" w:type="pct"/>
            <w:shd w:val="clear" w:color="auto" w:fill="FFFFFF"/>
          </w:tcPr>
          <w:p w14:paraId="16FC896F" w14:textId="77777777" w:rsidR="0099607F" w:rsidRDefault="0099607F" w:rsidP="00042AE9">
            <w:pPr>
              <w:pStyle w:val="TableText"/>
            </w:pPr>
            <w:r>
              <w:t>None</w:t>
            </w:r>
          </w:p>
        </w:tc>
        <w:tc>
          <w:tcPr>
            <w:tcW w:w="2654" w:type="pct"/>
            <w:shd w:val="clear" w:color="auto" w:fill="FFFFFF"/>
          </w:tcPr>
          <w:p w14:paraId="71313386" w14:textId="77777777" w:rsidR="0099607F" w:rsidRDefault="0099607F" w:rsidP="00042AE9">
            <w:pPr>
              <w:pStyle w:val="TableText"/>
            </w:pPr>
            <w:r>
              <w:t>The optional description for the attribute.</w:t>
            </w:r>
          </w:p>
        </w:tc>
      </w:tr>
      <w:tr w:rsidR="0099607F" w:rsidRPr="004279F4" w14:paraId="39E6B7A9" w14:textId="77777777" w:rsidTr="00042AE9">
        <w:trPr>
          <w:cantSplit/>
        </w:trPr>
        <w:tc>
          <w:tcPr>
            <w:tcW w:w="606" w:type="pct"/>
            <w:shd w:val="clear" w:color="auto" w:fill="FFFFFF"/>
          </w:tcPr>
          <w:p w14:paraId="1CE370C1" w14:textId="77777777" w:rsidR="0099607F" w:rsidRDefault="0099607F" w:rsidP="00042AE9">
            <w:pPr>
              <w:pStyle w:val="TableText"/>
              <w:rPr>
                <w:noProof/>
              </w:rPr>
            </w:pPr>
            <w:r>
              <w:rPr>
                <w:noProof/>
              </w:rPr>
              <w:t>default</w:t>
            </w:r>
          </w:p>
        </w:tc>
        <w:tc>
          <w:tcPr>
            <w:tcW w:w="482" w:type="pct"/>
            <w:shd w:val="clear" w:color="auto" w:fill="FFFFFF"/>
          </w:tcPr>
          <w:p w14:paraId="5C694C84" w14:textId="77777777" w:rsidR="0099607F" w:rsidRDefault="0099607F" w:rsidP="00042AE9">
            <w:pPr>
              <w:pStyle w:val="TableText"/>
            </w:pPr>
            <w:r>
              <w:t>no</w:t>
            </w:r>
          </w:p>
        </w:tc>
        <w:tc>
          <w:tcPr>
            <w:tcW w:w="517" w:type="pct"/>
            <w:shd w:val="clear" w:color="auto" w:fill="FFFFFF"/>
          </w:tcPr>
          <w:p w14:paraId="4EA94AD4" w14:textId="77777777" w:rsidR="0099607F" w:rsidRDefault="0099607F" w:rsidP="00042AE9">
            <w:pPr>
              <w:pStyle w:val="TableText"/>
            </w:pPr>
            <w:r>
              <w:t>&lt;any&gt;</w:t>
            </w:r>
          </w:p>
        </w:tc>
        <w:tc>
          <w:tcPr>
            <w:tcW w:w="740" w:type="pct"/>
            <w:shd w:val="clear" w:color="auto" w:fill="FFFFFF"/>
          </w:tcPr>
          <w:p w14:paraId="4FA88FEA" w14:textId="77777777" w:rsidR="0099607F" w:rsidRDefault="0099607F" w:rsidP="00042AE9">
            <w:pPr>
              <w:pStyle w:val="TableText"/>
            </w:pPr>
            <w:r>
              <w:t>None</w:t>
            </w:r>
          </w:p>
        </w:tc>
        <w:tc>
          <w:tcPr>
            <w:tcW w:w="2654" w:type="pct"/>
            <w:shd w:val="clear" w:color="auto" w:fill="FFFFFF"/>
          </w:tcPr>
          <w:p w14:paraId="10A5E93D" w14:textId="77777777" w:rsidR="0099607F" w:rsidRDefault="0099607F" w:rsidP="00042AE9">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47F18BD9" w14:textId="77777777" w:rsidR="0099607F" w:rsidRDefault="0099607F" w:rsidP="00042AE9">
            <w:pPr>
              <w:pStyle w:val="TableText"/>
            </w:pPr>
          </w:p>
          <w:p w14:paraId="188ED0A3" w14:textId="77777777" w:rsidR="0099607F" w:rsidRDefault="0099607F" w:rsidP="00042AE9">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99607F" w:rsidRPr="004279F4" w14:paraId="3FAF51C9" w14:textId="77777777" w:rsidTr="00042AE9">
        <w:trPr>
          <w:cantSplit/>
        </w:trPr>
        <w:tc>
          <w:tcPr>
            <w:tcW w:w="606" w:type="pct"/>
            <w:shd w:val="clear" w:color="auto" w:fill="FFFFFF"/>
          </w:tcPr>
          <w:p w14:paraId="63209BF2" w14:textId="77777777" w:rsidR="0099607F" w:rsidRDefault="0099607F" w:rsidP="00042AE9">
            <w:pPr>
              <w:pStyle w:val="TableText"/>
              <w:rPr>
                <w:noProof/>
              </w:rPr>
            </w:pPr>
            <w:r>
              <w:rPr>
                <w:noProof/>
              </w:rPr>
              <w:t>status</w:t>
            </w:r>
          </w:p>
        </w:tc>
        <w:tc>
          <w:tcPr>
            <w:tcW w:w="482" w:type="pct"/>
            <w:shd w:val="clear" w:color="auto" w:fill="FFFFFF"/>
          </w:tcPr>
          <w:p w14:paraId="750B6CAD" w14:textId="77777777" w:rsidR="0099607F" w:rsidRDefault="0099607F" w:rsidP="00042AE9">
            <w:pPr>
              <w:pStyle w:val="TableText"/>
            </w:pPr>
            <w:r>
              <w:t>no</w:t>
            </w:r>
          </w:p>
        </w:tc>
        <w:tc>
          <w:tcPr>
            <w:tcW w:w="517" w:type="pct"/>
            <w:shd w:val="clear" w:color="auto" w:fill="FFFFFF"/>
          </w:tcPr>
          <w:p w14:paraId="525519EA" w14:textId="77777777" w:rsidR="0099607F" w:rsidRDefault="005735A3" w:rsidP="00042AE9">
            <w:pPr>
              <w:pStyle w:val="TableText"/>
            </w:pPr>
            <w:hyperlink w:anchor="TYPE_YAML_STRING" w:history="1">
              <w:r w:rsidR="0099607F" w:rsidRPr="001A0CC6">
                <w:rPr>
                  <w:rStyle w:val="Hyperlink"/>
                </w:rPr>
                <w:t>string</w:t>
              </w:r>
            </w:hyperlink>
          </w:p>
        </w:tc>
        <w:tc>
          <w:tcPr>
            <w:tcW w:w="740" w:type="pct"/>
            <w:shd w:val="clear" w:color="auto" w:fill="FFFFFF"/>
          </w:tcPr>
          <w:p w14:paraId="25D00398" w14:textId="77777777" w:rsidR="0099607F" w:rsidRDefault="0099607F" w:rsidP="00042AE9">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826B30A" w14:textId="77777777" w:rsidR="0099607F" w:rsidRDefault="0099607F" w:rsidP="00042AE9">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99607F" w:rsidRPr="004279F4" w14:paraId="314FA5CA" w14:textId="77777777" w:rsidTr="00042AE9">
        <w:trPr>
          <w:cantSplit/>
        </w:trPr>
        <w:tc>
          <w:tcPr>
            <w:tcW w:w="606" w:type="pct"/>
            <w:shd w:val="clear" w:color="auto" w:fill="FFFFFF"/>
          </w:tcPr>
          <w:p w14:paraId="43E16CFA" w14:textId="77777777" w:rsidR="0099607F" w:rsidRDefault="0099607F" w:rsidP="00042AE9">
            <w:pPr>
              <w:pStyle w:val="TableText"/>
              <w:rPr>
                <w:noProof/>
              </w:rPr>
            </w:pPr>
            <w:r>
              <w:rPr>
                <w:noProof/>
              </w:rPr>
              <w:t>entry_schema</w:t>
            </w:r>
          </w:p>
        </w:tc>
        <w:tc>
          <w:tcPr>
            <w:tcW w:w="482" w:type="pct"/>
            <w:shd w:val="clear" w:color="auto" w:fill="FFFFFF"/>
          </w:tcPr>
          <w:p w14:paraId="3A1E8E4F" w14:textId="77777777" w:rsidR="0099607F" w:rsidRDefault="0099607F" w:rsidP="00042AE9">
            <w:pPr>
              <w:pStyle w:val="TableText"/>
            </w:pPr>
            <w:r>
              <w:t>no</w:t>
            </w:r>
          </w:p>
        </w:tc>
        <w:tc>
          <w:tcPr>
            <w:tcW w:w="517" w:type="pct"/>
            <w:shd w:val="clear" w:color="auto" w:fill="FFFFFF"/>
          </w:tcPr>
          <w:p w14:paraId="41463E39" w14:textId="77777777" w:rsidR="0099607F" w:rsidRDefault="005735A3" w:rsidP="00042AE9">
            <w:pPr>
              <w:pStyle w:val="TableText"/>
            </w:pPr>
            <w:hyperlink w:anchor="TYPE_YAML_STRING" w:history="1">
              <w:r w:rsidR="0099607F" w:rsidRPr="006B6F86">
                <w:rPr>
                  <w:rStyle w:val="Hyperlink"/>
                </w:rPr>
                <w:t>string</w:t>
              </w:r>
            </w:hyperlink>
          </w:p>
        </w:tc>
        <w:tc>
          <w:tcPr>
            <w:tcW w:w="740" w:type="pct"/>
            <w:shd w:val="clear" w:color="auto" w:fill="FFFFFF"/>
          </w:tcPr>
          <w:p w14:paraId="3ECDDC29" w14:textId="77777777" w:rsidR="0099607F" w:rsidRDefault="0099607F" w:rsidP="00042AE9">
            <w:pPr>
              <w:pStyle w:val="TableText"/>
            </w:pPr>
            <w:r>
              <w:t>None</w:t>
            </w:r>
          </w:p>
        </w:tc>
        <w:tc>
          <w:tcPr>
            <w:tcW w:w="2654" w:type="pct"/>
            <w:shd w:val="clear" w:color="auto" w:fill="FFFFFF"/>
          </w:tcPr>
          <w:p w14:paraId="7A83E75C" w14:textId="77777777" w:rsidR="0099607F" w:rsidRDefault="0099607F" w:rsidP="00042AE9">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5798097A" w14:textId="77777777" w:rsidR="0099607F" w:rsidRDefault="0099607F" w:rsidP="0099607F">
      <w:pPr>
        <w:pStyle w:val="Heading4"/>
        <w:numPr>
          <w:ilvl w:val="3"/>
          <w:numId w:val="3"/>
        </w:numPr>
      </w:pPr>
      <w:r>
        <w:t>Grammar</w:t>
      </w:r>
    </w:p>
    <w:p w14:paraId="7EB07804" w14:textId="77777777" w:rsidR="0099607F" w:rsidRPr="003D06F2" w:rsidRDefault="0099607F" w:rsidP="0099607F">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331F345" w14:textId="77777777" w:rsidTr="00042AE9">
        <w:tc>
          <w:tcPr>
            <w:tcW w:w="9576" w:type="dxa"/>
            <w:shd w:val="clear" w:color="auto" w:fill="D9D9D9" w:themeFill="background1" w:themeFillShade="D9"/>
          </w:tcPr>
          <w:p w14:paraId="52F92478" w14:textId="77777777" w:rsidR="0099607F" w:rsidRDefault="0099607F" w:rsidP="00042AE9">
            <w:pPr>
              <w:rPr>
                <w:rStyle w:val="CodeSnippet"/>
              </w:rPr>
            </w:pPr>
            <w:r>
              <w:rPr>
                <w:rStyle w:val="CodeSnippet"/>
              </w:rPr>
              <w:t>attributes:</w:t>
            </w:r>
          </w:p>
          <w:p w14:paraId="3AF8E28A" w14:textId="77777777" w:rsidR="0099607F" w:rsidRPr="00ED265B" w:rsidRDefault="0099607F" w:rsidP="00042AE9">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7917A4E4" w14:textId="77777777" w:rsidR="0099607F"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1B1DBA1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5E78B03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70C053E" w14:textId="77777777" w:rsidR="0099607F" w:rsidRPr="006824F5" w:rsidRDefault="0099607F" w:rsidP="00042AE9">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2E4E4614" w14:textId="77777777" w:rsidR="0099607F" w:rsidRDefault="0099607F" w:rsidP="0099607F">
      <w:pPr>
        <w:pStyle w:val="NormalaroundTable"/>
      </w:pPr>
      <w:r>
        <w:lastRenderedPageBreak/>
        <w:t>In the above grammar, the pseudo values that appear in angle brackets have the following meaning:</w:t>
      </w:r>
    </w:p>
    <w:p w14:paraId="0BE346F6" w14:textId="77777777" w:rsidR="0099607F" w:rsidRDefault="0099607F" w:rsidP="0099607F">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2925FFBE" w14:textId="77777777" w:rsidR="0099607F" w:rsidRDefault="0099607F" w:rsidP="0099607F">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31D0F497" w14:textId="77777777" w:rsidR="0099607F" w:rsidRDefault="0099607F" w:rsidP="0099607F">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38441328"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269FB841" w14:textId="77777777" w:rsidR="0099607F" w:rsidRDefault="0099607F" w:rsidP="0099607F">
      <w:pPr>
        <w:numPr>
          <w:ilvl w:val="0"/>
          <w:numId w:val="19"/>
        </w:numPr>
        <w:spacing w:before="0" w:after="0"/>
      </w:pPr>
      <w:r>
        <w:rPr>
          <w:rStyle w:val="CodeSnippetHighlight"/>
        </w:rPr>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586C5D78" w14:textId="77777777" w:rsidR="0099607F" w:rsidRDefault="0099607F" w:rsidP="0099607F">
      <w:pPr>
        <w:pStyle w:val="Heading4"/>
        <w:numPr>
          <w:ilvl w:val="3"/>
          <w:numId w:val="3"/>
        </w:numPr>
      </w:pPr>
      <w:r>
        <w:t>Additional Requirements</w:t>
      </w:r>
    </w:p>
    <w:p w14:paraId="504AA5DA" w14:textId="77777777" w:rsidR="0099607F" w:rsidRDefault="0099607F" w:rsidP="0099607F">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5AC96D31" w14:textId="77777777" w:rsidR="0099607F" w:rsidRPr="006512CA" w:rsidRDefault="0099607F" w:rsidP="0099607F">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7C6ED833" w14:textId="77777777" w:rsidR="0099607F" w:rsidRDefault="0099607F" w:rsidP="0099607F">
      <w:pPr>
        <w:pStyle w:val="Heading4"/>
        <w:numPr>
          <w:ilvl w:val="3"/>
          <w:numId w:val="3"/>
        </w:numPr>
      </w:pPr>
      <w:r>
        <w:t>Notes</w:t>
      </w:r>
    </w:p>
    <w:p w14:paraId="43690FD8" w14:textId="77777777" w:rsidR="0099607F" w:rsidRDefault="0099607F" w:rsidP="0099607F">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309199ED" w14:textId="77777777" w:rsidR="0099607F" w:rsidRDefault="0099607F" w:rsidP="0099607F">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5CCAE560" w14:textId="77777777" w:rsidR="0099607F" w:rsidRDefault="0099607F" w:rsidP="0099607F">
      <w:pPr>
        <w:pStyle w:val="Heading4"/>
        <w:numPr>
          <w:ilvl w:val="3"/>
          <w:numId w:val="3"/>
        </w:numPr>
      </w:pPr>
      <w:r>
        <w:t>Example</w:t>
      </w:r>
    </w:p>
    <w:p w14:paraId="6ECE6A44" w14:textId="77777777" w:rsidR="0099607F" w:rsidRPr="00D41929" w:rsidRDefault="0099607F" w:rsidP="0099607F">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E7CAF00" w14:textId="77777777" w:rsidTr="00042AE9">
        <w:trPr>
          <w:trHeight w:val="256"/>
        </w:trPr>
        <w:tc>
          <w:tcPr>
            <w:tcW w:w="9576" w:type="dxa"/>
            <w:shd w:val="clear" w:color="auto" w:fill="D9D9D9" w:themeFill="background1" w:themeFillShade="D9"/>
          </w:tcPr>
          <w:p w14:paraId="7FCF9D19" w14:textId="77777777" w:rsidR="0099607F" w:rsidRPr="006824F5" w:rsidRDefault="0099607F" w:rsidP="00042AE9">
            <w:pPr>
              <w:rPr>
                <w:rStyle w:val="CodeSnippet"/>
                <w:noProof/>
              </w:rPr>
            </w:pPr>
            <w:r>
              <w:rPr>
                <w:rStyle w:val="CodeSnippet"/>
                <w:noProof/>
              </w:rPr>
              <w:t>actual_cpus</w:t>
            </w:r>
            <w:r w:rsidRPr="006824F5">
              <w:rPr>
                <w:rStyle w:val="CodeSnippet"/>
                <w:noProof/>
              </w:rPr>
              <w:t>:</w:t>
            </w:r>
          </w:p>
          <w:p w14:paraId="5ACAC596" w14:textId="77777777" w:rsidR="0099607F" w:rsidRDefault="0099607F" w:rsidP="00042AE9">
            <w:pPr>
              <w:rPr>
                <w:rStyle w:val="CodeSnippet"/>
                <w:noProof/>
              </w:rPr>
            </w:pPr>
            <w:r w:rsidRPr="006824F5">
              <w:rPr>
                <w:rStyle w:val="CodeSnippet"/>
                <w:noProof/>
              </w:rPr>
              <w:t xml:space="preserve">  type: integer</w:t>
            </w:r>
          </w:p>
          <w:p w14:paraId="300AEEEC"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00524F9F" w14:textId="77777777" w:rsidR="0099607F" w:rsidRDefault="0099607F" w:rsidP="0099607F">
      <w:pPr>
        <w:pStyle w:val="Heading3"/>
        <w:numPr>
          <w:ilvl w:val="2"/>
          <w:numId w:val="3"/>
        </w:numPr>
      </w:pPr>
      <w:bookmarkStart w:id="366" w:name="_Toc430015679"/>
      <w:bookmarkStart w:id="367" w:name="DEFN_ELEMENT_ATTRIBUTE_VALUE_ASSIGNMENT"/>
      <w:r>
        <w:t>Attribute assignment</w:t>
      </w:r>
      <w:bookmarkEnd w:id="366"/>
    </w:p>
    <w:bookmarkEnd w:id="367"/>
    <w:p w14:paraId="70C53836" w14:textId="77777777" w:rsidR="0099607F" w:rsidRDefault="0099607F" w:rsidP="0099607F">
      <w:r>
        <w:t>This section defines the grammar for assigning values to named attributes within TOSCA Node and Relationship templates which are defined in their corresponding named types.</w:t>
      </w:r>
    </w:p>
    <w:p w14:paraId="590A6B53" w14:textId="77777777" w:rsidR="0099607F" w:rsidRDefault="0099607F" w:rsidP="0099607F">
      <w:pPr>
        <w:pStyle w:val="Heading4"/>
        <w:numPr>
          <w:ilvl w:val="3"/>
          <w:numId w:val="3"/>
        </w:numPr>
      </w:pPr>
      <w:r>
        <w:t>Keynames</w:t>
      </w:r>
    </w:p>
    <w:p w14:paraId="7FC4332E" w14:textId="77777777" w:rsidR="0099607F" w:rsidRPr="0053600D" w:rsidRDefault="0099607F" w:rsidP="0099607F">
      <w:pPr>
        <w:pStyle w:val="NormalaroundTable"/>
      </w:pPr>
      <w:r>
        <w:t>The TOSCA attribute assignment has no keynames.</w:t>
      </w:r>
    </w:p>
    <w:p w14:paraId="24EC585C" w14:textId="77777777" w:rsidR="0099607F" w:rsidRPr="00CE47A2" w:rsidRDefault="0099607F" w:rsidP="0099607F">
      <w:pPr>
        <w:pStyle w:val="Heading4"/>
        <w:numPr>
          <w:ilvl w:val="3"/>
          <w:numId w:val="3"/>
        </w:numPr>
      </w:pPr>
      <w:r>
        <w:t>Grammar</w:t>
      </w:r>
    </w:p>
    <w:p w14:paraId="1A068396" w14:textId="77777777" w:rsidR="0099607F" w:rsidRDefault="0099607F" w:rsidP="0099607F">
      <w:pPr>
        <w:pStyle w:val="NormalaroundTable"/>
      </w:pPr>
      <w:r>
        <w:t>Attribute assignments have the following grammar:</w:t>
      </w:r>
    </w:p>
    <w:p w14:paraId="06F2D3E2" w14:textId="77777777" w:rsidR="0099607F" w:rsidRDefault="0099607F" w:rsidP="0099607F">
      <w:pPr>
        <w:pStyle w:val="Heading5"/>
        <w:numPr>
          <w:ilvl w:val="4"/>
          <w:numId w:val="3"/>
        </w:numPr>
      </w:pPr>
      <w:r>
        <w:lastRenderedPageBreak/>
        <w:t>Short notation:</w:t>
      </w:r>
    </w:p>
    <w:p w14:paraId="2CB73608" w14:textId="77777777" w:rsidR="0099607F" w:rsidRPr="00FC53CB" w:rsidRDefault="0099607F" w:rsidP="0099607F">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2B872CCC" w14:textId="77777777" w:rsidTr="00042AE9">
        <w:trPr>
          <w:trHeight w:val="256"/>
        </w:trPr>
        <w:tc>
          <w:tcPr>
            <w:tcW w:w="9576" w:type="dxa"/>
            <w:shd w:val="clear" w:color="auto" w:fill="D9D9D9" w:themeFill="background1" w:themeFillShade="D9"/>
          </w:tcPr>
          <w:p w14:paraId="0BA09BD7" w14:textId="77777777" w:rsidR="0099607F" w:rsidRDefault="0099607F" w:rsidP="00042AE9">
            <w:pPr>
              <w:rPr>
                <w:rStyle w:val="CodeSnippet"/>
                <w:noProof/>
              </w:rPr>
            </w:pPr>
            <w:r>
              <w:rPr>
                <w:rStyle w:val="CodeSnippet"/>
                <w:noProof/>
              </w:rPr>
              <w:t>&lt;attribute_name&gt;: &lt;attribute_value&gt; | { &lt;attribute_value_expression&gt; }</w:t>
            </w:r>
          </w:p>
        </w:tc>
      </w:tr>
    </w:tbl>
    <w:p w14:paraId="7BCE4F98" w14:textId="77777777" w:rsidR="0099607F" w:rsidRDefault="0099607F" w:rsidP="0099607F">
      <w:pPr>
        <w:pStyle w:val="Heading5"/>
        <w:numPr>
          <w:ilvl w:val="4"/>
          <w:numId w:val="3"/>
        </w:numPr>
      </w:pPr>
      <w:r>
        <w:t>Extended notation:</w:t>
      </w:r>
    </w:p>
    <w:p w14:paraId="34D070FB" w14:textId="77777777" w:rsidR="0099607F" w:rsidRPr="00FC53CB" w:rsidRDefault="0099607F" w:rsidP="0099607F">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36C0495" w14:textId="77777777" w:rsidTr="00042AE9">
        <w:trPr>
          <w:trHeight w:val="256"/>
        </w:trPr>
        <w:tc>
          <w:tcPr>
            <w:tcW w:w="9576" w:type="dxa"/>
            <w:shd w:val="clear" w:color="auto" w:fill="D9D9D9" w:themeFill="background1" w:themeFillShade="D9"/>
          </w:tcPr>
          <w:p w14:paraId="3B8B2347" w14:textId="77777777" w:rsidR="0099607F" w:rsidRDefault="0099607F" w:rsidP="00042AE9">
            <w:pPr>
              <w:rPr>
                <w:rStyle w:val="CodeSnippet"/>
                <w:noProof/>
              </w:rPr>
            </w:pPr>
            <w:r>
              <w:rPr>
                <w:rStyle w:val="CodeSnippet"/>
                <w:noProof/>
              </w:rPr>
              <w:t xml:space="preserve">&lt;attribute_name&gt;: </w:t>
            </w:r>
          </w:p>
          <w:p w14:paraId="63D52951" w14:textId="77777777" w:rsidR="0099607F" w:rsidRDefault="0099607F" w:rsidP="00042AE9">
            <w:pPr>
              <w:rPr>
                <w:rStyle w:val="CodeSnippet"/>
                <w:noProof/>
              </w:rPr>
            </w:pPr>
            <w:r>
              <w:rPr>
                <w:rStyle w:val="CodeSnippet"/>
                <w:noProof/>
              </w:rPr>
              <w:t xml:space="preserve">  description: &lt;attribute_description&gt;</w:t>
            </w:r>
          </w:p>
          <w:p w14:paraId="039EF00E" w14:textId="77777777" w:rsidR="0099607F" w:rsidRDefault="0099607F" w:rsidP="00042AE9">
            <w:pPr>
              <w:rPr>
                <w:rStyle w:val="CodeSnippet"/>
                <w:noProof/>
              </w:rPr>
            </w:pPr>
            <w:r>
              <w:rPr>
                <w:rStyle w:val="CodeSnippet"/>
                <w:noProof/>
              </w:rPr>
              <w:t xml:space="preserve">  value: &lt;attribute_value&gt; | { &lt;attribute_value_expression&gt; }</w:t>
            </w:r>
          </w:p>
        </w:tc>
      </w:tr>
    </w:tbl>
    <w:p w14:paraId="61F88425" w14:textId="77777777" w:rsidR="0099607F" w:rsidRDefault="0099607F" w:rsidP="0099607F">
      <w:pPr>
        <w:pStyle w:val="NormalaroundTable"/>
      </w:pPr>
      <w:r>
        <w:t>In the above grammars, the pseudo values that appear in angle brackets have the following meaning:</w:t>
      </w:r>
    </w:p>
    <w:p w14:paraId="15F26C3D" w14:textId="77777777" w:rsidR="0099607F" w:rsidRDefault="0099607F" w:rsidP="0099607F">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102F301D" w14:textId="77777777" w:rsidR="0099607F" w:rsidRDefault="0099607F" w:rsidP="0099607F">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7D5574BD" w14:textId="77777777" w:rsidR="0099607F" w:rsidRDefault="0099607F" w:rsidP="0099607F">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526C7D4E" w14:textId="77777777" w:rsidR="0099607F" w:rsidRPr="0029037B" w:rsidRDefault="0099607F" w:rsidP="0099607F">
      <w:pPr>
        <w:pStyle w:val="Heading4"/>
        <w:numPr>
          <w:ilvl w:val="3"/>
          <w:numId w:val="3"/>
        </w:numPr>
      </w:pPr>
      <w:r w:rsidRPr="0029037B">
        <w:t>Additional requirements</w:t>
      </w:r>
    </w:p>
    <w:p w14:paraId="271002E9" w14:textId="77777777" w:rsidR="0099607F" w:rsidRPr="0029037B" w:rsidRDefault="0099607F" w:rsidP="0099607F">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2C4C7BDD" w14:textId="77777777" w:rsidR="0099607F" w:rsidRDefault="0099607F" w:rsidP="0099607F">
      <w:pPr>
        <w:pStyle w:val="Heading3"/>
        <w:numPr>
          <w:ilvl w:val="2"/>
          <w:numId w:val="3"/>
        </w:numPr>
      </w:pPr>
      <w:bookmarkStart w:id="368" w:name="_Toc430015680"/>
      <w:bookmarkStart w:id="369" w:name="DEFN_ELEMENT_PARAMETER_DEF"/>
      <w:r>
        <w:t>Parameter definition</w:t>
      </w:r>
      <w:bookmarkEnd w:id="368"/>
    </w:p>
    <w:bookmarkEnd w:id="369"/>
    <w:p w14:paraId="0D389140" w14:textId="77777777" w:rsidR="0099607F" w:rsidRDefault="0099607F" w:rsidP="0099607F">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4E28EE0F" w14:textId="77777777" w:rsidR="0099607F" w:rsidRDefault="0099607F" w:rsidP="0099607F">
      <w:pPr>
        <w:pStyle w:val="Heading4"/>
        <w:numPr>
          <w:ilvl w:val="3"/>
          <w:numId w:val="3"/>
        </w:numPr>
      </w:pPr>
      <w:r>
        <w:t>Keynames</w:t>
      </w:r>
    </w:p>
    <w:p w14:paraId="13419CEE" w14:textId="77777777" w:rsidR="0099607F" w:rsidRPr="0053600D" w:rsidRDefault="0099607F" w:rsidP="0099607F">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99607F" w:rsidRPr="004279F4" w14:paraId="3BD8C295" w14:textId="77777777" w:rsidTr="00042AE9">
        <w:trPr>
          <w:cantSplit/>
          <w:tblHeader/>
        </w:trPr>
        <w:tc>
          <w:tcPr>
            <w:tcW w:w="632" w:type="pct"/>
            <w:shd w:val="clear" w:color="auto" w:fill="D9D9D9"/>
          </w:tcPr>
          <w:p w14:paraId="572E0404" w14:textId="77777777" w:rsidR="0099607F" w:rsidRPr="00422683" w:rsidRDefault="0099607F" w:rsidP="00042AE9">
            <w:pPr>
              <w:pStyle w:val="TableText-Heading"/>
            </w:pPr>
            <w:r w:rsidRPr="00422683">
              <w:t>Keyname</w:t>
            </w:r>
          </w:p>
        </w:tc>
        <w:tc>
          <w:tcPr>
            <w:tcW w:w="488" w:type="pct"/>
            <w:shd w:val="clear" w:color="auto" w:fill="D9D9D9"/>
          </w:tcPr>
          <w:p w14:paraId="1B5CF814" w14:textId="77777777" w:rsidR="0099607F" w:rsidRPr="00422683" w:rsidRDefault="0099607F" w:rsidP="00042AE9">
            <w:pPr>
              <w:pStyle w:val="TableText-Heading"/>
            </w:pPr>
            <w:r w:rsidRPr="00422683">
              <w:t>Required</w:t>
            </w:r>
          </w:p>
        </w:tc>
        <w:tc>
          <w:tcPr>
            <w:tcW w:w="792" w:type="pct"/>
            <w:shd w:val="clear" w:color="auto" w:fill="D9D9D9"/>
          </w:tcPr>
          <w:p w14:paraId="58A5DCF3" w14:textId="77777777" w:rsidR="0099607F" w:rsidRPr="00422683" w:rsidRDefault="0099607F" w:rsidP="00042AE9">
            <w:pPr>
              <w:pStyle w:val="TableText-Heading"/>
            </w:pPr>
            <w:r w:rsidRPr="00422683">
              <w:t>Type</w:t>
            </w:r>
          </w:p>
        </w:tc>
        <w:tc>
          <w:tcPr>
            <w:tcW w:w="850" w:type="pct"/>
            <w:shd w:val="clear" w:color="auto" w:fill="D9D9D9"/>
          </w:tcPr>
          <w:p w14:paraId="6E1A2D44" w14:textId="77777777" w:rsidR="0099607F" w:rsidRPr="00422683" w:rsidRDefault="0099607F" w:rsidP="00042AE9">
            <w:pPr>
              <w:pStyle w:val="TableText-Heading"/>
            </w:pPr>
            <w:r w:rsidRPr="00422683">
              <w:t>Constraints</w:t>
            </w:r>
          </w:p>
        </w:tc>
        <w:tc>
          <w:tcPr>
            <w:tcW w:w="2238" w:type="pct"/>
            <w:shd w:val="clear" w:color="auto" w:fill="D9D9D9"/>
          </w:tcPr>
          <w:p w14:paraId="7D47857B" w14:textId="77777777" w:rsidR="0099607F" w:rsidRPr="00422683" w:rsidRDefault="0099607F" w:rsidP="00042AE9">
            <w:pPr>
              <w:pStyle w:val="TableText-Heading"/>
            </w:pPr>
            <w:r w:rsidRPr="00422683">
              <w:t>Description</w:t>
            </w:r>
          </w:p>
        </w:tc>
      </w:tr>
      <w:tr w:rsidR="0099607F" w:rsidRPr="004279F4" w14:paraId="64EECF33" w14:textId="77777777" w:rsidTr="00042AE9">
        <w:trPr>
          <w:cantSplit/>
          <w:trHeight w:val="350"/>
        </w:trPr>
        <w:tc>
          <w:tcPr>
            <w:tcW w:w="632" w:type="pct"/>
            <w:shd w:val="clear" w:color="auto" w:fill="FFFFFF"/>
          </w:tcPr>
          <w:p w14:paraId="05ADB48F" w14:textId="77777777" w:rsidR="0099607F" w:rsidRDefault="0099607F" w:rsidP="00042AE9">
            <w:pPr>
              <w:pStyle w:val="TableText"/>
              <w:rPr>
                <w:noProof/>
              </w:rPr>
            </w:pPr>
            <w:r>
              <w:rPr>
                <w:noProof/>
              </w:rPr>
              <w:t>type</w:t>
            </w:r>
          </w:p>
        </w:tc>
        <w:tc>
          <w:tcPr>
            <w:tcW w:w="488" w:type="pct"/>
            <w:shd w:val="clear" w:color="auto" w:fill="FFFFFF"/>
          </w:tcPr>
          <w:p w14:paraId="73F49109" w14:textId="77777777" w:rsidR="0099607F" w:rsidRDefault="0099607F" w:rsidP="00042AE9">
            <w:pPr>
              <w:pStyle w:val="TableText"/>
            </w:pPr>
            <w:r>
              <w:t>no</w:t>
            </w:r>
          </w:p>
        </w:tc>
        <w:tc>
          <w:tcPr>
            <w:tcW w:w="792" w:type="pct"/>
            <w:shd w:val="clear" w:color="auto" w:fill="FFFFFF"/>
          </w:tcPr>
          <w:p w14:paraId="086D043A" w14:textId="77777777" w:rsidR="0099607F" w:rsidRDefault="005735A3" w:rsidP="00042AE9">
            <w:pPr>
              <w:pStyle w:val="TableText"/>
            </w:pPr>
            <w:hyperlink w:anchor="TYPE_YAML_STRING" w:history="1">
              <w:r w:rsidR="0099607F" w:rsidRPr="00715AA6">
                <w:rPr>
                  <w:rStyle w:val="Hyperlink"/>
                </w:rPr>
                <w:t>string</w:t>
              </w:r>
            </w:hyperlink>
          </w:p>
        </w:tc>
        <w:tc>
          <w:tcPr>
            <w:tcW w:w="850" w:type="pct"/>
            <w:shd w:val="clear" w:color="auto" w:fill="FFFFFF"/>
          </w:tcPr>
          <w:p w14:paraId="5947E595" w14:textId="77777777" w:rsidR="0099607F" w:rsidRDefault="0099607F" w:rsidP="00042AE9">
            <w:pPr>
              <w:pStyle w:val="TableText"/>
            </w:pPr>
            <w:r>
              <w:t>None</w:t>
            </w:r>
          </w:p>
        </w:tc>
        <w:tc>
          <w:tcPr>
            <w:tcW w:w="2238" w:type="pct"/>
            <w:shd w:val="clear" w:color="auto" w:fill="FFFFFF"/>
          </w:tcPr>
          <w:p w14:paraId="363F6E08" w14:textId="77777777" w:rsidR="0099607F" w:rsidRDefault="0099607F" w:rsidP="00042AE9">
            <w:pPr>
              <w:pStyle w:val="TableText"/>
            </w:pPr>
            <w:r>
              <w:t>The required data type for the parameter.</w:t>
            </w:r>
          </w:p>
          <w:p w14:paraId="3A6CE7C6" w14:textId="77777777" w:rsidR="0099607F" w:rsidRDefault="0099607F" w:rsidP="00042AE9">
            <w:pPr>
              <w:pStyle w:val="TableText"/>
            </w:pPr>
          </w:p>
          <w:p w14:paraId="7F04599D" w14:textId="77777777" w:rsidR="0099607F" w:rsidRDefault="0099607F" w:rsidP="00042AE9">
            <w:pPr>
              <w:pStyle w:val="TableText"/>
            </w:pPr>
            <w:r>
              <w:t>Note: This keyname is required for a TOSCA Property definition, but is not for a TOSCA Parameter definition.</w:t>
            </w:r>
          </w:p>
        </w:tc>
      </w:tr>
      <w:tr w:rsidR="0099607F" w:rsidRPr="004279F4" w14:paraId="22FF1A0B" w14:textId="77777777" w:rsidTr="00042AE9">
        <w:trPr>
          <w:cantSplit/>
          <w:trHeight w:val="350"/>
        </w:trPr>
        <w:tc>
          <w:tcPr>
            <w:tcW w:w="632" w:type="pct"/>
            <w:shd w:val="clear" w:color="auto" w:fill="FFFFFF"/>
          </w:tcPr>
          <w:p w14:paraId="388FB869" w14:textId="77777777" w:rsidR="0099607F" w:rsidRDefault="0099607F" w:rsidP="00042AE9">
            <w:pPr>
              <w:pStyle w:val="TableText"/>
              <w:rPr>
                <w:noProof/>
              </w:rPr>
            </w:pPr>
            <w:r>
              <w:rPr>
                <w:noProof/>
              </w:rPr>
              <w:t>value</w:t>
            </w:r>
          </w:p>
        </w:tc>
        <w:tc>
          <w:tcPr>
            <w:tcW w:w="488" w:type="pct"/>
            <w:shd w:val="clear" w:color="auto" w:fill="FFFFFF"/>
          </w:tcPr>
          <w:p w14:paraId="7CA268A9" w14:textId="77777777" w:rsidR="0099607F" w:rsidRDefault="0099607F" w:rsidP="00042AE9">
            <w:pPr>
              <w:pStyle w:val="TableText"/>
            </w:pPr>
            <w:r>
              <w:t>no</w:t>
            </w:r>
          </w:p>
        </w:tc>
        <w:tc>
          <w:tcPr>
            <w:tcW w:w="792" w:type="pct"/>
            <w:shd w:val="clear" w:color="auto" w:fill="FFFFFF"/>
          </w:tcPr>
          <w:p w14:paraId="7D961766" w14:textId="77777777" w:rsidR="0099607F" w:rsidRDefault="0099607F" w:rsidP="00042AE9">
            <w:pPr>
              <w:pStyle w:val="TableText"/>
            </w:pPr>
            <w:r>
              <w:t>&lt;any&gt;</w:t>
            </w:r>
          </w:p>
        </w:tc>
        <w:tc>
          <w:tcPr>
            <w:tcW w:w="850" w:type="pct"/>
            <w:shd w:val="clear" w:color="auto" w:fill="FFFFFF"/>
          </w:tcPr>
          <w:p w14:paraId="020C9593" w14:textId="77777777" w:rsidR="0099607F" w:rsidRPr="00847949" w:rsidRDefault="0099607F" w:rsidP="00042AE9">
            <w:pPr>
              <w:pStyle w:val="TableText"/>
            </w:pPr>
            <w:r w:rsidRPr="00847949">
              <w:t>N/A</w:t>
            </w:r>
          </w:p>
        </w:tc>
        <w:tc>
          <w:tcPr>
            <w:tcW w:w="2238" w:type="pct"/>
            <w:shd w:val="clear" w:color="auto" w:fill="FFFFFF"/>
          </w:tcPr>
          <w:p w14:paraId="37D2E312" w14:textId="77777777" w:rsidR="0099607F" w:rsidRPr="00847949" w:rsidRDefault="0099607F" w:rsidP="00042AE9">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305E0C00" w14:textId="77777777" w:rsidR="0099607F" w:rsidRPr="00847949" w:rsidRDefault="0099607F" w:rsidP="00042AE9">
            <w:pPr>
              <w:pStyle w:val="TableText"/>
            </w:pPr>
          </w:p>
        </w:tc>
      </w:tr>
    </w:tbl>
    <w:p w14:paraId="2F96DAC2" w14:textId="77777777" w:rsidR="0099607F" w:rsidRDefault="0099607F" w:rsidP="0099607F">
      <w:pPr>
        <w:pStyle w:val="Heading4"/>
        <w:numPr>
          <w:ilvl w:val="3"/>
          <w:numId w:val="3"/>
        </w:numPr>
      </w:pPr>
      <w:r>
        <w:t>Grammar</w:t>
      </w:r>
    </w:p>
    <w:p w14:paraId="4953183F" w14:textId="77777777" w:rsidR="0099607F" w:rsidRPr="003D06F2" w:rsidRDefault="0099607F" w:rsidP="0099607F">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C897F58" w14:textId="77777777" w:rsidTr="00042AE9">
        <w:tc>
          <w:tcPr>
            <w:tcW w:w="9576" w:type="dxa"/>
            <w:shd w:val="clear" w:color="auto" w:fill="D9D9D9" w:themeFill="background1" w:themeFillShade="D9"/>
          </w:tcPr>
          <w:p w14:paraId="13D60593" w14:textId="77777777" w:rsidR="0099607F" w:rsidRPr="007A23A4" w:rsidRDefault="0099607F" w:rsidP="00042AE9">
            <w:pPr>
              <w:rPr>
                <w:noProof/>
              </w:rPr>
            </w:pPr>
            <w:r w:rsidRPr="007A23A4">
              <w:rPr>
                <w:noProof/>
              </w:rPr>
              <w:lastRenderedPageBreak/>
              <w:t>&lt;</w:t>
            </w:r>
            <w:hyperlink w:anchor="TYPE_YAML_STRING" w:history="1">
              <w:r>
                <w:rPr>
                  <w:rStyle w:val="Hyperlink"/>
                  <w:noProof/>
                </w:rPr>
                <w:t>parameter</w:t>
              </w:r>
              <w:r w:rsidRPr="00B946C9">
                <w:rPr>
                  <w:rStyle w:val="Hyperlink"/>
                  <w:noProof/>
                </w:rPr>
                <w:t>_name</w:t>
              </w:r>
            </w:hyperlink>
            <w:r w:rsidRPr="007A23A4">
              <w:rPr>
                <w:noProof/>
              </w:rPr>
              <w:t>&gt;:</w:t>
            </w:r>
          </w:p>
          <w:p w14:paraId="14A0A655"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7219BAC1" w14:textId="77777777" w:rsidR="0099607F" w:rsidRDefault="0099607F" w:rsidP="00042AE9">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601E80F0" w14:textId="77777777" w:rsidR="0099607F" w:rsidRDefault="0099607F" w:rsidP="00042AE9">
            <w:pPr>
              <w:rPr>
                <w:rStyle w:val="CodeSnippet"/>
                <w:noProof/>
              </w:rPr>
            </w:pPr>
            <w:r>
              <w:rPr>
                <w:rStyle w:val="CodeSnippet"/>
                <w:noProof/>
              </w:rPr>
              <w:t xml:space="preserve">  value: &lt;parameter_value&gt; | { &lt;parameter_value_expression&gt; }</w:t>
            </w:r>
          </w:p>
          <w:p w14:paraId="0D4556B9" w14:textId="77777777" w:rsidR="0099607F" w:rsidRPr="006824F5" w:rsidRDefault="0099607F" w:rsidP="00042AE9">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381CC163" w14:textId="77777777" w:rsidR="0099607F" w:rsidRDefault="0099607F" w:rsidP="00042AE9">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4233C60F" w14:textId="77777777" w:rsidR="0099607F" w:rsidRDefault="0099607F" w:rsidP="00042AE9">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57421825" w14:textId="77777777" w:rsidR="0099607F" w:rsidRPr="006824F5" w:rsidRDefault="0099607F" w:rsidP="00042AE9">
            <w:pPr>
              <w:rPr>
                <w:rStyle w:val="CodeSnippet"/>
                <w:noProof/>
              </w:rPr>
            </w:pPr>
            <w:r w:rsidRPr="006824F5">
              <w:rPr>
                <w:rStyle w:val="CodeSnippet"/>
                <w:noProof/>
              </w:rPr>
              <w:t xml:space="preserve">  constraints: </w:t>
            </w:r>
          </w:p>
          <w:p w14:paraId="1DA53675"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626F95F" w14:textId="77777777" w:rsidR="0099607F" w:rsidRDefault="0099607F" w:rsidP="00042AE9">
            <w:pPr>
              <w:rPr>
                <w:rStyle w:val="CodeSnippet"/>
                <w:noProof/>
              </w:rPr>
            </w:pPr>
            <w:r>
              <w:rPr>
                <w:rStyle w:val="CodeSnippet"/>
                <w:noProof/>
              </w:rPr>
              <w:t xml:space="preserve">  entry_schema:</w:t>
            </w:r>
          </w:p>
          <w:p w14:paraId="0039ADAC" w14:textId="77777777" w:rsidR="0099607F" w:rsidRDefault="0099607F" w:rsidP="00042AE9">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3FC85223" w14:textId="77777777" w:rsidR="0099607F" w:rsidRDefault="0099607F" w:rsidP="00042AE9">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0303DA7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45E0CF9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1E7447D" w14:textId="77777777" w:rsidR="0099607F" w:rsidRDefault="0099607F" w:rsidP="0099607F">
      <w:pPr>
        <w:pStyle w:val="NormalaroundTable"/>
      </w:pPr>
      <w:r>
        <w:t>In the above grammar, the pseudo values that appear in angle brackets have the following meaning:</w:t>
      </w:r>
    </w:p>
    <w:p w14:paraId="403B2A01"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38C743DA"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4F82D3B7"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6901054B" w14:textId="77777777" w:rsidR="0099607F" w:rsidRDefault="0099607F" w:rsidP="0099607F">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67350B13"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78F6C944" w14:textId="77777777" w:rsidR="0099607F" w:rsidRDefault="0099607F" w:rsidP="0099607F">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E942F17" w14:textId="77777777" w:rsidR="0099607F" w:rsidRDefault="0099607F" w:rsidP="0099607F">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5DF42BA" w14:textId="77777777" w:rsidR="0099607F" w:rsidRDefault="0099607F" w:rsidP="0099607F">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610F83FA" w14:textId="77777777" w:rsidR="0099607F" w:rsidRDefault="0099607F" w:rsidP="0099607F">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4706AE" w14:textId="77777777" w:rsidR="0099607F" w:rsidRDefault="0099607F" w:rsidP="0099607F">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ED81A86" w14:textId="77777777" w:rsidR="0099607F" w:rsidRPr="007428D7" w:rsidRDefault="0099607F" w:rsidP="0099607F">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237E744D" w14:textId="77777777" w:rsidR="0099607F" w:rsidRDefault="0099607F" w:rsidP="0099607F">
      <w:pPr>
        <w:pStyle w:val="Heading4"/>
        <w:numPr>
          <w:ilvl w:val="3"/>
          <w:numId w:val="3"/>
        </w:numPr>
      </w:pPr>
      <w:r>
        <w:t>Additional Requirements</w:t>
      </w:r>
    </w:p>
    <w:p w14:paraId="45407DD9" w14:textId="77777777" w:rsidR="0099607F" w:rsidRDefault="0099607F" w:rsidP="0099607F">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5628B96F" w14:textId="77777777" w:rsidR="0099607F" w:rsidRDefault="0099607F" w:rsidP="0099607F">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735EBBBA" w14:textId="77777777" w:rsidR="0099607F" w:rsidRPr="00074AB7" w:rsidRDefault="0099607F" w:rsidP="0099607F">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454B7B3" w14:textId="77777777" w:rsidR="0099607F" w:rsidRDefault="0099607F" w:rsidP="0099607F">
      <w:pPr>
        <w:pStyle w:val="Heading4"/>
        <w:numPr>
          <w:ilvl w:val="3"/>
          <w:numId w:val="3"/>
        </w:numPr>
      </w:pPr>
      <w:r>
        <w:t>Example</w:t>
      </w:r>
    </w:p>
    <w:p w14:paraId="1117FB83" w14:textId="77777777" w:rsidR="0099607F" w:rsidRPr="00D41929" w:rsidRDefault="0099607F" w:rsidP="0099607F">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F91238" w14:textId="77777777" w:rsidTr="00042AE9">
        <w:trPr>
          <w:trHeight w:val="256"/>
        </w:trPr>
        <w:tc>
          <w:tcPr>
            <w:tcW w:w="9576" w:type="dxa"/>
            <w:shd w:val="clear" w:color="auto" w:fill="D9D9D9" w:themeFill="background1" w:themeFillShade="D9"/>
          </w:tcPr>
          <w:p w14:paraId="60188DE1" w14:textId="77777777" w:rsidR="0099607F" w:rsidRDefault="0099607F" w:rsidP="00042AE9">
            <w:pPr>
              <w:rPr>
                <w:rStyle w:val="CodeSnippet"/>
              </w:rPr>
            </w:pPr>
            <w:r w:rsidRPr="00033284">
              <w:rPr>
                <w:rStyle w:val="CodeSnippet"/>
              </w:rPr>
              <w:t>inputs:</w:t>
            </w:r>
          </w:p>
          <w:p w14:paraId="2907E0E8" w14:textId="77777777" w:rsidR="0099607F" w:rsidRPr="00033284" w:rsidRDefault="0099607F" w:rsidP="00042AE9">
            <w:pPr>
              <w:rPr>
                <w:rStyle w:val="CodeSnippet"/>
              </w:rPr>
            </w:pPr>
            <w:r>
              <w:rPr>
                <w:rStyle w:val="CodeSnippet"/>
              </w:rPr>
              <w:t xml:space="preserve"> </w:t>
            </w:r>
            <w:r w:rsidRPr="00033284">
              <w:rPr>
                <w:rStyle w:val="CodeSnippet"/>
              </w:rPr>
              <w:t xml:space="preserve"> cpus:</w:t>
            </w:r>
          </w:p>
          <w:p w14:paraId="2E4BFAE6" w14:textId="77777777" w:rsidR="0099607F" w:rsidRDefault="0099607F" w:rsidP="00042AE9">
            <w:pPr>
              <w:rPr>
                <w:rStyle w:val="CodeSnippet"/>
              </w:rPr>
            </w:pPr>
            <w:r>
              <w:rPr>
                <w:rStyle w:val="CodeSnippet"/>
              </w:rPr>
              <w:lastRenderedPageBreak/>
              <w:t xml:space="preserve"> </w:t>
            </w:r>
            <w:r w:rsidRPr="00033284">
              <w:rPr>
                <w:rStyle w:val="CodeSnippet"/>
              </w:rPr>
              <w:t xml:space="preserve">   type: integer</w:t>
            </w:r>
          </w:p>
          <w:p w14:paraId="33E5227F" w14:textId="77777777" w:rsidR="0099607F" w:rsidRPr="00033284" w:rsidRDefault="0099607F" w:rsidP="00042AE9">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Number of CPUs for the server.</w:t>
            </w:r>
          </w:p>
          <w:p w14:paraId="78692CE9" w14:textId="77777777" w:rsidR="0099607F" w:rsidRPr="00033284" w:rsidRDefault="0099607F" w:rsidP="00042AE9">
            <w:pPr>
              <w:rPr>
                <w:rStyle w:val="CodeSnippet"/>
              </w:rPr>
            </w:pPr>
            <w:r w:rsidRPr="00033284">
              <w:rPr>
                <w:rStyle w:val="CodeSnippet"/>
              </w:rPr>
              <w:t xml:space="preserve">    constraints:</w:t>
            </w:r>
          </w:p>
          <w:p w14:paraId="75ECF17C" w14:textId="77777777" w:rsidR="0099607F" w:rsidRPr="006824F5" w:rsidRDefault="0099607F" w:rsidP="00042AE9">
            <w:pPr>
              <w:rPr>
                <w:rStyle w:val="CodeSnippet"/>
              </w:rPr>
            </w:pPr>
            <w:r>
              <w:rPr>
                <w:rStyle w:val="CodeSnippet"/>
              </w:rPr>
              <w:t xml:space="preserve"> </w:t>
            </w:r>
            <w:r w:rsidRPr="00033284">
              <w:rPr>
                <w:rStyle w:val="CodeSnippet"/>
              </w:rPr>
              <w:t xml:space="preserve">     - valid_values: [ 1, 2, 4, 8 ]</w:t>
            </w:r>
          </w:p>
        </w:tc>
      </w:tr>
    </w:tbl>
    <w:p w14:paraId="773C9EAB" w14:textId="77777777" w:rsidR="0099607F" w:rsidRPr="00D41929" w:rsidRDefault="0099607F" w:rsidP="0099607F">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3924C1D" w14:textId="77777777" w:rsidTr="00042AE9">
        <w:trPr>
          <w:trHeight w:val="256"/>
        </w:trPr>
        <w:tc>
          <w:tcPr>
            <w:tcW w:w="9576" w:type="dxa"/>
            <w:shd w:val="clear" w:color="auto" w:fill="D9D9D9" w:themeFill="background1" w:themeFillShade="D9"/>
          </w:tcPr>
          <w:p w14:paraId="6BA00C64" w14:textId="77777777" w:rsidR="0099607F" w:rsidRPr="00033284" w:rsidRDefault="0099607F" w:rsidP="00042AE9">
            <w:pPr>
              <w:rPr>
                <w:rStyle w:val="CodeSnippet"/>
              </w:rPr>
            </w:pPr>
            <w:r w:rsidRPr="00033284">
              <w:rPr>
                <w:rStyle w:val="CodeSnippet"/>
              </w:rPr>
              <w:t>outputs:</w:t>
            </w:r>
          </w:p>
          <w:p w14:paraId="76084559" w14:textId="77777777" w:rsidR="0099607F" w:rsidRPr="00033284" w:rsidRDefault="0099607F" w:rsidP="00042AE9">
            <w:pPr>
              <w:rPr>
                <w:rStyle w:val="CodeSnippet"/>
              </w:rPr>
            </w:pPr>
            <w:r w:rsidRPr="00033284">
              <w:rPr>
                <w:rStyle w:val="CodeSnippet"/>
              </w:rPr>
              <w:t xml:space="preserve">  server_ip:</w:t>
            </w:r>
          </w:p>
          <w:p w14:paraId="36594C43" w14:textId="77777777" w:rsidR="0099607F" w:rsidRPr="00033284" w:rsidRDefault="0099607F" w:rsidP="00042AE9">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The private IP address of the provisioned server.</w:t>
            </w:r>
          </w:p>
          <w:p w14:paraId="1ACF7398" w14:textId="77777777" w:rsidR="0099607F" w:rsidRPr="006824F5" w:rsidRDefault="0099607F" w:rsidP="00042AE9">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3E7EA95C" w14:textId="77777777" w:rsidR="0099607F" w:rsidRPr="00033284" w:rsidRDefault="0099607F" w:rsidP="0099607F"/>
    <w:p w14:paraId="1C340A70" w14:textId="77777777" w:rsidR="0099607F" w:rsidRDefault="0099607F" w:rsidP="0099607F">
      <w:pPr>
        <w:pStyle w:val="Heading3"/>
        <w:numPr>
          <w:ilvl w:val="2"/>
          <w:numId w:val="3"/>
        </w:numPr>
      </w:pPr>
      <w:bookmarkStart w:id="370" w:name="_Toc430015681"/>
      <w:bookmarkStart w:id="371" w:name="DEFN_ELEMENT_OPERATION_DEF"/>
      <w:r>
        <w:t>Operation definition</w:t>
      </w:r>
      <w:bookmarkEnd w:id="370"/>
    </w:p>
    <w:bookmarkEnd w:id="371"/>
    <w:p w14:paraId="13812044" w14:textId="77777777" w:rsidR="0099607F" w:rsidRDefault="0099607F" w:rsidP="0099607F">
      <w:r>
        <w:t>An operation definition defines a named function or procedure that can be bound to an implementation artifact (e.g., a script).</w:t>
      </w:r>
    </w:p>
    <w:p w14:paraId="5BBF7F4F" w14:textId="77777777" w:rsidR="0099607F" w:rsidRDefault="0099607F" w:rsidP="0099607F">
      <w:pPr>
        <w:pStyle w:val="Heading4"/>
        <w:numPr>
          <w:ilvl w:val="3"/>
          <w:numId w:val="3"/>
        </w:numPr>
      </w:pPr>
      <w:r>
        <w:t>Keynames</w:t>
      </w:r>
    </w:p>
    <w:p w14:paraId="5C83D2CA" w14:textId="77777777" w:rsidR="0099607F" w:rsidRPr="0053600D" w:rsidRDefault="0099607F" w:rsidP="0099607F">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1"/>
        <w:gridCol w:w="1081"/>
        <w:gridCol w:w="1819"/>
        <w:gridCol w:w="5805"/>
      </w:tblGrid>
      <w:tr w:rsidR="0099607F" w:rsidRPr="004279F4" w14:paraId="508D86B3" w14:textId="77777777" w:rsidTr="00042AE9">
        <w:trPr>
          <w:cantSplit/>
          <w:tblHeader/>
        </w:trPr>
        <w:tc>
          <w:tcPr>
            <w:tcW w:w="693" w:type="pct"/>
            <w:shd w:val="clear" w:color="auto" w:fill="D9D9D9"/>
          </w:tcPr>
          <w:p w14:paraId="483A6819" w14:textId="77777777" w:rsidR="0099607F" w:rsidRPr="00422683" w:rsidRDefault="0099607F" w:rsidP="00042AE9">
            <w:pPr>
              <w:pStyle w:val="TableText-Heading"/>
            </w:pPr>
            <w:r w:rsidRPr="00422683">
              <w:t>Keyname</w:t>
            </w:r>
          </w:p>
        </w:tc>
        <w:tc>
          <w:tcPr>
            <w:tcW w:w="489" w:type="pct"/>
            <w:shd w:val="clear" w:color="auto" w:fill="D9D9D9"/>
          </w:tcPr>
          <w:p w14:paraId="03B86353" w14:textId="77777777" w:rsidR="0099607F" w:rsidRPr="00422683" w:rsidRDefault="0099607F" w:rsidP="00042AE9">
            <w:pPr>
              <w:pStyle w:val="TableText-Heading"/>
            </w:pPr>
            <w:r w:rsidRPr="00422683">
              <w:t>Required</w:t>
            </w:r>
          </w:p>
        </w:tc>
        <w:tc>
          <w:tcPr>
            <w:tcW w:w="929" w:type="pct"/>
            <w:shd w:val="clear" w:color="auto" w:fill="D9D9D9"/>
          </w:tcPr>
          <w:p w14:paraId="53C70B44" w14:textId="77777777" w:rsidR="0099607F" w:rsidRPr="00422683" w:rsidRDefault="0099607F" w:rsidP="00042AE9">
            <w:pPr>
              <w:pStyle w:val="TableText-Heading"/>
            </w:pPr>
            <w:r w:rsidRPr="00422683">
              <w:t>Type</w:t>
            </w:r>
          </w:p>
        </w:tc>
        <w:tc>
          <w:tcPr>
            <w:tcW w:w="2889" w:type="pct"/>
            <w:shd w:val="clear" w:color="auto" w:fill="D9D9D9"/>
          </w:tcPr>
          <w:p w14:paraId="16081EAD" w14:textId="77777777" w:rsidR="0099607F" w:rsidRPr="00422683" w:rsidRDefault="0099607F" w:rsidP="00042AE9">
            <w:pPr>
              <w:pStyle w:val="TableText-Heading"/>
            </w:pPr>
            <w:r w:rsidRPr="00422683">
              <w:t>Description</w:t>
            </w:r>
          </w:p>
        </w:tc>
      </w:tr>
      <w:tr w:rsidR="0099607F" w:rsidRPr="004279F4" w14:paraId="286F9261" w14:textId="77777777" w:rsidTr="00042AE9">
        <w:trPr>
          <w:cantSplit/>
        </w:trPr>
        <w:tc>
          <w:tcPr>
            <w:tcW w:w="693" w:type="pct"/>
            <w:shd w:val="clear" w:color="auto" w:fill="FFFFFF"/>
          </w:tcPr>
          <w:p w14:paraId="60754F2D" w14:textId="77777777" w:rsidR="0099607F" w:rsidRDefault="0099607F" w:rsidP="00042AE9">
            <w:pPr>
              <w:pStyle w:val="TableText"/>
              <w:rPr>
                <w:noProof/>
              </w:rPr>
            </w:pPr>
            <w:r>
              <w:rPr>
                <w:noProof/>
              </w:rPr>
              <w:t>description</w:t>
            </w:r>
          </w:p>
        </w:tc>
        <w:tc>
          <w:tcPr>
            <w:tcW w:w="489" w:type="pct"/>
            <w:shd w:val="clear" w:color="auto" w:fill="FFFFFF"/>
          </w:tcPr>
          <w:p w14:paraId="0F6B5C80" w14:textId="77777777" w:rsidR="0099607F" w:rsidRDefault="0099607F" w:rsidP="00042AE9">
            <w:pPr>
              <w:pStyle w:val="TableText"/>
            </w:pPr>
            <w:r>
              <w:t>no</w:t>
            </w:r>
          </w:p>
        </w:tc>
        <w:tc>
          <w:tcPr>
            <w:tcW w:w="929" w:type="pct"/>
            <w:shd w:val="clear" w:color="auto" w:fill="FFFFFF"/>
          </w:tcPr>
          <w:p w14:paraId="24C8443D" w14:textId="77777777" w:rsidR="0099607F" w:rsidRDefault="005735A3" w:rsidP="00042AE9">
            <w:pPr>
              <w:pStyle w:val="TableText"/>
            </w:pPr>
            <w:hyperlink w:anchor="DEFN_ELEMENT_DESCRIPTION" w:history="1">
              <w:r w:rsidR="0099607F" w:rsidRPr="008415CB">
                <w:rPr>
                  <w:rStyle w:val="Hyperlink"/>
                </w:rPr>
                <w:t>description</w:t>
              </w:r>
            </w:hyperlink>
          </w:p>
        </w:tc>
        <w:tc>
          <w:tcPr>
            <w:tcW w:w="2889" w:type="pct"/>
            <w:shd w:val="clear" w:color="auto" w:fill="FFFFFF"/>
          </w:tcPr>
          <w:p w14:paraId="31EE924E" w14:textId="77777777" w:rsidR="0099607F" w:rsidRDefault="0099607F" w:rsidP="00042AE9">
            <w:pPr>
              <w:pStyle w:val="TableText"/>
            </w:pPr>
            <w:r>
              <w:t>The optional description string for the associated named operation.</w:t>
            </w:r>
          </w:p>
        </w:tc>
      </w:tr>
      <w:tr w:rsidR="0099607F" w:rsidRPr="004279F4" w14:paraId="1778E8EA" w14:textId="77777777" w:rsidTr="00042AE9">
        <w:trPr>
          <w:cantSplit/>
        </w:trPr>
        <w:tc>
          <w:tcPr>
            <w:tcW w:w="693" w:type="pct"/>
            <w:shd w:val="clear" w:color="auto" w:fill="FFFFFF"/>
          </w:tcPr>
          <w:p w14:paraId="5B4F571F" w14:textId="77777777" w:rsidR="0099607F" w:rsidRDefault="0099607F" w:rsidP="00042AE9">
            <w:pPr>
              <w:pStyle w:val="TableText"/>
              <w:rPr>
                <w:noProof/>
              </w:rPr>
            </w:pPr>
            <w:r>
              <w:rPr>
                <w:noProof/>
              </w:rPr>
              <w:t>implementation</w:t>
            </w:r>
          </w:p>
        </w:tc>
        <w:tc>
          <w:tcPr>
            <w:tcW w:w="489" w:type="pct"/>
            <w:shd w:val="clear" w:color="auto" w:fill="FFFFFF"/>
          </w:tcPr>
          <w:p w14:paraId="0DCE2FD5" w14:textId="77777777" w:rsidR="0099607F" w:rsidRDefault="0099607F" w:rsidP="00042AE9">
            <w:pPr>
              <w:pStyle w:val="TableText"/>
            </w:pPr>
            <w:r>
              <w:t>no</w:t>
            </w:r>
          </w:p>
        </w:tc>
        <w:tc>
          <w:tcPr>
            <w:tcW w:w="929" w:type="pct"/>
            <w:shd w:val="clear" w:color="auto" w:fill="FFFFFF"/>
          </w:tcPr>
          <w:p w14:paraId="3A0DC39D" w14:textId="77777777" w:rsidR="0099607F" w:rsidRDefault="005735A3" w:rsidP="00042AE9">
            <w:pPr>
              <w:pStyle w:val="TableText"/>
            </w:pPr>
            <w:hyperlink w:anchor="TYPE_YAML_STRING" w:history="1">
              <w:r w:rsidR="0099607F" w:rsidRPr="00A02BAD">
                <w:rPr>
                  <w:rStyle w:val="Hyperlink"/>
                </w:rPr>
                <w:t>string</w:t>
              </w:r>
            </w:hyperlink>
          </w:p>
        </w:tc>
        <w:tc>
          <w:tcPr>
            <w:tcW w:w="2889" w:type="pct"/>
            <w:shd w:val="clear" w:color="auto" w:fill="FFFFFF"/>
          </w:tcPr>
          <w:p w14:paraId="3D163195" w14:textId="77777777" w:rsidR="0099607F" w:rsidRDefault="0099607F" w:rsidP="00042AE9">
            <w:pPr>
              <w:pStyle w:val="TableText"/>
            </w:pPr>
            <w:r>
              <w:t xml:space="preserve">The optional implementation artifact name (e.g., a script file name within a TOSCA CSAR file).  </w:t>
            </w:r>
          </w:p>
        </w:tc>
      </w:tr>
      <w:tr w:rsidR="0099607F" w:rsidRPr="004279F4" w14:paraId="66DC253D" w14:textId="77777777" w:rsidTr="00042AE9">
        <w:trPr>
          <w:cantSplit/>
        </w:trPr>
        <w:tc>
          <w:tcPr>
            <w:tcW w:w="693" w:type="pct"/>
            <w:vMerge w:val="restart"/>
            <w:shd w:val="clear" w:color="auto" w:fill="FFFFFF"/>
          </w:tcPr>
          <w:p w14:paraId="148C0CF0" w14:textId="77777777" w:rsidR="0099607F" w:rsidRDefault="0099607F" w:rsidP="00042AE9">
            <w:pPr>
              <w:pStyle w:val="TableText"/>
              <w:rPr>
                <w:noProof/>
              </w:rPr>
            </w:pPr>
            <w:r>
              <w:rPr>
                <w:noProof/>
              </w:rPr>
              <w:t>inputs</w:t>
            </w:r>
          </w:p>
        </w:tc>
        <w:tc>
          <w:tcPr>
            <w:tcW w:w="489" w:type="pct"/>
            <w:shd w:val="clear" w:color="auto" w:fill="FFFFFF"/>
          </w:tcPr>
          <w:p w14:paraId="5BD901F1" w14:textId="77777777" w:rsidR="0099607F" w:rsidRDefault="0099607F" w:rsidP="00042AE9">
            <w:pPr>
              <w:pStyle w:val="TableText"/>
            </w:pPr>
            <w:r>
              <w:t>no</w:t>
            </w:r>
          </w:p>
        </w:tc>
        <w:tc>
          <w:tcPr>
            <w:tcW w:w="929" w:type="pct"/>
            <w:shd w:val="clear" w:color="auto" w:fill="FFFFFF"/>
          </w:tcPr>
          <w:p w14:paraId="2F2C6194" w14:textId="77777777" w:rsidR="0099607F" w:rsidRDefault="0099607F" w:rsidP="00042AE9">
            <w:pPr>
              <w:pStyle w:val="TableText"/>
            </w:pPr>
            <w:r>
              <w:t xml:space="preserve">list of </w:t>
            </w:r>
          </w:p>
          <w:p w14:paraId="54A83B3D" w14:textId="77777777" w:rsidR="0099607F" w:rsidRDefault="005735A3" w:rsidP="00042AE9">
            <w:pPr>
              <w:pStyle w:val="TableText"/>
            </w:pPr>
            <w:hyperlink w:anchor="DEFN_ELEMENT_PROPERTY_DEFN" w:history="1">
              <w:r w:rsidR="0099607F" w:rsidRPr="001A0063">
                <w:rPr>
                  <w:rStyle w:val="Hyperlink"/>
                </w:rPr>
                <w:t>p</w:t>
              </w:r>
              <w:r w:rsidR="0099607F">
                <w:rPr>
                  <w:rStyle w:val="Hyperlink"/>
                </w:rPr>
                <w:t>roperty</w:t>
              </w:r>
              <w:r w:rsidR="0099607F" w:rsidRPr="001A0063">
                <w:rPr>
                  <w:rStyle w:val="Hyperlink"/>
                </w:rPr>
                <w:t xml:space="preserve"> definitions</w:t>
              </w:r>
            </w:hyperlink>
          </w:p>
        </w:tc>
        <w:tc>
          <w:tcPr>
            <w:tcW w:w="2889" w:type="pct"/>
            <w:shd w:val="clear" w:color="auto" w:fill="FFFFFF"/>
          </w:tcPr>
          <w:p w14:paraId="54F57025" w14:textId="77777777" w:rsidR="0099607F" w:rsidRDefault="0099607F" w:rsidP="00042AE9">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99607F" w:rsidRPr="004279F4" w14:paraId="5F477D2D" w14:textId="77777777" w:rsidTr="00042AE9">
        <w:trPr>
          <w:cantSplit/>
        </w:trPr>
        <w:tc>
          <w:tcPr>
            <w:tcW w:w="693" w:type="pct"/>
            <w:vMerge/>
            <w:shd w:val="clear" w:color="auto" w:fill="FFFFFF"/>
          </w:tcPr>
          <w:p w14:paraId="268D8149" w14:textId="77777777" w:rsidR="0099607F" w:rsidRDefault="0099607F" w:rsidP="00042AE9">
            <w:pPr>
              <w:pStyle w:val="TableText"/>
              <w:rPr>
                <w:noProof/>
              </w:rPr>
            </w:pPr>
          </w:p>
        </w:tc>
        <w:tc>
          <w:tcPr>
            <w:tcW w:w="489" w:type="pct"/>
            <w:shd w:val="clear" w:color="auto" w:fill="FFFFFF"/>
          </w:tcPr>
          <w:p w14:paraId="1DA5851E" w14:textId="77777777" w:rsidR="0099607F" w:rsidRDefault="0099607F" w:rsidP="00042AE9">
            <w:pPr>
              <w:pStyle w:val="TableText"/>
            </w:pPr>
            <w:r>
              <w:t>no</w:t>
            </w:r>
          </w:p>
        </w:tc>
        <w:tc>
          <w:tcPr>
            <w:tcW w:w="929" w:type="pct"/>
            <w:shd w:val="clear" w:color="auto" w:fill="FFFFFF"/>
          </w:tcPr>
          <w:p w14:paraId="71F0A131" w14:textId="77777777" w:rsidR="0099607F" w:rsidRDefault="0099607F" w:rsidP="00042AE9">
            <w:pPr>
              <w:pStyle w:val="TableText"/>
            </w:pPr>
            <w:r>
              <w:t xml:space="preserve">list of </w:t>
            </w:r>
          </w:p>
          <w:p w14:paraId="3764D813" w14:textId="77777777" w:rsidR="0099607F" w:rsidRDefault="005735A3" w:rsidP="00042AE9">
            <w:pPr>
              <w:pStyle w:val="TableText"/>
            </w:pPr>
            <w:hyperlink w:anchor="DEFN_ELEMENT_PROPERTY_VALUE_ASSIGNMENT" w:history="1">
              <w:r w:rsidR="0099607F">
                <w:rPr>
                  <w:rStyle w:val="Hyperlink"/>
                </w:rPr>
                <w:t>property assignments</w:t>
              </w:r>
            </w:hyperlink>
          </w:p>
        </w:tc>
        <w:tc>
          <w:tcPr>
            <w:tcW w:w="2889" w:type="pct"/>
            <w:shd w:val="clear" w:color="auto" w:fill="FFFFFF"/>
          </w:tcPr>
          <w:p w14:paraId="32C233BC" w14:textId="77777777" w:rsidR="0099607F" w:rsidRDefault="0099607F" w:rsidP="00042AE9">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549A04EF" w14:textId="77777777" w:rsidR="0099607F" w:rsidRPr="0053600D" w:rsidRDefault="0099607F" w:rsidP="0099607F">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80"/>
        <w:gridCol w:w="1081"/>
        <w:gridCol w:w="1860"/>
        <w:gridCol w:w="5845"/>
      </w:tblGrid>
      <w:tr w:rsidR="0099607F" w:rsidRPr="004279F4" w14:paraId="6B675FC3" w14:textId="77777777" w:rsidTr="00042AE9">
        <w:trPr>
          <w:cantSplit/>
          <w:tblHeader/>
        </w:trPr>
        <w:tc>
          <w:tcPr>
            <w:tcW w:w="693" w:type="pct"/>
            <w:shd w:val="clear" w:color="auto" w:fill="D9D9D9"/>
          </w:tcPr>
          <w:p w14:paraId="33BC19A5" w14:textId="77777777" w:rsidR="0099607F" w:rsidRPr="00422683" w:rsidRDefault="0099607F" w:rsidP="00042AE9">
            <w:pPr>
              <w:pStyle w:val="TableText-Heading"/>
            </w:pPr>
            <w:r w:rsidRPr="00422683">
              <w:t>Keyname</w:t>
            </w:r>
          </w:p>
        </w:tc>
        <w:tc>
          <w:tcPr>
            <w:tcW w:w="489" w:type="pct"/>
            <w:shd w:val="clear" w:color="auto" w:fill="D9D9D9"/>
          </w:tcPr>
          <w:p w14:paraId="52309A18" w14:textId="77777777" w:rsidR="0099607F" w:rsidRPr="00422683" w:rsidRDefault="0099607F" w:rsidP="00042AE9">
            <w:pPr>
              <w:pStyle w:val="TableText-Heading"/>
            </w:pPr>
            <w:r w:rsidRPr="00422683">
              <w:t>Required</w:t>
            </w:r>
          </w:p>
        </w:tc>
        <w:tc>
          <w:tcPr>
            <w:tcW w:w="929" w:type="pct"/>
            <w:shd w:val="clear" w:color="auto" w:fill="D9D9D9"/>
          </w:tcPr>
          <w:p w14:paraId="2D946BAD" w14:textId="77777777" w:rsidR="0099607F" w:rsidRPr="00422683" w:rsidRDefault="0099607F" w:rsidP="00042AE9">
            <w:pPr>
              <w:pStyle w:val="TableText-Heading"/>
            </w:pPr>
            <w:r w:rsidRPr="00422683">
              <w:t>Type</w:t>
            </w:r>
          </w:p>
        </w:tc>
        <w:tc>
          <w:tcPr>
            <w:tcW w:w="2889" w:type="pct"/>
            <w:shd w:val="clear" w:color="auto" w:fill="D9D9D9"/>
          </w:tcPr>
          <w:p w14:paraId="31F3A756" w14:textId="77777777" w:rsidR="0099607F" w:rsidRPr="00422683" w:rsidRDefault="0099607F" w:rsidP="00042AE9">
            <w:pPr>
              <w:pStyle w:val="TableText-Heading"/>
            </w:pPr>
            <w:r w:rsidRPr="00422683">
              <w:t>Description</w:t>
            </w:r>
          </w:p>
        </w:tc>
      </w:tr>
      <w:tr w:rsidR="0099607F" w:rsidRPr="004279F4" w14:paraId="5D0873EC" w14:textId="77777777" w:rsidTr="00042AE9">
        <w:trPr>
          <w:cantSplit/>
        </w:trPr>
        <w:tc>
          <w:tcPr>
            <w:tcW w:w="693" w:type="pct"/>
            <w:shd w:val="clear" w:color="auto" w:fill="FFFFFF"/>
          </w:tcPr>
          <w:p w14:paraId="77D1ADA7" w14:textId="77777777" w:rsidR="0099607F" w:rsidRDefault="0099607F" w:rsidP="00042AE9">
            <w:pPr>
              <w:pStyle w:val="TableText"/>
              <w:rPr>
                <w:noProof/>
              </w:rPr>
            </w:pPr>
            <w:r>
              <w:rPr>
                <w:noProof/>
              </w:rPr>
              <w:t>primary</w:t>
            </w:r>
          </w:p>
        </w:tc>
        <w:tc>
          <w:tcPr>
            <w:tcW w:w="489" w:type="pct"/>
            <w:shd w:val="clear" w:color="auto" w:fill="FFFFFF"/>
          </w:tcPr>
          <w:p w14:paraId="41FFDC93" w14:textId="77777777" w:rsidR="0099607F" w:rsidRDefault="0099607F" w:rsidP="00042AE9">
            <w:pPr>
              <w:pStyle w:val="TableText"/>
            </w:pPr>
            <w:r>
              <w:t>no</w:t>
            </w:r>
          </w:p>
        </w:tc>
        <w:tc>
          <w:tcPr>
            <w:tcW w:w="929" w:type="pct"/>
            <w:shd w:val="clear" w:color="auto" w:fill="FFFFFF"/>
          </w:tcPr>
          <w:p w14:paraId="0FBDC574" w14:textId="77777777" w:rsidR="0099607F" w:rsidRDefault="005735A3" w:rsidP="00042AE9">
            <w:pPr>
              <w:pStyle w:val="TableText"/>
            </w:pPr>
            <w:hyperlink w:anchor="TYPE_YAML_STRING" w:history="1">
              <w:r w:rsidR="0099607F">
                <w:rPr>
                  <w:rStyle w:val="Hyperlink"/>
                </w:rPr>
                <w:t>string</w:t>
              </w:r>
            </w:hyperlink>
          </w:p>
        </w:tc>
        <w:tc>
          <w:tcPr>
            <w:tcW w:w="2889" w:type="pct"/>
            <w:shd w:val="clear" w:color="auto" w:fill="FFFFFF"/>
          </w:tcPr>
          <w:p w14:paraId="7E4CA2A4" w14:textId="77777777" w:rsidR="0099607F" w:rsidRDefault="0099607F" w:rsidP="00042AE9">
            <w:pPr>
              <w:pStyle w:val="TableText"/>
            </w:pPr>
            <w:r>
              <w:t xml:space="preserve">The optional implementation artifact name (i.e., the primary script file name within a TOSCA CSAR file).  </w:t>
            </w:r>
          </w:p>
        </w:tc>
      </w:tr>
      <w:tr w:rsidR="0099607F" w:rsidRPr="004279F4" w14:paraId="38CC106D" w14:textId="77777777" w:rsidTr="00042AE9">
        <w:trPr>
          <w:cantSplit/>
        </w:trPr>
        <w:tc>
          <w:tcPr>
            <w:tcW w:w="693" w:type="pct"/>
            <w:shd w:val="clear" w:color="auto" w:fill="FFFFFF"/>
          </w:tcPr>
          <w:p w14:paraId="285418CD" w14:textId="77777777" w:rsidR="0099607F" w:rsidRDefault="0099607F" w:rsidP="00042AE9">
            <w:pPr>
              <w:pStyle w:val="TableText"/>
              <w:rPr>
                <w:noProof/>
              </w:rPr>
            </w:pPr>
            <w:r>
              <w:rPr>
                <w:noProof/>
              </w:rPr>
              <w:t>dependencies</w:t>
            </w:r>
          </w:p>
        </w:tc>
        <w:tc>
          <w:tcPr>
            <w:tcW w:w="489" w:type="pct"/>
            <w:shd w:val="clear" w:color="auto" w:fill="FFFFFF"/>
          </w:tcPr>
          <w:p w14:paraId="3D4831D0" w14:textId="77777777" w:rsidR="0099607F" w:rsidRDefault="0099607F" w:rsidP="00042AE9">
            <w:pPr>
              <w:pStyle w:val="TableText"/>
            </w:pPr>
            <w:r>
              <w:t>no</w:t>
            </w:r>
          </w:p>
        </w:tc>
        <w:tc>
          <w:tcPr>
            <w:tcW w:w="929" w:type="pct"/>
            <w:shd w:val="clear" w:color="auto" w:fill="FFFFFF"/>
          </w:tcPr>
          <w:p w14:paraId="15ABBB07" w14:textId="77777777" w:rsidR="0099607F" w:rsidRDefault="0099607F" w:rsidP="00042AE9">
            <w:pPr>
              <w:pStyle w:val="TableText"/>
            </w:pPr>
            <w:r>
              <w:t xml:space="preserve">list of </w:t>
            </w:r>
          </w:p>
          <w:p w14:paraId="7832B370" w14:textId="77777777" w:rsidR="0099607F" w:rsidRDefault="005735A3" w:rsidP="00042AE9">
            <w:pPr>
              <w:pStyle w:val="TableText"/>
            </w:pPr>
            <w:hyperlink w:anchor="TYPE_YAML_STRING" w:history="1">
              <w:r w:rsidR="0099607F" w:rsidRPr="00A02BAD">
                <w:rPr>
                  <w:rStyle w:val="Hyperlink"/>
                </w:rPr>
                <w:t>string</w:t>
              </w:r>
            </w:hyperlink>
          </w:p>
        </w:tc>
        <w:tc>
          <w:tcPr>
            <w:tcW w:w="2889" w:type="pct"/>
            <w:shd w:val="clear" w:color="auto" w:fill="FFFFFF"/>
          </w:tcPr>
          <w:p w14:paraId="4C1ABCDC" w14:textId="77777777" w:rsidR="0099607F" w:rsidRDefault="0099607F" w:rsidP="00042AE9">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079EEA89" w14:textId="77777777" w:rsidR="0099607F" w:rsidRDefault="0099607F" w:rsidP="0099607F">
      <w:pPr>
        <w:pStyle w:val="Heading4"/>
        <w:numPr>
          <w:ilvl w:val="3"/>
          <w:numId w:val="3"/>
        </w:numPr>
      </w:pPr>
      <w:r>
        <w:t>Grammar</w:t>
      </w:r>
    </w:p>
    <w:p w14:paraId="76984170" w14:textId="77777777" w:rsidR="0099607F" w:rsidRDefault="0099607F" w:rsidP="0099607F">
      <w:pPr>
        <w:pStyle w:val="NormalaroundTable"/>
      </w:pPr>
      <w:r>
        <w:t>Operation</w:t>
      </w:r>
      <w:r w:rsidRPr="003014BA">
        <w:t xml:space="preserve"> definitions have the following grammar</w:t>
      </w:r>
      <w:r>
        <w:t>s</w:t>
      </w:r>
      <w:r w:rsidRPr="003014BA">
        <w:t>:</w:t>
      </w:r>
    </w:p>
    <w:p w14:paraId="4A136451" w14:textId="77777777" w:rsidR="0099607F" w:rsidRDefault="0099607F" w:rsidP="0099607F">
      <w:pPr>
        <w:pStyle w:val="Heading5"/>
        <w:numPr>
          <w:ilvl w:val="4"/>
          <w:numId w:val="3"/>
        </w:numPr>
      </w:pPr>
      <w:r>
        <w:t>Short notation</w:t>
      </w:r>
    </w:p>
    <w:p w14:paraId="64FC505D" w14:textId="77777777" w:rsidR="0099607F" w:rsidRDefault="0099607F" w:rsidP="0099607F">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325E9894" w14:textId="77777777" w:rsidTr="00042AE9">
        <w:trPr>
          <w:trHeight w:val="256"/>
        </w:trPr>
        <w:tc>
          <w:tcPr>
            <w:tcW w:w="9576" w:type="dxa"/>
            <w:shd w:val="clear" w:color="auto" w:fill="D9D9D9" w:themeFill="background1" w:themeFillShade="D9"/>
          </w:tcPr>
          <w:p w14:paraId="3EA3F0ED" w14:textId="77777777" w:rsidR="0099607F" w:rsidRPr="00B10D39" w:rsidRDefault="0099607F" w:rsidP="00042AE9">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72102F7E" w14:textId="77777777" w:rsidR="0099607F" w:rsidRDefault="0099607F" w:rsidP="0099607F">
      <w:pPr>
        <w:pStyle w:val="Heading5"/>
        <w:numPr>
          <w:ilvl w:val="4"/>
          <w:numId w:val="3"/>
        </w:numPr>
      </w:pPr>
      <w:r>
        <w:t>Extended notation for use in Type definitions</w:t>
      </w:r>
    </w:p>
    <w:p w14:paraId="71FAEAC8" w14:textId="77777777" w:rsidR="0099607F" w:rsidRPr="00311486" w:rsidRDefault="0099607F" w:rsidP="0099607F">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1E45F9CD" w14:textId="77777777" w:rsidTr="00042AE9">
        <w:trPr>
          <w:trHeight w:val="256"/>
        </w:trPr>
        <w:tc>
          <w:tcPr>
            <w:tcW w:w="9576" w:type="dxa"/>
            <w:shd w:val="clear" w:color="auto" w:fill="D9D9D9" w:themeFill="background1" w:themeFillShade="D9"/>
          </w:tcPr>
          <w:p w14:paraId="420DFE28" w14:textId="77777777" w:rsidR="0099607F" w:rsidRPr="00B10D39" w:rsidRDefault="0099607F" w:rsidP="00042AE9">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2DDC15FB" w14:textId="77777777" w:rsidR="0099607F" w:rsidRPr="00B10D39" w:rsidRDefault="0099607F" w:rsidP="00042AE9">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F4402AA" w14:textId="77777777" w:rsidR="0099607F" w:rsidRDefault="0099607F" w:rsidP="00042AE9">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1F2734B6" w14:textId="77777777" w:rsidR="0099607F" w:rsidRDefault="0099607F" w:rsidP="00042AE9">
            <w:pPr>
              <w:rPr>
                <w:rStyle w:val="CodeSnippet"/>
                <w:noProof/>
              </w:rPr>
            </w:pPr>
            <w:r>
              <w:rPr>
                <w:rStyle w:val="CodeSnippet"/>
                <w:noProof/>
              </w:rPr>
              <w:t xml:space="preserve">   inputs: </w:t>
            </w:r>
          </w:p>
          <w:p w14:paraId="3E1DF4D2" w14:textId="77777777" w:rsidR="0099607F" w:rsidRPr="00667A35" w:rsidRDefault="0099607F" w:rsidP="00042AE9">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7D8CFB52" w14:textId="77777777" w:rsidR="0099607F" w:rsidRDefault="0099607F" w:rsidP="0099607F">
      <w:pPr>
        <w:pStyle w:val="Heading5"/>
        <w:numPr>
          <w:ilvl w:val="4"/>
          <w:numId w:val="3"/>
        </w:numPr>
      </w:pPr>
      <w:r>
        <w:t>Extended notation for use in Template definitions</w:t>
      </w:r>
    </w:p>
    <w:p w14:paraId="24926E6E" w14:textId="77777777" w:rsidR="0099607F" w:rsidRPr="00311486" w:rsidRDefault="0099607F" w:rsidP="0099607F">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67A35" w14:paraId="718E6542" w14:textId="77777777" w:rsidTr="00042AE9">
        <w:trPr>
          <w:trHeight w:val="256"/>
        </w:trPr>
        <w:tc>
          <w:tcPr>
            <w:tcW w:w="9576" w:type="dxa"/>
            <w:shd w:val="clear" w:color="auto" w:fill="D9D9D9" w:themeFill="background1" w:themeFillShade="D9"/>
          </w:tcPr>
          <w:p w14:paraId="20A32C55" w14:textId="77777777" w:rsidR="0099607F" w:rsidRPr="00B10D39" w:rsidRDefault="0099607F" w:rsidP="00042AE9">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2EE87F76" w14:textId="77777777" w:rsidR="0099607F" w:rsidRPr="00F47069" w:rsidRDefault="0099607F" w:rsidP="00042AE9">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286EAFC1" w14:textId="77777777" w:rsidR="0099607F" w:rsidRDefault="0099607F" w:rsidP="00042AE9">
            <w:pPr>
              <w:rPr>
                <w:rStyle w:val="CodeSnippet"/>
                <w:noProof/>
              </w:rPr>
            </w:pPr>
            <w:r w:rsidRPr="00B10D39">
              <w:rPr>
                <w:rStyle w:val="CodeSnippet"/>
                <w:noProof/>
              </w:rPr>
              <w:t xml:space="preserve">   implementation: </w:t>
            </w:r>
          </w:p>
          <w:p w14:paraId="39594971" w14:textId="77777777" w:rsidR="0099607F" w:rsidRDefault="0099607F" w:rsidP="00042AE9">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31635516" w14:textId="77777777" w:rsidR="0099607F" w:rsidRDefault="0099607F" w:rsidP="00042AE9">
            <w:pPr>
              <w:rPr>
                <w:rStyle w:val="CodeSnippet"/>
                <w:noProof/>
              </w:rPr>
            </w:pPr>
            <w:r>
              <w:rPr>
                <w:rStyle w:val="CodeSnippet"/>
                <w:noProof/>
              </w:rPr>
              <w:t xml:space="preserve">     dependencies: </w:t>
            </w:r>
          </w:p>
          <w:p w14:paraId="4AC3E916" w14:textId="77777777" w:rsidR="0099607F" w:rsidRDefault="0099607F" w:rsidP="00042AE9">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58D1BE64" w14:textId="77777777" w:rsidR="0099607F" w:rsidRDefault="0099607F" w:rsidP="00042AE9">
            <w:pPr>
              <w:rPr>
                <w:rStyle w:val="CodeSnippet"/>
                <w:noProof/>
              </w:rPr>
            </w:pPr>
            <w:r>
              <w:rPr>
                <w:rStyle w:val="CodeSnippet"/>
                <w:noProof/>
              </w:rPr>
              <w:t xml:space="preserve">   inputs: </w:t>
            </w:r>
          </w:p>
          <w:p w14:paraId="0181F486" w14:textId="77777777" w:rsidR="0099607F" w:rsidRPr="00667A35" w:rsidRDefault="0099607F" w:rsidP="00042AE9">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7ECF9819" w14:textId="77777777" w:rsidR="0099607F" w:rsidRDefault="0099607F" w:rsidP="0099607F">
      <w:pPr>
        <w:pStyle w:val="NormalaroundTable"/>
      </w:pPr>
      <w:r w:rsidRPr="00653DD1">
        <w:t xml:space="preserve">In the above </w:t>
      </w:r>
      <w:r>
        <w:t>grammars,</w:t>
      </w:r>
      <w:r w:rsidRPr="00653DD1">
        <w:t xml:space="preserve"> the pseudo values that appear in angle brackets have the following meaning:</w:t>
      </w:r>
    </w:p>
    <w:p w14:paraId="7D0AFDE0" w14:textId="77777777" w:rsidR="0099607F" w:rsidRDefault="0099607F" w:rsidP="0099607F">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29BA71E3" w14:textId="77777777" w:rsidR="0099607F" w:rsidRDefault="0099607F" w:rsidP="0099607F">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70AFE083" w14:textId="77777777" w:rsidR="0099607F" w:rsidRDefault="0099607F" w:rsidP="0099607F">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2644F3A2" w14:textId="77777777" w:rsidR="0099607F" w:rsidRDefault="0099607F" w:rsidP="0099607F">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3E435303" w14:textId="77777777" w:rsidR="0099607F" w:rsidRDefault="0099607F" w:rsidP="0099607F">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37D466AB" w14:textId="77777777" w:rsidR="0099607F" w:rsidRDefault="0099607F" w:rsidP="0099607F">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6A737A05" w14:textId="77777777" w:rsidR="0099607F" w:rsidRDefault="0099607F" w:rsidP="0099607F">
      <w:pPr>
        <w:pStyle w:val="Heading4"/>
        <w:numPr>
          <w:ilvl w:val="3"/>
          <w:numId w:val="3"/>
        </w:numPr>
      </w:pPr>
      <w:r>
        <w:t>Additional requirements</w:t>
      </w:r>
    </w:p>
    <w:p w14:paraId="6B1D1217" w14:textId="77777777" w:rsidR="0099607F" w:rsidRDefault="0099607F" w:rsidP="0099607F">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554BFB5C" w14:textId="77777777" w:rsidR="0099607F" w:rsidRDefault="0099607F" w:rsidP="0099607F">
      <w:pPr>
        <w:pStyle w:val="ListParagraph"/>
        <w:numPr>
          <w:ilvl w:val="0"/>
          <w:numId w:val="25"/>
        </w:numPr>
      </w:pPr>
      <w:r>
        <w:lastRenderedPageBreak/>
        <w:t>Template authors MAY provide property assignments on operation inputs on templates that do not necessarily have a property definition defined in its corresponding type.</w:t>
      </w:r>
    </w:p>
    <w:p w14:paraId="5EF6CDC3" w14:textId="77777777" w:rsidR="0099607F" w:rsidRDefault="0099607F" w:rsidP="0099607F">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D40ADC6" w14:textId="77777777" w:rsidR="0099607F" w:rsidRDefault="0099607F" w:rsidP="0099607F">
      <w:pPr>
        <w:pStyle w:val="Heading4"/>
        <w:numPr>
          <w:ilvl w:val="3"/>
          <w:numId w:val="3"/>
        </w:numPr>
      </w:pPr>
      <w:r>
        <w:t>Examples</w:t>
      </w:r>
    </w:p>
    <w:p w14:paraId="75574909" w14:textId="77777777" w:rsidR="0099607F" w:rsidRPr="009360EE" w:rsidRDefault="0099607F" w:rsidP="0099607F">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44B5F785" w14:textId="77777777" w:rsidTr="00042AE9">
        <w:trPr>
          <w:trHeight w:val="256"/>
        </w:trPr>
        <w:tc>
          <w:tcPr>
            <w:tcW w:w="9576" w:type="dxa"/>
            <w:shd w:val="clear" w:color="auto" w:fill="D9D9D9" w:themeFill="background1" w:themeFillShade="D9"/>
          </w:tcPr>
          <w:p w14:paraId="3099E2BE" w14:textId="77777777" w:rsidR="0099607F" w:rsidRPr="00404BCA" w:rsidRDefault="0099607F" w:rsidP="00042AE9">
            <w:pPr>
              <w:rPr>
                <w:rStyle w:val="CodeSnippet"/>
                <w:noProof/>
              </w:rPr>
            </w:pPr>
            <w:r w:rsidRPr="00404BCA">
              <w:rPr>
                <w:rStyle w:val="CodeSnippet"/>
                <w:noProof/>
              </w:rPr>
              <w:t>interfaces:</w:t>
            </w:r>
          </w:p>
          <w:p w14:paraId="1A9C7243" w14:textId="77777777" w:rsidR="0099607F" w:rsidRPr="00404BCA" w:rsidRDefault="0099607F" w:rsidP="00042AE9">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7ED822A4" w14:textId="77777777" w:rsidR="0099607F" w:rsidRPr="00E94BB1" w:rsidRDefault="0099607F" w:rsidP="00042AE9">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13E59298" w14:textId="77777777" w:rsidR="0099607F" w:rsidRDefault="0099607F" w:rsidP="0099607F">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6456AD82" w14:textId="77777777" w:rsidTr="00042AE9">
        <w:trPr>
          <w:trHeight w:val="256"/>
        </w:trPr>
        <w:tc>
          <w:tcPr>
            <w:tcW w:w="9576" w:type="dxa"/>
            <w:shd w:val="clear" w:color="auto" w:fill="D9D9D9" w:themeFill="background1" w:themeFillShade="D9"/>
          </w:tcPr>
          <w:p w14:paraId="69358C8F" w14:textId="77777777" w:rsidR="0099607F" w:rsidRPr="00404BCA" w:rsidRDefault="0099607F" w:rsidP="00042AE9">
            <w:pPr>
              <w:rPr>
                <w:rStyle w:val="CodeSnippet"/>
              </w:rPr>
            </w:pPr>
            <w:r w:rsidRPr="00404BCA">
              <w:rPr>
                <w:rStyle w:val="CodeSnippet"/>
              </w:rPr>
              <w:t>interfaces:</w:t>
            </w:r>
          </w:p>
          <w:p w14:paraId="465E44C2" w14:textId="77777777" w:rsidR="0099607F" w:rsidRPr="00404BCA" w:rsidRDefault="0099607F" w:rsidP="00042AE9">
            <w:pPr>
              <w:rPr>
                <w:rStyle w:val="CodeSnippet"/>
              </w:rPr>
            </w:pPr>
            <w:r w:rsidRPr="00404BCA">
              <w:rPr>
                <w:rStyle w:val="CodeSnippet"/>
              </w:rPr>
              <w:t xml:space="preserve">  Configure:</w:t>
            </w:r>
          </w:p>
          <w:p w14:paraId="29809527" w14:textId="77777777" w:rsidR="0099607F" w:rsidRPr="00404BCA" w:rsidRDefault="0099607F" w:rsidP="00042AE9">
            <w:pPr>
              <w:rPr>
                <w:rStyle w:val="CodeSnippet"/>
              </w:rPr>
            </w:pPr>
            <w:r w:rsidRPr="00404BCA">
              <w:rPr>
                <w:rStyle w:val="CodeSnippet"/>
              </w:rPr>
              <w:t xml:space="preserve">    pre_configure_source:</w:t>
            </w:r>
          </w:p>
          <w:p w14:paraId="44E6C85E" w14:textId="77777777" w:rsidR="0099607F" w:rsidRPr="00404BCA" w:rsidRDefault="0099607F" w:rsidP="00042AE9">
            <w:pPr>
              <w:rPr>
                <w:rStyle w:val="CodeSnippet"/>
              </w:rPr>
            </w:pPr>
            <w:r w:rsidRPr="00404BCA">
              <w:rPr>
                <w:rStyle w:val="CodeSnippet"/>
              </w:rPr>
              <w:t xml:space="preserve">      implementation: </w:t>
            </w:r>
          </w:p>
          <w:p w14:paraId="64A197C3" w14:textId="77777777" w:rsidR="0099607F" w:rsidRPr="00404BCA" w:rsidRDefault="0099607F" w:rsidP="00042AE9">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2647F6F9" w14:textId="77777777" w:rsidR="0099607F" w:rsidRDefault="0099607F" w:rsidP="00042AE9">
            <w:pPr>
              <w:rPr>
                <w:rStyle w:val="CodeSnippet"/>
              </w:rPr>
            </w:pPr>
            <w:r w:rsidRPr="00404BCA">
              <w:rPr>
                <w:rStyle w:val="CodeSnippet"/>
              </w:rPr>
              <w:t xml:space="preserve">        dependencies:</w:t>
            </w:r>
            <w:r>
              <w:rPr>
                <w:rStyle w:val="CodeSnippet"/>
              </w:rPr>
              <w:t xml:space="preserve"> </w:t>
            </w:r>
          </w:p>
          <w:p w14:paraId="31DA6DD9" w14:textId="77777777" w:rsidR="0099607F" w:rsidRDefault="0099607F" w:rsidP="00042AE9">
            <w:pPr>
              <w:rPr>
                <w:rStyle w:val="CodeSnippet"/>
              </w:rPr>
            </w:pPr>
            <w:r>
              <w:rPr>
                <w:rStyle w:val="CodeSnippet"/>
              </w:rPr>
              <w:t xml:space="preserve">          - scripts/setup</w:t>
            </w:r>
            <w:r w:rsidRPr="00404BCA">
              <w:rPr>
                <w:rStyle w:val="CodeSnippet"/>
              </w:rPr>
              <w:t>.sh</w:t>
            </w:r>
          </w:p>
          <w:p w14:paraId="23B4EAEF" w14:textId="77777777" w:rsidR="0099607F" w:rsidRDefault="0099607F" w:rsidP="00042AE9">
            <w:pPr>
              <w:rPr>
                <w:rStyle w:val="CodeSnippet"/>
              </w:rPr>
            </w:pPr>
            <w:r>
              <w:rPr>
                <w:rStyle w:val="CodeSnippet"/>
              </w:rPr>
              <w:t xml:space="preserve">          - binaries/library</w:t>
            </w:r>
            <w:r w:rsidRPr="00404BCA">
              <w:rPr>
                <w:rStyle w:val="CodeSnippet"/>
              </w:rPr>
              <w:t>.rpm</w:t>
            </w:r>
          </w:p>
          <w:p w14:paraId="6EA5A924" w14:textId="77777777" w:rsidR="0099607F" w:rsidRPr="00E94BB1" w:rsidRDefault="0099607F" w:rsidP="00042AE9">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6C4B2F90" w14:textId="77777777" w:rsidR="0099607F" w:rsidRDefault="0099607F" w:rsidP="0099607F">
      <w:pPr>
        <w:pStyle w:val="Heading3"/>
        <w:numPr>
          <w:ilvl w:val="2"/>
          <w:numId w:val="3"/>
        </w:numPr>
      </w:pPr>
      <w:bookmarkStart w:id="372" w:name="_Toc430015682"/>
      <w:bookmarkStart w:id="373" w:name="DEFN_ELEMENT_INTERFACE_DEF"/>
      <w:r>
        <w:t>Interface definition</w:t>
      </w:r>
      <w:bookmarkEnd w:id="372"/>
    </w:p>
    <w:bookmarkEnd w:id="373"/>
    <w:p w14:paraId="1B6C9144" w14:textId="77777777" w:rsidR="0099607F" w:rsidRPr="0000611C" w:rsidRDefault="0099607F" w:rsidP="0099607F">
      <w:r>
        <w:t xml:space="preserve">An interface definition defines a named interface that can be associated with a Node or Relationship Type </w:t>
      </w:r>
    </w:p>
    <w:p w14:paraId="2F0D8B30" w14:textId="77777777" w:rsidR="0099607F" w:rsidRDefault="0099607F" w:rsidP="0099607F">
      <w:pPr>
        <w:pStyle w:val="Heading4"/>
        <w:numPr>
          <w:ilvl w:val="3"/>
          <w:numId w:val="3"/>
        </w:numPr>
      </w:pPr>
      <w:r>
        <w:t>Keynames</w:t>
      </w:r>
    </w:p>
    <w:p w14:paraId="35A16DBB" w14:textId="77777777" w:rsidR="0099607F" w:rsidRDefault="0099607F" w:rsidP="0099607F">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3"/>
        <w:gridCol w:w="1081"/>
        <w:gridCol w:w="2139"/>
        <w:gridCol w:w="5773"/>
      </w:tblGrid>
      <w:tr w:rsidR="0099607F" w:rsidRPr="004279F4" w14:paraId="68858987" w14:textId="77777777" w:rsidTr="00042AE9">
        <w:trPr>
          <w:cantSplit/>
          <w:tblHeader/>
        </w:trPr>
        <w:tc>
          <w:tcPr>
            <w:tcW w:w="585" w:type="pct"/>
            <w:shd w:val="clear" w:color="auto" w:fill="D9D9D9"/>
          </w:tcPr>
          <w:p w14:paraId="0CFB68BE" w14:textId="77777777" w:rsidR="0099607F" w:rsidRPr="00422683" w:rsidRDefault="0099607F" w:rsidP="00042AE9">
            <w:pPr>
              <w:pStyle w:val="TableText-Heading"/>
            </w:pPr>
            <w:r w:rsidRPr="00422683">
              <w:t>Keyname</w:t>
            </w:r>
          </w:p>
        </w:tc>
        <w:tc>
          <w:tcPr>
            <w:tcW w:w="508" w:type="pct"/>
            <w:shd w:val="clear" w:color="auto" w:fill="D9D9D9"/>
          </w:tcPr>
          <w:p w14:paraId="23EDF148" w14:textId="77777777" w:rsidR="0099607F" w:rsidRPr="00422683" w:rsidRDefault="0099607F" w:rsidP="00042AE9">
            <w:pPr>
              <w:pStyle w:val="TableText-Heading"/>
            </w:pPr>
            <w:r w:rsidRPr="00422683">
              <w:t>Required</w:t>
            </w:r>
          </w:p>
        </w:tc>
        <w:tc>
          <w:tcPr>
            <w:tcW w:w="1060" w:type="pct"/>
            <w:shd w:val="clear" w:color="auto" w:fill="D9D9D9"/>
          </w:tcPr>
          <w:p w14:paraId="7A4E09BB" w14:textId="77777777" w:rsidR="0099607F" w:rsidRPr="00422683" w:rsidRDefault="0099607F" w:rsidP="00042AE9">
            <w:pPr>
              <w:pStyle w:val="TableText-Heading"/>
            </w:pPr>
            <w:r w:rsidRPr="00422683">
              <w:t>Type</w:t>
            </w:r>
          </w:p>
        </w:tc>
        <w:tc>
          <w:tcPr>
            <w:tcW w:w="2847" w:type="pct"/>
            <w:shd w:val="clear" w:color="auto" w:fill="D9D9D9"/>
          </w:tcPr>
          <w:p w14:paraId="1ED83C14" w14:textId="77777777" w:rsidR="0099607F" w:rsidRPr="00422683" w:rsidRDefault="0099607F" w:rsidP="00042AE9">
            <w:pPr>
              <w:pStyle w:val="TableText-Heading"/>
            </w:pPr>
            <w:r w:rsidRPr="00422683">
              <w:t>Description</w:t>
            </w:r>
          </w:p>
        </w:tc>
      </w:tr>
      <w:tr w:rsidR="0099607F" w:rsidRPr="004279F4" w14:paraId="5438DF31" w14:textId="77777777" w:rsidTr="00042AE9">
        <w:trPr>
          <w:cantSplit/>
        </w:trPr>
        <w:tc>
          <w:tcPr>
            <w:tcW w:w="585" w:type="pct"/>
            <w:vMerge w:val="restart"/>
            <w:shd w:val="clear" w:color="auto" w:fill="FFFFFF"/>
          </w:tcPr>
          <w:p w14:paraId="65F9FE12" w14:textId="77777777" w:rsidR="0099607F" w:rsidRDefault="0099607F" w:rsidP="00042AE9">
            <w:pPr>
              <w:pStyle w:val="TableText"/>
              <w:rPr>
                <w:noProof/>
              </w:rPr>
            </w:pPr>
            <w:r>
              <w:rPr>
                <w:noProof/>
              </w:rPr>
              <w:t>inputs</w:t>
            </w:r>
          </w:p>
        </w:tc>
        <w:tc>
          <w:tcPr>
            <w:tcW w:w="508" w:type="pct"/>
            <w:shd w:val="clear" w:color="auto" w:fill="FFFFFF"/>
          </w:tcPr>
          <w:p w14:paraId="4294E64F" w14:textId="77777777" w:rsidR="0099607F" w:rsidRDefault="0099607F" w:rsidP="00042AE9">
            <w:pPr>
              <w:pStyle w:val="TableText"/>
            </w:pPr>
            <w:r>
              <w:t>no</w:t>
            </w:r>
          </w:p>
        </w:tc>
        <w:tc>
          <w:tcPr>
            <w:tcW w:w="1060" w:type="pct"/>
            <w:shd w:val="clear" w:color="auto" w:fill="FFFFFF"/>
          </w:tcPr>
          <w:p w14:paraId="65544282" w14:textId="77777777" w:rsidR="0099607F" w:rsidRDefault="0099607F" w:rsidP="00042AE9">
            <w:pPr>
              <w:pStyle w:val="TableText"/>
            </w:pPr>
            <w:r>
              <w:t xml:space="preserve">list of </w:t>
            </w:r>
          </w:p>
          <w:p w14:paraId="6C885EF3" w14:textId="77777777" w:rsidR="0099607F" w:rsidRDefault="005735A3" w:rsidP="00042AE9">
            <w:pPr>
              <w:pStyle w:val="TableText"/>
            </w:pPr>
            <w:hyperlink w:anchor="DEFN_ELEMENT_PROPERTY_DEFN" w:history="1">
              <w:r w:rsidR="0099607F" w:rsidRPr="00DC4B44">
                <w:rPr>
                  <w:rStyle w:val="Hyperlink"/>
                </w:rPr>
                <w:t>p</w:t>
              </w:r>
              <w:r w:rsidR="0099607F">
                <w:rPr>
                  <w:rStyle w:val="Hyperlink"/>
                </w:rPr>
                <w:t>roperty</w:t>
              </w:r>
              <w:r w:rsidR="0099607F" w:rsidRPr="00DC4B44">
                <w:rPr>
                  <w:rStyle w:val="Hyperlink"/>
                </w:rPr>
                <w:t xml:space="preserve"> definitions</w:t>
              </w:r>
            </w:hyperlink>
          </w:p>
        </w:tc>
        <w:tc>
          <w:tcPr>
            <w:tcW w:w="2847" w:type="pct"/>
            <w:shd w:val="clear" w:color="auto" w:fill="FFFFFF"/>
          </w:tcPr>
          <w:p w14:paraId="46AF756E" w14:textId="77777777" w:rsidR="0099607F" w:rsidRDefault="0099607F" w:rsidP="00042AE9">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99607F" w:rsidRPr="004279F4" w14:paraId="617E836F" w14:textId="77777777" w:rsidTr="00042AE9">
        <w:trPr>
          <w:cantSplit/>
        </w:trPr>
        <w:tc>
          <w:tcPr>
            <w:tcW w:w="585" w:type="pct"/>
            <w:vMerge/>
            <w:shd w:val="clear" w:color="auto" w:fill="FFFFFF"/>
          </w:tcPr>
          <w:p w14:paraId="24D739A9" w14:textId="77777777" w:rsidR="0099607F" w:rsidRDefault="0099607F" w:rsidP="00042AE9">
            <w:pPr>
              <w:pStyle w:val="TableText"/>
              <w:rPr>
                <w:noProof/>
              </w:rPr>
            </w:pPr>
          </w:p>
        </w:tc>
        <w:tc>
          <w:tcPr>
            <w:tcW w:w="508" w:type="pct"/>
            <w:shd w:val="clear" w:color="auto" w:fill="FFFFFF"/>
          </w:tcPr>
          <w:p w14:paraId="6FCBE095" w14:textId="77777777" w:rsidR="0099607F" w:rsidRDefault="0099607F" w:rsidP="00042AE9">
            <w:pPr>
              <w:pStyle w:val="TableText"/>
            </w:pPr>
            <w:r>
              <w:t>no</w:t>
            </w:r>
          </w:p>
        </w:tc>
        <w:tc>
          <w:tcPr>
            <w:tcW w:w="1060" w:type="pct"/>
            <w:shd w:val="clear" w:color="auto" w:fill="FFFFFF"/>
          </w:tcPr>
          <w:p w14:paraId="7B73AC50" w14:textId="77777777" w:rsidR="0099607F" w:rsidRDefault="0099607F" w:rsidP="00042AE9">
            <w:pPr>
              <w:pStyle w:val="TableText"/>
            </w:pPr>
            <w:r>
              <w:t xml:space="preserve">list of </w:t>
            </w:r>
          </w:p>
          <w:p w14:paraId="1FA66064" w14:textId="77777777" w:rsidR="0099607F" w:rsidRDefault="005735A3" w:rsidP="00042AE9">
            <w:pPr>
              <w:pStyle w:val="TableText"/>
            </w:pPr>
            <w:hyperlink w:anchor="DEFN_ELEMENT_PROPERTY_VALUE_ASSIGNMENT" w:history="1">
              <w:r w:rsidR="0099607F">
                <w:rPr>
                  <w:rStyle w:val="Hyperlink"/>
                </w:rPr>
                <w:t>property assignments</w:t>
              </w:r>
            </w:hyperlink>
          </w:p>
        </w:tc>
        <w:tc>
          <w:tcPr>
            <w:tcW w:w="2847" w:type="pct"/>
            <w:shd w:val="clear" w:color="auto" w:fill="FFFFFF"/>
          </w:tcPr>
          <w:p w14:paraId="4CCCA263" w14:textId="77777777" w:rsidR="0099607F" w:rsidRDefault="0099607F" w:rsidP="00042AE9">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4D852080" w14:textId="77777777" w:rsidR="0099607F" w:rsidRDefault="0099607F" w:rsidP="0099607F">
      <w:pPr>
        <w:pStyle w:val="Heading4"/>
        <w:numPr>
          <w:ilvl w:val="3"/>
          <w:numId w:val="3"/>
        </w:numPr>
      </w:pPr>
      <w:r>
        <w:t>Grammar</w:t>
      </w:r>
    </w:p>
    <w:p w14:paraId="073CACEA" w14:textId="77777777" w:rsidR="0099607F" w:rsidRDefault="0099607F" w:rsidP="0099607F">
      <w:pPr>
        <w:pStyle w:val="NormalaroundTable"/>
      </w:pPr>
      <w:r>
        <w:t>Interface</w:t>
      </w:r>
      <w:r w:rsidRPr="003A0A6A">
        <w:t xml:space="preserve"> definitions have the following grammar:</w:t>
      </w:r>
    </w:p>
    <w:p w14:paraId="3DC23B64" w14:textId="77777777" w:rsidR="0099607F" w:rsidRDefault="0099607F" w:rsidP="0099607F">
      <w:pPr>
        <w:pStyle w:val="Heading5"/>
        <w:numPr>
          <w:ilvl w:val="4"/>
          <w:numId w:val="3"/>
        </w:numPr>
      </w:pPr>
      <w:r>
        <w:t>Extended notation for use in Type definitions</w:t>
      </w:r>
    </w:p>
    <w:p w14:paraId="5F6D2F83" w14:textId="77777777" w:rsidR="0099607F" w:rsidRPr="00311486" w:rsidRDefault="0099607F" w:rsidP="0099607F">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69BCCCF" w14:textId="77777777" w:rsidTr="00042AE9">
        <w:trPr>
          <w:trHeight w:val="256"/>
        </w:trPr>
        <w:tc>
          <w:tcPr>
            <w:tcW w:w="9576" w:type="dxa"/>
            <w:shd w:val="clear" w:color="auto" w:fill="D9D9D9" w:themeFill="background1" w:themeFillShade="D9"/>
          </w:tcPr>
          <w:p w14:paraId="7AC499AA" w14:textId="77777777" w:rsidR="0099607F" w:rsidRDefault="0099607F" w:rsidP="00042AE9">
            <w:pPr>
              <w:rPr>
                <w:rStyle w:val="CodeSnippet"/>
                <w:noProof/>
              </w:rPr>
            </w:pPr>
            <w:r w:rsidRPr="006824F5">
              <w:rPr>
                <w:rStyle w:val="CodeSnippet"/>
                <w:noProof/>
              </w:rPr>
              <w:lastRenderedPageBreak/>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6348103B" w14:textId="77777777" w:rsidR="0099607F" w:rsidRDefault="0099607F" w:rsidP="00042AE9">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5EA3A2D7" w14:textId="77777777" w:rsidR="0099607F" w:rsidRDefault="0099607F" w:rsidP="00042AE9">
            <w:pPr>
              <w:rPr>
                <w:rStyle w:val="CodeSnippet"/>
                <w:noProof/>
              </w:rPr>
            </w:pPr>
            <w:r>
              <w:rPr>
                <w:rStyle w:val="CodeSnippet"/>
                <w:noProof/>
              </w:rPr>
              <w:t xml:space="preserve">  inputs: </w:t>
            </w:r>
          </w:p>
          <w:p w14:paraId="46AAF22A" w14:textId="77777777" w:rsidR="0099607F" w:rsidRDefault="0099607F" w:rsidP="00042AE9">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271909DB" w14:textId="77777777" w:rsidR="0099607F" w:rsidRPr="006824F5" w:rsidRDefault="0099607F" w:rsidP="00042AE9">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220CE829" w14:textId="77777777" w:rsidR="0099607F" w:rsidRDefault="0099607F" w:rsidP="0099607F">
      <w:pPr>
        <w:pStyle w:val="Heading5"/>
        <w:numPr>
          <w:ilvl w:val="4"/>
          <w:numId w:val="3"/>
        </w:numPr>
      </w:pPr>
      <w:r>
        <w:t>Extended notation for use in Template definitions</w:t>
      </w:r>
    </w:p>
    <w:p w14:paraId="643320E5" w14:textId="77777777" w:rsidR="0099607F" w:rsidRPr="00311486" w:rsidRDefault="0099607F" w:rsidP="0099607F">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6D48573" w14:textId="77777777" w:rsidTr="00042AE9">
        <w:trPr>
          <w:trHeight w:val="256"/>
        </w:trPr>
        <w:tc>
          <w:tcPr>
            <w:tcW w:w="9576" w:type="dxa"/>
            <w:shd w:val="clear" w:color="auto" w:fill="D9D9D9" w:themeFill="background1" w:themeFillShade="D9"/>
          </w:tcPr>
          <w:p w14:paraId="1881CD48" w14:textId="77777777" w:rsidR="0099607F" w:rsidRDefault="0099607F" w:rsidP="00042AE9">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6ACFFB3" w14:textId="77777777" w:rsidR="0099607F" w:rsidRDefault="0099607F" w:rsidP="00042AE9">
            <w:pPr>
              <w:rPr>
                <w:rStyle w:val="CodeSnippet"/>
                <w:noProof/>
              </w:rPr>
            </w:pPr>
            <w:r>
              <w:rPr>
                <w:rStyle w:val="CodeSnippet"/>
                <w:noProof/>
              </w:rPr>
              <w:t xml:space="preserve">  inputs: </w:t>
            </w:r>
          </w:p>
          <w:p w14:paraId="75DA46DF" w14:textId="77777777" w:rsidR="0099607F" w:rsidRDefault="0099607F" w:rsidP="00042AE9">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51DDD8D7" w14:textId="77777777" w:rsidR="0099607F" w:rsidRPr="006824F5" w:rsidRDefault="0099607F" w:rsidP="00042AE9">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62106258" w14:textId="77777777" w:rsidR="0099607F" w:rsidRDefault="0099607F" w:rsidP="0099607F">
      <w:pPr>
        <w:pStyle w:val="NormalaroundTable"/>
      </w:pPr>
      <w:r>
        <w:t>In the above grammars, the pseudo values that appear in angle brackets have the following meaning:</w:t>
      </w:r>
    </w:p>
    <w:p w14:paraId="2999B472" w14:textId="77777777" w:rsidR="0099607F" w:rsidRDefault="0099607F" w:rsidP="0099607F">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08AC312A" w14:textId="77777777" w:rsidR="0099607F" w:rsidRPr="001F2C6E" w:rsidRDefault="0099607F" w:rsidP="0099607F">
      <w:pPr>
        <w:pStyle w:val="ListParagraph"/>
        <w:numPr>
          <w:ilvl w:val="0"/>
          <w:numId w:val="29"/>
        </w:numPr>
        <w:rPr>
          <w:rStyle w:val="CodeSnippetHighlight"/>
          <w:b w:val="0"/>
        </w:rPr>
      </w:pPr>
      <w:r w:rsidRPr="001F2C6E">
        <w:rPr>
          <w:rStyle w:val="CodeSnippetHighlight"/>
        </w:rPr>
        <w:t>interface_type_name</w:t>
      </w:r>
      <w:r>
        <w:rPr>
          <w:rStyle w:val="CodeSnippetHighlight"/>
          <w:b w:val="0"/>
        </w:rPr>
        <w:t>: represents the required name of the Interface Type for the interface definition.</w:t>
      </w:r>
    </w:p>
    <w:p w14:paraId="50E6D121" w14:textId="77777777" w:rsidR="0099607F" w:rsidRDefault="0099607F" w:rsidP="0099607F">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1F1B3A8" w14:textId="77777777" w:rsidR="0099607F" w:rsidRPr="00A60C1E" w:rsidRDefault="0099607F" w:rsidP="0099607F">
      <w:pPr>
        <w:pStyle w:val="ListParagraph"/>
        <w:numPr>
          <w:ilvl w:val="1"/>
          <w:numId w:val="54"/>
        </w:numPr>
        <w:ind w:left="1080" w:hanging="270"/>
        <w:rPr>
          <w:i/>
        </w:rPr>
      </w:pPr>
      <w:r w:rsidRPr="00A60C1E">
        <w:rPr>
          <w:i/>
        </w:rPr>
        <w:t>This means these properties and their values would be accessible to the implementation artifacts (e.g., scripts) associated to each operation during their execution.</w:t>
      </w:r>
    </w:p>
    <w:p w14:paraId="7086179C" w14:textId="77777777" w:rsidR="0099607F" w:rsidRDefault="0099607F" w:rsidP="0099607F">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344A4DF" w14:textId="77777777" w:rsidR="0099607F" w:rsidRPr="00AB584D" w:rsidRDefault="0099607F" w:rsidP="0099607F">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5B75D9C0" w14:textId="77777777" w:rsidR="0099607F" w:rsidRDefault="0099607F" w:rsidP="0099607F">
      <w:pPr>
        <w:pStyle w:val="Heading2"/>
        <w:numPr>
          <w:ilvl w:val="1"/>
          <w:numId w:val="3"/>
        </w:numPr>
      </w:pPr>
      <w:bookmarkStart w:id="374" w:name="_Toc302251693"/>
      <w:bookmarkStart w:id="375" w:name="_Toc430015683"/>
      <w:r>
        <w:t>Type-specific definitions</w:t>
      </w:r>
      <w:bookmarkEnd w:id="374"/>
      <w:bookmarkEnd w:id="375"/>
    </w:p>
    <w:p w14:paraId="532F7350" w14:textId="77777777" w:rsidR="0099607F" w:rsidRPr="00E94BB1" w:rsidRDefault="0099607F" w:rsidP="0099607F">
      <w:pPr>
        <w:pStyle w:val="Heading3"/>
        <w:numPr>
          <w:ilvl w:val="2"/>
          <w:numId w:val="3"/>
        </w:numPr>
      </w:pPr>
      <w:bookmarkStart w:id="376" w:name="_Toc430015684"/>
      <w:bookmarkStart w:id="377" w:name="DEFN_ELEMENT_CAPABILITY_DEFN"/>
      <w:r>
        <w:t>Capability</w:t>
      </w:r>
      <w:r w:rsidRPr="00E94BB1">
        <w:t xml:space="preserve"> definition</w:t>
      </w:r>
      <w:bookmarkEnd w:id="376"/>
    </w:p>
    <w:bookmarkEnd w:id="377"/>
    <w:p w14:paraId="5E67B8B9" w14:textId="77777777" w:rsidR="0099607F" w:rsidRPr="00D77CF0" w:rsidRDefault="0099607F" w:rsidP="0099607F">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4C268A4A" w14:textId="77777777" w:rsidR="0099607F" w:rsidRPr="00E94BB1" w:rsidRDefault="0099607F" w:rsidP="0099607F">
      <w:pPr>
        <w:pStyle w:val="Heading4"/>
        <w:numPr>
          <w:ilvl w:val="3"/>
          <w:numId w:val="3"/>
        </w:numPr>
      </w:pPr>
      <w:r w:rsidRPr="00E94BB1">
        <w:t>Keynames</w:t>
      </w:r>
    </w:p>
    <w:p w14:paraId="7D942719" w14:textId="77777777" w:rsidR="0099607F" w:rsidRPr="00E94BB1" w:rsidRDefault="0099607F" w:rsidP="0099607F">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2"/>
        <w:gridCol w:w="1081"/>
        <w:gridCol w:w="1106"/>
        <w:gridCol w:w="1541"/>
        <w:gridCol w:w="4766"/>
      </w:tblGrid>
      <w:tr w:rsidR="0099607F" w:rsidRPr="00E94BB1" w14:paraId="39A34136" w14:textId="77777777" w:rsidTr="00042AE9">
        <w:trPr>
          <w:cantSplit/>
          <w:tblHeader/>
        </w:trPr>
        <w:tc>
          <w:tcPr>
            <w:tcW w:w="807" w:type="pct"/>
            <w:shd w:val="clear" w:color="auto" w:fill="D9D9D9"/>
          </w:tcPr>
          <w:p w14:paraId="37ACF1B4" w14:textId="77777777" w:rsidR="0099607F" w:rsidRPr="00422683" w:rsidRDefault="0099607F" w:rsidP="00042AE9">
            <w:pPr>
              <w:pStyle w:val="TableText-Heading"/>
            </w:pPr>
            <w:r w:rsidRPr="00422683">
              <w:t>Keyname</w:t>
            </w:r>
          </w:p>
        </w:tc>
        <w:tc>
          <w:tcPr>
            <w:tcW w:w="482" w:type="pct"/>
            <w:shd w:val="clear" w:color="auto" w:fill="D9D9D9"/>
          </w:tcPr>
          <w:p w14:paraId="00C1578B" w14:textId="77777777" w:rsidR="0099607F" w:rsidRPr="00422683" w:rsidRDefault="0099607F" w:rsidP="00042AE9">
            <w:pPr>
              <w:pStyle w:val="TableText-Heading"/>
            </w:pPr>
            <w:r w:rsidRPr="00422683">
              <w:t>Required</w:t>
            </w:r>
          </w:p>
        </w:tc>
        <w:tc>
          <w:tcPr>
            <w:tcW w:w="517" w:type="pct"/>
            <w:shd w:val="clear" w:color="auto" w:fill="D9D9D9"/>
          </w:tcPr>
          <w:p w14:paraId="1448181C" w14:textId="77777777" w:rsidR="0099607F" w:rsidRPr="00422683" w:rsidRDefault="0099607F" w:rsidP="00042AE9">
            <w:pPr>
              <w:pStyle w:val="TableText-Heading"/>
            </w:pPr>
            <w:r w:rsidRPr="00422683">
              <w:t>Type</w:t>
            </w:r>
          </w:p>
        </w:tc>
        <w:tc>
          <w:tcPr>
            <w:tcW w:w="614" w:type="pct"/>
            <w:shd w:val="clear" w:color="auto" w:fill="D9D9D9"/>
          </w:tcPr>
          <w:p w14:paraId="2CD1AEE2" w14:textId="77777777" w:rsidR="0099607F" w:rsidRPr="00422683" w:rsidRDefault="0099607F" w:rsidP="00042AE9">
            <w:pPr>
              <w:pStyle w:val="TableText-Heading"/>
            </w:pPr>
            <w:r w:rsidRPr="00422683">
              <w:t>Constraints</w:t>
            </w:r>
          </w:p>
        </w:tc>
        <w:tc>
          <w:tcPr>
            <w:tcW w:w="2580" w:type="pct"/>
            <w:shd w:val="clear" w:color="auto" w:fill="D9D9D9"/>
          </w:tcPr>
          <w:p w14:paraId="032EE8BD" w14:textId="77777777" w:rsidR="0099607F" w:rsidRPr="00422683" w:rsidRDefault="0099607F" w:rsidP="00042AE9">
            <w:pPr>
              <w:pStyle w:val="TableText-Heading"/>
            </w:pPr>
            <w:r w:rsidRPr="00422683">
              <w:t>Description</w:t>
            </w:r>
          </w:p>
        </w:tc>
      </w:tr>
      <w:tr w:rsidR="0099607F" w:rsidRPr="00E94BB1" w14:paraId="7887799D" w14:textId="77777777" w:rsidTr="00042AE9">
        <w:trPr>
          <w:cantSplit/>
        </w:trPr>
        <w:tc>
          <w:tcPr>
            <w:tcW w:w="807" w:type="pct"/>
            <w:shd w:val="clear" w:color="auto" w:fill="FFFFFF"/>
          </w:tcPr>
          <w:p w14:paraId="47098CB3" w14:textId="77777777" w:rsidR="0099607F" w:rsidRPr="00E94BB1" w:rsidRDefault="0099607F" w:rsidP="00042AE9">
            <w:pPr>
              <w:pStyle w:val="TableText"/>
            </w:pPr>
            <w:r w:rsidRPr="00E94BB1">
              <w:t>type</w:t>
            </w:r>
          </w:p>
        </w:tc>
        <w:tc>
          <w:tcPr>
            <w:tcW w:w="482" w:type="pct"/>
            <w:shd w:val="clear" w:color="auto" w:fill="FFFFFF"/>
          </w:tcPr>
          <w:p w14:paraId="54677A2E" w14:textId="77777777" w:rsidR="0099607F" w:rsidRDefault="0099607F" w:rsidP="00042AE9">
            <w:pPr>
              <w:pStyle w:val="TableText"/>
            </w:pPr>
            <w:r>
              <w:t>yes</w:t>
            </w:r>
          </w:p>
        </w:tc>
        <w:tc>
          <w:tcPr>
            <w:tcW w:w="517" w:type="pct"/>
            <w:shd w:val="clear" w:color="auto" w:fill="FFFFFF"/>
          </w:tcPr>
          <w:p w14:paraId="20C717AC" w14:textId="77777777" w:rsidR="0099607F" w:rsidRPr="00E94BB1" w:rsidRDefault="005735A3" w:rsidP="00042AE9">
            <w:pPr>
              <w:pStyle w:val="TableText"/>
            </w:pPr>
            <w:hyperlink w:anchor="TYPE_YAML_STRING" w:history="1">
              <w:r w:rsidR="0099607F" w:rsidRPr="00E94BB1">
                <w:rPr>
                  <w:rStyle w:val="Hyperlink"/>
                </w:rPr>
                <w:t>string</w:t>
              </w:r>
            </w:hyperlink>
          </w:p>
        </w:tc>
        <w:tc>
          <w:tcPr>
            <w:tcW w:w="614" w:type="pct"/>
            <w:shd w:val="clear" w:color="auto" w:fill="FFFFFF"/>
          </w:tcPr>
          <w:p w14:paraId="10E3D69D" w14:textId="77777777" w:rsidR="0099607F" w:rsidRPr="00645EEB" w:rsidRDefault="0099607F" w:rsidP="00042AE9">
            <w:pPr>
              <w:pStyle w:val="TableText"/>
            </w:pPr>
            <w:r w:rsidRPr="00645EEB">
              <w:t>N/A</w:t>
            </w:r>
          </w:p>
        </w:tc>
        <w:tc>
          <w:tcPr>
            <w:tcW w:w="2580" w:type="pct"/>
            <w:shd w:val="clear" w:color="auto" w:fill="FFFFFF"/>
          </w:tcPr>
          <w:p w14:paraId="0FACF032" w14:textId="77777777" w:rsidR="0099607F" w:rsidRPr="00E94BB1" w:rsidRDefault="0099607F" w:rsidP="00042AE9">
            <w:pPr>
              <w:pStyle w:val="TableText"/>
            </w:pPr>
            <w:r>
              <w:t>The required name of the Capability Type the capability definition is based upon.</w:t>
            </w:r>
          </w:p>
        </w:tc>
      </w:tr>
      <w:tr w:rsidR="0099607F" w:rsidRPr="00E94BB1" w14:paraId="76961C6E" w14:textId="77777777" w:rsidTr="00042AE9">
        <w:trPr>
          <w:cantSplit/>
        </w:trPr>
        <w:tc>
          <w:tcPr>
            <w:tcW w:w="807" w:type="pct"/>
            <w:shd w:val="clear" w:color="auto" w:fill="FFFFFF"/>
          </w:tcPr>
          <w:p w14:paraId="005178DF" w14:textId="77777777" w:rsidR="0099607F" w:rsidRDefault="0099607F" w:rsidP="00042AE9">
            <w:pPr>
              <w:pStyle w:val="TableText"/>
              <w:rPr>
                <w:noProof/>
              </w:rPr>
            </w:pPr>
            <w:r>
              <w:rPr>
                <w:noProof/>
              </w:rPr>
              <w:t>description</w:t>
            </w:r>
          </w:p>
        </w:tc>
        <w:tc>
          <w:tcPr>
            <w:tcW w:w="482" w:type="pct"/>
            <w:shd w:val="clear" w:color="auto" w:fill="FFFFFF"/>
          </w:tcPr>
          <w:p w14:paraId="5096A7CD" w14:textId="77777777" w:rsidR="0099607F" w:rsidRDefault="0099607F" w:rsidP="00042AE9">
            <w:pPr>
              <w:pStyle w:val="TableText"/>
            </w:pPr>
            <w:r>
              <w:t>no</w:t>
            </w:r>
          </w:p>
        </w:tc>
        <w:tc>
          <w:tcPr>
            <w:tcW w:w="517" w:type="pct"/>
            <w:shd w:val="clear" w:color="auto" w:fill="FFFFFF"/>
          </w:tcPr>
          <w:p w14:paraId="3EB0446F" w14:textId="77777777" w:rsidR="0099607F" w:rsidRDefault="005735A3" w:rsidP="00042AE9">
            <w:pPr>
              <w:pStyle w:val="TableText"/>
            </w:pPr>
            <w:hyperlink w:anchor="DEFN_ELEMENT_DESCRIPTION" w:history="1">
              <w:r w:rsidR="0099607F" w:rsidRPr="00DF1658">
                <w:rPr>
                  <w:rStyle w:val="Hyperlink"/>
                </w:rPr>
                <w:t>description</w:t>
              </w:r>
            </w:hyperlink>
          </w:p>
        </w:tc>
        <w:tc>
          <w:tcPr>
            <w:tcW w:w="614" w:type="pct"/>
            <w:shd w:val="clear" w:color="auto" w:fill="FFFFFF"/>
          </w:tcPr>
          <w:p w14:paraId="0B3E19D7" w14:textId="77777777" w:rsidR="0099607F" w:rsidRPr="00645EEB" w:rsidRDefault="0099607F" w:rsidP="00042AE9">
            <w:pPr>
              <w:pStyle w:val="TableText"/>
            </w:pPr>
            <w:r w:rsidRPr="00645EEB">
              <w:t>N/A</w:t>
            </w:r>
          </w:p>
        </w:tc>
        <w:tc>
          <w:tcPr>
            <w:tcW w:w="2580" w:type="pct"/>
            <w:shd w:val="clear" w:color="auto" w:fill="FFFFFF"/>
          </w:tcPr>
          <w:p w14:paraId="6871F377" w14:textId="77777777" w:rsidR="0099607F" w:rsidRDefault="0099607F" w:rsidP="00042AE9">
            <w:pPr>
              <w:pStyle w:val="TableText"/>
            </w:pPr>
            <w:r>
              <w:t>The optional description of the Capability definition.</w:t>
            </w:r>
          </w:p>
        </w:tc>
      </w:tr>
      <w:tr w:rsidR="0099607F" w:rsidRPr="00E94BB1" w14:paraId="7CF420B1" w14:textId="77777777" w:rsidTr="00042AE9">
        <w:trPr>
          <w:cantSplit/>
        </w:trPr>
        <w:tc>
          <w:tcPr>
            <w:tcW w:w="807" w:type="pct"/>
            <w:shd w:val="clear" w:color="auto" w:fill="FFFFFF"/>
          </w:tcPr>
          <w:p w14:paraId="77CD9FFE" w14:textId="77777777" w:rsidR="0099607F" w:rsidRPr="00E94BB1" w:rsidRDefault="0099607F" w:rsidP="00042AE9">
            <w:pPr>
              <w:pStyle w:val="TableText"/>
            </w:pPr>
            <w:r>
              <w:rPr>
                <w:noProof/>
              </w:rPr>
              <w:t>properties</w:t>
            </w:r>
          </w:p>
        </w:tc>
        <w:tc>
          <w:tcPr>
            <w:tcW w:w="482" w:type="pct"/>
            <w:shd w:val="clear" w:color="auto" w:fill="FFFFFF"/>
          </w:tcPr>
          <w:p w14:paraId="267FD32E" w14:textId="77777777" w:rsidR="0099607F" w:rsidRDefault="0099607F" w:rsidP="00042AE9">
            <w:pPr>
              <w:pStyle w:val="TableText"/>
            </w:pPr>
            <w:r>
              <w:t>no</w:t>
            </w:r>
          </w:p>
        </w:tc>
        <w:tc>
          <w:tcPr>
            <w:tcW w:w="517" w:type="pct"/>
            <w:shd w:val="clear" w:color="auto" w:fill="FFFFFF"/>
          </w:tcPr>
          <w:p w14:paraId="10D54196" w14:textId="77777777" w:rsidR="0099607F" w:rsidRDefault="0099607F" w:rsidP="00042AE9">
            <w:pPr>
              <w:pStyle w:val="TableText"/>
            </w:pPr>
            <w:r>
              <w:t xml:space="preserve">list of </w:t>
            </w:r>
          </w:p>
          <w:p w14:paraId="6041E1F8" w14:textId="77777777" w:rsidR="0099607F" w:rsidRPr="00E94BB1" w:rsidRDefault="005735A3" w:rsidP="00042AE9">
            <w:pPr>
              <w:pStyle w:val="TableText"/>
            </w:pPr>
            <w:hyperlink w:anchor="DEFN_ELEMENT_PROPERTY_DEFN" w:history="1">
              <w:r w:rsidR="0099607F" w:rsidRPr="003E2310">
                <w:rPr>
                  <w:rStyle w:val="Hyperlink"/>
                </w:rPr>
                <w:t>property definitions</w:t>
              </w:r>
            </w:hyperlink>
          </w:p>
        </w:tc>
        <w:tc>
          <w:tcPr>
            <w:tcW w:w="614" w:type="pct"/>
            <w:shd w:val="clear" w:color="auto" w:fill="FFFFFF"/>
          </w:tcPr>
          <w:p w14:paraId="5A86D610" w14:textId="77777777" w:rsidR="0099607F" w:rsidRPr="00645EEB" w:rsidRDefault="0099607F" w:rsidP="00042AE9">
            <w:pPr>
              <w:pStyle w:val="TableText"/>
            </w:pPr>
            <w:r w:rsidRPr="00645EEB">
              <w:t>N/A</w:t>
            </w:r>
          </w:p>
        </w:tc>
        <w:tc>
          <w:tcPr>
            <w:tcW w:w="2580" w:type="pct"/>
            <w:shd w:val="clear" w:color="auto" w:fill="FFFFFF"/>
          </w:tcPr>
          <w:p w14:paraId="01CEFE08" w14:textId="77777777" w:rsidR="0099607F" w:rsidRPr="00E94BB1" w:rsidRDefault="0099607F" w:rsidP="00042AE9">
            <w:pPr>
              <w:pStyle w:val="TableText"/>
            </w:pPr>
            <w:r>
              <w:t>An optional list of property definitions for the Capability definition.</w:t>
            </w:r>
          </w:p>
        </w:tc>
      </w:tr>
      <w:tr w:rsidR="0099607F" w:rsidRPr="00E94BB1" w14:paraId="342AEE5E" w14:textId="77777777" w:rsidTr="00042AE9">
        <w:trPr>
          <w:cantSplit/>
        </w:trPr>
        <w:tc>
          <w:tcPr>
            <w:tcW w:w="807" w:type="pct"/>
            <w:shd w:val="clear" w:color="auto" w:fill="FFFFFF"/>
          </w:tcPr>
          <w:p w14:paraId="3C971173" w14:textId="77777777" w:rsidR="0099607F" w:rsidRDefault="0099607F" w:rsidP="00042AE9">
            <w:pPr>
              <w:pStyle w:val="TableText"/>
              <w:rPr>
                <w:noProof/>
              </w:rPr>
            </w:pPr>
            <w:r>
              <w:rPr>
                <w:noProof/>
              </w:rPr>
              <w:t>attributes</w:t>
            </w:r>
          </w:p>
        </w:tc>
        <w:tc>
          <w:tcPr>
            <w:tcW w:w="482" w:type="pct"/>
            <w:shd w:val="clear" w:color="auto" w:fill="FFFFFF"/>
          </w:tcPr>
          <w:p w14:paraId="0A854FF5" w14:textId="77777777" w:rsidR="0099607F" w:rsidRDefault="0099607F" w:rsidP="00042AE9">
            <w:pPr>
              <w:pStyle w:val="TableText"/>
            </w:pPr>
            <w:r>
              <w:t>no</w:t>
            </w:r>
          </w:p>
        </w:tc>
        <w:tc>
          <w:tcPr>
            <w:tcW w:w="517" w:type="pct"/>
            <w:shd w:val="clear" w:color="auto" w:fill="FFFFFF"/>
          </w:tcPr>
          <w:p w14:paraId="3759220D" w14:textId="77777777" w:rsidR="0099607F" w:rsidRDefault="0099607F" w:rsidP="00042AE9">
            <w:pPr>
              <w:pStyle w:val="TableText"/>
            </w:pPr>
            <w:r>
              <w:t>list of</w:t>
            </w:r>
          </w:p>
          <w:p w14:paraId="717C2177" w14:textId="77777777" w:rsidR="0099607F" w:rsidRDefault="005735A3" w:rsidP="00042AE9">
            <w:pPr>
              <w:pStyle w:val="TableText"/>
            </w:pPr>
            <w:hyperlink w:anchor="DEFN_ELEMENT_ATTRIBUTE_DEFN" w:history="1">
              <w:r w:rsidR="0099607F" w:rsidRPr="00977860">
                <w:rPr>
                  <w:rStyle w:val="Hyperlink"/>
                </w:rPr>
                <w:t>attribute definitions</w:t>
              </w:r>
            </w:hyperlink>
          </w:p>
        </w:tc>
        <w:tc>
          <w:tcPr>
            <w:tcW w:w="614" w:type="pct"/>
            <w:shd w:val="clear" w:color="auto" w:fill="FFFFFF"/>
          </w:tcPr>
          <w:p w14:paraId="421CBCC7" w14:textId="77777777" w:rsidR="0099607F" w:rsidRPr="00645EEB" w:rsidRDefault="0099607F" w:rsidP="00042AE9">
            <w:pPr>
              <w:pStyle w:val="TableText"/>
            </w:pPr>
            <w:r w:rsidRPr="00645EEB">
              <w:t>N/A</w:t>
            </w:r>
          </w:p>
        </w:tc>
        <w:tc>
          <w:tcPr>
            <w:tcW w:w="2580" w:type="pct"/>
            <w:shd w:val="clear" w:color="auto" w:fill="FFFFFF"/>
          </w:tcPr>
          <w:p w14:paraId="63830385" w14:textId="77777777" w:rsidR="0099607F" w:rsidRDefault="0099607F" w:rsidP="00042AE9">
            <w:pPr>
              <w:pStyle w:val="TableText"/>
            </w:pPr>
            <w:r>
              <w:t>An optional list of attribute definitions for the Capability definition.</w:t>
            </w:r>
          </w:p>
        </w:tc>
      </w:tr>
      <w:tr w:rsidR="0099607F" w:rsidRPr="00E94BB1" w14:paraId="028FB296" w14:textId="77777777" w:rsidTr="00042AE9">
        <w:trPr>
          <w:cantSplit/>
        </w:trPr>
        <w:tc>
          <w:tcPr>
            <w:tcW w:w="807" w:type="pct"/>
            <w:shd w:val="clear" w:color="auto" w:fill="FFFFFF"/>
          </w:tcPr>
          <w:p w14:paraId="6E0758F3" w14:textId="77777777" w:rsidR="0099607F" w:rsidRDefault="0099607F" w:rsidP="00042AE9">
            <w:pPr>
              <w:pStyle w:val="TableText"/>
              <w:rPr>
                <w:noProof/>
              </w:rPr>
            </w:pPr>
            <w:r>
              <w:rPr>
                <w:rFonts w:cstheme="minorHAnsi"/>
                <w:noProof/>
              </w:rPr>
              <w:lastRenderedPageBreak/>
              <w:t>valid_source_types</w:t>
            </w:r>
          </w:p>
        </w:tc>
        <w:tc>
          <w:tcPr>
            <w:tcW w:w="482" w:type="pct"/>
            <w:shd w:val="clear" w:color="auto" w:fill="FFFFFF"/>
          </w:tcPr>
          <w:p w14:paraId="2AEC4316" w14:textId="77777777" w:rsidR="0099607F" w:rsidRDefault="0099607F" w:rsidP="00042AE9">
            <w:pPr>
              <w:pStyle w:val="TableText"/>
            </w:pPr>
            <w:r>
              <w:rPr>
                <w:rFonts w:cstheme="minorHAnsi"/>
              </w:rPr>
              <w:t>no</w:t>
            </w:r>
          </w:p>
        </w:tc>
        <w:tc>
          <w:tcPr>
            <w:tcW w:w="517" w:type="pct"/>
            <w:shd w:val="clear" w:color="auto" w:fill="FFFFFF"/>
          </w:tcPr>
          <w:p w14:paraId="44D6708B" w14:textId="77777777" w:rsidR="0099607F" w:rsidRDefault="005735A3" w:rsidP="00042AE9">
            <w:pPr>
              <w:pStyle w:val="TableText"/>
            </w:pPr>
            <w:hyperlink w:anchor="TYPE_YAML_STRING" w:history="1">
              <w:r w:rsidR="0099607F">
                <w:rPr>
                  <w:rStyle w:val="Hyperlink"/>
                  <w:rFonts w:cstheme="minorHAnsi"/>
                </w:rPr>
                <w:t>string</w:t>
              </w:r>
            </w:hyperlink>
            <w:r w:rsidR="0099607F">
              <w:rPr>
                <w:rFonts w:cstheme="minorHAnsi"/>
              </w:rPr>
              <w:t>[]</w:t>
            </w:r>
          </w:p>
        </w:tc>
        <w:tc>
          <w:tcPr>
            <w:tcW w:w="614" w:type="pct"/>
            <w:shd w:val="clear" w:color="auto" w:fill="FFFFFF"/>
          </w:tcPr>
          <w:p w14:paraId="71A85E42" w14:textId="77777777" w:rsidR="0099607F" w:rsidRPr="00645EEB" w:rsidRDefault="0099607F" w:rsidP="00042AE9">
            <w:pPr>
              <w:pStyle w:val="TableText"/>
            </w:pPr>
            <w:r w:rsidRPr="00645EEB">
              <w:t>N/A</w:t>
            </w:r>
          </w:p>
        </w:tc>
        <w:tc>
          <w:tcPr>
            <w:tcW w:w="2580" w:type="pct"/>
            <w:shd w:val="clear" w:color="auto" w:fill="FFFFFF"/>
          </w:tcPr>
          <w:p w14:paraId="6334FB0B" w14:textId="77777777" w:rsidR="0099607F" w:rsidRPr="00A916C0" w:rsidRDefault="0099607F" w:rsidP="00042AE9">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99607F" w:rsidRPr="00E94BB1" w14:paraId="339F9B66" w14:textId="77777777" w:rsidTr="00042AE9">
        <w:trPr>
          <w:cantSplit/>
        </w:trPr>
        <w:tc>
          <w:tcPr>
            <w:tcW w:w="807" w:type="pct"/>
            <w:shd w:val="clear" w:color="auto" w:fill="FFFFFF"/>
          </w:tcPr>
          <w:p w14:paraId="5DC2D2F2" w14:textId="77777777" w:rsidR="0099607F" w:rsidRDefault="0099607F" w:rsidP="00042AE9">
            <w:pPr>
              <w:pStyle w:val="TableText"/>
              <w:rPr>
                <w:rFonts w:cstheme="minorHAnsi"/>
                <w:noProof/>
              </w:rPr>
            </w:pPr>
            <w:r>
              <w:rPr>
                <w:noProof/>
              </w:rPr>
              <w:t>occurrences</w:t>
            </w:r>
          </w:p>
        </w:tc>
        <w:tc>
          <w:tcPr>
            <w:tcW w:w="482" w:type="pct"/>
            <w:shd w:val="clear" w:color="auto" w:fill="FFFFFF"/>
          </w:tcPr>
          <w:p w14:paraId="16237F70" w14:textId="77777777" w:rsidR="0099607F" w:rsidRDefault="0099607F" w:rsidP="00042AE9">
            <w:pPr>
              <w:pStyle w:val="TableText"/>
              <w:rPr>
                <w:rFonts w:cstheme="minorHAnsi"/>
              </w:rPr>
            </w:pPr>
            <w:r>
              <w:t>no</w:t>
            </w:r>
          </w:p>
        </w:tc>
        <w:tc>
          <w:tcPr>
            <w:tcW w:w="517" w:type="pct"/>
            <w:shd w:val="clear" w:color="auto" w:fill="FFFFFF"/>
          </w:tcPr>
          <w:p w14:paraId="6ADC96EB" w14:textId="77777777" w:rsidR="0099607F" w:rsidRDefault="005735A3" w:rsidP="00042AE9">
            <w:pPr>
              <w:pStyle w:val="TableText"/>
            </w:pPr>
            <w:hyperlink w:anchor="TYPE_TOSCA_RANGE" w:history="1">
              <w:r w:rsidR="0099607F" w:rsidRPr="00E50DE5">
                <w:rPr>
                  <w:rStyle w:val="Hyperlink"/>
                </w:rPr>
                <w:t>range</w:t>
              </w:r>
            </w:hyperlink>
            <w:r w:rsidR="0099607F">
              <w:t xml:space="preserve"> of </w:t>
            </w:r>
            <w:hyperlink w:anchor="TYPE_YAML_INTEGER" w:history="1">
              <w:r w:rsidR="0099607F" w:rsidRPr="002C693E">
                <w:rPr>
                  <w:rStyle w:val="Hyperlink"/>
                </w:rPr>
                <w:t>integer</w:t>
              </w:r>
            </w:hyperlink>
          </w:p>
        </w:tc>
        <w:tc>
          <w:tcPr>
            <w:tcW w:w="614" w:type="pct"/>
            <w:shd w:val="clear" w:color="auto" w:fill="FFFFFF"/>
          </w:tcPr>
          <w:p w14:paraId="2B96AE28" w14:textId="77777777" w:rsidR="0099607F" w:rsidRDefault="0099607F" w:rsidP="00042AE9">
            <w:pPr>
              <w:pStyle w:val="TableText"/>
            </w:pPr>
            <w:r>
              <w:t>implied default of [1,UNBOUNDED]</w:t>
            </w:r>
          </w:p>
        </w:tc>
        <w:tc>
          <w:tcPr>
            <w:tcW w:w="2580" w:type="pct"/>
            <w:shd w:val="clear" w:color="auto" w:fill="FFFFFF"/>
          </w:tcPr>
          <w:p w14:paraId="4EA406E0" w14:textId="77777777" w:rsidR="0099607F" w:rsidRDefault="0099607F" w:rsidP="00042AE9">
            <w:pPr>
              <w:pStyle w:val="TableText"/>
            </w:pPr>
            <w:r>
              <w:t>The optional minimum and maximum occurrences for the capability. By default, an exported Capability should allow at least one relationship to be formed with it with a maximum of UNBOUNDED relationships.</w:t>
            </w:r>
          </w:p>
          <w:p w14:paraId="05A8B11F" w14:textId="77777777" w:rsidR="0099607F" w:rsidRDefault="0099607F" w:rsidP="00042AE9">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0D19672F" w14:textId="77777777" w:rsidR="0099607F" w:rsidRPr="00E94BB1" w:rsidRDefault="0099607F" w:rsidP="0099607F">
      <w:pPr>
        <w:pStyle w:val="Heading4"/>
        <w:numPr>
          <w:ilvl w:val="3"/>
          <w:numId w:val="3"/>
        </w:numPr>
      </w:pPr>
      <w:r w:rsidRPr="00E94BB1">
        <w:t>Grammar</w:t>
      </w:r>
    </w:p>
    <w:p w14:paraId="2298225C" w14:textId="77777777" w:rsidR="0099607F" w:rsidRDefault="0099607F" w:rsidP="0099607F">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416AE44F" w14:textId="77777777" w:rsidR="0099607F" w:rsidRDefault="0099607F" w:rsidP="0099607F">
      <w:pPr>
        <w:pStyle w:val="Heading5"/>
        <w:numPr>
          <w:ilvl w:val="4"/>
          <w:numId w:val="3"/>
        </w:numPr>
      </w:pPr>
      <w:r>
        <w:t>Short notation</w:t>
      </w:r>
    </w:p>
    <w:p w14:paraId="3CC59014" w14:textId="77777777" w:rsidR="0099607F" w:rsidRDefault="0099607F" w:rsidP="0099607F">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B153263" w14:textId="77777777" w:rsidTr="00042AE9">
        <w:trPr>
          <w:trHeight w:val="256"/>
        </w:trPr>
        <w:tc>
          <w:tcPr>
            <w:tcW w:w="9576" w:type="dxa"/>
            <w:shd w:val="clear" w:color="auto" w:fill="D9D9D9" w:themeFill="background1" w:themeFillShade="D9"/>
          </w:tcPr>
          <w:p w14:paraId="02351FE4" w14:textId="77777777" w:rsidR="0099607F" w:rsidRPr="006824F5"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073AE187" w14:textId="77777777" w:rsidR="0099607F" w:rsidRDefault="0099607F" w:rsidP="0099607F">
      <w:pPr>
        <w:pStyle w:val="Heading5"/>
        <w:numPr>
          <w:ilvl w:val="4"/>
          <w:numId w:val="3"/>
        </w:numPr>
      </w:pPr>
      <w:r>
        <w:t>Extended notation</w:t>
      </w:r>
    </w:p>
    <w:p w14:paraId="78EAAF30" w14:textId="77777777" w:rsidR="0099607F" w:rsidRPr="0021245E" w:rsidRDefault="0099607F" w:rsidP="0099607F">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5623DCD6" w14:textId="77777777" w:rsidTr="00042AE9">
        <w:tc>
          <w:tcPr>
            <w:tcW w:w="9576" w:type="dxa"/>
            <w:shd w:val="clear" w:color="auto" w:fill="D9D9D9" w:themeFill="background1" w:themeFillShade="D9"/>
          </w:tcPr>
          <w:p w14:paraId="5E4FB8A6" w14:textId="77777777" w:rsidR="0099607F"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336BAE05" w14:textId="77777777" w:rsidR="0099607F" w:rsidRDefault="0099607F" w:rsidP="00042AE9">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FFB701" w14:textId="77777777" w:rsidR="0099607F" w:rsidRDefault="0099607F" w:rsidP="00042AE9">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211C7C41" w14:textId="77777777" w:rsidR="0099607F" w:rsidRDefault="0099607F" w:rsidP="00042AE9">
            <w:pPr>
              <w:rPr>
                <w:rStyle w:val="CodeSnippet"/>
                <w:noProof/>
              </w:rPr>
            </w:pPr>
            <w:r>
              <w:rPr>
                <w:rStyle w:val="CodeSnippet"/>
                <w:noProof/>
              </w:rPr>
              <w:t xml:space="preserve">  properties:</w:t>
            </w:r>
          </w:p>
          <w:p w14:paraId="5CD789C0" w14:textId="77777777" w:rsidR="0099607F" w:rsidRDefault="0099607F" w:rsidP="00042AE9">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53CC772C" w14:textId="77777777" w:rsidR="0099607F" w:rsidRDefault="0099607F" w:rsidP="00042AE9">
            <w:pPr>
              <w:rPr>
                <w:rStyle w:val="CodeSnippet"/>
                <w:noProof/>
              </w:rPr>
            </w:pPr>
            <w:r>
              <w:rPr>
                <w:rStyle w:val="CodeSnippet"/>
                <w:noProof/>
              </w:rPr>
              <w:t xml:space="preserve">  attributes:</w:t>
            </w:r>
          </w:p>
          <w:p w14:paraId="6604A674" w14:textId="77777777" w:rsidR="0099607F" w:rsidRDefault="0099607F" w:rsidP="00042AE9">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5B729751" w14:textId="77777777" w:rsidR="0099607F" w:rsidRPr="00E94BB1" w:rsidRDefault="0099607F" w:rsidP="00042AE9">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38DBD27D" w14:textId="77777777" w:rsidR="0099607F" w:rsidRPr="00E94BB1" w:rsidRDefault="0099607F" w:rsidP="0099607F">
      <w:pPr>
        <w:pStyle w:val="NormalaroundTable"/>
      </w:pPr>
      <w:r w:rsidRPr="00E94BB1">
        <w:t xml:space="preserve">In the above </w:t>
      </w:r>
      <w:r>
        <w:t>grammars</w:t>
      </w:r>
      <w:r w:rsidRPr="00E94BB1">
        <w:t>, the pseudo values that appear in angle brackets have the following meaning:</w:t>
      </w:r>
    </w:p>
    <w:p w14:paraId="6426C998" w14:textId="77777777" w:rsidR="0099607F" w:rsidRPr="009775D5" w:rsidRDefault="0099607F" w:rsidP="0099607F">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3F10B14C" w14:textId="77777777" w:rsidR="0099607F" w:rsidRDefault="0099607F" w:rsidP="0099607F">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7E6E8BB8" w14:textId="77777777" w:rsidR="0099607F" w:rsidRPr="00E94BB1" w:rsidRDefault="0099607F" w:rsidP="0099607F">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71F30D3F" w14:textId="77777777" w:rsidR="0099607F" w:rsidRDefault="0099607F" w:rsidP="0099607F">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14503063" w14:textId="77777777" w:rsidR="0099607F" w:rsidRDefault="0099607F" w:rsidP="0099607F">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35CFB3D" w14:textId="77777777" w:rsidR="0099607F" w:rsidRPr="00291ED1" w:rsidRDefault="0099607F" w:rsidP="0099607F">
      <w:pPr>
        <w:pStyle w:val="ListBullet3"/>
      </w:pPr>
      <w:r>
        <w:rPr>
          <w:rStyle w:val="CodeSnippetHighlight"/>
        </w:rPr>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011F329F" w14:textId="77777777" w:rsidR="0099607F" w:rsidRPr="00E94BB1" w:rsidRDefault="0099607F" w:rsidP="0099607F">
      <w:pPr>
        <w:pStyle w:val="Heading4"/>
        <w:numPr>
          <w:ilvl w:val="3"/>
          <w:numId w:val="3"/>
        </w:numPr>
      </w:pPr>
      <w:r w:rsidRPr="00E94BB1">
        <w:t>Example</w:t>
      </w:r>
      <w:r>
        <w:t>s</w:t>
      </w:r>
    </w:p>
    <w:p w14:paraId="24E5C0F9" w14:textId="77777777" w:rsidR="0099607F" w:rsidRDefault="0099607F" w:rsidP="0099607F">
      <w:pPr>
        <w:pStyle w:val="NormalaroundTable"/>
      </w:pPr>
      <w:r w:rsidRPr="00E94BB1">
        <w:t xml:space="preserve">The following </w:t>
      </w:r>
      <w:r>
        <w:t xml:space="preserve">examples show capability definitions in both simple and full forms: </w:t>
      </w:r>
    </w:p>
    <w:p w14:paraId="1D28E7AD" w14:textId="77777777" w:rsidR="0099607F" w:rsidRPr="009360EE" w:rsidRDefault="0099607F" w:rsidP="0099607F">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3772B62B" w14:textId="77777777" w:rsidTr="00042AE9">
        <w:trPr>
          <w:trHeight w:val="256"/>
        </w:trPr>
        <w:tc>
          <w:tcPr>
            <w:tcW w:w="9576" w:type="dxa"/>
            <w:shd w:val="clear" w:color="auto" w:fill="D9D9D9" w:themeFill="background1" w:themeFillShade="D9"/>
          </w:tcPr>
          <w:p w14:paraId="454CA74F" w14:textId="77777777" w:rsidR="0099607F" w:rsidRDefault="0099607F" w:rsidP="00042AE9">
            <w:pPr>
              <w:rPr>
                <w:rStyle w:val="CodeSnippet"/>
                <w:noProof/>
              </w:rPr>
            </w:pPr>
            <w:r>
              <w:rPr>
                <w:rStyle w:val="CodeSnippet"/>
                <w:noProof/>
              </w:rPr>
              <w:t># Simple notation, no properties defined or augmented</w:t>
            </w:r>
          </w:p>
          <w:p w14:paraId="28BB6086" w14:textId="77777777" w:rsidR="0099607F" w:rsidRPr="00E94BB1" w:rsidRDefault="0099607F" w:rsidP="00042AE9">
            <w:pPr>
              <w:rPr>
                <w:rStyle w:val="CodeSnippet"/>
                <w:noProof/>
              </w:rPr>
            </w:pPr>
            <w:r>
              <w:rPr>
                <w:rStyle w:val="CodeSnippet"/>
                <w:noProof/>
              </w:rPr>
              <w:t>some_capability: mytypes.mycapabilities.MyCapabilityTypeName</w:t>
            </w:r>
          </w:p>
        </w:tc>
      </w:tr>
    </w:tbl>
    <w:p w14:paraId="46C36005" w14:textId="77777777" w:rsidR="0099607F" w:rsidRDefault="0099607F" w:rsidP="0099607F">
      <w:pPr>
        <w:pStyle w:val="Heading5"/>
        <w:numPr>
          <w:ilvl w:val="4"/>
          <w:numId w:val="3"/>
        </w:numPr>
      </w:pPr>
      <w:bookmarkStart w:id="378" w:name="_Toc379455032"/>
      <w:r>
        <w:lastRenderedPageBreak/>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46388D1C" w14:textId="77777777" w:rsidTr="00042AE9">
        <w:trPr>
          <w:trHeight w:val="256"/>
        </w:trPr>
        <w:tc>
          <w:tcPr>
            <w:tcW w:w="9576" w:type="dxa"/>
            <w:shd w:val="clear" w:color="auto" w:fill="D9D9D9" w:themeFill="background1" w:themeFillShade="D9"/>
          </w:tcPr>
          <w:p w14:paraId="504775D5" w14:textId="77777777" w:rsidR="0099607F" w:rsidRDefault="0099607F" w:rsidP="00042AE9">
            <w:pPr>
              <w:rPr>
                <w:rStyle w:val="CodeSnippet"/>
                <w:noProof/>
              </w:rPr>
            </w:pPr>
            <w:r>
              <w:rPr>
                <w:rStyle w:val="CodeSnippet"/>
                <w:noProof/>
              </w:rPr>
              <w:t># Full notation, augmenting properties of the referenced capability type</w:t>
            </w:r>
          </w:p>
          <w:p w14:paraId="60805A4C" w14:textId="77777777" w:rsidR="0099607F" w:rsidRPr="006824F5" w:rsidRDefault="0099607F" w:rsidP="00042AE9">
            <w:pPr>
              <w:rPr>
                <w:rStyle w:val="CodeSnippet"/>
                <w:noProof/>
              </w:rPr>
            </w:pPr>
            <w:r>
              <w:rPr>
                <w:rStyle w:val="CodeSnippet"/>
                <w:noProof/>
              </w:rPr>
              <w:t>some_capability</w:t>
            </w:r>
            <w:r w:rsidRPr="006824F5">
              <w:rPr>
                <w:rStyle w:val="CodeSnippet"/>
                <w:noProof/>
              </w:rPr>
              <w:t xml:space="preserve">: </w:t>
            </w:r>
          </w:p>
          <w:p w14:paraId="3715015B"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mytypes.mycapabilities.MyCapabilityTypeName</w:t>
            </w:r>
          </w:p>
          <w:p w14:paraId="3BE1E18A" w14:textId="77777777" w:rsidR="0099607F" w:rsidRDefault="0099607F" w:rsidP="00042AE9">
            <w:pPr>
              <w:rPr>
                <w:rStyle w:val="CodeSnippet"/>
                <w:noProof/>
              </w:rPr>
            </w:pPr>
            <w:r>
              <w:rPr>
                <w:rStyle w:val="CodeSnippet"/>
                <w:noProof/>
              </w:rPr>
              <w:t xml:space="preserve">  properties:</w:t>
            </w:r>
          </w:p>
          <w:p w14:paraId="63965109" w14:textId="77777777" w:rsidR="0099607F" w:rsidRDefault="0099607F" w:rsidP="00042AE9">
            <w:pPr>
              <w:rPr>
                <w:rStyle w:val="CodeSnippet"/>
                <w:noProof/>
              </w:rPr>
            </w:pPr>
            <w:r>
              <w:rPr>
                <w:rStyle w:val="CodeSnippet"/>
                <w:noProof/>
              </w:rPr>
              <w:t xml:space="preserve">    limit: </w:t>
            </w:r>
          </w:p>
          <w:p w14:paraId="18AFA14F" w14:textId="77777777" w:rsidR="0099607F" w:rsidRDefault="0099607F" w:rsidP="00042AE9">
            <w:pPr>
              <w:rPr>
                <w:rStyle w:val="CodeSnippet"/>
                <w:noProof/>
              </w:rPr>
            </w:pPr>
            <w:r>
              <w:rPr>
                <w:rStyle w:val="CodeSnippet"/>
                <w:noProof/>
              </w:rPr>
              <w:t xml:space="preserve">      type: integer</w:t>
            </w:r>
          </w:p>
          <w:p w14:paraId="24CC21C7" w14:textId="77777777" w:rsidR="0099607F" w:rsidRPr="00E94BB1" w:rsidRDefault="0099607F" w:rsidP="00042AE9">
            <w:pPr>
              <w:rPr>
                <w:rStyle w:val="CodeSnippet"/>
                <w:noProof/>
              </w:rPr>
            </w:pPr>
            <w:r>
              <w:rPr>
                <w:rStyle w:val="CodeSnippet"/>
                <w:noProof/>
              </w:rPr>
              <w:t xml:space="preserve">      default: 100</w:t>
            </w:r>
          </w:p>
        </w:tc>
      </w:tr>
    </w:tbl>
    <w:p w14:paraId="028A3F65" w14:textId="77777777" w:rsidR="0099607F" w:rsidRDefault="0099607F" w:rsidP="0099607F">
      <w:pPr>
        <w:pStyle w:val="Heading4"/>
        <w:numPr>
          <w:ilvl w:val="3"/>
          <w:numId w:val="3"/>
        </w:numPr>
      </w:pPr>
      <w:r>
        <w:t>Additional requirements</w:t>
      </w:r>
    </w:p>
    <w:p w14:paraId="0CAEBF77" w14:textId="77777777" w:rsidR="0099607F" w:rsidRDefault="0099607F" w:rsidP="0099607F">
      <w:pPr>
        <w:pStyle w:val="ListParagraph"/>
        <w:numPr>
          <w:ilvl w:val="0"/>
          <w:numId w:val="53"/>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26F3ED6F" w14:textId="77777777" w:rsidR="0099607F" w:rsidRPr="00B75519" w:rsidRDefault="0099607F" w:rsidP="0099607F">
      <w:pPr>
        <w:pStyle w:val="ListParagraph"/>
        <w:numPr>
          <w:ilvl w:val="0"/>
          <w:numId w:val="53"/>
        </w:numPr>
      </w:pPr>
      <w:r>
        <w:t>Capability symbolic names SHALL be unique; it is an error if a capability name is found to occur more than once.</w:t>
      </w:r>
    </w:p>
    <w:p w14:paraId="76E88471" w14:textId="77777777" w:rsidR="0099607F" w:rsidRPr="007F0B3F" w:rsidRDefault="0099607F" w:rsidP="0099607F">
      <w:pPr>
        <w:pStyle w:val="Heading4"/>
        <w:numPr>
          <w:ilvl w:val="3"/>
          <w:numId w:val="3"/>
        </w:numPr>
      </w:pPr>
      <w:r w:rsidRPr="007F0B3F">
        <w:t>Notes</w:t>
      </w:r>
      <w:bookmarkEnd w:id="378"/>
    </w:p>
    <w:p w14:paraId="512DDECB" w14:textId="77777777" w:rsidR="0099607F" w:rsidRPr="00473240" w:rsidRDefault="0099607F" w:rsidP="0099607F">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r>
        <w:rPr>
          <w:rStyle w:val="CodeSnippetHighlight"/>
          <w:b w:val="0"/>
        </w:rPr>
        <w:t>.</w:t>
      </w:r>
    </w:p>
    <w:p w14:paraId="67C8FE04" w14:textId="77777777" w:rsidR="0099607F" w:rsidRPr="007F0B3F" w:rsidRDefault="0099607F" w:rsidP="0099607F">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24C5CB5A" w14:textId="77777777" w:rsidR="0099607F" w:rsidRPr="00EE7ECD" w:rsidRDefault="0099607F" w:rsidP="0099607F">
      <w:pPr>
        <w:pStyle w:val="Heading3"/>
        <w:numPr>
          <w:ilvl w:val="2"/>
          <w:numId w:val="3"/>
        </w:numPr>
      </w:pPr>
      <w:bookmarkStart w:id="379" w:name="_Toc430015685"/>
      <w:bookmarkStart w:id="380" w:name="DEFN_ELEMENT_REQUIREMENT_DEF"/>
      <w:r>
        <w:t>Requirement definition</w:t>
      </w:r>
      <w:bookmarkEnd w:id="379"/>
    </w:p>
    <w:bookmarkEnd w:id="380"/>
    <w:p w14:paraId="531704C0" w14:textId="77777777" w:rsidR="0099607F" w:rsidRDefault="0099607F" w:rsidP="0099607F">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 the capability at runtime (implicitly).</w:t>
      </w:r>
    </w:p>
    <w:p w14:paraId="351E1769" w14:textId="77777777" w:rsidR="0099607F" w:rsidRDefault="0099607F" w:rsidP="0099607F">
      <w:pPr>
        <w:pStyle w:val="Heading4"/>
        <w:numPr>
          <w:ilvl w:val="3"/>
          <w:numId w:val="3"/>
        </w:numPr>
      </w:pPr>
      <w:r>
        <w:t>Keynames</w:t>
      </w:r>
    </w:p>
    <w:p w14:paraId="5E74F2EE" w14:textId="77777777" w:rsidR="0099607F" w:rsidRPr="0053600D" w:rsidRDefault="0099607F" w:rsidP="0099607F">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99607F" w:rsidRPr="004279F4" w14:paraId="6C12D4DE" w14:textId="77777777" w:rsidTr="00042AE9">
        <w:trPr>
          <w:cantSplit/>
          <w:tblHeader/>
        </w:trPr>
        <w:tc>
          <w:tcPr>
            <w:tcW w:w="566" w:type="pct"/>
            <w:shd w:val="clear" w:color="auto" w:fill="D9D9D9"/>
          </w:tcPr>
          <w:p w14:paraId="479881DB" w14:textId="77777777" w:rsidR="0099607F" w:rsidRPr="00422683" w:rsidRDefault="0099607F" w:rsidP="00042AE9">
            <w:pPr>
              <w:pStyle w:val="TableText-Heading"/>
            </w:pPr>
            <w:r w:rsidRPr="00422683">
              <w:t>Keyname</w:t>
            </w:r>
          </w:p>
        </w:tc>
        <w:tc>
          <w:tcPr>
            <w:tcW w:w="536" w:type="pct"/>
            <w:shd w:val="clear" w:color="auto" w:fill="D9D9D9"/>
          </w:tcPr>
          <w:p w14:paraId="40BA8FE4" w14:textId="77777777" w:rsidR="0099607F" w:rsidRPr="00422683" w:rsidRDefault="0099607F" w:rsidP="00042AE9">
            <w:pPr>
              <w:pStyle w:val="TableText-Heading"/>
            </w:pPr>
            <w:r w:rsidRPr="00422683">
              <w:t>Required</w:t>
            </w:r>
          </w:p>
        </w:tc>
        <w:tc>
          <w:tcPr>
            <w:tcW w:w="536" w:type="pct"/>
            <w:shd w:val="clear" w:color="auto" w:fill="D9D9D9"/>
          </w:tcPr>
          <w:p w14:paraId="502EF5CB" w14:textId="77777777" w:rsidR="0099607F" w:rsidRPr="00422683" w:rsidRDefault="0099607F" w:rsidP="00042AE9">
            <w:pPr>
              <w:pStyle w:val="TableText-Heading"/>
            </w:pPr>
            <w:r w:rsidRPr="00422683">
              <w:t>Type</w:t>
            </w:r>
          </w:p>
        </w:tc>
        <w:tc>
          <w:tcPr>
            <w:tcW w:w="625" w:type="pct"/>
            <w:shd w:val="clear" w:color="auto" w:fill="D9D9D9"/>
          </w:tcPr>
          <w:p w14:paraId="34985007" w14:textId="77777777" w:rsidR="0099607F" w:rsidRPr="00422683" w:rsidRDefault="0099607F" w:rsidP="00042AE9">
            <w:pPr>
              <w:pStyle w:val="TableText-Heading"/>
            </w:pPr>
            <w:r w:rsidRPr="00422683">
              <w:t>Constraints</w:t>
            </w:r>
          </w:p>
        </w:tc>
        <w:tc>
          <w:tcPr>
            <w:tcW w:w="2737" w:type="pct"/>
            <w:shd w:val="clear" w:color="auto" w:fill="D9D9D9"/>
          </w:tcPr>
          <w:p w14:paraId="5242E9DE" w14:textId="77777777" w:rsidR="0099607F" w:rsidRPr="00422683" w:rsidRDefault="0099607F" w:rsidP="00042AE9">
            <w:pPr>
              <w:pStyle w:val="TableText-Heading"/>
            </w:pPr>
            <w:r w:rsidRPr="00422683">
              <w:t>Description</w:t>
            </w:r>
          </w:p>
        </w:tc>
      </w:tr>
      <w:tr w:rsidR="0099607F" w:rsidRPr="004279F4" w14:paraId="3C7E8206" w14:textId="77777777" w:rsidTr="00042AE9">
        <w:trPr>
          <w:cantSplit/>
        </w:trPr>
        <w:tc>
          <w:tcPr>
            <w:tcW w:w="566" w:type="pct"/>
            <w:shd w:val="clear" w:color="auto" w:fill="FFFFFF"/>
          </w:tcPr>
          <w:p w14:paraId="297D4615" w14:textId="77777777" w:rsidR="0099607F" w:rsidRDefault="0099607F" w:rsidP="00042AE9">
            <w:pPr>
              <w:pStyle w:val="TableText"/>
              <w:rPr>
                <w:noProof/>
              </w:rPr>
            </w:pPr>
            <w:r>
              <w:rPr>
                <w:noProof/>
              </w:rPr>
              <w:t>capability</w:t>
            </w:r>
          </w:p>
        </w:tc>
        <w:tc>
          <w:tcPr>
            <w:tcW w:w="536" w:type="pct"/>
            <w:shd w:val="clear" w:color="auto" w:fill="FFFFFF"/>
          </w:tcPr>
          <w:p w14:paraId="45F649CD" w14:textId="77777777" w:rsidR="0099607F" w:rsidRDefault="0099607F" w:rsidP="00042AE9">
            <w:pPr>
              <w:pStyle w:val="TableText"/>
            </w:pPr>
            <w:r>
              <w:t>yes</w:t>
            </w:r>
          </w:p>
        </w:tc>
        <w:tc>
          <w:tcPr>
            <w:tcW w:w="536" w:type="pct"/>
            <w:shd w:val="clear" w:color="auto" w:fill="FFFFFF"/>
          </w:tcPr>
          <w:p w14:paraId="147A23D4" w14:textId="77777777" w:rsidR="0099607F" w:rsidRDefault="005735A3" w:rsidP="00042AE9">
            <w:pPr>
              <w:pStyle w:val="TableText"/>
            </w:pPr>
            <w:hyperlink w:anchor="TYPE_YAML_STRING" w:history="1">
              <w:r w:rsidR="0099607F" w:rsidRPr="00D462AB">
                <w:rPr>
                  <w:rStyle w:val="Hyperlink"/>
                </w:rPr>
                <w:t>string</w:t>
              </w:r>
            </w:hyperlink>
          </w:p>
        </w:tc>
        <w:tc>
          <w:tcPr>
            <w:tcW w:w="625" w:type="pct"/>
            <w:shd w:val="clear" w:color="auto" w:fill="FFFFFF"/>
          </w:tcPr>
          <w:p w14:paraId="2CBD3423" w14:textId="77777777" w:rsidR="0099607F" w:rsidRDefault="0099607F" w:rsidP="00042AE9">
            <w:pPr>
              <w:pStyle w:val="TableText"/>
            </w:pPr>
            <w:r>
              <w:t>N/A</w:t>
            </w:r>
          </w:p>
        </w:tc>
        <w:tc>
          <w:tcPr>
            <w:tcW w:w="2737" w:type="pct"/>
            <w:shd w:val="clear" w:color="auto" w:fill="FFFFFF"/>
          </w:tcPr>
          <w:p w14:paraId="7185FE6D" w14:textId="77777777" w:rsidR="0099607F" w:rsidRDefault="0099607F" w:rsidP="00042AE9">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 the requirement.</w:t>
            </w:r>
          </w:p>
        </w:tc>
      </w:tr>
      <w:tr w:rsidR="0099607F" w:rsidRPr="004279F4" w14:paraId="24CBDD0A" w14:textId="77777777" w:rsidTr="00042AE9">
        <w:trPr>
          <w:cantSplit/>
        </w:trPr>
        <w:tc>
          <w:tcPr>
            <w:tcW w:w="566" w:type="pct"/>
            <w:shd w:val="clear" w:color="auto" w:fill="FFFFFF"/>
          </w:tcPr>
          <w:p w14:paraId="5C4F05B5" w14:textId="77777777" w:rsidR="0099607F" w:rsidRDefault="0099607F" w:rsidP="00042AE9">
            <w:pPr>
              <w:pStyle w:val="TableText"/>
              <w:rPr>
                <w:noProof/>
              </w:rPr>
            </w:pPr>
            <w:r>
              <w:rPr>
                <w:noProof/>
              </w:rPr>
              <w:t>node</w:t>
            </w:r>
          </w:p>
        </w:tc>
        <w:tc>
          <w:tcPr>
            <w:tcW w:w="536" w:type="pct"/>
            <w:shd w:val="clear" w:color="auto" w:fill="FFFFFF"/>
          </w:tcPr>
          <w:p w14:paraId="5E9ACF50" w14:textId="77777777" w:rsidR="0099607F" w:rsidRDefault="0099607F" w:rsidP="00042AE9">
            <w:pPr>
              <w:pStyle w:val="TableText"/>
            </w:pPr>
            <w:r>
              <w:t>no</w:t>
            </w:r>
          </w:p>
        </w:tc>
        <w:tc>
          <w:tcPr>
            <w:tcW w:w="536" w:type="pct"/>
            <w:shd w:val="clear" w:color="auto" w:fill="FFFFFF"/>
          </w:tcPr>
          <w:p w14:paraId="741012BD" w14:textId="77777777" w:rsidR="0099607F" w:rsidRDefault="005735A3" w:rsidP="00042AE9">
            <w:pPr>
              <w:pStyle w:val="TableText"/>
            </w:pPr>
            <w:hyperlink w:anchor="TYPE_YAML_STRING" w:history="1">
              <w:r w:rsidR="0099607F" w:rsidRPr="003E5FCB">
                <w:rPr>
                  <w:rStyle w:val="Hyperlink"/>
                </w:rPr>
                <w:t>string</w:t>
              </w:r>
            </w:hyperlink>
          </w:p>
        </w:tc>
        <w:tc>
          <w:tcPr>
            <w:tcW w:w="625" w:type="pct"/>
            <w:shd w:val="clear" w:color="auto" w:fill="FFFFFF"/>
          </w:tcPr>
          <w:p w14:paraId="27ABE555" w14:textId="77777777" w:rsidR="0099607F" w:rsidRDefault="0099607F" w:rsidP="00042AE9">
            <w:pPr>
              <w:pStyle w:val="TableText"/>
            </w:pPr>
            <w:r>
              <w:t>N/A</w:t>
            </w:r>
          </w:p>
        </w:tc>
        <w:tc>
          <w:tcPr>
            <w:tcW w:w="2737" w:type="pct"/>
            <w:shd w:val="clear" w:color="auto" w:fill="FFFFFF"/>
          </w:tcPr>
          <w:p w14:paraId="0889AD59" w14:textId="77777777" w:rsidR="0099607F" w:rsidRDefault="0099607F" w:rsidP="00042AE9">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 the requirement. </w:t>
            </w:r>
          </w:p>
        </w:tc>
      </w:tr>
      <w:tr w:rsidR="0099607F" w:rsidRPr="004279F4" w14:paraId="3057524F" w14:textId="77777777" w:rsidTr="00042AE9">
        <w:trPr>
          <w:cantSplit/>
        </w:trPr>
        <w:tc>
          <w:tcPr>
            <w:tcW w:w="566" w:type="pct"/>
            <w:shd w:val="clear" w:color="auto" w:fill="FFFFFF"/>
          </w:tcPr>
          <w:p w14:paraId="3BEB9AD4" w14:textId="77777777" w:rsidR="0099607F" w:rsidRDefault="0099607F" w:rsidP="00042AE9">
            <w:pPr>
              <w:pStyle w:val="TableText"/>
              <w:rPr>
                <w:noProof/>
              </w:rPr>
            </w:pPr>
            <w:r>
              <w:rPr>
                <w:noProof/>
              </w:rPr>
              <w:t>relationship</w:t>
            </w:r>
          </w:p>
        </w:tc>
        <w:tc>
          <w:tcPr>
            <w:tcW w:w="536" w:type="pct"/>
            <w:shd w:val="clear" w:color="auto" w:fill="FFFFFF"/>
          </w:tcPr>
          <w:p w14:paraId="589F9AD2" w14:textId="77777777" w:rsidR="0099607F" w:rsidRDefault="0099607F" w:rsidP="00042AE9">
            <w:pPr>
              <w:pStyle w:val="TableText"/>
            </w:pPr>
            <w:r>
              <w:t>no</w:t>
            </w:r>
          </w:p>
        </w:tc>
        <w:tc>
          <w:tcPr>
            <w:tcW w:w="536" w:type="pct"/>
            <w:shd w:val="clear" w:color="auto" w:fill="FFFFFF"/>
          </w:tcPr>
          <w:p w14:paraId="7E034207" w14:textId="77777777" w:rsidR="0099607F" w:rsidRDefault="005735A3" w:rsidP="00042AE9">
            <w:pPr>
              <w:pStyle w:val="TableText"/>
            </w:pPr>
            <w:hyperlink w:anchor="TYPE_YAML_STRING" w:history="1">
              <w:r w:rsidR="0099607F" w:rsidRPr="003E5FCB">
                <w:rPr>
                  <w:rStyle w:val="Hyperlink"/>
                </w:rPr>
                <w:t>string</w:t>
              </w:r>
            </w:hyperlink>
          </w:p>
        </w:tc>
        <w:tc>
          <w:tcPr>
            <w:tcW w:w="625" w:type="pct"/>
            <w:shd w:val="clear" w:color="auto" w:fill="FFFFFF"/>
          </w:tcPr>
          <w:p w14:paraId="5E08FB48" w14:textId="77777777" w:rsidR="0099607F" w:rsidRDefault="0099607F" w:rsidP="00042AE9">
            <w:pPr>
              <w:pStyle w:val="TableText"/>
            </w:pPr>
            <w:r>
              <w:t>N/A</w:t>
            </w:r>
          </w:p>
        </w:tc>
        <w:tc>
          <w:tcPr>
            <w:tcW w:w="2737" w:type="pct"/>
            <w:shd w:val="clear" w:color="auto" w:fill="FFFFFF"/>
          </w:tcPr>
          <w:p w14:paraId="199CD2FF" w14:textId="77777777" w:rsidR="0099607F" w:rsidRDefault="0099607F" w:rsidP="00042AE9">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99607F" w:rsidRPr="004279F4" w14:paraId="17599ECC" w14:textId="77777777" w:rsidTr="00042AE9">
        <w:trPr>
          <w:cantSplit/>
        </w:trPr>
        <w:tc>
          <w:tcPr>
            <w:tcW w:w="566" w:type="pct"/>
            <w:shd w:val="clear" w:color="auto" w:fill="FFFFFF"/>
          </w:tcPr>
          <w:p w14:paraId="20FD7A17" w14:textId="77777777" w:rsidR="0099607F" w:rsidRDefault="0099607F" w:rsidP="00042AE9">
            <w:pPr>
              <w:pStyle w:val="TableText"/>
              <w:rPr>
                <w:noProof/>
              </w:rPr>
            </w:pPr>
            <w:r>
              <w:rPr>
                <w:noProof/>
              </w:rPr>
              <w:t>occurrences</w:t>
            </w:r>
          </w:p>
        </w:tc>
        <w:tc>
          <w:tcPr>
            <w:tcW w:w="536" w:type="pct"/>
            <w:shd w:val="clear" w:color="auto" w:fill="FFFFFF"/>
          </w:tcPr>
          <w:p w14:paraId="37419295" w14:textId="77777777" w:rsidR="0099607F" w:rsidRDefault="0099607F" w:rsidP="00042AE9">
            <w:pPr>
              <w:pStyle w:val="TableText"/>
            </w:pPr>
            <w:r>
              <w:t>no</w:t>
            </w:r>
          </w:p>
        </w:tc>
        <w:tc>
          <w:tcPr>
            <w:tcW w:w="536" w:type="pct"/>
            <w:shd w:val="clear" w:color="auto" w:fill="FFFFFF"/>
          </w:tcPr>
          <w:p w14:paraId="69A129E1" w14:textId="77777777" w:rsidR="0099607F" w:rsidRDefault="005735A3" w:rsidP="00042AE9">
            <w:pPr>
              <w:pStyle w:val="TableText"/>
            </w:pPr>
            <w:hyperlink w:anchor="TYPE_TOSCA_RANGE" w:history="1">
              <w:r w:rsidR="0099607F" w:rsidRPr="00E50DE5">
                <w:rPr>
                  <w:rStyle w:val="Hyperlink"/>
                </w:rPr>
                <w:t>range</w:t>
              </w:r>
            </w:hyperlink>
            <w:r w:rsidR="0099607F">
              <w:t xml:space="preserve"> of </w:t>
            </w:r>
            <w:hyperlink w:anchor="TYPE_YAML_INTEGER" w:history="1">
              <w:r w:rsidR="0099607F" w:rsidRPr="002C693E">
                <w:rPr>
                  <w:rStyle w:val="Hyperlink"/>
                </w:rPr>
                <w:t>integer</w:t>
              </w:r>
            </w:hyperlink>
          </w:p>
        </w:tc>
        <w:tc>
          <w:tcPr>
            <w:tcW w:w="625" w:type="pct"/>
            <w:shd w:val="clear" w:color="auto" w:fill="FFFFFF"/>
          </w:tcPr>
          <w:p w14:paraId="66D08F14" w14:textId="77777777" w:rsidR="0099607F" w:rsidRDefault="0099607F" w:rsidP="00042AE9">
            <w:pPr>
              <w:pStyle w:val="TableText"/>
            </w:pPr>
            <w:r>
              <w:t>implied default of [1,1]</w:t>
            </w:r>
          </w:p>
        </w:tc>
        <w:tc>
          <w:tcPr>
            <w:tcW w:w="2737" w:type="pct"/>
            <w:shd w:val="clear" w:color="auto" w:fill="FFFFFF"/>
          </w:tcPr>
          <w:p w14:paraId="6A0DD325" w14:textId="77777777" w:rsidR="0099607F" w:rsidRDefault="0099607F" w:rsidP="00042AE9">
            <w:pPr>
              <w:pStyle w:val="TableText"/>
            </w:pPr>
            <w:r>
              <w:t xml:space="preserve">The optional minimum and maximum occurrences for the requirement. </w:t>
            </w:r>
          </w:p>
          <w:p w14:paraId="2F6A2D53" w14:textId="77777777" w:rsidR="0099607F" w:rsidRDefault="0099607F" w:rsidP="00042AE9">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42DC330" w14:textId="77777777" w:rsidR="0099607F" w:rsidRDefault="0099607F" w:rsidP="0099607F">
      <w:pPr>
        <w:pStyle w:val="Heading5"/>
        <w:numPr>
          <w:ilvl w:val="4"/>
          <w:numId w:val="3"/>
        </w:numPr>
      </w:pPr>
      <w:r>
        <w:lastRenderedPageBreak/>
        <w:t>Additional Keynames for multi-line relationship grammar</w:t>
      </w:r>
    </w:p>
    <w:p w14:paraId="4AA5E26D" w14:textId="77777777" w:rsidR="0099607F" w:rsidRDefault="0099607F" w:rsidP="0099607F">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99607F" w:rsidRPr="004279F4" w14:paraId="3379256C" w14:textId="77777777" w:rsidTr="00042AE9">
        <w:trPr>
          <w:cantSplit/>
          <w:tblHeader/>
        </w:trPr>
        <w:tc>
          <w:tcPr>
            <w:tcW w:w="566" w:type="pct"/>
            <w:shd w:val="clear" w:color="auto" w:fill="D9D9D9"/>
          </w:tcPr>
          <w:p w14:paraId="58EC4F34" w14:textId="77777777" w:rsidR="0099607F" w:rsidRPr="00422683" w:rsidRDefault="0099607F" w:rsidP="00042AE9">
            <w:pPr>
              <w:pStyle w:val="TableText-Heading"/>
            </w:pPr>
            <w:r w:rsidRPr="00422683">
              <w:t>Keyname</w:t>
            </w:r>
          </w:p>
        </w:tc>
        <w:tc>
          <w:tcPr>
            <w:tcW w:w="535" w:type="pct"/>
            <w:shd w:val="clear" w:color="auto" w:fill="D9D9D9"/>
          </w:tcPr>
          <w:p w14:paraId="7CA77566" w14:textId="77777777" w:rsidR="0099607F" w:rsidRPr="00422683" w:rsidRDefault="0099607F" w:rsidP="00042AE9">
            <w:pPr>
              <w:pStyle w:val="TableText-Heading"/>
            </w:pPr>
            <w:r w:rsidRPr="00422683">
              <w:t>Required</w:t>
            </w:r>
          </w:p>
        </w:tc>
        <w:tc>
          <w:tcPr>
            <w:tcW w:w="537" w:type="pct"/>
            <w:shd w:val="clear" w:color="auto" w:fill="D9D9D9"/>
          </w:tcPr>
          <w:p w14:paraId="3F4FBF65" w14:textId="77777777" w:rsidR="0099607F" w:rsidRPr="00422683" w:rsidRDefault="0099607F" w:rsidP="00042AE9">
            <w:pPr>
              <w:pStyle w:val="TableText-Heading"/>
            </w:pPr>
            <w:r w:rsidRPr="00422683">
              <w:t>Type</w:t>
            </w:r>
          </w:p>
        </w:tc>
        <w:tc>
          <w:tcPr>
            <w:tcW w:w="625" w:type="pct"/>
            <w:shd w:val="clear" w:color="auto" w:fill="D9D9D9"/>
          </w:tcPr>
          <w:p w14:paraId="716E4A8C" w14:textId="77777777" w:rsidR="0099607F" w:rsidRPr="00422683" w:rsidRDefault="0099607F" w:rsidP="00042AE9">
            <w:pPr>
              <w:pStyle w:val="TableText-Heading"/>
            </w:pPr>
            <w:r w:rsidRPr="00422683">
              <w:t>Constraints</w:t>
            </w:r>
          </w:p>
        </w:tc>
        <w:tc>
          <w:tcPr>
            <w:tcW w:w="2737" w:type="pct"/>
            <w:shd w:val="clear" w:color="auto" w:fill="D9D9D9"/>
          </w:tcPr>
          <w:p w14:paraId="2F2EDA4A" w14:textId="77777777" w:rsidR="0099607F" w:rsidRPr="00422683" w:rsidRDefault="0099607F" w:rsidP="00042AE9">
            <w:pPr>
              <w:pStyle w:val="TableText-Heading"/>
            </w:pPr>
            <w:r w:rsidRPr="00422683">
              <w:t>Description</w:t>
            </w:r>
          </w:p>
        </w:tc>
      </w:tr>
      <w:tr w:rsidR="0099607F" w:rsidRPr="004279F4" w14:paraId="63E5C1DF" w14:textId="77777777" w:rsidTr="00042AE9">
        <w:trPr>
          <w:cantSplit/>
        </w:trPr>
        <w:tc>
          <w:tcPr>
            <w:tcW w:w="566" w:type="pct"/>
            <w:shd w:val="clear" w:color="auto" w:fill="FFFFFF"/>
          </w:tcPr>
          <w:p w14:paraId="499D6039" w14:textId="77777777" w:rsidR="0099607F" w:rsidRDefault="0099607F" w:rsidP="00042AE9">
            <w:pPr>
              <w:pStyle w:val="TableText"/>
              <w:rPr>
                <w:noProof/>
              </w:rPr>
            </w:pPr>
            <w:r>
              <w:rPr>
                <w:noProof/>
              </w:rPr>
              <w:t>type</w:t>
            </w:r>
          </w:p>
        </w:tc>
        <w:tc>
          <w:tcPr>
            <w:tcW w:w="535" w:type="pct"/>
            <w:shd w:val="clear" w:color="auto" w:fill="FFFFFF"/>
          </w:tcPr>
          <w:p w14:paraId="35814931" w14:textId="77777777" w:rsidR="0099607F" w:rsidRDefault="0099607F" w:rsidP="00042AE9">
            <w:pPr>
              <w:pStyle w:val="TableText"/>
            </w:pPr>
            <w:r>
              <w:t>yes</w:t>
            </w:r>
          </w:p>
        </w:tc>
        <w:tc>
          <w:tcPr>
            <w:tcW w:w="537" w:type="pct"/>
            <w:shd w:val="clear" w:color="auto" w:fill="FFFFFF"/>
          </w:tcPr>
          <w:p w14:paraId="3BE1B883" w14:textId="77777777" w:rsidR="0099607F" w:rsidRDefault="005735A3" w:rsidP="00042AE9">
            <w:pPr>
              <w:pStyle w:val="TableText"/>
            </w:pPr>
            <w:hyperlink w:anchor="TYPE_YAML_STRING" w:history="1">
              <w:r w:rsidR="0099607F" w:rsidRPr="00D462AB">
                <w:rPr>
                  <w:rStyle w:val="Hyperlink"/>
                </w:rPr>
                <w:t>string</w:t>
              </w:r>
            </w:hyperlink>
          </w:p>
        </w:tc>
        <w:tc>
          <w:tcPr>
            <w:tcW w:w="625" w:type="pct"/>
            <w:shd w:val="clear" w:color="auto" w:fill="FFFFFF"/>
          </w:tcPr>
          <w:p w14:paraId="5D706004" w14:textId="77777777" w:rsidR="0099607F" w:rsidRDefault="0099607F" w:rsidP="00042AE9">
            <w:pPr>
              <w:pStyle w:val="TableText"/>
            </w:pPr>
            <w:r>
              <w:t>N/A</w:t>
            </w:r>
          </w:p>
        </w:tc>
        <w:tc>
          <w:tcPr>
            <w:tcW w:w="2737" w:type="pct"/>
            <w:shd w:val="clear" w:color="auto" w:fill="FFFFFF"/>
          </w:tcPr>
          <w:p w14:paraId="3B205EE8" w14:textId="77777777" w:rsidR="0099607F" w:rsidRDefault="0099607F" w:rsidP="00042AE9">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99607F" w:rsidRPr="004279F4" w14:paraId="7D18511B" w14:textId="77777777" w:rsidTr="00042AE9">
        <w:trPr>
          <w:cantSplit/>
        </w:trPr>
        <w:tc>
          <w:tcPr>
            <w:tcW w:w="566" w:type="pct"/>
            <w:shd w:val="clear" w:color="auto" w:fill="FFFFFF"/>
          </w:tcPr>
          <w:p w14:paraId="004B6ED1" w14:textId="77777777" w:rsidR="0099607F" w:rsidRDefault="0099607F" w:rsidP="00042AE9">
            <w:pPr>
              <w:pStyle w:val="TableText"/>
              <w:rPr>
                <w:noProof/>
              </w:rPr>
            </w:pPr>
            <w:r>
              <w:rPr>
                <w:noProof/>
              </w:rPr>
              <w:t>interfaces</w:t>
            </w:r>
          </w:p>
        </w:tc>
        <w:tc>
          <w:tcPr>
            <w:tcW w:w="535" w:type="pct"/>
            <w:shd w:val="clear" w:color="auto" w:fill="FFFFFF"/>
          </w:tcPr>
          <w:p w14:paraId="68E7037E" w14:textId="77777777" w:rsidR="0099607F" w:rsidRDefault="0099607F" w:rsidP="00042AE9">
            <w:pPr>
              <w:pStyle w:val="TableText"/>
            </w:pPr>
            <w:r>
              <w:t>no</w:t>
            </w:r>
          </w:p>
        </w:tc>
        <w:tc>
          <w:tcPr>
            <w:tcW w:w="537" w:type="pct"/>
            <w:shd w:val="clear" w:color="auto" w:fill="FFFFFF"/>
          </w:tcPr>
          <w:p w14:paraId="017DE221" w14:textId="77777777" w:rsidR="0099607F" w:rsidRDefault="0099607F" w:rsidP="00042AE9">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5558B652" w14:textId="77777777" w:rsidR="0099607F" w:rsidRDefault="0099607F" w:rsidP="00042AE9">
            <w:pPr>
              <w:pStyle w:val="TableText"/>
            </w:pPr>
            <w:r>
              <w:t>N/A</w:t>
            </w:r>
          </w:p>
        </w:tc>
        <w:tc>
          <w:tcPr>
            <w:tcW w:w="2737" w:type="pct"/>
            <w:shd w:val="clear" w:color="auto" w:fill="FFFFFF"/>
          </w:tcPr>
          <w:p w14:paraId="475759AE" w14:textId="77777777" w:rsidR="0099607F" w:rsidRDefault="0099607F" w:rsidP="00042AE9">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28EC8467" w14:textId="77777777" w:rsidR="0099607F" w:rsidRDefault="0099607F" w:rsidP="0099607F">
      <w:pPr>
        <w:pStyle w:val="Heading4"/>
        <w:numPr>
          <w:ilvl w:val="3"/>
          <w:numId w:val="3"/>
        </w:numPr>
      </w:pPr>
      <w:r>
        <w:t>Grammar</w:t>
      </w:r>
    </w:p>
    <w:p w14:paraId="14A0262F" w14:textId="77777777" w:rsidR="0099607F" w:rsidRDefault="0099607F" w:rsidP="0099607F">
      <w:pPr>
        <w:pStyle w:val="NormalaroundTable"/>
      </w:pPr>
      <w:r w:rsidRPr="002E7F5B">
        <w:t>Requirement</w:t>
      </w:r>
      <w:r w:rsidRPr="005F6F83">
        <w:t xml:space="preserve"> definitions have one of the following grammars</w:t>
      </w:r>
      <w:r>
        <w:t>:</w:t>
      </w:r>
    </w:p>
    <w:p w14:paraId="5EE5867B" w14:textId="77777777" w:rsidR="0099607F" w:rsidRPr="00FC53CB" w:rsidRDefault="0099607F" w:rsidP="0099607F">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ABF7F71" w14:textId="77777777" w:rsidTr="00042AE9">
        <w:tc>
          <w:tcPr>
            <w:tcW w:w="9576" w:type="dxa"/>
            <w:shd w:val="clear" w:color="auto" w:fill="D9D9D9" w:themeFill="background1" w:themeFillShade="D9"/>
          </w:tcPr>
          <w:p w14:paraId="2664F95F" w14:textId="77777777" w:rsidR="0099607F" w:rsidRPr="00EF7986" w:rsidRDefault="0099607F" w:rsidP="00042AE9">
            <w:pPr>
              <w:pStyle w:val="NormalaroundTable"/>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&gt;: &lt;</w:t>
            </w:r>
            <w:r>
              <w:rPr>
                <w:rStyle w:val="CodeSnippet"/>
              </w:rPr>
              <w:t>capability</w:t>
            </w:r>
            <w:r w:rsidRPr="00EF7986">
              <w:rPr>
                <w:rStyle w:val="CodeSnippet"/>
              </w:rPr>
              <w:t>_type_name&gt;</w:t>
            </w:r>
          </w:p>
        </w:tc>
      </w:tr>
    </w:tbl>
    <w:p w14:paraId="6F88C1ED" w14:textId="77777777" w:rsidR="0099607F" w:rsidRDefault="0099607F" w:rsidP="0099607F">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078FA07" w14:textId="77777777" w:rsidTr="00042AE9">
        <w:tc>
          <w:tcPr>
            <w:tcW w:w="9576" w:type="dxa"/>
            <w:shd w:val="clear" w:color="auto" w:fill="D9D9D9" w:themeFill="background1" w:themeFillShade="D9"/>
          </w:tcPr>
          <w:p w14:paraId="6C84A3EC" w14:textId="77777777" w:rsidR="0099607F" w:rsidRDefault="0099607F" w:rsidP="00042AE9">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37917445" w14:textId="77777777" w:rsidR="0099607F" w:rsidRDefault="0099607F" w:rsidP="00042AE9">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62264552" w14:textId="77777777" w:rsidR="0099607F" w:rsidRPr="005E6997" w:rsidRDefault="0099607F" w:rsidP="00042AE9">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713E34DA" w14:textId="77777777" w:rsidR="0099607F" w:rsidRDefault="0099607F" w:rsidP="00042AE9">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7A7E75C5" w14:textId="77777777" w:rsidR="0099607F" w:rsidRPr="002D7D27" w:rsidRDefault="0099607F" w:rsidP="00042AE9">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1C1CDB4D" w14:textId="77777777" w:rsidR="0099607F" w:rsidRDefault="0099607F" w:rsidP="0099607F">
      <w:pPr>
        <w:pStyle w:val="Heading5"/>
        <w:numPr>
          <w:ilvl w:val="4"/>
          <w:numId w:val="3"/>
        </w:numPr>
      </w:pPr>
      <w:r>
        <w:t>Extended grammar for declaring Property Definitions on the relationship’s Interfaces</w:t>
      </w:r>
    </w:p>
    <w:p w14:paraId="1A15DD03" w14:textId="77777777" w:rsidR="0099607F" w:rsidRPr="00F2238A" w:rsidRDefault="0099607F" w:rsidP="0099607F">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8DC97B8" w14:textId="77777777" w:rsidTr="00042AE9">
        <w:tc>
          <w:tcPr>
            <w:tcW w:w="9576" w:type="dxa"/>
            <w:shd w:val="clear" w:color="auto" w:fill="D9D9D9" w:themeFill="background1" w:themeFillShade="D9"/>
          </w:tcPr>
          <w:p w14:paraId="53CC6CDE" w14:textId="77777777" w:rsidR="0099607F" w:rsidRDefault="0099607F" w:rsidP="00042AE9">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64796400" w14:textId="77777777" w:rsidR="0099607F" w:rsidRDefault="0099607F" w:rsidP="00042AE9">
            <w:pPr>
              <w:rPr>
                <w:rStyle w:val="CodeSnippet"/>
              </w:rPr>
            </w:pPr>
            <w:r>
              <w:rPr>
                <w:rStyle w:val="CodeSnippet"/>
              </w:rPr>
              <w:t xml:space="preserve">  # Other keynames omitted for brevity</w:t>
            </w:r>
          </w:p>
          <w:p w14:paraId="1FFE4EA9" w14:textId="77777777" w:rsidR="0099607F" w:rsidRPr="00F2238A" w:rsidRDefault="0099607F" w:rsidP="00042AE9">
            <w:pPr>
              <w:rPr>
                <w:rStyle w:val="CodeSnippet"/>
              </w:rPr>
            </w:pPr>
            <w:r w:rsidRPr="00F2238A">
              <w:rPr>
                <w:rStyle w:val="CodeSnippet"/>
              </w:rPr>
              <w:t xml:space="preserve">  relationship:</w:t>
            </w:r>
          </w:p>
          <w:p w14:paraId="7A1C6A21" w14:textId="77777777" w:rsidR="0099607F" w:rsidRPr="00F2238A" w:rsidRDefault="0099607F" w:rsidP="00042AE9">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2F2071CB" w14:textId="77777777" w:rsidR="0099607F" w:rsidRPr="00F2238A" w:rsidRDefault="0099607F" w:rsidP="00042AE9">
            <w:pPr>
              <w:rPr>
                <w:rStyle w:val="CodeSnippet"/>
              </w:rPr>
            </w:pPr>
            <w:r w:rsidRPr="00F2238A">
              <w:rPr>
                <w:rStyle w:val="CodeSnippet"/>
              </w:rPr>
              <w:t xml:space="preserve">    interfaces:</w:t>
            </w:r>
          </w:p>
          <w:p w14:paraId="0ABA51B1" w14:textId="77777777" w:rsidR="0099607F" w:rsidRPr="002D7D27" w:rsidRDefault="0099607F" w:rsidP="00042AE9">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31B52BF6" w14:textId="77777777" w:rsidR="0099607F" w:rsidRDefault="0099607F" w:rsidP="0099607F">
      <w:pPr>
        <w:pStyle w:val="NormalaroundTable"/>
      </w:pPr>
      <w:r>
        <w:t xml:space="preserve">In the </w:t>
      </w:r>
      <w:r w:rsidRPr="004C633C">
        <w:t>above</w:t>
      </w:r>
      <w:r>
        <w:t xml:space="preserve"> grammars, the pseudo values that appear in angle brackets have the following meaning:</w:t>
      </w:r>
    </w:p>
    <w:p w14:paraId="0E64461A" w14:textId="77777777" w:rsidR="0099607F" w:rsidRDefault="0099607F" w:rsidP="0099607F">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37E1FCBB" w14:textId="77777777" w:rsidR="0099607F" w:rsidRDefault="0099607F" w:rsidP="0099607F">
      <w:pPr>
        <w:pStyle w:val="ListParagraph"/>
        <w:numPr>
          <w:ilvl w:val="0"/>
          <w:numId w:val="24"/>
        </w:numPr>
      </w:pPr>
      <w:r>
        <w:rPr>
          <w:rStyle w:val="CodeSnippetHighlight"/>
        </w:rPr>
        <w:t>capability_type_name</w:t>
      </w:r>
      <w:r w:rsidRPr="00844E77">
        <w:t>:</w:t>
      </w:r>
      <w:r>
        <w:t xml:space="preserve"> represents the required name of a Capability type that can be used to fulfil the requirement. </w:t>
      </w:r>
    </w:p>
    <w:p w14:paraId="73A96EFE" w14:textId="77777777" w:rsidR="0099607F" w:rsidRPr="00693A88" w:rsidRDefault="0099607F" w:rsidP="0099607F">
      <w:pPr>
        <w:pStyle w:val="ListParagraph"/>
        <w:numPr>
          <w:ilvl w:val="0"/>
          <w:numId w:val="24"/>
        </w:numPr>
      </w:pPr>
      <w:r>
        <w:rPr>
          <w:rStyle w:val="CodeSnippetHighlight"/>
        </w:rPr>
        <w:lastRenderedPageBreak/>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4613F70A" w14:textId="77777777" w:rsidR="0099607F" w:rsidRDefault="0099607F" w:rsidP="0099607F">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06F922B6" w14:textId="77777777" w:rsidR="0099607F" w:rsidRDefault="0099607F" w:rsidP="0099607F">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1EB55F0F" w14:textId="77777777" w:rsidR="0099607F" w:rsidRDefault="0099607F" w:rsidP="0099607F">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F0C8C1B" w14:textId="77777777" w:rsidR="0099607F" w:rsidRDefault="0099607F" w:rsidP="0099607F">
      <w:pPr>
        <w:pStyle w:val="Heading4"/>
        <w:numPr>
          <w:ilvl w:val="3"/>
          <w:numId w:val="3"/>
        </w:numPr>
      </w:pPr>
      <w:r>
        <w:t>Additional Requirements</w:t>
      </w:r>
    </w:p>
    <w:p w14:paraId="0F67B07E" w14:textId="77777777" w:rsidR="0099607F" w:rsidRDefault="0099607F" w:rsidP="0099607F">
      <w:pPr>
        <w:pStyle w:val="ListParagraph"/>
        <w:numPr>
          <w:ilvl w:val="0"/>
          <w:numId w:val="39"/>
        </w:numPr>
      </w:pPr>
      <w:r>
        <w:t>Requirement symbolic names SHALL be unique; it is an error if a requirement name is found to occur more than once.</w:t>
      </w:r>
    </w:p>
    <w:p w14:paraId="17EA8C98" w14:textId="77777777" w:rsidR="0099607F" w:rsidRDefault="0099607F" w:rsidP="0099607F">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1C206D40" w14:textId="77777777" w:rsidR="0099607F" w:rsidRPr="00D81050" w:rsidRDefault="0099607F" w:rsidP="0099607F">
      <w:pPr>
        <w:pStyle w:val="ListParagraph"/>
        <w:numPr>
          <w:ilvl w:val="1"/>
          <w:numId w:val="39"/>
        </w:numPr>
        <w:rPr>
          <w:rStyle w:val="CodeSnippet"/>
        </w:rPr>
      </w:pPr>
      <w:r w:rsidRPr="00D81050">
        <w:rPr>
          <w:rStyle w:val="CodeSnippet"/>
        </w:rPr>
        <w:t>occurrences: [1,1]</w:t>
      </w:r>
    </w:p>
    <w:p w14:paraId="230BF569" w14:textId="77777777" w:rsidR="0099607F" w:rsidRDefault="0099607F" w:rsidP="0099607F">
      <w:pPr>
        <w:pStyle w:val="Heading4"/>
        <w:numPr>
          <w:ilvl w:val="3"/>
          <w:numId w:val="3"/>
        </w:numPr>
      </w:pPr>
      <w:r>
        <w:t>Notes</w:t>
      </w:r>
    </w:p>
    <w:p w14:paraId="1CD289B9" w14:textId="77777777" w:rsidR="0099607F" w:rsidRDefault="0099607F" w:rsidP="0099607F">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53FA4A1C" w14:textId="77777777" w:rsidR="0099607F" w:rsidRDefault="0099607F" w:rsidP="0099607F">
      <w:pPr>
        <w:pStyle w:val="ListParagraph"/>
        <w:numPr>
          <w:ilvl w:val="0"/>
          <w:numId w:val="17"/>
        </w:numPr>
      </w:pPr>
      <w:r>
        <w:t>The requirement symbolic name is used for identification of the requirement definition only and not relied upon for establishing any relationships in the topology.</w:t>
      </w:r>
    </w:p>
    <w:p w14:paraId="43F9EE16" w14:textId="77777777" w:rsidR="0099607F" w:rsidRDefault="0099607F" w:rsidP="0099607F">
      <w:pPr>
        <w:pStyle w:val="Heading4"/>
        <w:numPr>
          <w:ilvl w:val="3"/>
          <w:numId w:val="3"/>
        </w:numPr>
      </w:pPr>
      <w:r>
        <w:t xml:space="preserve">Requirement Type definition is a tuple </w:t>
      </w:r>
    </w:p>
    <w:p w14:paraId="662F9AA1" w14:textId="77777777" w:rsidR="0099607F" w:rsidRDefault="0099607F" w:rsidP="0099607F">
      <w:r>
        <w:t xml:space="preserve">A requirement definition allows type designers to govern which types are allowed (valid) for fulfillment using three levels of specificity with only the Capability Type being required. </w:t>
      </w:r>
    </w:p>
    <w:p w14:paraId="4B4C0E1F" w14:textId="77777777" w:rsidR="0099607F" w:rsidRDefault="0099607F" w:rsidP="0099607F">
      <w:pPr>
        <w:pStyle w:val="ListParagraph"/>
        <w:numPr>
          <w:ilvl w:val="0"/>
          <w:numId w:val="44"/>
        </w:numPr>
      </w:pPr>
      <w:r>
        <w:t>Node Type (optional)</w:t>
      </w:r>
    </w:p>
    <w:p w14:paraId="3FC689DD" w14:textId="77777777" w:rsidR="0099607F" w:rsidRDefault="0099607F" w:rsidP="0099607F">
      <w:pPr>
        <w:pStyle w:val="ListParagraph"/>
        <w:numPr>
          <w:ilvl w:val="0"/>
          <w:numId w:val="44"/>
        </w:numPr>
      </w:pPr>
      <w:r>
        <w:t>Relationship Type (optional)</w:t>
      </w:r>
    </w:p>
    <w:p w14:paraId="3EA3AB84" w14:textId="77777777" w:rsidR="0099607F" w:rsidRDefault="0099607F" w:rsidP="0099607F">
      <w:pPr>
        <w:pStyle w:val="ListParagraph"/>
        <w:numPr>
          <w:ilvl w:val="0"/>
          <w:numId w:val="44"/>
        </w:numPr>
      </w:pPr>
      <w:r>
        <w:t>Capability Type (required)</w:t>
      </w:r>
    </w:p>
    <w:p w14:paraId="27F7C4B1" w14:textId="77777777" w:rsidR="0099607F" w:rsidRDefault="0099607F" w:rsidP="0099607F">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674176B1" w14:textId="77777777" w:rsidR="0099607F" w:rsidRPr="00747F17" w:rsidRDefault="0099607F" w:rsidP="0099607F">
      <w:pPr>
        <w:pStyle w:val="Heading5"/>
        <w:numPr>
          <w:ilvl w:val="4"/>
          <w:numId w:val="3"/>
        </w:numPr>
      </w:pPr>
      <w:r>
        <w:t>Property filter</w:t>
      </w:r>
    </w:p>
    <w:p w14:paraId="55734D93" w14:textId="77777777" w:rsidR="0099607F" w:rsidRPr="000E47F9" w:rsidRDefault="0099607F" w:rsidP="0099607F">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373E21C" w14:textId="77777777" w:rsidR="0099607F" w:rsidRDefault="0099607F" w:rsidP="0099607F">
      <w:pPr>
        <w:pStyle w:val="Heading3"/>
        <w:numPr>
          <w:ilvl w:val="2"/>
          <w:numId w:val="3"/>
        </w:numPr>
      </w:pPr>
      <w:bookmarkStart w:id="381" w:name="_Toc430015686"/>
      <w:bookmarkStart w:id="382" w:name="DEFN_ENTITY_ARTIFACT_TYPE"/>
      <w:r>
        <w:t>Artifact Type</w:t>
      </w:r>
      <w:bookmarkEnd w:id="381"/>
    </w:p>
    <w:bookmarkEnd w:id="382"/>
    <w:p w14:paraId="4FB6209E" w14:textId="77777777" w:rsidR="0099607F" w:rsidRPr="0003351C" w:rsidRDefault="0099607F" w:rsidP="0099607F">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190E1C13" w14:textId="77777777" w:rsidR="0099607F" w:rsidRDefault="0099607F" w:rsidP="0099607F">
      <w:pPr>
        <w:pStyle w:val="Heading4"/>
        <w:numPr>
          <w:ilvl w:val="3"/>
          <w:numId w:val="3"/>
        </w:numPr>
      </w:pPr>
      <w:r>
        <w:t>Keynames</w:t>
      </w:r>
    </w:p>
    <w:p w14:paraId="4D57D41A" w14:textId="77777777" w:rsidR="0099607F" w:rsidRPr="0053600D" w:rsidRDefault="0099607F" w:rsidP="0099607F">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60"/>
        <w:gridCol w:w="1789"/>
        <w:gridCol w:w="5955"/>
      </w:tblGrid>
      <w:tr w:rsidR="0099607F" w:rsidRPr="004279F4" w14:paraId="79B3962F" w14:textId="77777777" w:rsidTr="00042AE9">
        <w:trPr>
          <w:cantSplit/>
          <w:tblHeader/>
        </w:trPr>
        <w:tc>
          <w:tcPr>
            <w:tcW w:w="605" w:type="pct"/>
            <w:shd w:val="clear" w:color="auto" w:fill="D9D9D9"/>
          </w:tcPr>
          <w:p w14:paraId="3D70C30F" w14:textId="77777777" w:rsidR="0099607F" w:rsidRPr="00422683" w:rsidRDefault="0099607F" w:rsidP="00042AE9">
            <w:pPr>
              <w:pStyle w:val="TableText-Heading"/>
            </w:pPr>
            <w:r w:rsidRPr="00422683">
              <w:lastRenderedPageBreak/>
              <w:t>Keyname</w:t>
            </w:r>
          </w:p>
        </w:tc>
        <w:tc>
          <w:tcPr>
            <w:tcW w:w="576" w:type="pct"/>
            <w:shd w:val="clear" w:color="auto" w:fill="D9D9D9"/>
          </w:tcPr>
          <w:p w14:paraId="29F7F995" w14:textId="77777777" w:rsidR="0099607F" w:rsidRPr="00422683" w:rsidRDefault="0099607F" w:rsidP="00042AE9">
            <w:pPr>
              <w:pStyle w:val="TableText-Heading"/>
            </w:pPr>
            <w:r w:rsidRPr="00422683">
              <w:t>Required</w:t>
            </w:r>
          </w:p>
        </w:tc>
        <w:tc>
          <w:tcPr>
            <w:tcW w:w="885" w:type="pct"/>
            <w:shd w:val="clear" w:color="auto" w:fill="D9D9D9"/>
          </w:tcPr>
          <w:p w14:paraId="292E8885" w14:textId="77777777" w:rsidR="0099607F" w:rsidRPr="00422683" w:rsidRDefault="0099607F" w:rsidP="00042AE9">
            <w:pPr>
              <w:pStyle w:val="TableText-Heading"/>
            </w:pPr>
            <w:r w:rsidRPr="00422683">
              <w:t>Type</w:t>
            </w:r>
          </w:p>
        </w:tc>
        <w:tc>
          <w:tcPr>
            <w:tcW w:w="2934" w:type="pct"/>
            <w:shd w:val="clear" w:color="auto" w:fill="D9D9D9"/>
          </w:tcPr>
          <w:p w14:paraId="7938236A" w14:textId="77777777" w:rsidR="0099607F" w:rsidRPr="00422683" w:rsidRDefault="0099607F" w:rsidP="00042AE9">
            <w:pPr>
              <w:pStyle w:val="TableText-Heading"/>
            </w:pPr>
            <w:r w:rsidRPr="00422683">
              <w:t>Description</w:t>
            </w:r>
          </w:p>
        </w:tc>
      </w:tr>
      <w:tr w:rsidR="0099607F" w:rsidRPr="004279F4" w14:paraId="44063BDC" w14:textId="77777777" w:rsidTr="00042AE9">
        <w:trPr>
          <w:cantSplit/>
        </w:trPr>
        <w:tc>
          <w:tcPr>
            <w:tcW w:w="605" w:type="pct"/>
            <w:shd w:val="clear" w:color="auto" w:fill="FFFFFF"/>
          </w:tcPr>
          <w:p w14:paraId="799592DD" w14:textId="77777777" w:rsidR="0099607F" w:rsidRDefault="0099607F" w:rsidP="00042AE9">
            <w:pPr>
              <w:pStyle w:val="TableText"/>
              <w:rPr>
                <w:noProof/>
              </w:rPr>
            </w:pPr>
            <w:r>
              <w:rPr>
                <w:noProof/>
              </w:rPr>
              <w:t>derived_from</w:t>
            </w:r>
          </w:p>
        </w:tc>
        <w:tc>
          <w:tcPr>
            <w:tcW w:w="576" w:type="pct"/>
            <w:shd w:val="clear" w:color="auto" w:fill="FFFFFF"/>
          </w:tcPr>
          <w:p w14:paraId="7A3029FC" w14:textId="77777777" w:rsidR="0099607F" w:rsidRDefault="0099607F" w:rsidP="00042AE9">
            <w:pPr>
              <w:pStyle w:val="TableText"/>
            </w:pPr>
            <w:r>
              <w:t>no</w:t>
            </w:r>
          </w:p>
        </w:tc>
        <w:tc>
          <w:tcPr>
            <w:tcW w:w="885" w:type="pct"/>
            <w:shd w:val="clear" w:color="auto" w:fill="FFFFFF"/>
          </w:tcPr>
          <w:p w14:paraId="24C79293" w14:textId="77777777" w:rsidR="0099607F" w:rsidRDefault="005735A3" w:rsidP="00042AE9">
            <w:pPr>
              <w:pStyle w:val="TableText"/>
            </w:pPr>
            <w:hyperlink w:anchor="TYPE_YAML_STRING" w:history="1">
              <w:r w:rsidR="0099607F" w:rsidRPr="0059512D">
                <w:rPr>
                  <w:rStyle w:val="Hyperlink"/>
                </w:rPr>
                <w:t>string</w:t>
              </w:r>
            </w:hyperlink>
          </w:p>
        </w:tc>
        <w:tc>
          <w:tcPr>
            <w:tcW w:w="2934" w:type="pct"/>
            <w:shd w:val="clear" w:color="auto" w:fill="FFFFFF"/>
          </w:tcPr>
          <w:p w14:paraId="174EC5C8" w14:textId="77777777" w:rsidR="0099607F" w:rsidRDefault="0099607F" w:rsidP="00042AE9">
            <w:pPr>
              <w:pStyle w:val="TableText"/>
            </w:pPr>
            <w:r>
              <w:t>An optional parent Artifact Type name the Artifact Type derives from.</w:t>
            </w:r>
          </w:p>
        </w:tc>
      </w:tr>
      <w:tr w:rsidR="0099607F" w:rsidRPr="004279F4" w14:paraId="4C591412" w14:textId="77777777" w:rsidTr="00042AE9">
        <w:trPr>
          <w:cantSplit/>
        </w:trPr>
        <w:tc>
          <w:tcPr>
            <w:tcW w:w="605" w:type="pct"/>
            <w:shd w:val="clear" w:color="auto" w:fill="FFFFFF"/>
          </w:tcPr>
          <w:p w14:paraId="3E333539" w14:textId="77777777" w:rsidR="0099607F" w:rsidRDefault="0099607F" w:rsidP="00042AE9">
            <w:pPr>
              <w:pStyle w:val="TableText"/>
              <w:rPr>
                <w:noProof/>
              </w:rPr>
            </w:pPr>
            <w:r>
              <w:rPr>
                <w:noProof/>
              </w:rPr>
              <w:t>version</w:t>
            </w:r>
          </w:p>
        </w:tc>
        <w:tc>
          <w:tcPr>
            <w:tcW w:w="576" w:type="pct"/>
            <w:shd w:val="clear" w:color="auto" w:fill="FFFFFF"/>
          </w:tcPr>
          <w:p w14:paraId="4D8D9E6D" w14:textId="77777777" w:rsidR="0099607F" w:rsidRDefault="0099607F" w:rsidP="00042AE9">
            <w:pPr>
              <w:pStyle w:val="TableText"/>
            </w:pPr>
            <w:r>
              <w:t>no</w:t>
            </w:r>
          </w:p>
        </w:tc>
        <w:tc>
          <w:tcPr>
            <w:tcW w:w="885" w:type="pct"/>
            <w:shd w:val="clear" w:color="auto" w:fill="FFFFFF"/>
          </w:tcPr>
          <w:p w14:paraId="4D03A9D1" w14:textId="77777777" w:rsidR="0099607F" w:rsidRDefault="005735A3" w:rsidP="00042AE9">
            <w:pPr>
              <w:pStyle w:val="TableText"/>
            </w:pPr>
            <w:hyperlink w:anchor="TYPE_TOSCA_VERSION" w:history="1">
              <w:r w:rsidR="0099607F" w:rsidRPr="00276BB3">
                <w:rPr>
                  <w:rStyle w:val="Hyperlink"/>
                </w:rPr>
                <w:t>version</w:t>
              </w:r>
            </w:hyperlink>
          </w:p>
        </w:tc>
        <w:tc>
          <w:tcPr>
            <w:tcW w:w="2934" w:type="pct"/>
            <w:shd w:val="clear" w:color="auto" w:fill="FFFFFF"/>
          </w:tcPr>
          <w:p w14:paraId="2096982F" w14:textId="77777777" w:rsidR="0099607F" w:rsidRDefault="0099607F" w:rsidP="00042AE9">
            <w:pPr>
              <w:pStyle w:val="TableText"/>
            </w:pPr>
            <w:r>
              <w:t>An optional version for the Artifact Type definition.</w:t>
            </w:r>
          </w:p>
        </w:tc>
      </w:tr>
      <w:tr w:rsidR="0099607F" w:rsidRPr="004279F4" w14:paraId="2F00BAAE" w14:textId="77777777" w:rsidTr="00042AE9">
        <w:trPr>
          <w:cantSplit/>
        </w:trPr>
        <w:tc>
          <w:tcPr>
            <w:tcW w:w="605" w:type="pct"/>
            <w:shd w:val="clear" w:color="auto" w:fill="FFFFFF"/>
          </w:tcPr>
          <w:p w14:paraId="1063DDF1" w14:textId="77777777" w:rsidR="0099607F" w:rsidRDefault="0099607F" w:rsidP="00042AE9">
            <w:pPr>
              <w:pStyle w:val="TableText"/>
              <w:rPr>
                <w:noProof/>
              </w:rPr>
            </w:pPr>
            <w:r>
              <w:rPr>
                <w:noProof/>
              </w:rPr>
              <w:t>description</w:t>
            </w:r>
          </w:p>
        </w:tc>
        <w:tc>
          <w:tcPr>
            <w:tcW w:w="576" w:type="pct"/>
            <w:shd w:val="clear" w:color="auto" w:fill="FFFFFF"/>
          </w:tcPr>
          <w:p w14:paraId="62463380" w14:textId="77777777" w:rsidR="0099607F" w:rsidRDefault="0099607F" w:rsidP="00042AE9">
            <w:pPr>
              <w:pStyle w:val="TableText"/>
            </w:pPr>
            <w:r>
              <w:t>no</w:t>
            </w:r>
          </w:p>
        </w:tc>
        <w:tc>
          <w:tcPr>
            <w:tcW w:w="885" w:type="pct"/>
            <w:shd w:val="clear" w:color="auto" w:fill="FFFFFF"/>
          </w:tcPr>
          <w:p w14:paraId="3A32A43F" w14:textId="77777777" w:rsidR="0099607F" w:rsidRDefault="005735A3" w:rsidP="00042AE9">
            <w:pPr>
              <w:pStyle w:val="TableText"/>
            </w:pPr>
            <w:hyperlink w:anchor="DEFN_ELEMENT_DESCRIPTION" w:history="1">
              <w:r w:rsidR="0099607F" w:rsidRPr="00BF52EB">
                <w:rPr>
                  <w:rStyle w:val="Hyperlink"/>
                </w:rPr>
                <w:t>description</w:t>
              </w:r>
            </w:hyperlink>
          </w:p>
        </w:tc>
        <w:tc>
          <w:tcPr>
            <w:tcW w:w="2934" w:type="pct"/>
            <w:shd w:val="clear" w:color="auto" w:fill="FFFFFF"/>
          </w:tcPr>
          <w:p w14:paraId="43D3CA32" w14:textId="77777777" w:rsidR="0099607F" w:rsidRDefault="0099607F" w:rsidP="00042AE9">
            <w:pPr>
              <w:pStyle w:val="TableText"/>
            </w:pPr>
            <w:r>
              <w:t>An optional description for the Artifact Type.</w:t>
            </w:r>
          </w:p>
        </w:tc>
      </w:tr>
      <w:tr w:rsidR="0099607F" w:rsidRPr="004279F4" w14:paraId="22EA1DF6" w14:textId="77777777" w:rsidTr="00042AE9">
        <w:trPr>
          <w:cantSplit/>
        </w:trPr>
        <w:tc>
          <w:tcPr>
            <w:tcW w:w="605" w:type="pct"/>
            <w:shd w:val="clear" w:color="auto" w:fill="FFFFFF"/>
          </w:tcPr>
          <w:p w14:paraId="4A0668DF" w14:textId="77777777" w:rsidR="0099607F" w:rsidRDefault="0099607F" w:rsidP="00042AE9">
            <w:pPr>
              <w:pStyle w:val="TableText"/>
              <w:rPr>
                <w:noProof/>
              </w:rPr>
            </w:pPr>
            <w:r>
              <w:rPr>
                <w:noProof/>
              </w:rPr>
              <w:t>mime_type</w:t>
            </w:r>
          </w:p>
        </w:tc>
        <w:tc>
          <w:tcPr>
            <w:tcW w:w="576" w:type="pct"/>
            <w:shd w:val="clear" w:color="auto" w:fill="FFFFFF"/>
          </w:tcPr>
          <w:p w14:paraId="72F20DAC" w14:textId="77777777" w:rsidR="0099607F" w:rsidRDefault="0099607F" w:rsidP="00042AE9">
            <w:pPr>
              <w:pStyle w:val="TableText"/>
            </w:pPr>
            <w:r>
              <w:t>no</w:t>
            </w:r>
          </w:p>
        </w:tc>
        <w:tc>
          <w:tcPr>
            <w:tcW w:w="885" w:type="pct"/>
            <w:shd w:val="clear" w:color="auto" w:fill="FFFFFF"/>
          </w:tcPr>
          <w:p w14:paraId="4B037772" w14:textId="77777777" w:rsidR="0099607F" w:rsidRDefault="005735A3" w:rsidP="00042AE9">
            <w:pPr>
              <w:pStyle w:val="TableText"/>
            </w:pPr>
            <w:hyperlink w:anchor="TYPE_YAML_STRING" w:history="1">
              <w:r w:rsidR="0099607F" w:rsidRPr="0003351C">
                <w:rPr>
                  <w:rStyle w:val="Hyperlink"/>
                </w:rPr>
                <w:t>string</w:t>
              </w:r>
            </w:hyperlink>
          </w:p>
        </w:tc>
        <w:tc>
          <w:tcPr>
            <w:tcW w:w="2934" w:type="pct"/>
            <w:shd w:val="clear" w:color="auto" w:fill="FFFFFF"/>
          </w:tcPr>
          <w:p w14:paraId="5F0A22E9" w14:textId="77777777" w:rsidR="0099607F" w:rsidRDefault="0099607F" w:rsidP="00042AE9">
            <w:pPr>
              <w:pStyle w:val="TableText"/>
            </w:pPr>
            <w:r>
              <w:t>The required mime type property for the Artifact Type.</w:t>
            </w:r>
          </w:p>
        </w:tc>
      </w:tr>
      <w:tr w:rsidR="0099607F" w:rsidRPr="004279F4" w14:paraId="57F96975" w14:textId="77777777" w:rsidTr="00042AE9">
        <w:trPr>
          <w:cantSplit/>
        </w:trPr>
        <w:tc>
          <w:tcPr>
            <w:tcW w:w="605" w:type="pct"/>
            <w:shd w:val="clear" w:color="auto" w:fill="FFFFFF"/>
          </w:tcPr>
          <w:p w14:paraId="0A8C2DA1" w14:textId="77777777" w:rsidR="0099607F" w:rsidRDefault="0099607F" w:rsidP="00042AE9">
            <w:pPr>
              <w:pStyle w:val="TableText"/>
              <w:rPr>
                <w:noProof/>
              </w:rPr>
            </w:pPr>
            <w:r>
              <w:rPr>
                <w:noProof/>
              </w:rPr>
              <w:t>file_ext</w:t>
            </w:r>
          </w:p>
        </w:tc>
        <w:tc>
          <w:tcPr>
            <w:tcW w:w="576" w:type="pct"/>
            <w:shd w:val="clear" w:color="auto" w:fill="FFFFFF"/>
          </w:tcPr>
          <w:p w14:paraId="3EBF2300" w14:textId="77777777" w:rsidR="0099607F" w:rsidRDefault="0099607F" w:rsidP="00042AE9">
            <w:pPr>
              <w:pStyle w:val="TableText"/>
            </w:pPr>
            <w:r>
              <w:t>no</w:t>
            </w:r>
          </w:p>
        </w:tc>
        <w:tc>
          <w:tcPr>
            <w:tcW w:w="885" w:type="pct"/>
            <w:shd w:val="clear" w:color="auto" w:fill="FFFFFF"/>
          </w:tcPr>
          <w:p w14:paraId="45AE829A" w14:textId="77777777" w:rsidR="0099607F" w:rsidRDefault="005735A3" w:rsidP="00042AE9">
            <w:pPr>
              <w:pStyle w:val="TableText"/>
            </w:pPr>
            <w:hyperlink w:anchor="TYPE_YAML_STRING" w:history="1">
              <w:r w:rsidR="0099607F" w:rsidRPr="0003351C">
                <w:rPr>
                  <w:rStyle w:val="Hyperlink"/>
                </w:rPr>
                <w:t>string</w:t>
              </w:r>
            </w:hyperlink>
            <w:r w:rsidR="0099607F">
              <w:t>[]</w:t>
            </w:r>
          </w:p>
        </w:tc>
        <w:tc>
          <w:tcPr>
            <w:tcW w:w="2934" w:type="pct"/>
            <w:shd w:val="clear" w:color="auto" w:fill="FFFFFF"/>
          </w:tcPr>
          <w:p w14:paraId="52D53259" w14:textId="77777777" w:rsidR="0099607F" w:rsidRDefault="0099607F" w:rsidP="00042AE9">
            <w:pPr>
              <w:pStyle w:val="TableText"/>
            </w:pPr>
            <w:r>
              <w:t>The required file extension property for the Artifact Type.</w:t>
            </w:r>
          </w:p>
        </w:tc>
      </w:tr>
      <w:tr w:rsidR="0099607F" w:rsidRPr="004279F4" w14:paraId="5D482E59" w14:textId="77777777" w:rsidTr="00042AE9">
        <w:trPr>
          <w:cantSplit/>
        </w:trPr>
        <w:tc>
          <w:tcPr>
            <w:tcW w:w="605" w:type="pct"/>
            <w:shd w:val="clear" w:color="auto" w:fill="FFFFFF"/>
          </w:tcPr>
          <w:p w14:paraId="164F8147" w14:textId="77777777" w:rsidR="0099607F" w:rsidRDefault="0099607F" w:rsidP="00042AE9">
            <w:pPr>
              <w:pStyle w:val="TableText"/>
              <w:rPr>
                <w:noProof/>
              </w:rPr>
            </w:pPr>
            <w:r>
              <w:rPr>
                <w:noProof/>
              </w:rPr>
              <w:t>properties</w:t>
            </w:r>
          </w:p>
        </w:tc>
        <w:tc>
          <w:tcPr>
            <w:tcW w:w="576" w:type="pct"/>
            <w:shd w:val="clear" w:color="auto" w:fill="FFFFFF"/>
          </w:tcPr>
          <w:p w14:paraId="031F371F" w14:textId="77777777" w:rsidR="0099607F" w:rsidRDefault="0099607F" w:rsidP="00042AE9">
            <w:pPr>
              <w:pStyle w:val="TableText"/>
            </w:pPr>
            <w:r>
              <w:t>no</w:t>
            </w:r>
          </w:p>
        </w:tc>
        <w:tc>
          <w:tcPr>
            <w:tcW w:w="885" w:type="pct"/>
            <w:shd w:val="clear" w:color="auto" w:fill="FFFFFF"/>
          </w:tcPr>
          <w:p w14:paraId="5F9247D2" w14:textId="77777777" w:rsidR="0099607F" w:rsidRDefault="0099607F" w:rsidP="00042AE9">
            <w:pPr>
              <w:pStyle w:val="TableText"/>
            </w:pPr>
            <w:r>
              <w:t xml:space="preserve">list of </w:t>
            </w:r>
          </w:p>
          <w:p w14:paraId="09DA3FE7" w14:textId="77777777" w:rsidR="0099607F" w:rsidRDefault="005735A3" w:rsidP="00042AE9">
            <w:pPr>
              <w:pStyle w:val="TableText"/>
            </w:pPr>
            <w:hyperlink w:anchor="DEFN_ELEMENT_PROPERTY_DEFN" w:history="1">
              <w:r w:rsidR="0099607F" w:rsidRPr="00331CD9">
                <w:rPr>
                  <w:rStyle w:val="Hyperlink"/>
                </w:rPr>
                <w:t>property definitions</w:t>
              </w:r>
            </w:hyperlink>
          </w:p>
        </w:tc>
        <w:tc>
          <w:tcPr>
            <w:tcW w:w="2934" w:type="pct"/>
            <w:shd w:val="clear" w:color="auto" w:fill="FFFFFF"/>
          </w:tcPr>
          <w:p w14:paraId="14D227A9" w14:textId="77777777" w:rsidR="0099607F" w:rsidRDefault="0099607F" w:rsidP="00042AE9">
            <w:pPr>
              <w:pStyle w:val="TableText"/>
            </w:pPr>
            <w:r>
              <w:t>An optional list of property definitions for the Artifact Type.</w:t>
            </w:r>
          </w:p>
        </w:tc>
      </w:tr>
    </w:tbl>
    <w:p w14:paraId="3526EFC3" w14:textId="77777777" w:rsidR="0099607F" w:rsidRDefault="0099607F" w:rsidP="0099607F">
      <w:pPr>
        <w:pStyle w:val="Heading4"/>
        <w:numPr>
          <w:ilvl w:val="3"/>
          <w:numId w:val="3"/>
        </w:numPr>
      </w:pPr>
      <w:r>
        <w:t>Grammar</w:t>
      </w:r>
    </w:p>
    <w:p w14:paraId="31C8E71B" w14:textId="77777777" w:rsidR="0099607F" w:rsidRPr="00E349A9" w:rsidRDefault="0099607F" w:rsidP="0099607F">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E6DF69C" w14:textId="77777777" w:rsidTr="00042AE9">
        <w:trPr>
          <w:trHeight w:val="256"/>
        </w:trPr>
        <w:tc>
          <w:tcPr>
            <w:tcW w:w="9576" w:type="dxa"/>
            <w:shd w:val="clear" w:color="auto" w:fill="D9D9D9" w:themeFill="background1" w:themeFillShade="D9"/>
          </w:tcPr>
          <w:p w14:paraId="0356B36E" w14:textId="77777777" w:rsidR="0099607F" w:rsidRDefault="0099607F" w:rsidP="00042AE9">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302E346A" w14:textId="77777777" w:rsidR="0099607F" w:rsidRDefault="0099607F" w:rsidP="00042AE9">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779D9BD9"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470CFC3" w14:textId="77777777" w:rsidR="0099607F" w:rsidRPr="000B297C" w:rsidRDefault="0099607F" w:rsidP="00042AE9">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26DF5677" w14:textId="77777777" w:rsidR="0099607F" w:rsidRDefault="0099607F" w:rsidP="00042AE9">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6104D8FD" w14:textId="77777777" w:rsidR="0099607F" w:rsidRDefault="0099607F" w:rsidP="00042AE9">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12053FE0" w14:textId="77777777" w:rsidR="0099607F" w:rsidRDefault="0099607F" w:rsidP="00042AE9">
            <w:pPr>
              <w:rPr>
                <w:rStyle w:val="CodeSnippet"/>
                <w:noProof/>
              </w:rPr>
            </w:pPr>
            <w:r w:rsidRPr="000B297C">
              <w:rPr>
                <w:rStyle w:val="CodeSnippet"/>
                <w:noProof/>
              </w:rPr>
              <w:t xml:space="preserve">  properties:</w:t>
            </w:r>
          </w:p>
          <w:p w14:paraId="6E701F4E" w14:textId="77777777" w:rsidR="0099607F" w:rsidRPr="006824F5" w:rsidRDefault="0099607F" w:rsidP="00042AE9">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3B9AA181" w14:textId="77777777" w:rsidR="0099607F" w:rsidRDefault="0099607F" w:rsidP="0099607F">
      <w:pPr>
        <w:pStyle w:val="NormalaroundTable"/>
      </w:pPr>
      <w:r>
        <w:t>In the above grammar, the pseudo values that appear in angle brackets have the following meaning:</w:t>
      </w:r>
    </w:p>
    <w:p w14:paraId="36329BBE" w14:textId="77777777" w:rsidR="0099607F" w:rsidRDefault="0099607F" w:rsidP="0099607F">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4E8DA59C" w14:textId="77777777" w:rsidR="0099607F" w:rsidRDefault="0099607F" w:rsidP="0099607F">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B17267E"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22C7AED" w14:textId="77777777" w:rsidR="0099607F" w:rsidRPr="00A61124" w:rsidRDefault="0099607F" w:rsidP="0099607F">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6F74B70D" w14:textId="77777777" w:rsidR="0099607F" w:rsidRDefault="0099607F" w:rsidP="0099607F">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6B9F6F92" w14:textId="77777777" w:rsidR="0099607F" w:rsidRDefault="0099607F" w:rsidP="0099607F">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E882BFF" w14:textId="77777777" w:rsidR="0099607F" w:rsidRDefault="0099607F" w:rsidP="0099607F">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290CCE7F" w14:textId="77777777" w:rsidR="0099607F" w:rsidRPr="00A748F2" w:rsidRDefault="0099607F" w:rsidP="0099607F">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DE05B4E" w14:textId="77777777" w:rsidTr="00042AE9">
        <w:tc>
          <w:tcPr>
            <w:tcW w:w="9576" w:type="dxa"/>
            <w:shd w:val="clear" w:color="auto" w:fill="D9D9D9" w:themeFill="background1" w:themeFillShade="D9"/>
          </w:tcPr>
          <w:p w14:paraId="6B5AB773" w14:textId="77777777" w:rsidR="0099607F" w:rsidRDefault="0099607F" w:rsidP="00042AE9">
            <w:pPr>
              <w:rPr>
                <w:rStyle w:val="CodeSnippet"/>
                <w:noProof/>
              </w:rPr>
            </w:pPr>
            <w:r>
              <w:rPr>
                <w:rStyle w:val="CodeSnippet"/>
                <w:noProof/>
              </w:rPr>
              <w:t>my_artifact_type:</w:t>
            </w:r>
          </w:p>
          <w:p w14:paraId="123CA467" w14:textId="77777777" w:rsidR="0099607F" w:rsidRDefault="0099607F" w:rsidP="00042AE9">
            <w:pPr>
              <w:rPr>
                <w:rStyle w:val="CodeSnippet"/>
                <w:noProof/>
              </w:rPr>
            </w:pPr>
            <w:r>
              <w:rPr>
                <w:rStyle w:val="CodeSnippet"/>
                <w:noProof/>
              </w:rPr>
              <w:t xml:space="preserve">  description: Java Archive artifact type</w:t>
            </w:r>
          </w:p>
          <w:p w14:paraId="3B7BAD01" w14:textId="77777777" w:rsidR="0099607F" w:rsidRDefault="0099607F" w:rsidP="00042AE9">
            <w:pPr>
              <w:rPr>
                <w:rStyle w:val="CodeSnippet"/>
                <w:noProof/>
              </w:rPr>
            </w:pPr>
            <w:r>
              <w:rPr>
                <w:rStyle w:val="CodeSnippet"/>
                <w:noProof/>
              </w:rPr>
              <w:t xml:space="preserve">  derived_from: tosca.artifact.Root</w:t>
            </w:r>
          </w:p>
          <w:p w14:paraId="12A8D1F0" w14:textId="77777777" w:rsidR="0099607F" w:rsidRPr="005F7E49" w:rsidRDefault="0099607F" w:rsidP="00042AE9">
            <w:pPr>
              <w:pStyle w:val="HTMLPreformatted"/>
              <w:rPr>
                <w:rStyle w:val="CodeSnippet"/>
              </w:rPr>
            </w:pPr>
            <w:r>
              <w:rPr>
                <w:rStyle w:val="CodeSnippet"/>
                <w:noProof/>
              </w:rPr>
              <w:t xml:space="preserve">  mime_type</w:t>
            </w:r>
            <w:r w:rsidRPr="005F7E49">
              <w:rPr>
                <w:rStyle w:val="CodeSnippet"/>
              </w:rPr>
              <w:t>: application/java-archive</w:t>
            </w:r>
          </w:p>
          <w:p w14:paraId="718A9E1B" w14:textId="77777777" w:rsidR="0099607F" w:rsidRPr="006824F5" w:rsidRDefault="0099607F" w:rsidP="00042AE9">
            <w:pPr>
              <w:rPr>
                <w:rStyle w:val="CodeSnippet"/>
              </w:rPr>
            </w:pPr>
            <w:r>
              <w:rPr>
                <w:rStyle w:val="CodeSnippet"/>
                <w:noProof/>
              </w:rPr>
              <w:t xml:space="preserve">  file_ext: [ jar ]</w:t>
            </w:r>
          </w:p>
        </w:tc>
      </w:tr>
    </w:tbl>
    <w:p w14:paraId="531BB5F2" w14:textId="77777777" w:rsidR="0099607F" w:rsidRDefault="0099607F" w:rsidP="0099607F">
      <w:pPr>
        <w:pStyle w:val="Heading3"/>
        <w:numPr>
          <w:ilvl w:val="2"/>
          <w:numId w:val="3"/>
        </w:numPr>
      </w:pPr>
      <w:bookmarkStart w:id="383" w:name="_Toc430015687"/>
      <w:bookmarkStart w:id="384" w:name="DEFN_ENTITY_INTERFACE_TYPE"/>
      <w:r>
        <w:t>Interface Type</w:t>
      </w:r>
      <w:bookmarkEnd w:id="383"/>
      <w:r w:rsidRPr="00DD2E46">
        <w:t xml:space="preserve"> </w:t>
      </w:r>
    </w:p>
    <w:bookmarkEnd w:id="384"/>
    <w:p w14:paraId="691FF36E" w14:textId="77777777" w:rsidR="0099607F" w:rsidRDefault="0099607F" w:rsidP="0099607F">
      <w:pPr>
        <w:pStyle w:val="NormalaroundTable"/>
      </w:pPr>
      <w:r>
        <w:t xml:space="preserve">An Interface Type is a reusable entity that describes a set of operations that can be used to interact with or manage a node or relationship in a TOSCA topology. </w:t>
      </w:r>
    </w:p>
    <w:p w14:paraId="09CAC018" w14:textId="77777777" w:rsidR="0099607F" w:rsidRPr="00573E0F" w:rsidRDefault="0099607F" w:rsidP="0099607F">
      <w:pPr>
        <w:pStyle w:val="Heading4"/>
        <w:numPr>
          <w:ilvl w:val="3"/>
          <w:numId w:val="3"/>
        </w:numPr>
      </w:pPr>
      <w:r>
        <w:lastRenderedPageBreak/>
        <w:t>Keynames</w:t>
      </w:r>
    </w:p>
    <w:p w14:paraId="4238193B" w14:textId="77777777" w:rsidR="0099607F" w:rsidRPr="0053600D" w:rsidRDefault="0099607F" w:rsidP="0099607F">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7"/>
        <w:gridCol w:w="1081"/>
        <w:gridCol w:w="1703"/>
        <w:gridCol w:w="5765"/>
      </w:tblGrid>
      <w:tr w:rsidR="0099607F" w:rsidRPr="004279F4" w14:paraId="73F7DAE7" w14:textId="77777777" w:rsidTr="00042AE9">
        <w:trPr>
          <w:cantSplit/>
          <w:tblHeader/>
        </w:trPr>
        <w:tc>
          <w:tcPr>
            <w:tcW w:w="806" w:type="pct"/>
            <w:shd w:val="clear" w:color="auto" w:fill="D9D9D9"/>
          </w:tcPr>
          <w:p w14:paraId="7D2CD554" w14:textId="77777777" w:rsidR="0099607F" w:rsidRPr="00422683" w:rsidRDefault="0099607F" w:rsidP="00042AE9">
            <w:pPr>
              <w:pStyle w:val="TableText-Heading"/>
            </w:pPr>
            <w:r w:rsidRPr="00422683">
              <w:t>Keyname</w:t>
            </w:r>
          </w:p>
        </w:tc>
        <w:tc>
          <w:tcPr>
            <w:tcW w:w="500" w:type="pct"/>
            <w:shd w:val="clear" w:color="auto" w:fill="D9D9D9"/>
          </w:tcPr>
          <w:p w14:paraId="3C01031C" w14:textId="77777777" w:rsidR="0099607F" w:rsidRPr="00422683" w:rsidRDefault="0099607F" w:rsidP="00042AE9">
            <w:pPr>
              <w:pStyle w:val="TableText-Heading"/>
            </w:pPr>
            <w:r w:rsidRPr="00422683">
              <w:t>Required</w:t>
            </w:r>
          </w:p>
        </w:tc>
        <w:tc>
          <w:tcPr>
            <w:tcW w:w="848" w:type="pct"/>
            <w:shd w:val="clear" w:color="auto" w:fill="D9D9D9"/>
          </w:tcPr>
          <w:p w14:paraId="0DE10BF0" w14:textId="77777777" w:rsidR="0099607F" w:rsidRPr="00422683" w:rsidRDefault="0099607F" w:rsidP="00042AE9">
            <w:pPr>
              <w:pStyle w:val="TableText-Heading"/>
            </w:pPr>
            <w:r w:rsidRPr="00422683">
              <w:t>Type</w:t>
            </w:r>
          </w:p>
        </w:tc>
        <w:tc>
          <w:tcPr>
            <w:tcW w:w="2846" w:type="pct"/>
            <w:shd w:val="clear" w:color="auto" w:fill="D9D9D9"/>
          </w:tcPr>
          <w:p w14:paraId="0D93A399" w14:textId="77777777" w:rsidR="0099607F" w:rsidRPr="00422683" w:rsidRDefault="0099607F" w:rsidP="00042AE9">
            <w:pPr>
              <w:pStyle w:val="TableText-Heading"/>
            </w:pPr>
            <w:r w:rsidRPr="00422683">
              <w:t>Description</w:t>
            </w:r>
          </w:p>
        </w:tc>
      </w:tr>
      <w:tr w:rsidR="0099607F" w:rsidRPr="004279F4" w14:paraId="24D9ED57" w14:textId="77777777" w:rsidTr="00042AE9">
        <w:trPr>
          <w:cantSplit/>
        </w:trPr>
        <w:tc>
          <w:tcPr>
            <w:tcW w:w="806" w:type="pct"/>
            <w:shd w:val="clear" w:color="auto" w:fill="FFFFFF"/>
          </w:tcPr>
          <w:p w14:paraId="0695C436" w14:textId="77777777" w:rsidR="0099607F" w:rsidRDefault="0099607F" w:rsidP="00042AE9">
            <w:pPr>
              <w:pStyle w:val="TableText"/>
              <w:rPr>
                <w:noProof/>
              </w:rPr>
            </w:pPr>
            <w:r>
              <w:rPr>
                <w:noProof/>
              </w:rPr>
              <w:t>version</w:t>
            </w:r>
          </w:p>
        </w:tc>
        <w:tc>
          <w:tcPr>
            <w:tcW w:w="500" w:type="pct"/>
            <w:shd w:val="clear" w:color="auto" w:fill="FFFFFF"/>
          </w:tcPr>
          <w:p w14:paraId="3A94FB7F" w14:textId="77777777" w:rsidR="0099607F" w:rsidRDefault="0099607F" w:rsidP="00042AE9">
            <w:pPr>
              <w:pStyle w:val="TableText"/>
            </w:pPr>
            <w:r>
              <w:t>no</w:t>
            </w:r>
          </w:p>
        </w:tc>
        <w:tc>
          <w:tcPr>
            <w:tcW w:w="848" w:type="pct"/>
            <w:shd w:val="clear" w:color="auto" w:fill="FFFFFF"/>
          </w:tcPr>
          <w:p w14:paraId="0081139A" w14:textId="77777777" w:rsidR="0099607F" w:rsidRDefault="005735A3"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72D9B3F7" w14:textId="77777777" w:rsidR="0099607F" w:rsidRDefault="0099607F" w:rsidP="00042AE9">
            <w:pPr>
              <w:pStyle w:val="TableText"/>
            </w:pPr>
            <w:r>
              <w:t>An optional version for the Interface Type definition.</w:t>
            </w:r>
          </w:p>
        </w:tc>
      </w:tr>
      <w:tr w:rsidR="0099607F" w:rsidRPr="004279F4" w14:paraId="7FACCAEA" w14:textId="77777777" w:rsidTr="00042AE9">
        <w:trPr>
          <w:cantSplit/>
        </w:trPr>
        <w:tc>
          <w:tcPr>
            <w:tcW w:w="806" w:type="pct"/>
            <w:shd w:val="clear" w:color="auto" w:fill="FFFFFF"/>
          </w:tcPr>
          <w:p w14:paraId="5772E31E" w14:textId="77777777" w:rsidR="0099607F" w:rsidRDefault="0099607F" w:rsidP="00042AE9">
            <w:pPr>
              <w:pStyle w:val="TableText"/>
              <w:rPr>
                <w:noProof/>
              </w:rPr>
            </w:pPr>
            <w:r>
              <w:rPr>
                <w:noProof/>
              </w:rPr>
              <w:t>description</w:t>
            </w:r>
          </w:p>
        </w:tc>
        <w:tc>
          <w:tcPr>
            <w:tcW w:w="500" w:type="pct"/>
            <w:shd w:val="clear" w:color="auto" w:fill="FFFFFF"/>
          </w:tcPr>
          <w:p w14:paraId="6D7FDECC" w14:textId="77777777" w:rsidR="0099607F" w:rsidRDefault="0099607F" w:rsidP="00042AE9">
            <w:pPr>
              <w:pStyle w:val="TableText"/>
            </w:pPr>
            <w:r>
              <w:t>no</w:t>
            </w:r>
          </w:p>
        </w:tc>
        <w:tc>
          <w:tcPr>
            <w:tcW w:w="848" w:type="pct"/>
            <w:shd w:val="clear" w:color="auto" w:fill="FFFFFF"/>
          </w:tcPr>
          <w:p w14:paraId="5D931D56" w14:textId="77777777" w:rsidR="0099607F" w:rsidRDefault="005735A3" w:rsidP="00042AE9">
            <w:pPr>
              <w:pStyle w:val="TableText"/>
            </w:pPr>
            <w:hyperlink w:anchor="DEFN_ELEMENT_DESCRIPTION" w:history="1">
              <w:r w:rsidR="0099607F" w:rsidRPr="00BF52EB">
                <w:rPr>
                  <w:rStyle w:val="Hyperlink"/>
                </w:rPr>
                <w:t>description</w:t>
              </w:r>
            </w:hyperlink>
          </w:p>
        </w:tc>
        <w:tc>
          <w:tcPr>
            <w:tcW w:w="2846" w:type="pct"/>
            <w:shd w:val="clear" w:color="auto" w:fill="FFFFFF"/>
          </w:tcPr>
          <w:p w14:paraId="6FD9555D" w14:textId="77777777" w:rsidR="0099607F" w:rsidRDefault="0099607F" w:rsidP="00042AE9">
            <w:pPr>
              <w:pStyle w:val="TableText"/>
            </w:pPr>
            <w:r>
              <w:t>An optional description for the Interface Type.</w:t>
            </w:r>
          </w:p>
        </w:tc>
      </w:tr>
      <w:tr w:rsidR="0099607F" w:rsidRPr="004279F4" w14:paraId="62CE919F" w14:textId="77777777" w:rsidTr="00042AE9">
        <w:trPr>
          <w:cantSplit/>
        </w:trPr>
        <w:tc>
          <w:tcPr>
            <w:tcW w:w="806" w:type="pct"/>
            <w:shd w:val="clear" w:color="auto" w:fill="FFFFFF"/>
          </w:tcPr>
          <w:p w14:paraId="22F17636" w14:textId="77777777" w:rsidR="0099607F" w:rsidRDefault="0099607F" w:rsidP="00042AE9">
            <w:pPr>
              <w:pStyle w:val="TableText"/>
              <w:rPr>
                <w:noProof/>
              </w:rPr>
            </w:pPr>
            <w:r>
              <w:rPr>
                <w:noProof/>
              </w:rPr>
              <w:t>inputs</w:t>
            </w:r>
          </w:p>
        </w:tc>
        <w:tc>
          <w:tcPr>
            <w:tcW w:w="500" w:type="pct"/>
            <w:shd w:val="clear" w:color="auto" w:fill="FFFFFF"/>
          </w:tcPr>
          <w:p w14:paraId="2450AB31" w14:textId="77777777" w:rsidR="0099607F" w:rsidRDefault="0099607F" w:rsidP="00042AE9">
            <w:pPr>
              <w:pStyle w:val="TableText"/>
            </w:pPr>
            <w:r>
              <w:t>no</w:t>
            </w:r>
          </w:p>
        </w:tc>
        <w:tc>
          <w:tcPr>
            <w:tcW w:w="848" w:type="pct"/>
            <w:shd w:val="clear" w:color="auto" w:fill="FFFFFF"/>
          </w:tcPr>
          <w:p w14:paraId="45C44BC5" w14:textId="77777777" w:rsidR="0099607F" w:rsidRDefault="0099607F" w:rsidP="00042AE9">
            <w:pPr>
              <w:pStyle w:val="TableText"/>
            </w:pPr>
            <w:r>
              <w:t xml:space="preserve">list of </w:t>
            </w:r>
          </w:p>
          <w:p w14:paraId="169B9DA9" w14:textId="77777777" w:rsidR="0099607F" w:rsidRDefault="005735A3" w:rsidP="00042AE9">
            <w:pPr>
              <w:pStyle w:val="TableText"/>
            </w:pPr>
            <w:hyperlink w:anchor="DEFN_ELEMENT_PROPERTY_DEFN" w:history="1">
              <w:r w:rsidR="0099607F" w:rsidRPr="00DC4B44">
                <w:rPr>
                  <w:rStyle w:val="Hyperlink"/>
                </w:rPr>
                <w:t>p</w:t>
              </w:r>
              <w:r w:rsidR="0099607F">
                <w:rPr>
                  <w:rStyle w:val="Hyperlink"/>
                </w:rPr>
                <w:t>roperty</w:t>
              </w:r>
              <w:r w:rsidR="0099607F" w:rsidRPr="00DC4B44">
                <w:rPr>
                  <w:rStyle w:val="Hyperlink"/>
                </w:rPr>
                <w:t xml:space="preserve"> definitions</w:t>
              </w:r>
            </w:hyperlink>
          </w:p>
        </w:tc>
        <w:tc>
          <w:tcPr>
            <w:tcW w:w="2846" w:type="pct"/>
            <w:shd w:val="clear" w:color="auto" w:fill="FFFFFF"/>
          </w:tcPr>
          <w:p w14:paraId="6AFC0EBE" w14:textId="77777777" w:rsidR="0099607F" w:rsidRDefault="0099607F" w:rsidP="00042AE9">
            <w:pPr>
              <w:pStyle w:val="TableText"/>
            </w:pPr>
            <w:r>
              <w:t>The optional list of input parameter definitions.</w:t>
            </w:r>
          </w:p>
        </w:tc>
      </w:tr>
    </w:tbl>
    <w:p w14:paraId="29B571AE" w14:textId="77777777" w:rsidR="0099607F" w:rsidRDefault="0099607F" w:rsidP="0099607F">
      <w:pPr>
        <w:pStyle w:val="Heading4"/>
        <w:numPr>
          <w:ilvl w:val="3"/>
          <w:numId w:val="3"/>
        </w:numPr>
      </w:pPr>
      <w:r>
        <w:t>Grammar</w:t>
      </w:r>
    </w:p>
    <w:p w14:paraId="30D6EFC9" w14:textId="77777777" w:rsidR="0099607F" w:rsidRPr="00E349A9" w:rsidRDefault="0099607F" w:rsidP="0099607F">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5416" w14:paraId="22DC08F4" w14:textId="77777777" w:rsidTr="00042AE9">
        <w:trPr>
          <w:trHeight w:val="256"/>
        </w:trPr>
        <w:tc>
          <w:tcPr>
            <w:tcW w:w="9576" w:type="dxa"/>
            <w:shd w:val="clear" w:color="auto" w:fill="D9D9D9" w:themeFill="background1" w:themeFillShade="D9"/>
          </w:tcPr>
          <w:p w14:paraId="40B9C81D" w14:textId="77777777" w:rsidR="0099607F" w:rsidRDefault="0099607F" w:rsidP="00042AE9">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323ECF10" w14:textId="77777777" w:rsidR="0099607F" w:rsidRDefault="0099607F" w:rsidP="00042AE9">
            <w:pPr>
              <w:rPr>
                <w:rStyle w:val="CodeSnippet"/>
              </w:rPr>
            </w:pPr>
            <w:r>
              <w:rPr>
                <w:rStyle w:val="CodeSnippet"/>
              </w:rPr>
              <w:t xml:space="preserve">  version: &lt;version_number&gt;</w:t>
            </w:r>
          </w:p>
          <w:p w14:paraId="2E9A5A14" w14:textId="77777777" w:rsidR="0099607F" w:rsidRPr="00E95416" w:rsidRDefault="0099607F" w:rsidP="00042AE9">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727E6CC2" w14:textId="77777777" w:rsidR="0099607F" w:rsidRPr="00E95416" w:rsidRDefault="0099607F" w:rsidP="00042AE9">
            <w:pPr>
              <w:rPr>
                <w:rStyle w:val="CodeSnippet"/>
              </w:rPr>
            </w:pPr>
            <w:r w:rsidRPr="00E95416">
              <w:rPr>
                <w:rStyle w:val="CodeSnippet"/>
              </w:rPr>
              <w:t xml:space="preserve">  inputs: </w:t>
            </w:r>
          </w:p>
          <w:p w14:paraId="771F30DB" w14:textId="77777777" w:rsidR="0099607F" w:rsidRPr="00E95416" w:rsidRDefault="0099607F" w:rsidP="00042AE9">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02A22E6F" w14:textId="77777777" w:rsidR="0099607F" w:rsidRPr="003D12AB" w:rsidRDefault="0099607F" w:rsidP="00042AE9">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E504E0F" w14:textId="77777777" w:rsidR="0099607F" w:rsidRPr="00E95416" w:rsidRDefault="0099607F" w:rsidP="0099607F">
      <w:pPr>
        <w:pStyle w:val="NormalaroundTable"/>
      </w:pPr>
      <w:r w:rsidRPr="00E95416">
        <w:t>In the above grammar, the pseudo values that appear in angle brackets have the following meaning:</w:t>
      </w:r>
    </w:p>
    <w:p w14:paraId="19CF88FE" w14:textId="77777777" w:rsidR="0099607F" w:rsidRDefault="0099607F" w:rsidP="0099607F">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49C72F58" w14:textId="77777777" w:rsidR="0099607F" w:rsidRDefault="0099607F" w:rsidP="0099607F">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79703036" w14:textId="77777777" w:rsidR="0099607F" w:rsidRDefault="0099607F" w:rsidP="0099607F">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5FF68160" w14:textId="77777777" w:rsidR="0099607F" w:rsidRPr="00E95416" w:rsidRDefault="0099607F" w:rsidP="0099607F">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CE2029" w14:textId="77777777" w:rsidR="0099607F" w:rsidRPr="00E95416" w:rsidRDefault="0099607F" w:rsidP="0099607F">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14B48809" w14:textId="77777777" w:rsidR="0099607F" w:rsidRDefault="0099607F" w:rsidP="0099607F">
      <w:pPr>
        <w:pStyle w:val="Heading4"/>
        <w:numPr>
          <w:ilvl w:val="3"/>
          <w:numId w:val="3"/>
        </w:numPr>
      </w:pPr>
      <w:r>
        <w:t>Example</w:t>
      </w:r>
    </w:p>
    <w:p w14:paraId="6CD36B27" w14:textId="77777777" w:rsidR="0099607F" w:rsidRPr="00D56805" w:rsidRDefault="0099607F" w:rsidP="0099607F">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53198C5" w14:textId="77777777" w:rsidTr="00042AE9">
        <w:trPr>
          <w:trHeight w:val="256"/>
        </w:trPr>
        <w:tc>
          <w:tcPr>
            <w:tcW w:w="9576" w:type="dxa"/>
            <w:shd w:val="clear" w:color="auto" w:fill="D9D9D9" w:themeFill="background1" w:themeFillShade="D9"/>
          </w:tcPr>
          <w:p w14:paraId="05C2A59E" w14:textId="77777777" w:rsidR="0099607F" w:rsidRDefault="0099607F" w:rsidP="00042AE9">
            <w:pPr>
              <w:rPr>
                <w:rStyle w:val="CodeSnippet"/>
                <w:noProof/>
              </w:rPr>
            </w:pPr>
            <w:r w:rsidRPr="006824F5">
              <w:rPr>
                <w:rStyle w:val="CodeSnippet"/>
                <w:noProof/>
              </w:rPr>
              <w:t>mycompany.mytypes.myinterfaces.MyConfigure:</w:t>
            </w:r>
          </w:p>
          <w:p w14:paraId="175847FD" w14:textId="77777777" w:rsidR="0099607F" w:rsidRPr="006824F5" w:rsidRDefault="0099607F" w:rsidP="00042AE9">
            <w:pPr>
              <w:rPr>
                <w:rStyle w:val="CodeSnippet"/>
                <w:noProof/>
              </w:rPr>
            </w:pPr>
            <w:r>
              <w:rPr>
                <w:rStyle w:val="CodeSnippet"/>
                <w:noProof/>
              </w:rPr>
              <w:t xml:space="preserve">  description: My custom configure Interface Type</w:t>
            </w:r>
          </w:p>
          <w:p w14:paraId="30CE611E" w14:textId="77777777" w:rsidR="0099607F" w:rsidRDefault="0099607F" w:rsidP="00042AE9">
            <w:pPr>
              <w:rPr>
                <w:rStyle w:val="CodeSnippet"/>
                <w:noProof/>
              </w:rPr>
            </w:pPr>
            <w:r w:rsidRPr="006824F5">
              <w:rPr>
                <w:rStyle w:val="CodeSnippet"/>
                <w:noProof/>
              </w:rPr>
              <w:t xml:space="preserve">  </w:t>
            </w:r>
            <w:r>
              <w:rPr>
                <w:rStyle w:val="CodeSnippet"/>
                <w:noProof/>
              </w:rPr>
              <w:t>inputs:</w:t>
            </w:r>
          </w:p>
          <w:p w14:paraId="78709C2E" w14:textId="77777777" w:rsidR="0099607F" w:rsidRDefault="0099607F" w:rsidP="00042AE9">
            <w:pPr>
              <w:rPr>
                <w:rStyle w:val="CodeSnippet"/>
                <w:noProof/>
              </w:rPr>
            </w:pPr>
            <w:r>
              <w:rPr>
                <w:rStyle w:val="CodeSnippet"/>
                <w:noProof/>
              </w:rPr>
              <w:t xml:space="preserve">    mode:</w:t>
            </w:r>
          </w:p>
          <w:p w14:paraId="13247A37" w14:textId="77777777" w:rsidR="0099607F" w:rsidRDefault="0099607F" w:rsidP="00042AE9">
            <w:pPr>
              <w:rPr>
                <w:rStyle w:val="CodeSnippet"/>
                <w:noProof/>
              </w:rPr>
            </w:pPr>
            <w:r>
              <w:rPr>
                <w:rStyle w:val="CodeSnippet"/>
                <w:noProof/>
              </w:rPr>
              <w:t xml:space="preserve">      type: string</w:t>
            </w:r>
          </w:p>
          <w:p w14:paraId="797139DD" w14:textId="77777777" w:rsidR="0099607F" w:rsidRPr="006824F5" w:rsidRDefault="0099607F" w:rsidP="00042AE9">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C5C1BC" w14:textId="77777777" w:rsidR="0099607F" w:rsidRDefault="0099607F" w:rsidP="00042AE9">
            <w:pPr>
              <w:rPr>
                <w:rStyle w:val="CodeSnippet"/>
                <w:noProof/>
              </w:rPr>
            </w:pPr>
            <w:r w:rsidRPr="006824F5">
              <w:rPr>
                <w:rStyle w:val="CodeSnippet"/>
                <w:noProof/>
              </w:rPr>
              <w:t xml:space="preserve">    </w:t>
            </w:r>
            <w:r>
              <w:rPr>
                <w:rStyle w:val="CodeSnippet"/>
                <w:noProof/>
              </w:rPr>
              <w:t>description: pre-configure operation for my service</w:t>
            </w:r>
          </w:p>
          <w:p w14:paraId="48A5F2E2" w14:textId="77777777" w:rsidR="0099607F" w:rsidRDefault="0099607F" w:rsidP="00042AE9">
            <w:pPr>
              <w:rPr>
                <w:rStyle w:val="CodeSnippet"/>
                <w:noProof/>
              </w:rPr>
            </w:pPr>
            <w:r>
              <w:rPr>
                <w:rStyle w:val="CodeSnippet"/>
                <w:noProof/>
              </w:rPr>
              <w:t xml:space="preserve">  post_configure_service:</w:t>
            </w:r>
          </w:p>
          <w:p w14:paraId="21639AAD" w14:textId="77777777" w:rsidR="0099607F" w:rsidRPr="006824F5" w:rsidRDefault="0099607F" w:rsidP="00042AE9">
            <w:pPr>
              <w:rPr>
                <w:rStyle w:val="CodeSnippet"/>
              </w:rPr>
            </w:pPr>
            <w:r w:rsidRPr="006824F5">
              <w:rPr>
                <w:rStyle w:val="CodeSnippet"/>
                <w:noProof/>
              </w:rPr>
              <w:t xml:space="preserve">    </w:t>
            </w:r>
            <w:r>
              <w:rPr>
                <w:rStyle w:val="CodeSnippet"/>
                <w:noProof/>
              </w:rPr>
              <w:t>description: post-configure operation for my service</w:t>
            </w:r>
          </w:p>
        </w:tc>
      </w:tr>
    </w:tbl>
    <w:p w14:paraId="5ABE80B3" w14:textId="77777777" w:rsidR="0099607F" w:rsidRDefault="0099607F" w:rsidP="0099607F">
      <w:pPr>
        <w:pStyle w:val="Heading4"/>
        <w:numPr>
          <w:ilvl w:val="3"/>
          <w:numId w:val="3"/>
        </w:numPr>
      </w:pPr>
      <w:r>
        <w:t>Additional Requirements</w:t>
      </w:r>
    </w:p>
    <w:p w14:paraId="595C49A3" w14:textId="77777777" w:rsidR="0099607F" w:rsidRDefault="0099607F" w:rsidP="0099607F">
      <w:pPr>
        <w:pStyle w:val="ListParagraph"/>
        <w:numPr>
          <w:ilvl w:val="0"/>
          <w:numId w:val="51"/>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4481E0A9" w14:textId="77777777" w:rsidR="0099607F" w:rsidRDefault="0099607F" w:rsidP="0099607F">
      <w:pPr>
        <w:pStyle w:val="ListParagraph"/>
        <w:numPr>
          <w:ilvl w:val="0"/>
          <w:numId w:val="51"/>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45948331" w14:textId="77777777" w:rsidR="0099607F" w:rsidRDefault="0099607F" w:rsidP="0099607F">
      <w:pPr>
        <w:pStyle w:val="Heading4"/>
        <w:numPr>
          <w:ilvl w:val="3"/>
          <w:numId w:val="3"/>
        </w:numPr>
      </w:pPr>
      <w:r>
        <w:lastRenderedPageBreak/>
        <w:t>Notes</w:t>
      </w:r>
    </w:p>
    <w:p w14:paraId="6D79D9CC" w14:textId="77777777" w:rsidR="0099607F" w:rsidRDefault="0099607F" w:rsidP="0099607F">
      <w:pPr>
        <w:pStyle w:val="ListParagraph"/>
        <w:numPr>
          <w:ilvl w:val="0"/>
          <w:numId w:val="17"/>
        </w:numPr>
      </w:pPr>
      <w:r>
        <w:t>The TOSCA Simple Profile specification does not yet provide a means to derive or extend an Interface Type from another Interface Type.</w:t>
      </w:r>
    </w:p>
    <w:p w14:paraId="76A54FA2" w14:textId="77777777" w:rsidR="0099607F" w:rsidRPr="009C4B91" w:rsidRDefault="0099607F" w:rsidP="0099607F">
      <w:pPr>
        <w:pStyle w:val="Heading3"/>
        <w:numPr>
          <w:ilvl w:val="2"/>
          <w:numId w:val="3"/>
        </w:numPr>
      </w:pPr>
      <w:bookmarkStart w:id="385" w:name="_Toc430015688"/>
      <w:bookmarkStart w:id="386" w:name="DEFN_ENTITY_DATA_TYPE"/>
      <w:r>
        <w:t>Data Type</w:t>
      </w:r>
      <w:bookmarkEnd w:id="385"/>
    </w:p>
    <w:bookmarkEnd w:id="386"/>
    <w:p w14:paraId="3EECE2AD" w14:textId="77777777" w:rsidR="0099607F" w:rsidRPr="002B6558" w:rsidRDefault="0099607F" w:rsidP="0099607F">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20C0E52F" w14:textId="77777777" w:rsidR="0099607F" w:rsidRPr="005A566D" w:rsidRDefault="0099607F" w:rsidP="0099607F">
      <w:pPr>
        <w:pStyle w:val="Heading4"/>
        <w:numPr>
          <w:ilvl w:val="3"/>
          <w:numId w:val="3"/>
        </w:numPr>
      </w:pPr>
      <w:r>
        <w:t>Keynames</w:t>
      </w:r>
    </w:p>
    <w:p w14:paraId="232509DA" w14:textId="77777777" w:rsidR="0099607F" w:rsidRDefault="0099607F" w:rsidP="0099607F">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99607F" w14:paraId="698502D9" w14:textId="77777777" w:rsidTr="00042AE9">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5EF7B880" w14:textId="77777777" w:rsidR="0099607F" w:rsidRPr="00422683" w:rsidRDefault="0099607F" w:rsidP="00042AE9">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606DEB34" w14:textId="77777777" w:rsidR="0099607F" w:rsidRPr="00422683" w:rsidRDefault="0099607F" w:rsidP="00042AE9">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73E50886" w14:textId="77777777" w:rsidR="0099607F" w:rsidRPr="00422683" w:rsidRDefault="0099607F" w:rsidP="00042AE9">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3484E654" w14:textId="77777777" w:rsidR="0099607F" w:rsidRPr="00422683" w:rsidRDefault="0099607F" w:rsidP="00042AE9">
            <w:pPr>
              <w:pStyle w:val="TableText-Heading"/>
              <w:spacing w:line="276" w:lineRule="auto"/>
            </w:pPr>
            <w:r w:rsidRPr="00422683">
              <w:t>Description</w:t>
            </w:r>
          </w:p>
        </w:tc>
      </w:tr>
      <w:tr w:rsidR="0099607F" w14:paraId="2D17F1B7"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ECB32F9" w14:textId="77777777" w:rsidR="0099607F" w:rsidRDefault="0099607F" w:rsidP="00042AE9">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46F42C3"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7B61178A" w14:textId="77777777" w:rsidR="0099607F" w:rsidRDefault="005735A3" w:rsidP="00042AE9">
            <w:pPr>
              <w:pStyle w:val="TableText"/>
              <w:spacing w:line="276" w:lineRule="auto"/>
            </w:pPr>
            <w:hyperlink r:id="rId69" w:anchor="TYPE_YAML_STRING" w:history="1">
              <w:r w:rsidR="0099607F">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6D10E21" w14:textId="77777777" w:rsidR="0099607F" w:rsidRDefault="0099607F" w:rsidP="00042AE9">
            <w:pPr>
              <w:pStyle w:val="TableText"/>
              <w:spacing w:line="276" w:lineRule="auto"/>
            </w:pPr>
            <w:r>
              <w:t>The optional key used when a datatype is derived from an existing TOSCA Data Type.</w:t>
            </w:r>
          </w:p>
        </w:tc>
      </w:tr>
      <w:tr w:rsidR="0099607F" w14:paraId="6D171E6F"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0AA0B846" w14:textId="77777777" w:rsidR="0099607F" w:rsidRDefault="0099607F" w:rsidP="00042AE9">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52CA1126"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2D00AFBB" w14:textId="77777777" w:rsidR="0099607F" w:rsidRDefault="005735A3" w:rsidP="00042AE9">
            <w:pPr>
              <w:pStyle w:val="TableText"/>
              <w:spacing w:line="276" w:lineRule="auto"/>
            </w:pPr>
            <w:hyperlink w:anchor="TYPE_TOSCA_VERSION" w:history="1">
              <w:r w:rsidR="0099607F"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0E625302" w14:textId="77777777" w:rsidR="0099607F" w:rsidRDefault="0099607F" w:rsidP="00042AE9">
            <w:pPr>
              <w:pStyle w:val="TableText"/>
              <w:spacing w:line="276" w:lineRule="auto"/>
            </w:pPr>
            <w:r>
              <w:t>An optional version for the Data Type definition.</w:t>
            </w:r>
          </w:p>
        </w:tc>
      </w:tr>
      <w:tr w:rsidR="0099607F" w14:paraId="227D2C4C"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AF776B2" w14:textId="77777777" w:rsidR="0099607F" w:rsidRDefault="0099607F" w:rsidP="00042AE9">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2915391"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C3FD7C3" w14:textId="77777777" w:rsidR="0099607F" w:rsidRDefault="005735A3" w:rsidP="00042AE9">
            <w:pPr>
              <w:pStyle w:val="TableText"/>
              <w:spacing w:line="276" w:lineRule="auto"/>
            </w:pPr>
            <w:hyperlink w:anchor="DEFN_ELEMENT_DESCRIPTION" w:history="1">
              <w:r w:rsidR="0099607F"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484537DE" w14:textId="77777777" w:rsidR="0099607F" w:rsidRDefault="0099607F" w:rsidP="00042AE9">
            <w:pPr>
              <w:pStyle w:val="TableText"/>
              <w:spacing w:line="276" w:lineRule="auto"/>
            </w:pPr>
            <w:r>
              <w:t>The optional description for the Data Type.</w:t>
            </w:r>
          </w:p>
        </w:tc>
      </w:tr>
      <w:tr w:rsidR="0099607F" w14:paraId="36097C39"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719219F" w14:textId="77777777" w:rsidR="0099607F" w:rsidRDefault="0099607F" w:rsidP="00042AE9">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A2BAB93"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86205EF" w14:textId="77777777" w:rsidR="0099607F" w:rsidRDefault="0099607F" w:rsidP="00042AE9">
            <w:pPr>
              <w:pStyle w:val="TableText"/>
              <w:spacing w:line="276" w:lineRule="auto"/>
            </w:pPr>
            <w:r>
              <w:t xml:space="preserve">list of </w:t>
            </w:r>
          </w:p>
          <w:p w14:paraId="438A925E" w14:textId="77777777" w:rsidR="0099607F" w:rsidRDefault="005735A3" w:rsidP="00042AE9">
            <w:pPr>
              <w:pStyle w:val="TableText"/>
              <w:spacing w:line="276" w:lineRule="auto"/>
            </w:pPr>
            <w:hyperlink w:anchor="DEFN_ELEMENT_CONSTRAINTS_CLAUSE" w:history="1">
              <w:r w:rsidR="0099607F"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61DF33F" w14:textId="77777777" w:rsidR="0099607F" w:rsidRDefault="0099607F" w:rsidP="00042AE9">
            <w:pPr>
              <w:pStyle w:val="TableText"/>
              <w:spacing w:line="276" w:lineRule="auto"/>
            </w:pPr>
            <w:r>
              <w:t xml:space="preserve">The optional list of </w:t>
            </w:r>
            <w:r w:rsidRPr="00D93FD6">
              <w:rPr>
                <w:i/>
                <w:u w:val="single"/>
              </w:rPr>
              <w:t>sequenced</w:t>
            </w:r>
            <w:r>
              <w:t xml:space="preserve"> constraint clauses for the Data Type.  </w:t>
            </w:r>
          </w:p>
        </w:tc>
      </w:tr>
      <w:tr w:rsidR="0099607F" w14:paraId="2A87F715" w14:textId="77777777" w:rsidTr="00042AE9">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4EF635C" w14:textId="77777777" w:rsidR="0099607F" w:rsidRDefault="0099607F" w:rsidP="00042AE9">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EC3934C" w14:textId="77777777" w:rsidR="0099607F" w:rsidRDefault="0099607F" w:rsidP="00042AE9">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7FF67A09" w14:textId="77777777" w:rsidR="0099607F" w:rsidRDefault="0099607F" w:rsidP="00042AE9">
            <w:pPr>
              <w:pStyle w:val="TableText"/>
              <w:spacing w:line="276" w:lineRule="auto"/>
            </w:pPr>
            <w:r>
              <w:t xml:space="preserve">list of </w:t>
            </w:r>
          </w:p>
          <w:p w14:paraId="2DB4AAA6" w14:textId="77777777" w:rsidR="0099607F" w:rsidRDefault="005735A3" w:rsidP="00042AE9">
            <w:pPr>
              <w:pStyle w:val="TableText"/>
              <w:spacing w:line="276" w:lineRule="auto"/>
            </w:pPr>
            <w:hyperlink w:anchor="DEFN_ELEMENT_PROPERTY_DEFN" w:history="1">
              <w:r w:rsidR="0099607F"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0703740E" w14:textId="77777777" w:rsidR="0099607F" w:rsidRDefault="0099607F" w:rsidP="00042AE9">
            <w:pPr>
              <w:pStyle w:val="TableText"/>
              <w:spacing w:line="276" w:lineRule="auto"/>
            </w:pPr>
            <w:r>
              <w:t xml:space="preserve">The optional list property definitions that comprise the schema for a complex Data Type in TOSCA. </w:t>
            </w:r>
          </w:p>
        </w:tc>
      </w:tr>
    </w:tbl>
    <w:p w14:paraId="3D1EAABC" w14:textId="77777777" w:rsidR="0099607F" w:rsidRPr="009C4B91" w:rsidRDefault="0099607F" w:rsidP="0099607F">
      <w:pPr>
        <w:pStyle w:val="Heading4"/>
        <w:numPr>
          <w:ilvl w:val="3"/>
          <w:numId w:val="3"/>
        </w:numPr>
      </w:pPr>
      <w:r w:rsidRPr="009C4B91">
        <w:t>Grammar</w:t>
      </w:r>
    </w:p>
    <w:p w14:paraId="5C88BA6C" w14:textId="77777777" w:rsidR="0099607F" w:rsidRPr="009C4B91" w:rsidRDefault="0099607F" w:rsidP="0099607F">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705EAAC3" w14:textId="77777777" w:rsidTr="00042AE9">
        <w:trPr>
          <w:trHeight w:val="256"/>
        </w:trPr>
        <w:tc>
          <w:tcPr>
            <w:tcW w:w="9576" w:type="dxa"/>
            <w:shd w:val="clear" w:color="auto" w:fill="D9D9D9" w:themeFill="background1" w:themeFillShade="D9"/>
          </w:tcPr>
          <w:p w14:paraId="0464B00F" w14:textId="77777777" w:rsidR="0099607F" w:rsidRDefault="0099607F" w:rsidP="00042AE9">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25C2D55D" w14:textId="77777777" w:rsidR="0099607F" w:rsidRDefault="0099607F" w:rsidP="00042AE9">
            <w:pPr>
              <w:rPr>
                <w:rStyle w:val="CodeSnippet"/>
                <w:noProof/>
              </w:rPr>
            </w:pPr>
            <w:r>
              <w:rPr>
                <w:rStyle w:val="CodeSnippet"/>
                <w:noProof/>
              </w:rPr>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3E80272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556BD3BF" w14:textId="77777777" w:rsidR="0099607F" w:rsidRDefault="0099607F" w:rsidP="00042AE9">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24A71D88" w14:textId="77777777" w:rsidR="0099607F" w:rsidRDefault="0099607F" w:rsidP="00042AE9">
            <w:pPr>
              <w:rPr>
                <w:rStyle w:val="CodeSnippet"/>
                <w:noProof/>
              </w:rPr>
            </w:pPr>
            <w:r>
              <w:rPr>
                <w:rStyle w:val="CodeSnippet"/>
                <w:noProof/>
              </w:rPr>
              <w:t xml:space="preserve">  constraints:</w:t>
            </w:r>
          </w:p>
          <w:p w14:paraId="3A24A766" w14:textId="77777777" w:rsidR="0099607F" w:rsidRDefault="0099607F" w:rsidP="00042AE9">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2B36C85A" w14:textId="77777777" w:rsidR="0099607F" w:rsidRDefault="0099607F" w:rsidP="00042AE9">
            <w:pPr>
              <w:rPr>
                <w:rStyle w:val="CodeSnippet"/>
                <w:noProof/>
              </w:rPr>
            </w:pPr>
            <w:r>
              <w:rPr>
                <w:rStyle w:val="CodeSnippet"/>
                <w:noProof/>
              </w:rPr>
              <w:t xml:space="preserve">  properties:</w:t>
            </w:r>
          </w:p>
          <w:p w14:paraId="6FB0E56E" w14:textId="77777777" w:rsidR="0099607F" w:rsidRPr="009C4B91" w:rsidRDefault="0099607F" w:rsidP="00042AE9">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7AC9FA24" w14:textId="77777777" w:rsidR="0099607F" w:rsidRDefault="0099607F" w:rsidP="0099607F">
      <w:pPr>
        <w:pStyle w:val="NormalaroundTable"/>
      </w:pPr>
      <w:r>
        <w:t>In the above grammar, the pseudo values that appear in angle brackets have the following meaning:</w:t>
      </w:r>
    </w:p>
    <w:p w14:paraId="318E284C" w14:textId="77777777" w:rsidR="0099607F" w:rsidRDefault="0099607F" w:rsidP="0099607F">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5ACB0C5"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3D064225" w14:textId="77777777" w:rsidR="0099607F" w:rsidRPr="00DF1C3D" w:rsidRDefault="0099607F" w:rsidP="0099607F">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34245158" w14:textId="77777777" w:rsidR="0099607F" w:rsidRPr="009B5FA6" w:rsidRDefault="0099607F" w:rsidP="0099607F">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705176E1" w14:textId="77777777" w:rsidR="0099607F" w:rsidRPr="00407641" w:rsidRDefault="0099607F" w:rsidP="0099607F">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004A94BF" w14:textId="77777777" w:rsidR="0099607F" w:rsidRDefault="0099607F" w:rsidP="0099607F">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839125E" w14:textId="77777777" w:rsidR="0099607F" w:rsidRPr="00BE09BC" w:rsidRDefault="0099607F" w:rsidP="0099607F">
      <w:pPr>
        <w:pStyle w:val="Heading4"/>
        <w:numPr>
          <w:ilvl w:val="3"/>
          <w:numId w:val="3"/>
        </w:numPr>
      </w:pPr>
      <w:r>
        <w:t>Additional Requirements</w:t>
      </w:r>
    </w:p>
    <w:p w14:paraId="508275B8" w14:textId="77777777" w:rsidR="0099607F" w:rsidRDefault="0099607F" w:rsidP="0099607F">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37EAE657" w14:textId="77777777" w:rsidR="0099607F" w:rsidRDefault="0099607F" w:rsidP="0099607F">
      <w:pPr>
        <w:pStyle w:val="ListBullet3"/>
      </w:pPr>
      <w:r>
        <w:lastRenderedPageBreak/>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499370EB" w14:textId="77777777" w:rsidR="0099607F" w:rsidRDefault="0099607F" w:rsidP="0099607F">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85FD4FE" w14:textId="77777777" w:rsidR="0099607F" w:rsidRPr="009C4B91" w:rsidRDefault="0099607F" w:rsidP="0099607F">
      <w:pPr>
        <w:pStyle w:val="Heading4"/>
        <w:numPr>
          <w:ilvl w:val="3"/>
          <w:numId w:val="3"/>
        </w:numPr>
      </w:pPr>
      <w:r w:rsidRPr="009C4B91">
        <w:t>Example</w:t>
      </w:r>
      <w:r>
        <w:t>s</w:t>
      </w:r>
    </w:p>
    <w:p w14:paraId="4F7AE425" w14:textId="77777777" w:rsidR="0099607F" w:rsidRDefault="0099607F" w:rsidP="0099607F">
      <w:pPr>
        <w:spacing w:before="120" w:after="120"/>
      </w:pPr>
      <w:r w:rsidRPr="009C4B91">
        <w:t xml:space="preserve">The following example represents a </w:t>
      </w:r>
      <w:r>
        <w:t>Data Type</w:t>
      </w:r>
      <w:r w:rsidRPr="009C4B91">
        <w:t xml:space="preserve"> definition based upon an existing string type:</w:t>
      </w:r>
    </w:p>
    <w:p w14:paraId="388F5168" w14:textId="77777777" w:rsidR="0099607F" w:rsidRPr="009C4B91" w:rsidRDefault="0099607F" w:rsidP="0099607F">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44F7A0B7" w14:textId="77777777" w:rsidTr="00042AE9">
        <w:trPr>
          <w:trHeight w:val="256"/>
        </w:trPr>
        <w:tc>
          <w:tcPr>
            <w:tcW w:w="9576" w:type="dxa"/>
            <w:shd w:val="clear" w:color="auto" w:fill="D9D9D9" w:themeFill="background1" w:themeFillShade="D9"/>
          </w:tcPr>
          <w:p w14:paraId="6D32E72F" w14:textId="77777777" w:rsidR="0099607F" w:rsidRDefault="0099607F" w:rsidP="00042AE9">
            <w:pPr>
              <w:rPr>
                <w:rFonts w:ascii="Consolas" w:hAnsi="Consolas"/>
                <w:noProof/>
              </w:rPr>
            </w:pPr>
            <w:r>
              <w:rPr>
                <w:rFonts w:ascii="Consolas" w:hAnsi="Consolas"/>
                <w:noProof/>
              </w:rPr>
              <w:t># define a new complex datatype</w:t>
            </w:r>
          </w:p>
          <w:p w14:paraId="54DBDF33" w14:textId="77777777" w:rsidR="0099607F" w:rsidRDefault="0099607F" w:rsidP="00042AE9">
            <w:pPr>
              <w:rPr>
                <w:rFonts w:ascii="Consolas" w:hAnsi="Consolas"/>
                <w:noProof/>
              </w:rPr>
            </w:pPr>
            <w:r>
              <w:rPr>
                <w:rFonts w:ascii="Consolas" w:hAnsi="Consolas"/>
                <w:noProof/>
              </w:rPr>
              <w:t>mytypes.phonenumber:</w:t>
            </w:r>
          </w:p>
          <w:p w14:paraId="120E7B60" w14:textId="77777777" w:rsidR="0099607F" w:rsidRDefault="0099607F" w:rsidP="00042AE9">
            <w:pPr>
              <w:rPr>
                <w:rFonts w:ascii="Consolas" w:hAnsi="Consolas"/>
                <w:noProof/>
              </w:rPr>
            </w:pPr>
            <w:r>
              <w:rPr>
                <w:rFonts w:ascii="Consolas" w:hAnsi="Consolas"/>
                <w:noProof/>
              </w:rPr>
              <w:t xml:space="preserve">  description: my phone number datatype</w:t>
            </w:r>
          </w:p>
          <w:p w14:paraId="509FCF2A" w14:textId="77777777" w:rsidR="0099607F" w:rsidRDefault="0099607F" w:rsidP="00042AE9">
            <w:pPr>
              <w:rPr>
                <w:rFonts w:ascii="Consolas" w:hAnsi="Consolas"/>
                <w:noProof/>
              </w:rPr>
            </w:pPr>
            <w:r>
              <w:rPr>
                <w:rFonts w:ascii="Consolas" w:hAnsi="Consolas"/>
                <w:noProof/>
              </w:rPr>
              <w:t xml:space="preserve">  properties:</w:t>
            </w:r>
          </w:p>
          <w:p w14:paraId="1DDB6E6E" w14:textId="77777777" w:rsidR="0099607F" w:rsidRDefault="0099607F" w:rsidP="00042AE9">
            <w:pPr>
              <w:rPr>
                <w:rFonts w:ascii="Consolas" w:hAnsi="Consolas"/>
                <w:noProof/>
              </w:rPr>
            </w:pPr>
            <w:r>
              <w:rPr>
                <w:rFonts w:ascii="Consolas" w:hAnsi="Consolas"/>
                <w:noProof/>
              </w:rPr>
              <w:t xml:space="preserve">    countrycode:</w:t>
            </w:r>
          </w:p>
          <w:p w14:paraId="06282238" w14:textId="77777777" w:rsidR="0099607F" w:rsidRDefault="0099607F" w:rsidP="00042AE9">
            <w:pPr>
              <w:rPr>
                <w:rFonts w:ascii="Consolas" w:hAnsi="Consolas"/>
                <w:noProof/>
              </w:rPr>
            </w:pPr>
            <w:r>
              <w:rPr>
                <w:rFonts w:ascii="Consolas" w:hAnsi="Consolas"/>
                <w:noProof/>
              </w:rPr>
              <w:t xml:space="preserve">      type: integer</w:t>
            </w:r>
          </w:p>
          <w:p w14:paraId="4CB570EB" w14:textId="77777777" w:rsidR="0099607F" w:rsidRDefault="0099607F" w:rsidP="00042AE9">
            <w:pPr>
              <w:rPr>
                <w:rFonts w:ascii="Consolas" w:hAnsi="Consolas"/>
                <w:noProof/>
              </w:rPr>
            </w:pPr>
            <w:r>
              <w:rPr>
                <w:rFonts w:ascii="Consolas" w:hAnsi="Consolas"/>
                <w:noProof/>
              </w:rPr>
              <w:t xml:space="preserve">    areacode:</w:t>
            </w:r>
          </w:p>
          <w:p w14:paraId="67B9D883" w14:textId="77777777" w:rsidR="0099607F" w:rsidRDefault="0099607F" w:rsidP="00042AE9">
            <w:pPr>
              <w:rPr>
                <w:rFonts w:ascii="Consolas" w:hAnsi="Consolas"/>
                <w:noProof/>
              </w:rPr>
            </w:pPr>
            <w:r>
              <w:rPr>
                <w:rFonts w:ascii="Consolas" w:hAnsi="Consolas"/>
                <w:noProof/>
              </w:rPr>
              <w:t xml:space="preserve">      type: integer</w:t>
            </w:r>
          </w:p>
          <w:p w14:paraId="5FB3FE11" w14:textId="77777777" w:rsidR="0099607F" w:rsidRDefault="0099607F" w:rsidP="00042AE9">
            <w:pPr>
              <w:rPr>
                <w:rFonts w:ascii="Consolas" w:hAnsi="Consolas"/>
                <w:noProof/>
              </w:rPr>
            </w:pPr>
            <w:r>
              <w:rPr>
                <w:rFonts w:ascii="Consolas" w:hAnsi="Consolas"/>
                <w:noProof/>
              </w:rPr>
              <w:t xml:space="preserve">    number:</w:t>
            </w:r>
          </w:p>
          <w:p w14:paraId="1726C245" w14:textId="77777777" w:rsidR="0099607F" w:rsidRPr="009C4B91" w:rsidRDefault="0099607F" w:rsidP="00042AE9">
            <w:pPr>
              <w:rPr>
                <w:rFonts w:ascii="Consolas" w:hAnsi="Consolas"/>
                <w:noProof/>
              </w:rPr>
            </w:pPr>
            <w:r>
              <w:rPr>
                <w:rFonts w:ascii="Consolas" w:hAnsi="Consolas"/>
                <w:noProof/>
              </w:rPr>
              <w:t xml:space="preserve">      type: integer</w:t>
            </w:r>
          </w:p>
        </w:tc>
      </w:tr>
    </w:tbl>
    <w:p w14:paraId="6ADD698A" w14:textId="77777777" w:rsidR="0099607F" w:rsidRPr="009C4B91" w:rsidRDefault="0099607F" w:rsidP="0099607F">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9C4B91" w14:paraId="698B41BB" w14:textId="77777777" w:rsidTr="00042AE9">
        <w:trPr>
          <w:trHeight w:val="256"/>
        </w:trPr>
        <w:tc>
          <w:tcPr>
            <w:tcW w:w="9576" w:type="dxa"/>
            <w:shd w:val="clear" w:color="auto" w:fill="D9D9D9" w:themeFill="background1" w:themeFillShade="D9"/>
          </w:tcPr>
          <w:p w14:paraId="4B26C3E6" w14:textId="77777777" w:rsidR="0099607F" w:rsidRDefault="0099607F" w:rsidP="00042AE9">
            <w:pPr>
              <w:rPr>
                <w:rFonts w:ascii="Consolas" w:hAnsi="Consolas"/>
                <w:noProof/>
              </w:rPr>
            </w:pPr>
            <w:r>
              <w:rPr>
                <w:rFonts w:ascii="Consolas" w:hAnsi="Consolas"/>
                <w:noProof/>
              </w:rPr>
              <w:t># define a new datatype that derives from existing type and extends it</w:t>
            </w:r>
          </w:p>
          <w:p w14:paraId="293636A2" w14:textId="77777777" w:rsidR="0099607F" w:rsidRDefault="0099607F" w:rsidP="00042AE9">
            <w:pPr>
              <w:rPr>
                <w:rFonts w:ascii="Consolas" w:hAnsi="Consolas"/>
                <w:noProof/>
              </w:rPr>
            </w:pPr>
            <w:r>
              <w:rPr>
                <w:rFonts w:ascii="Consolas" w:hAnsi="Consolas"/>
                <w:noProof/>
              </w:rPr>
              <w:t>mytypes.phonenumber.extended:</w:t>
            </w:r>
          </w:p>
          <w:p w14:paraId="1FDAA3CB" w14:textId="77777777" w:rsidR="0099607F" w:rsidRDefault="0099607F" w:rsidP="00042AE9">
            <w:pPr>
              <w:rPr>
                <w:rFonts w:ascii="Consolas" w:hAnsi="Consolas"/>
                <w:noProof/>
              </w:rPr>
            </w:pPr>
            <w:r>
              <w:rPr>
                <w:rFonts w:ascii="Consolas" w:hAnsi="Consolas"/>
                <w:noProof/>
              </w:rPr>
              <w:t xml:space="preserve">  derived_from: mytypes.phonenumber</w:t>
            </w:r>
          </w:p>
          <w:p w14:paraId="21CA6C67" w14:textId="77777777" w:rsidR="0099607F" w:rsidRDefault="0099607F" w:rsidP="00042AE9">
            <w:pPr>
              <w:rPr>
                <w:rFonts w:ascii="Consolas" w:hAnsi="Consolas"/>
                <w:noProof/>
              </w:rPr>
            </w:pPr>
            <w:r>
              <w:rPr>
                <w:rFonts w:ascii="Consolas" w:hAnsi="Consolas"/>
                <w:noProof/>
              </w:rPr>
              <w:t xml:space="preserve">  description: custom phone number type that extends the basic phonenumber type</w:t>
            </w:r>
          </w:p>
          <w:p w14:paraId="6DAD7419" w14:textId="77777777" w:rsidR="0099607F" w:rsidRDefault="0099607F" w:rsidP="00042AE9">
            <w:pPr>
              <w:rPr>
                <w:rFonts w:ascii="Consolas" w:hAnsi="Consolas"/>
                <w:noProof/>
              </w:rPr>
            </w:pPr>
            <w:r>
              <w:rPr>
                <w:rFonts w:ascii="Consolas" w:hAnsi="Consolas"/>
                <w:noProof/>
              </w:rPr>
              <w:t xml:space="preserve">  properties:</w:t>
            </w:r>
          </w:p>
          <w:p w14:paraId="324BC444" w14:textId="77777777" w:rsidR="0099607F" w:rsidRDefault="0099607F" w:rsidP="00042AE9">
            <w:pPr>
              <w:rPr>
                <w:rFonts w:ascii="Consolas" w:hAnsi="Consolas"/>
                <w:noProof/>
              </w:rPr>
            </w:pPr>
            <w:r>
              <w:rPr>
                <w:rFonts w:ascii="Consolas" w:hAnsi="Consolas"/>
                <w:noProof/>
              </w:rPr>
              <w:t xml:space="preserve">    phone_description:</w:t>
            </w:r>
          </w:p>
          <w:p w14:paraId="1FB52ECF" w14:textId="77777777" w:rsidR="0099607F" w:rsidRDefault="0099607F" w:rsidP="00042AE9">
            <w:pPr>
              <w:rPr>
                <w:rFonts w:ascii="Consolas" w:hAnsi="Consolas"/>
                <w:noProof/>
              </w:rPr>
            </w:pPr>
            <w:r>
              <w:rPr>
                <w:rFonts w:ascii="Consolas" w:hAnsi="Consolas"/>
                <w:noProof/>
              </w:rPr>
              <w:t xml:space="preserve">      type: string</w:t>
            </w:r>
          </w:p>
          <w:p w14:paraId="04D18755" w14:textId="77777777" w:rsidR="0099607F" w:rsidRDefault="0099607F" w:rsidP="00042AE9">
            <w:pPr>
              <w:rPr>
                <w:rFonts w:ascii="Consolas" w:hAnsi="Consolas"/>
                <w:noProof/>
              </w:rPr>
            </w:pPr>
            <w:r>
              <w:rPr>
                <w:rFonts w:ascii="Consolas" w:hAnsi="Consolas"/>
                <w:noProof/>
              </w:rPr>
              <w:t xml:space="preserve">      constraints:</w:t>
            </w:r>
          </w:p>
          <w:p w14:paraId="754169F8" w14:textId="77777777" w:rsidR="0099607F" w:rsidRPr="009C4B91" w:rsidRDefault="0099607F" w:rsidP="00042AE9">
            <w:pPr>
              <w:rPr>
                <w:rFonts w:ascii="Consolas" w:hAnsi="Consolas"/>
                <w:noProof/>
              </w:rPr>
            </w:pPr>
            <w:r>
              <w:rPr>
                <w:rFonts w:ascii="Consolas" w:hAnsi="Consolas"/>
                <w:noProof/>
              </w:rPr>
              <w:t xml:space="preserve">        - </w:t>
            </w:r>
            <w:r>
              <w:rPr>
                <w:noProof/>
              </w:rPr>
              <w:t>max_length: 128</w:t>
            </w:r>
          </w:p>
        </w:tc>
      </w:tr>
    </w:tbl>
    <w:p w14:paraId="1E659FD7" w14:textId="77777777" w:rsidR="0099607F" w:rsidRDefault="0099607F" w:rsidP="0099607F">
      <w:pPr>
        <w:pStyle w:val="Heading3"/>
        <w:numPr>
          <w:ilvl w:val="2"/>
          <w:numId w:val="3"/>
        </w:numPr>
      </w:pPr>
      <w:bookmarkStart w:id="387" w:name="_Toc430015689"/>
      <w:bookmarkStart w:id="388" w:name="DEFN_ENTITY_CAPABILITY_TYPE"/>
      <w:r>
        <w:t>Capability Type</w:t>
      </w:r>
      <w:bookmarkEnd w:id="387"/>
      <w:r w:rsidRPr="00DD2E46">
        <w:t xml:space="preserve"> </w:t>
      </w:r>
    </w:p>
    <w:bookmarkEnd w:id="388"/>
    <w:p w14:paraId="3BB1CD14" w14:textId="77777777" w:rsidR="0099607F" w:rsidRDefault="0099607F" w:rsidP="0099607F">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2F15472B" w14:textId="77777777" w:rsidR="0099607F" w:rsidRPr="00573E0F" w:rsidRDefault="0099607F" w:rsidP="0099607F">
      <w:pPr>
        <w:pStyle w:val="Heading4"/>
        <w:numPr>
          <w:ilvl w:val="3"/>
          <w:numId w:val="3"/>
        </w:numPr>
      </w:pPr>
      <w:r>
        <w:t>Keynames</w:t>
      </w:r>
    </w:p>
    <w:p w14:paraId="5E57FA5C" w14:textId="77777777" w:rsidR="0099607F" w:rsidRPr="0053600D" w:rsidRDefault="0099607F" w:rsidP="0099607F">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2"/>
        <w:gridCol w:w="1081"/>
        <w:gridCol w:w="1675"/>
        <w:gridCol w:w="5738"/>
      </w:tblGrid>
      <w:tr w:rsidR="0099607F" w:rsidRPr="004279F4" w14:paraId="6E5F19FB" w14:textId="77777777" w:rsidTr="00042AE9">
        <w:trPr>
          <w:cantSplit/>
          <w:tblHeader/>
        </w:trPr>
        <w:tc>
          <w:tcPr>
            <w:tcW w:w="806" w:type="pct"/>
            <w:shd w:val="clear" w:color="auto" w:fill="D9D9D9"/>
          </w:tcPr>
          <w:p w14:paraId="702C8F09" w14:textId="77777777" w:rsidR="0099607F" w:rsidRPr="00422683" w:rsidRDefault="0099607F" w:rsidP="00042AE9">
            <w:pPr>
              <w:pStyle w:val="TableText-Heading"/>
            </w:pPr>
            <w:r w:rsidRPr="00422683">
              <w:t>Keyname</w:t>
            </w:r>
          </w:p>
        </w:tc>
        <w:tc>
          <w:tcPr>
            <w:tcW w:w="500" w:type="pct"/>
            <w:shd w:val="clear" w:color="auto" w:fill="D9D9D9"/>
          </w:tcPr>
          <w:p w14:paraId="78783085" w14:textId="77777777" w:rsidR="0099607F" w:rsidRPr="00422683" w:rsidRDefault="0099607F" w:rsidP="00042AE9">
            <w:pPr>
              <w:pStyle w:val="TableText-Heading"/>
            </w:pPr>
            <w:r w:rsidRPr="00422683">
              <w:t>Required</w:t>
            </w:r>
          </w:p>
        </w:tc>
        <w:tc>
          <w:tcPr>
            <w:tcW w:w="848" w:type="pct"/>
            <w:shd w:val="clear" w:color="auto" w:fill="D9D9D9"/>
          </w:tcPr>
          <w:p w14:paraId="35EA6005" w14:textId="77777777" w:rsidR="0099607F" w:rsidRPr="00422683" w:rsidRDefault="0099607F" w:rsidP="00042AE9">
            <w:pPr>
              <w:pStyle w:val="TableText-Heading"/>
            </w:pPr>
            <w:r w:rsidRPr="00422683">
              <w:t>Type</w:t>
            </w:r>
          </w:p>
        </w:tc>
        <w:tc>
          <w:tcPr>
            <w:tcW w:w="2846" w:type="pct"/>
            <w:shd w:val="clear" w:color="auto" w:fill="D9D9D9"/>
          </w:tcPr>
          <w:p w14:paraId="7B726379" w14:textId="77777777" w:rsidR="0099607F" w:rsidRPr="00422683" w:rsidRDefault="0099607F" w:rsidP="00042AE9">
            <w:pPr>
              <w:pStyle w:val="TableText-Heading"/>
            </w:pPr>
            <w:r w:rsidRPr="00422683">
              <w:t>Description</w:t>
            </w:r>
          </w:p>
        </w:tc>
      </w:tr>
      <w:tr w:rsidR="0099607F" w:rsidRPr="004279F4" w14:paraId="11B13AF4" w14:textId="77777777" w:rsidTr="00042AE9">
        <w:trPr>
          <w:cantSplit/>
        </w:trPr>
        <w:tc>
          <w:tcPr>
            <w:tcW w:w="806" w:type="pct"/>
            <w:shd w:val="clear" w:color="auto" w:fill="FFFFFF"/>
          </w:tcPr>
          <w:p w14:paraId="5174AA4B" w14:textId="77777777" w:rsidR="0099607F" w:rsidRDefault="0099607F" w:rsidP="00042AE9">
            <w:pPr>
              <w:pStyle w:val="TableText"/>
              <w:rPr>
                <w:noProof/>
              </w:rPr>
            </w:pPr>
            <w:r>
              <w:rPr>
                <w:noProof/>
              </w:rPr>
              <w:t>derived_from</w:t>
            </w:r>
          </w:p>
        </w:tc>
        <w:tc>
          <w:tcPr>
            <w:tcW w:w="500" w:type="pct"/>
            <w:shd w:val="clear" w:color="auto" w:fill="FFFFFF"/>
          </w:tcPr>
          <w:p w14:paraId="03B5DFAF" w14:textId="77777777" w:rsidR="0099607F" w:rsidRDefault="0099607F" w:rsidP="00042AE9">
            <w:pPr>
              <w:pStyle w:val="TableText"/>
            </w:pPr>
            <w:r>
              <w:t>no</w:t>
            </w:r>
          </w:p>
        </w:tc>
        <w:tc>
          <w:tcPr>
            <w:tcW w:w="848" w:type="pct"/>
            <w:shd w:val="clear" w:color="auto" w:fill="FFFFFF"/>
          </w:tcPr>
          <w:p w14:paraId="7352E748" w14:textId="77777777" w:rsidR="0099607F" w:rsidRDefault="005735A3" w:rsidP="00042AE9">
            <w:pPr>
              <w:pStyle w:val="TableText"/>
            </w:pPr>
            <w:hyperlink w:anchor="TYPE_YAML_STRING" w:history="1">
              <w:r w:rsidR="0099607F" w:rsidRPr="00FA6385">
                <w:rPr>
                  <w:rStyle w:val="Hyperlink"/>
                </w:rPr>
                <w:t>string</w:t>
              </w:r>
            </w:hyperlink>
          </w:p>
        </w:tc>
        <w:tc>
          <w:tcPr>
            <w:tcW w:w="2846" w:type="pct"/>
            <w:shd w:val="clear" w:color="auto" w:fill="FFFFFF"/>
          </w:tcPr>
          <w:p w14:paraId="4E7FA386" w14:textId="77777777" w:rsidR="0099607F" w:rsidRDefault="0099607F" w:rsidP="00042AE9">
            <w:pPr>
              <w:pStyle w:val="TableText"/>
            </w:pPr>
            <w:r>
              <w:t>An optional parent capability type name this new Capability Type derives from.</w:t>
            </w:r>
          </w:p>
        </w:tc>
      </w:tr>
      <w:tr w:rsidR="0099607F" w:rsidRPr="004279F4" w14:paraId="7D8E1C72" w14:textId="77777777" w:rsidTr="00042AE9">
        <w:trPr>
          <w:cantSplit/>
          <w:trHeight w:val="125"/>
        </w:trPr>
        <w:tc>
          <w:tcPr>
            <w:tcW w:w="806" w:type="pct"/>
            <w:shd w:val="clear" w:color="auto" w:fill="FFFFFF"/>
          </w:tcPr>
          <w:p w14:paraId="572F4C00" w14:textId="77777777" w:rsidR="0099607F" w:rsidRDefault="0099607F" w:rsidP="00042AE9">
            <w:pPr>
              <w:pStyle w:val="TableText"/>
              <w:rPr>
                <w:noProof/>
              </w:rPr>
            </w:pPr>
            <w:r>
              <w:rPr>
                <w:noProof/>
              </w:rPr>
              <w:t>version</w:t>
            </w:r>
          </w:p>
        </w:tc>
        <w:tc>
          <w:tcPr>
            <w:tcW w:w="500" w:type="pct"/>
            <w:shd w:val="clear" w:color="auto" w:fill="FFFFFF"/>
          </w:tcPr>
          <w:p w14:paraId="4C838007" w14:textId="77777777" w:rsidR="0099607F" w:rsidRDefault="0099607F" w:rsidP="00042AE9">
            <w:pPr>
              <w:pStyle w:val="TableText"/>
            </w:pPr>
            <w:r>
              <w:t>no</w:t>
            </w:r>
          </w:p>
        </w:tc>
        <w:tc>
          <w:tcPr>
            <w:tcW w:w="848" w:type="pct"/>
            <w:shd w:val="clear" w:color="auto" w:fill="FFFFFF"/>
          </w:tcPr>
          <w:p w14:paraId="6BD37930" w14:textId="77777777" w:rsidR="0099607F" w:rsidRDefault="005735A3"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2ADD0ED0" w14:textId="77777777" w:rsidR="0099607F" w:rsidRDefault="0099607F" w:rsidP="00042AE9">
            <w:pPr>
              <w:pStyle w:val="TableText"/>
            </w:pPr>
            <w:r>
              <w:t>An optional version for the Capability Type definition.</w:t>
            </w:r>
          </w:p>
        </w:tc>
      </w:tr>
      <w:tr w:rsidR="0099607F" w:rsidRPr="004279F4" w14:paraId="32A4A00D" w14:textId="77777777" w:rsidTr="00042AE9">
        <w:trPr>
          <w:cantSplit/>
        </w:trPr>
        <w:tc>
          <w:tcPr>
            <w:tcW w:w="806" w:type="pct"/>
            <w:shd w:val="clear" w:color="auto" w:fill="FFFFFF"/>
          </w:tcPr>
          <w:p w14:paraId="4FE64E47" w14:textId="77777777" w:rsidR="0099607F" w:rsidRDefault="0099607F" w:rsidP="00042AE9">
            <w:pPr>
              <w:pStyle w:val="TableText"/>
              <w:rPr>
                <w:noProof/>
              </w:rPr>
            </w:pPr>
            <w:r>
              <w:rPr>
                <w:noProof/>
              </w:rPr>
              <w:t>description</w:t>
            </w:r>
          </w:p>
        </w:tc>
        <w:tc>
          <w:tcPr>
            <w:tcW w:w="500" w:type="pct"/>
            <w:shd w:val="clear" w:color="auto" w:fill="FFFFFF"/>
          </w:tcPr>
          <w:p w14:paraId="5155E637" w14:textId="77777777" w:rsidR="0099607F" w:rsidRDefault="0099607F" w:rsidP="00042AE9">
            <w:pPr>
              <w:pStyle w:val="TableText"/>
            </w:pPr>
            <w:r>
              <w:t>no</w:t>
            </w:r>
          </w:p>
        </w:tc>
        <w:tc>
          <w:tcPr>
            <w:tcW w:w="848" w:type="pct"/>
            <w:shd w:val="clear" w:color="auto" w:fill="FFFFFF"/>
          </w:tcPr>
          <w:p w14:paraId="676D9F73" w14:textId="77777777" w:rsidR="0099607F" w:rsidRDefault="005735A3" w:rsidP="00042AE9">
            <w:pPr>
              <w:pStyle w:val="TableText"/>
            </w:pPr>
            <w:hyperlink w:anchor="DEFN_ELEMENT_DESCRIPTION" w:history="1">
              <w:r w:rsidR="0099607F" w:rsidRPr="009775D5">
                <w:rPr>
                  <w:rStyle w:val="Hyperlink"/>
                </w:rPr>
                <w:t>description</w:t>
              </w:r>
            </w:hyperlink>
          </w:p>
        </w:tc>
        <w:tc>
          <w:tcPr>
            <w:tcW w:w="2846" w:type="pct"/>
            <w:shd w:val="clear" w:color="auto" w:fill="FFFFFF"/>
          </w:tcPr>
          <w:p w14:paraId="738AE5F3" w14:textId="77777777" w:rsidR="0099607F" w:rsidRDefault="0099607F" w:rsidP="00042AE9">
            <w:pPr>
              <w:pStyle w:val="TableText"/>
            </w:pPr>
            <w:r>
              <w:t>An optional description for the Capability Type.</w:t>
            </w:r>
          </w:p>
        </w:tc>
      </w:tr>
      <w:tr w:rsidR="0099607F" w:rsidRPr="004279F4" w14:paraId="2772FEF4" w14:textId="77777777" w:rsidTr="00042AE9">
        <w:trPr>
          <w:cantSplit/>
        </w:trPr>
        <w:tc>
          <w:tcPr>
            <w:tcW w:w="806" w:type="pct"/>
            <w:shd w:val="clear" w:color="auto" w:fill="FFFFFF"/>
          </w:tcPr>
          <w:p w14:paraId="709CE777" w14:textId="77777777" w:rsidR="0099607F" w:rsidRDefault="0099607F" w:rsidP="00042AE9">
            <w:pPr>
              <w:pStyle w:val="TableText"/>
              <w:rPr>
                <w:noProof/>
              </w:rPr>
            </w:pPr>
            <w:r>
              <w:rPr>
                <w:noProof/>
              </w:rPr>
              <w:lastRenderedPageBreak/>
              <w:t>properties</w:t>
            </w:r>
          </w:p>
        </w:tc>
        <w:tc>
          <w:tcPr>
            <w:tcW w:w="500" w:type="pct"/>
            <w:shd w:val="clear" w:color="auto" w:fill="FFFFFF"/>
          </w:tcPr>
          <w:p w14:paraId="4E68AAC7" w14:textId="77777777" w:rsidR="0099607F" w:rsidRDefault="0099607F" w:rsidP="00042AE9">
            <w:pPr>
              <w:pStyle w:val="TableText"/>
            </w:pPr>
            <w:r>
              <w:t>no</w:t>
            </w:r>
          </w:p>
        </w:tc>
        <w:tc>
          <w:tcPr>
            <w:tcW w:w="848" w:type="pct"/>
            <w:shd w:val="clear" w:color="auto" w:fill="FFFFFF"/>
          </w:tcPr>
          <w:p w14:paraId="206C7986" w14:textId="77777777" w:rsidR="0099607F" w:rsidRDefault="0099607F" w:rsidP="00042AE9">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7C7ECC5D" w14:textId="77777777" w:rsidR="0099607F" w:rsidRDefault="0099607F" w:rsidP="00042AE9">
            <w:pPr>
              <w:pStyle w:val="TableText"/>
            </w:pPr>
            <w:r>
              <w:t>An optional list of property definitions for the Capability Type.</w:t>
            </w:r>
          </w:p>
        </w:tc>
      </w:tr>
      <w:tr w:rsidR="0099607F" w:rsidRPr="004279F4" w14:paraId="34FA686B" w14:textId="77777777" w:rsidTr="00042AE9">
        <w:trPr>
          <w:cantSplit/>
        </w:trPr>
        <w:tc>
          <w:tcPr>
            <w:tcW w:w="806" w:type="pct"/>
            <w:shd w:val="clear" w:color="auto" w:fill="FFFFFF"/>
          </w:tcPr>
          <w:p w14:paraId="01AB912A" w14:textId="77777777" w:rsidR="0099607F" w:rsidRDefault="0099607F" w:rsidP="00042AE9">
            <w:pPr>
              <w:pStyle w:val="TableText"/>
              <w:rPr>
                <w:noProof/>
              </w:rPr>
            </w:pPr>
            <w:r>
              <w:rPr>
                <w:noProof/>
              </w:rPr>
              <w:t>attributes</w:t>
            </w:r>
          </w:p>
        </w:tc>
        <w:tc>
          <w:tcPr>
            <w:tcW w:w="500" w:type="pct"/>
            <w:shd w:val="clear" w:color="auto" w:fill="FFFFFF"/>
          </w:tcPr>
          <w:p w14:paraId="2DECA66A" w14:textId="77777777" w:rsidR="0099607F" w:rsidRDefault="0099607F" w:rsidP="00042AE9">
            <w:pPr>
              <w:pStyle w:val="TableText"/>
            </w:pPr>
            <w:r>
              <w:t>no</w:t>
            </w:r>
          </w:p>
        </w:tc>
        <w:tc>
          <w:tcPr>
            <w:tcW w:w="848" w:type="pct"/>
            <w:shd w:val="clear" w:color="auto" w:fill="FFFFFF"/>
          </w:tcPr>
          <w:p w14:paraId="6AB90627" w14:textId="77777777" w:rsidR="0099607F" w:rsidRDefault="0099607F" w:rsidP="00042AE9">
            <w:pPr>
              <w:pStyle w:val="TableText"/>
            </w:pPr>
            <w:r>
              <w:t>list of</w:t>
            </w:r>
          </w:p>
          <w:p w14:paraId="572DE83F" w14:textId="77777777" w:rsidR="0099607F" w:rsidRDefault="005735A3" w:rsidP="00042AE9">
            <w:pPr>
              <w:pStyle w:val="TableText"/>
            </w:pPr>
            <w:hyperlink w:anchor="DEFN_ELEMENT_ATTRIBUTE_DEFN" w:history="1">
              <w:r w:rsidR="0099607F" w:rsidRPr="00535DFA">
                <w:rPr>
                  <w:rStyle w:val="Hyperlink"/>
                </w:rPr>
                <w:t>attribute definitions</w:t>
              </w:r>
            </w:hyperlink>
          </w:p>
        </w:tc>
        <w:tc>
          <w:tcPr>
            <w:tcW w:w="2846" w:type="pct"/>
            <w:shd w:val="clear" w:color="auto" w:fill="FFFFFF"/>
          </w:tcPr>
          <w:p w14:paraId="1733B02D" w14:textId="77777777" w:rsidR="0099607F" w:rsidRDefault="0099607F" w:rsidP="00042AE9">
            <w:pPr>
              <w:pStyle w:val="TableText"/>
            </w:pPr>
            <w:r>
              <w:t>An optional list of attribute definitions for the Capability Type.</w:t>
            </w:r>
          </w:p>
        </w:tc>
      </w:tr>
      <w:tr w:rsidR="0099607F" w:rsidRPr="004279F4" w14:paraId="3C90791D" w14:textId="77777777" w:rsidTr="00042AE9">
        <w:trPr>
          <w:cantSplit/>
        </w:trPr>
        <w:tc>
          <w:tcPr>
            <w:tcW w:w="806" w:type="pct"/>
            <w:shd w:val="clear" w:color="auto" w:fill="FFFFFF"/>
          </w:tcPr>
          <w:p w14:paraId="0584A1F3" w14:textId="77777777" w:rsidR="0099607F" w:rsidRDefault="0099607F" w:rsidP="00042AE9">
            <w:pPr>
              <w:pStyle w:val="TableText"/>
              <w:rPr>
                <w:noProof/>
              </w:rPr>
            </w:pPr>
            <w:r>
              <w:rPr>
                <w:rFonts w:cstheme="minorHAnsi"/>
                <w:noProof/>
              </w:rPr>
              <w:t>valid_source_types</w:t>
            </w:r>
          </w:p>
        </w:tc>
        <w:tc>
          <w:tcPr>
            <w:tcW w:w="500" w:type="pct"/>
            <w:shd w:val="clear" w:color="auto" w:fill="FFFFFF"/>
          </w:tcPr>
          <w:p w14:paraId="4C4588EB" w14:textId="77777777" w:rsidR="0099607F" w:rsidRDefault="0099607F" w:rsidP="00042AE9">
            <w:pPr>
              <w:pStyle w:val="TableText"/>
              <w:rPr>
                <w:rFonts w:cstheme="minorHAnsi"/>
              </w:rPr>
            </w:pPr>
            <w:r>
              <w:rPr>
                <w:rFonts w:cstheme="minorHAnsi"/>
              </w:rPr>
              <w:t>no</w:t>
            </w:r>
          </w:p>
        </w:tc>
        <w:tc>
          <w:tcPr>
            <w:tcW w:w="848" w:type="pct"/>
            <w:shd w:val="clear" w:color="auto" w:fill="FFFFFF"/>
          </w:tcPr>
          <w:p w14:paraId="22A28E91" w14:textId="77777777" w:rsidR="0099607F" w:rsidRDefault="005735A3" w:rsidP="00042AE9">
            <w:pPr>
              <w:pStyle w:val="TableText"/>
            </w:pPr>
            <w:hyperlink w:anchor="DEFN_ENTITY_NODE_TYPE" w:history="1">
              <w:r w:rsidR="0099607F">
                <w:rPr>
                  <w:rStyle w:val="Hyperlink"/>
                  <w:rFonts w:cstheme="minorHAnsi"/>
                </w:rPr>
                <w:t>string</w:t>
              </w:r>
            </w:hyperlink>
            <w:r w:rsidR="0099607F">
              <w:rPr>
                <w:rFonts w:cstheme="minorHAnsi"/>
              </w:rPr>
              <w:t>[]</w:t>
            </w:r>
          </w:p>
        </w:tc>
        <w:tc>
          <w:tcPr>
            <w:tcW w:w="2846" w:type="pct"/>
            <w:shd w:val="clear" w:color="auto" w:fill="FFFFFF"/>
          </w:tcPr>
          <w:p w14:paraId="5144196E" w14:textId="77777777" w:rsidR="0099607F" w:rsidRDefault="0099607F" w:rsidP="00042AE9">
            <w:pPr>
              <w:pStyle w:val="TableText"/>
            </w:pPr>
            <w:r>
              <w:rPr>
                <w:rFonts w:cstheme="minorHAnsi"/>
              </w:rPr>
              <w:t>An optional list of one or more valid names of Node Types that are supported as valid sources of any relationship established to the declared Capability Type.</w:t>
            </w:r>
          </w:p>
        </w:tc>
      </w:tr>
    </w:tbl>
    <w:p w14:paraId="0D831372" w14:textId="77777777" w:rsidR="0099607F" w:rsidRDefault="0099607F" w:rsidP="0099607F">
      <w:pPr>
        <w:pStyle w:val="Heading4"/>
        <w:numPr>
          <w:ilvl w:val="3"/>
          <w:numId w:val="3"/>
        </w:numPr>
      </w:pPr>
      <w:r>
        <w:t>Grammar</w:t>
      </w:r>
    </w:p>
    <w:p w14:paraId="788DC1F2" w14:textId="77777777" w:rsidR="0099607F" w:rsidRPr="00E349A9" w:rsidRDefault="0099607F" w:rsidP="0099607F">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2D9388F" w14:textId="77777777" w:rsidTr="00042AE9">
        <w:tc>
          <w:tcPr>
            <w:tcW w:w="9576" w:type="dxa"/>
            <w:shd w:val="clear" w:color="auto" w:fill="D9D9D9" w:themeFill="background1" w:themeFillShade="D9"/>
          </w:tcPr>
          <w:p w14:paraId="71565054" w14:textId="77777777" w:rsidR="0099607F" w:rsidRPr="006824F5" w:rsidRDefault="0099607F" w:rsidP="00042AE9">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1754AA9E" w14:textId="77777777" w:rsidR="0099607F" w:rsidRDefault="0099607F" w:rsidP="00042AE9">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26222BD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7F9AD88" w14:textId="77777777" w:rsidR="0099607F" w:rsidRDefault="0099607F" w:rsidP="00042AE9">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1082F1A2" w14:textId="77777777" w:rsidR="0099607F" w:rsidRDefault="0099607F" w:rsidP="00042AE9">
            <w:pPr>
              <w:rPr>
                <w:rStyle w:val="CodeSnippet"/>
                <w:noProof/>
              </w:rPr>
            </w:pPr>
            <w:r w:rsidRPr="000B297C">
              <w:rPr>
                <w:rStyle w:val="CodeSnippet"/>
                <w:noProof/>
              </w:rPr>
              <w:t xml:space="preserve">  properties:</w:t>
            </w:r>
          </w:p>
          <w:p w14:paraId="0A7C8250" w14:textId="77777777" w:rsidR="0099607F" w:rsidRDefault="0099607F" w:rsidP="00042AE9">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659FDBDA" w14:textId="77777777" w:rsidR="0099607F" w:rsidRDefault="0099607F" w:rsidP="00042AE9">
            <w:pPr>
              <w:rPr>
                <w:rStyle w:val="CodeSnippet"/>
                <w:noProof/>
              </w:rPr>
            </w:pPr>
            <w:r>
              <w:rPr>
                <w:rStyle w:val="CodeSnippet"/>
                <w:noProof/>
              </w:rPr>
              <w:t xml:space="preserve">  attributes:</w:t>
            </w:r>
          </w:p>
          <w:p w14:paraId="40C21B27" w14:textId="77777777" w:rsidR="0099607F" w:rsidRDefault="0099607F" w:rsidP="00042AE9">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719882A7" w14:textId="77777777" w:rsidR="0099607F" w:rsidRPr="006824F5" w:rsidRDefault="0099607F" w:rsidP="00042AE9">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25B6B09" w14:textId="77777777" w:rsidR="0099607F" w:rsidRDefault="0099607F" w:rsidP="0099607F">
      <w:pPr>
        <w:pStyle w:val="NormalaroundTable"/>
      </w:pPr>
      <w:r>
        <w:t>In the above grammar, the pseudo values that appear in angle brackets have the following meaning:</w:t>
      </w:r>
    </w:p>
    <w:p w14:paraId="6826351A" w14:textId="77777777" w:rsidR="0099607F" w:rsidRDefault="0099607F" w:rsidP="0099607F">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1CD00874" w14:textId="77777777" w:rsidR="0099607F" w:rsidRDefault="0099607F" w:rsidP="0099607F">
      <w:pPr>
        <w:pStyle w:val="ListParagraph"/>
        <w:numPr>
          <w:ilvl w:val="0"/>
          <w:numId w:val="21"/>
        </w:numPr>
      </w:pPr>
      <w:r w:rsidRPr="00860225">
        <w:rPr>
          <w:rStyle w:val="CodeSnippetHighlight"/>
        </w:rPr>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73E11418"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1CCCC146" w14:textId="77777777" w:rsidR="0099607F" w:rsidRDefault="0099607F" w:rsidP="0099607F">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761F6B46" w14:textId="77777777" w:rsidR="0099607F" w:rsidRDefault="0099607F" w:rsidP="0099607F">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2E635C42" w14:textId="77777777" w:rsidR="0099607F" w:rsidRDefault="0099607F" w:rsidP="0099607F">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34D72552" w14:textId="77777777" w:rsidR="0099607F" w:rsidRPr="00291ED1" w:rsidRDefault="0099607F" w:rsidP="0099607F">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3CBF905C"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D8E695A" w14:textId="77777777" w:rsidTr="00042AE9">
        <w:tc>
          <w:tcPr>
            <w:tcW w:w="9576" w:type="dxa"/>
            <w:shd w:val="clear" w:color="auto" w:fill="D9D9D9" w:themeFill="background1" w:themeFillShade="D9"/>
          </w:tcPr>
          <w:p w14:paraId="1C11DD89" w14:textId="77777777" w:rsidR="0099607F" w:rsidRPr="006824F5" w:rsidRDefault="0099607F" w:rsidP="00042AE9">
            <w:pPr>
              <w:rPr>
                <w:rStyle w:val="CodeSnippet"/>
                <w:noProof/>
              </w:rPr>
            </w:pPr>
            <w:r w:rsidRPr="006824F5">
              <w:rPr>
                <w:rStyle w:val="CodeSnippet"/>
                <w:noProof/>
              </w:rPr>
              <w:t>mycompany.mytypes.myapplication.MyFeature:</w:t>
            </w:r>
          </w:p>
          <w:p w14:paraId="746C8883" w14:textId="77777777" w:rsidR="0099607F" w:rsidRDefault="0099607F" w:rsidP="00042AE9">
            <w:pPr>
              <w:rPr>
                <w:rStyle w:val="CodeSnippet"/>
                <w:noProof/>
              </w:rPr>
            </w:pPr>
            <w:r w:rsidRPr="006824F5">
              <w:rPr>
                <w:rStyle w:val="CodeSnippet"/>
                <w:noProof/>
              </w:rPr>
              <w:t xml:space="preserve">  derived_from: tosca.capabilities.</w:t>
            </w:r>
            <w:r>
              <w:rPr>
                <w:rStyle w:val="CodeSnippet"/>
                <w:noProof/>
              </w:rPr>
              <w:t>Root</w:t>
            </w:r>
          </w:p>
          <w:p w14:paraId="02BE0F31" w14:textId="77777777" w:rsidR="0099607F" w:rsidRPr="006824F5" w:rsidRDefault="0099607F" w:rsidP="00042AE9">
            <w:pPr>
              <w:rPr>
                <w:rStyle w:val="CodeSnippet"/>
                <w:noProof/>
              </w:rPr>
            </w:pPr>
            <w:r>
              <w:rPr>
                <w:rStyle w:val="CodeSnippet"/>
                <w:noProof/>
              </w:rPr>
              <w:t xml:space="preserve">  description: a custom feature of my company’s application</w:t>
            </w:r>
          </w:p>
          <w:p w14:paraId="5059792E" w14:textId="77777777" w:rsidR="0099607F" w:rsidRPr="006824F5" w:rsidRDefault="0099607F" w:rsidP="00042AE9">
            <w:pPr>
              <w:rPr>
                <w:rStyle w:val="CodeSnippet"/>
                <w:noProof/>
              </w:rPr>
            </w:pPr>
            <w:r w:rsidRPr="006824F5">
              <w:rPr>
                <w:rStyle w:val="CodeSnippet"/>
                <w:noProof/>
              </w:rPr>
              <w:t xml:space="preserve">  properties:</w:t>
            </w:r>
          </w:p>
          <w:p w14:paraId="138AC444" w14:textId="77777777" w:rsidR="0099607F" w:rsidRPr="006824F5" w:rsidRDefault="0099607F" w:rsidP="00042AE9">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4D98140F"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string</w:t>
            </w:r>
          </w:p>
          <w:p w14:paraId="5E46557F" w14:textId="77777777" w:rsidR="0099607F" w:rsidRPr="006824F5" w:rsidRDefault="0099607F" w:rsidP="00042AE9">
            <w:pPr>
              <w:rPr>
                <w:rStyle w:val="CodeSnippet"/>
                <w:noProof/>
              </w:rPr>
            </w:pPr>
            <w:r w:rsidRPr="006824F5">
              <w:rPr>
                <w:rStyle w:val="CodeSnippet"/>
                <w:noProof/>
              </w:rPr>
              <w:t xml:space="preserve">    my_feature_value:</w:t>
            </w:r>
          </w:p>
          <w:p w14:paraId="4B4ABF01" w14:textId="77777777" w:rsidR="0099607F" w:rsidRPr="006824F5" w:rsidRDefault="0099607F" w:rsidP="00042AE9">
            <w:pPr>
              <w:rPr>
                <w:rStyle w:val="CodeSnippet"/>
              </w:rPr>
            </w:pPr>
            <w:r w:rsidRPr="006824F5">
              <w:rPr>
                <w:rStyle w:val="CodeSnippet"/>
                <w:noProof/>
              </w:rPr>
              <w:t xml:space="preserve">      type: integer</w:t>
            </w:r>
          </w:p>
        </w:tc>
      </w:tr>
    </w:tbl>
    <w:p w14:paraId="2B6C48F6" w14:textId="77777777" w:rsidR="0099607F" w:rsidRDefault="0099607F" w:rsidP="0099607F">
      <w:pPr>
        <w:pStyle w:val="Heading3"/>
        <w:numPr>
          <w:ilvl w:val="2"/>
          <w:numId w:val="3"/>
        </w:numPr>
      </w:pPr>
      <w:bookmarkStart w:id="389" w:name="_Toc430015690"/>
      <w:r>
        <w:lastRenderedPageBreak/>
        <w:t>Requirement Type</w:t>
      </w:r>
      <w:bookmarkEnd w:id="389"/>
      <w:r w:rsidRPr="00DD2E46">
        <w:t xml:space="preserve"> </w:t>
      </w:r>
    </w:p>
    <w:p w14:paraId="7437BFBC" w14:textId="77777777" w:rsidR="0099607F" w:rsidRDefault="0099607F" w:rsidP="0099607F">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19C37C3F" w14:textId="77777777" w:rsidR="0099607F" w:rsidRPr="00505025" w:rsidRDefault="0099607F" w:rsidP="0099607F">
      <w:r>
        <w:t>Currently, there are no use cases in this TOSCA Simple Profile in YAML specification that utilize an independently defined Requirement Type.  This is a desired effect as part of the simplification of the TOSCA v1.0 specification.</w:t>
      </w:r>
    </w:p>
    <w:p w14:paraId="7B82348E" w14:textId="77777777" w:rsidR="0099607F" w:rsidRDefault="0099607F" w:rsidP="0099607F">
      <w:pPr>
        <w:pStyle w:val="Heading3"/>
        <w:numPr>
          <w:ilvl w:val="2"/>
          <w:numId w:val="3"/>
        </w:numPr>
      </w:pPr>
      <w:bookmarkStart w:id="390" w:name="_Toc430015691"/>
      <w:bookmarkStart w:id="391" w:name="DEFN_ENTITY_NODE_TYPE"/>
      <w:r>
        <w:t>Node Type</w:t>
      </w:r>
      <w:bookmarkEnd w:id="390"/>
    </w:p>
    <w:bookmarkEnd w:id="391"/>
    <w:p w14:paraId="4D272A37" w14:textId="77777777" w:rsidR="0099607F" w:rsidRDefault="0099607F" w:rsidP="0099607F">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728B58EB" w14:textId="77777777" w:rsidR="0099607F" w:rsidRPr="00FB6C3D" w:rsidRDefault="0099607F" w:rsidP="0099607F">
      <w:pPr>
        <w:pStyle w:val="Heading4"/>
        <w:numPr>
          <w:ilvl w:val="3"/>
          <w:numId w:val="3"/>
        </w:numPr>
      </w:pPr>
      <w:r>
        <w:t>Keynames</w:t>
      </w:r>
    </w:p>
    <w:p w14:paraId="66DF2083" w14:textId="77777777" w:rsidR="0099607F" w:rsidRPr="0053600D" w:rsidRDefault="0099607F" w:rsidP="0099607F">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81"/>
        <w:gridCol w:w="1955"/>
        <w:gridCol w:w="5851"/>
      </w:tblGrid>
      <w:tr w:rsidR="0099607F" w:rsidRPr="004279F4" w14:paraId="5ECC1AA3" w14:textId="77777777" w:rsidTr="00042AE9">
        <w:trPr>
          <w:cantSplit/>
          <w:tblHeader/>
        </w:trPr>
        <w:tc>
          <w:tcPr>
            <w:tcW w:w="617" w:type="pct"/>
            <w:shd w:val="clear" w:color="auto" w:fill="D9D9D9"/>
          </w:tcPr>
          <w:p w14:paraId="18EF2639" w14:textId="77777777" w:rsidR="0099607F" w:rsidRPr="00422683" w:rsidRDefault="0099607F" w:rsidP="00042AE9">
            <w:pPr>
              <w:pStyle w:val="TableText-Heading"/>
            </w:pPr>
            <w:r w:rsidRPr="00422683">
              <w:t>Keyname</w:t>
            </w:r>
          </w:p>
        </w:tc>
        <w:tc>
          <w:tcPr>
            <w:tcW w:w="519" w:type="pct"/>
            <w:shd w:val="clear" w:color="auto" w:fill="D9D9D9"/>
          </w:tcPr>
          <w:p w14:paraId="299A0A03" w14:textId="77777777" w:rsidR="0099607F" w:rsidRPr="00422683" w:rsidRDefault="0099607F" w:rsidP="00042AE9">
            <w:pPr>
              <w:pStyle w:val="TableText-Heading"/>
            </w:pPr>
            <w:r w:rsidRPr="00422683">
              <w:t>Required</w:t>
            </w:r>
          </w:p>
        </w:tc>
        <w:tc>
          <w:tcPr>
            <w:tcW w:w="974" w:type="pct"/>
            <w:shd w:val="clear" w:color="auto" w:fill="D9D9D9"/>
          </w:tcPr>
          <w:p w14:paraId="157EDC80" w14:textId="77777777" w:rsidR="0099607F" w:rsidRPr="00422683" w:rsidRDefault="0099607F" w:rsidP="00042AE9">
            <w:pPr>
              <w:pStyle w:val="TableText-Heading"/>
            </w:pPr>
            <w:r w:rsidRPr="00422683">
              <w:t>Definition/Type</w:t>
            </w:r>
          </w:p>
        </w:tc>
        <w:tc>
          <w:tcPr>
            <w:tcW w:w="2890" w:type="pct"/>
            <w:shd w:val="clear" w:color="auto" w:fill="D9D9D9"/>
          </w:tcPr>
          <w:p w14:paraId="3EDDD1F3" w14:textId="77777777" w:rsidR="0099607F" w:rsidRPr="00422683" w:rsidRDefault="0099607F" w:rsidP="00042AE9">
            <w:pPr>
              <w:pStyle w:val="TableText-Heading"/>
            </w:pPr>
            <w:r w:rsidRPr="00422683">
              <w:t>Description</w:t>
            </w:r>
          </w:p>
        </w:tc>
      </w:tr>
      <w:tr w:rsidR="0099607F" w:rsidRPr="004279F4" w14:paraId="3D050DD9" w14:textId="77777777" w:rsidTr="00042AE9">
        <w:trPr>
          <w:cantSplit/>
        </w:trPr>
        <w:tc>
          <w:tcPr>
            <w:tcW w:w="617" w:type="pct"/>
            <w:shd w:val="clear" w:color="auto" w:fill="FFFFFF"/>
          </w:tcPr>
          <w:p w14:paraId="5726C45E" w14:textId="77777777" w:rsidR="0099607F" w:rsidRDefault="0099607F" w:rsidP="00042AE9">
            <w:pPr>
              <w:pStyle w:val="TableText"/>
              <w:rPr>
                <w:noProof/>
              </w:rPr>
            </w:pPr>
            <w:r>
              <w:rPr>
                <w:noProof/>
              </w:rPr>
              <w:t>derived_from</w:t>
            </w:r>
          </w:p>
        </w:tc>
        <w:tc>
          <w:tcPr>
            <w:tcW w:w="519" w:type="pct"/>
            <w:shd w:val="clear" w:color="auto" w:fill="FFFFFF"/>
          </w:tcPr>
          <w:p w14:paraId="05482C3C" w14:textId="77777777" w:rsidR="0099607F" w:rsidRDefault="0099607F" w:rsidP="00042AE9">
            <w:pPr>
              <w:pStyle w:val="TableText"/>
            </w:pPr>
            <w:r>
              <w:t>no</w:t>
            </w:r>
          </w:p>
        </w:tc>
        <w:tc>
          <w:tcPr>
            <w:tcW w:w="974" w:type="pct"/>
            <w:shd w:val="clear" w:color="auto" w:fill="FFFFFF"/>
          </w:tcPr>
          <w:p w14:paraId="3CD5A45B" w14:textId="77777777" w:rsidR="0099607F" w:rsidRDefault="005735A3" w:rsidP="00042AE9">
            <w:pPr>
              <w:pStyle w:val="TableText"/>
            </w:pPr>
            <w:hyperlink w:anchor="TYPE_YAML_STRING" w:history="1">
              <w:r w:rsidR="0099607F" w:rsidRPr="00A00719">
                <w:rPr>
                  <w:rStyle w:val="Hyperlink"/>
                </w:rPr>
                <w:t>string</w:t>
              </w:r>
            </w:hyperlink>
          </w:p>
        </w:tc>
        <w:tc>
          <w:tcPr>
            <w:tcW w:w="2890" w:type="pct"/>
            <w:shd w:val="clear" w:color="auto" w:fill="FFFFFF"/>
          </w:tcPr>
          <w:p w14:paraId="6B0F177D" w14:textId="77777777" w:rsidR="0099607F" w:rsidRDefault="0099607F" w:rsidP="00042AE9">
            <w:pPr>
              <w:pStyle w:val="TableText"/>
            </w:pPr>
            <w:r>
              <w:t>An optional parent Node Type name this new Node Type derives from.</w:t>
            </w:r>
          </w:p>
        </w:tc>
      </w:tr>
      <w:tr w:rsidR="0099607F" w:rsidRPr="004279F4" w14:paraId="49E84B09" w14:textId="77777777" w:rsidTr="00042AE9">
        <w:trPr>
          <w:cantSplit/>
        </w:trPr>
        <w:tc>
          <w:tcPr>
            <w:tcW w:w="617" w:type="pct"/>
            <w:shd w:val="clear" w:color="auto" w:fill="FFFFFF"/>
          </w:tcPr>
          <w:p w14:paraId="05F105FE" w14:textId="77777777" w:rsidR="0099607F" w:rsidRDefault="0099607F" w:rsidP="00042AE9">
            <w:pPr>
              <w:pStyle w:val="TableText"/>
              <w:rPr>
                <w:noProof/>
              </w:rPr>
            </w:pPr>
            <w:r>
              <w:rPr>
                <w:noProof/>
              </w:rPr>
              <w:t>version</w:t>
            </w:r>
          </w:p>
        </w:tc>
        <w:tc>
          <w:tcPr>
            <w:tcW w:w="519" w:type="pct"/>
            <w:shd w:val="clear" w:color="auto" w:fill="FFFFFF"/>
          </w:tcPr>
          <w:p w14:paraId="0A7F91AE" w14:textId="77777777" w:rsidR="0099607F" w:rsidRDefault="0099607F" w:rsidP="00042AE9">
            <w:pPr>
              <w:pStyle w:val="TableText"/>
            </w:pPr>
            <w:r>
              <w:t>no</w:t>
            </w:r>
          </w:p>
        </w:tc>
        <w:tc>
          <w:tcPr>
            <w:tcW w:w="974" w:type="pct"/>
            <w:shd w:val="clear" w:color="auto" w:fill="FFFFFF"/>
          </w:tcPr>
          <w:p w14:paraId="5B0480B9" w14:textId="77777777" w:rsidR="0099607F" w:rsidRDefault="005735A3" w:rsidP="00042AE9">
            <w:pPr>
              <w:pStyle w:val="TableText"/>
            </w:pPr>
            <w:hyperlink w:anchor="TYPE_TOSCA_VERSION" w:history="1">
              <w:r w:rsidR="0099607F" w:rsidRPr="00276BB3">
                <w:rPr>
                  <w:rStyle w:val="Hyperlink"/>
                </w:rPr>
                <w:t>version</w:t>
              </w:r>
            </w:hyperlink>
          </w:p>
        </w:tc>
        <w:tc>
          <w:tcPr>
            <w:tcW w:w="2890" w:type="pct"/>
            <w:shd w:val="clear" w:color="auto" w:fill="FFFFFF"/>
          </w:tcPr>
          <w:p w14:paraId="56CB221B" w14:textId="77777777" w:rsidR="0099607F" w:rsidRDefault="0099607F" w:rsidP="00042AE9">
            <w:pPr>
              <w:pStyle w:val="TableText"/>
            </w:pPr>
            <w:r>
              <w:t>An optional version for the Node Type definition.</w:t>
            </w:r>
          </w:p>
        </w:tc>
      </w:tr>
      <w:tr w:rsidR="0099607F" w:rsidRPr="004279F4" w14:paraId="2BEEED5B" w14:textId="77777777" w:rsidTr="00042AE9">
        <w:trPr>
          <w:cantSplit/>
        </w:trPr>
        <w:tc>
          <w:tcPr>
            <w:tcW w:w="617" w:type="pct"/>
            <w:shd w:val="clear" w:color="auto" w:fill="FFFFFF"/>
          </w:tcPr>
          <w:p w14:paraId="6F938151" w14:textId="77777777" w:rsidR="0099607F" w:rsidRDefault="0099607F" w:rsidP="00042AE9">
            <w:pPr>
              <w:pStyle w:val="TableText"/>
              <w:rPr>
                <w:noProof/>
              </w:rPr>
            </w:pPr>
            <w:r>
              <w:rPr>
                <w:noProof/>
              </w:rPr>
              <w:t>description</w:t>
            </w:r>
          </w:p>
        </w:tc>
        <w:tc>
          <w:tcPr>
            <w:tcW w:w="519" w:type="pct"/>
            <w:shd w:val="clear" w:color="auto" w:fill="FFFFFF"/>
          </w:tcPr>
          <w:p w14:paraId="08D4F398" w14:textId="77777777" w:rsidR="0099607F" w:rsidRDefault="0099607F" w:rsidP="00042AE9">
            <w:pPr>
              <w:pStyle w:val="TableText"/>
            </w:pPr>
            <w:r>
              <w:t>no</w:t>
            </w:r>
          </w:p>
        </w:tc>
        <w:tc>
          <w:tcPr>
            <w:tcW w:w="974" w:type="pct"/>
            <w:shd w:val="clear" w:color="auto" w:fill="FFFFFF"/>
          </w:tcPr>
          <w:p w14:paraId="6C91C8BC" w14:textId="77777777" w:rsidR="0099607F" w:rsidRDefault="005735A3" w:rsidP="00042AE9">
            <w:pPr>
              <w:pStyle w:val="TableText"/>
            </w:pPr>
            <w:hyperlink w:anchor="DEFN_ELEMENT_DESCRIPTION" w:history="1">
              <w:r w:rsidR="0099607F" w:rsidRPr="00BF52EB">
                <w:rPr>
                  <w:rStyle w:val="Hyperlink"/>
                </w:rPr>
                <w:t>description</w:t>
              </w:r>
            </w:hyperlink>
          </w:p>
        </w:tc>
        <w:tc>
          <w:tcPr>
            <w:tcW w:w="2890" w:type="pct"/>
            <w:shd w:val="clear" w:color="auto" w:fill="FFFFFF"/>
          </w:tcPr>
          <w:p w14:paraId="2FCECF2E" w14:textId="77777777" w:rsidR="0099607F" w:rsidRDefault="0099607F" w:rsidP="00042AE9">
            <w:pPr>
              <w:pStyle w:val="TableText"/>
            </w:pPr>
            <w:r>
              <w:t>An optional description for the Node Type.</w:t>
            </w:r>
          </w:p>
        </w:tc>
      </w:tr>
      <w:tr w:rsidR="0099607F" w:rsidRPr="004279F4" w14:paraId="0822265F" w14:textId="77777777" w:rsidTr="00042AE9">
        <w:trPr>
          <w:cantSplit/>
        </w:trPr>
        <w:tc>
          <w:tcPr>
            <w:tcW w:w="617" w:type="pct"/>
            <w:shd w:val="clear" w:color="auto" w:fill="FFFFFF"/>
          </w:tcPr>
          <w:p w14:paraId="08148724" w14:textId="77777777" w:rsidR="0099607F" w:rsidRDefault="0099607F" w:rsidP="00042AE9">
            <w:pPr>
              <w:pStyle w:val="TableText"/>
              <w:rPr>
                <w:noProof/>
              </w:rPr>
            </w:pPr>
            <w:r>
              <w:rPr>
                <w:noProof/>
              </w:rPr>
              <w:t>properties</w:t>
            </w:r>
          </w:p>
        </w:tc>
        <w:tc>
          <w:tcPr>
            <w:tcW w:w="519" w:type="pct"/>
            <w:shd w:val="clear" w:color="auto" w:fill="FFFFFF"/>
          </w:tcPr>
          <w:p w14:paraId="169123B5" w14:textId="77777777" w:rsidR="0099607F" w:rsidRDefault="0099607F" w:rsidP="00042AE9">
            <w:pPr>
              <w:pStyle w:val="TableText"/>
            </w:pPr>
            <w:r>
              <w:t>no</w:t>
            </w:r>
          </w:p>
        </w:tc>
        <w:tc>
          <w:tcPr>
            <w:tcW w:w="974" w:type="pct"/>
            <w:shd w:val="clear" w:color="auto" w:fill="FFFFFF"/>
          </w:tcPr>
          <w:p w14:paraId="59138FFF" w14:textId="77777777" w:rsidR="0099607F" w:rsidRDefault="0099607F" w:rsidP="00042AE9">
            <w:pPr>
              <w:pStyle w:val="TableText"/>
            </w:pPr>
            <w:r>
              <w:t xml:space="preserve">list of </w:t>
            </w:r>
          </w:p>
          <w:p w14:paraId="5E882125" w14:textId="77777777" w:rsidR="0099607F" w:rsidRDefault="005735A3" w:rsidP="00042AE9">
            <w:pPr>
              <w:pStyle w:val="TableText"/>
            </w:pPr>
            <w:hyperlink w:anchor="DEFN_ELEMENT_PROPERTY_DEFN" w:history="1">
              <w:r w:rsidR="0099607F" w:rsidRPr="002131F3">
                <w:rPr>
                  <w:rStyle w:val="Hyperlink"/>
                </w:rPr>
                <w:t>property definitions</w:t>
              </w:r>
            </w:hyperlink>
          </w:p>
        </w:tc>
        <w:tc>
          <w:tcPr>
            <w:tcW w:w="2890" w:type="pct"/>
            <w:shd w:val="clear" w:color="auto" w:fill="FFFFFF"/>
          </w:tcPr>
          <w:p w14:paraId="276C7DC8" w14:textId="77777777" w:rsidR="0099607F" w:rsidRDefault="0099607F" w:rsidP="00042AE9">
            <w:pPr>
              <w:pStyle w:val="TableText"/>
            </w:pPr>
            <w:r>
              <w:t>An optional list of property definitions for the Node Type.</w:t>
            </w:r>
          </w:p>
        </w:tc>
      </w:tr>
      <w:tr w:rsidR="0099607F" w:rsidRPr="004279F4" w14:paraId="4FA15C17" w14:textId="77777777" w:rsidTr="00042AE9">
        <w:trPr>
          <w:cantSplit/>
        </w:trPr>
        <w:tc>
          <w:tcPr>
            <w:tcW w:w="617" w:type="pct"/>
            <w:shd w:val="clear" w:color="auto" w:fill="FFFFFF"/>
          </w:tcPr>
          <w:p w14:paraId="2126AD48" w14:textId="77777777" w:rsidR="0099607F" w:rsidRDefault="0099607F" w:rsidP="00042AE9">
            <w:pPr>
              <w:pStyle w:val="TableText"/>
              <w:rPr>
                <w:noProof/>
              </w:rPr>
            </w:pPr>
            <w:r>
              <w:rPr>
                <w:noProof/>
              </w:rPr>
              <w:t>attributes</w:t>
            </w:r>
          </w:p>
        </w:tc>
        <w:tc>
          <w:tcPr>
            <w:tcW w:w="519" w:type="pct"/>
            <w:shd w:val="clear" w:color="auto" w:fill="FFFFFF"/>
          </w:tcPr>
          <w:p w14:paraId="63D2616B" w14:textId="77777777" w:rsidR="0099607F" w:rsidRDefault="0099607F" w:rsidP="00042AE9">
            <w:pPr>
              <w:pStyle w:val="TableText"/>
            </w:pPr>
            <w:r>
              <w:t>no</w:t>
            </w:r>
          </w:p>
        </w:tc>
        <w:tc>
          <w:tcPr>
            <w:tcW w:w="974" w:type="pct"/>
            <w:shd w:val="clear" w:color="auto" w:fill="FFFFFF"/>
          </w:tcPr>
          <w:p w14:paraId="18F043E7" w14:textId="77777777" w:rsidR="0099607F" w:rsidRDefault="0099607F" w:rsidP="00042AE9">
            <w:pPr>
              <w:pStyle w:val="TableText"/>
            </w:pPr>
            <w:r>
              <w:t>list of</w:t>
            </w:r>
          </w:p>
          <w:p w14:paraId="5469BC53" w14:textId="77777777" w:rsidR="0099607F" w:rsidRDefault="005735A3" w:rsidP="00042AE9">
            <w:pPr>
              <w:pStyle w:val="TableText"/>
            </w:pPr>
            <w:hyperlink w:anchor="DEFN_ELEMENT_ATTRIBUTE_DEFN" w:history="1">
              <w:r w:rsidR="0099607F" w:rsidRPr="0062031F">
                <w:rPr>
                  <w:rStyle w:val="Hyperlink"/>
                </w:rPr>
                <w:t>attribute definitions</w:t>
              </w:r>
            </w:hyperlink>
          </w:p>
        </w:tc>
        <w:tc>
          <w:tcPr>
            <w:tcW w:w="2890" w:type="pct"/>
            <w:shd w:val="clear" w:color="auto" w:fill="FFFFFF"/>
          </w:tcPr>
          <w:p w14:paraId="776A99F6" w14:textId="77777777" w:rsidR="0099607F" w:rsidRDefault="0099607F" w:rsidP="00042AE9">
            <w:pPr>
              <w:pStyle w:val="TableText"/>
            </w:pPr>
            <w:r>
              <w:t>An optional list of attribute definitions for the Node Type.</w:t>
            </w:r>
          </w:p>
        </w:tc>
      </w:tr>
      <w:tr w:rsidR="0099607F" w:rsidRPr="004279F4" w14:paraId="10358D7B" w14:textId="77777777" w:rsidTr="00042AE9">
        <w:trPr>
          <w:cantSplit/>
        </w:trPr>
        <w:tc>
          <w:tcPr>
            <w:tcW w:w="617" w:type="pct"/>
            <w:shd w:val="clear" w:color="auto" w:fill="FFFFFF"/>
          </w:tcPr>
          <w:p w14:paraId="7C56C395" w14:textId="77777777" w:rsidR="0099607F" w:rsidRDefault="0099607F" w:rsidP="00042AE9">
            <w:pPr>
              <w:pStyle w:val="TableText"/>
              <w:rPr>
                <w:noProof/>
              </w:rPr>
            </w:pPr>
            <w:r>
              <w:rPr>
                <w:noProof/>
              </w:rPr>
              <w:t>requirements</w:t>
            </w:r>
          </w:p>
        </w:tc>
        <w:tc>
          <w:tcPr>
            <w:tcW w:w="519" w:type="pct"/>
            <w:shd w:val="clear" w:color="auto" w:fill="FFFFFF"/>
          </w:tcPr>
          <w:p w14:paraId="279A142E" w14:textId="77777777" w:rsidR="0099607F" w:rsidRDefault="0099607F" w:rsidP="00042AE9">
            <w:pPr>
              <w:pStyle w:val="TableText"/>
            </w:pPr>
            <w:r>
              <w:t>no</w:t>
            </w:r>
          </w:p>
        </w:tc>
        <w:tc>
          <w:tcPr>
            <w:tcW w:w="974" w:type="pct"/>
            <w:shd w:val="clear" w:color="auto" w:fill="FFFFFF"/>
          </w:tcPr>
          <w:p w14:paraId="5D04F5A9" w14:textId="77777777" w:rsidR="0099607F" w:rsidRDefault="0099607F" w:rsidP="00042AE9">
            <w:pPr>
              <w:pStyle w:val="TableText"/>
            </w:pPr>
            <w:r>
              <w:t>list of</w:t>
            </w:r>
          </w:p>
          <w:p w14:paraId="22514324" w14:textId="77777777" w:rsidR="0099607F" w:rsidRDefault="005735A3" w:rsidP="00042AE9">
            <w:pPr>
              <w:pStyle w:val="TableText"/>
            </w:pPr>
            <w:hyperlink w:anchor="DEFN_ELEMENT_REQUIREMENT_DEF" w:history="1">
              <w:r w:rsidR="0099607F" w:rsidRPr="009D3E29">
                <w:rPr>
                  <w:rStyle w:val="Hyperlink"/>
                </w:rPr>
                <w:t>requirement definitions</w:t>
              </w:r>
            </w:hyperlink>
          </w:p>
        </w:tc>
        <w:tc>
          <w:tcPr>
            <w:tcW w:w="2890" w:type="pct"/>
            <w:shd w:val="clear" w:color="auto" w:fill="FFFFFF"/>
          </w:tcPr>
          <w:p w14:paraId="22898164" w14:textId="77777777" w:rsidR="0099607F" w:rsidRDefault="0099607F" w:rsidP="00042AE9">
            <w:pPr>
              <w:pStyle w:val="TableText"/>
            </w:pPr>
            <w:r>
              <w:t xml:space="preserve">An optional </w:t>
            </w:r>
            <w:r w:rsidRPr="001C1539">
              <w:rPr>
                <w:i/>
                <w:u w:val="single"/>
              </w:rPr>
              <w:t>sequenced</w:t>
            </w:r>
            <w:r>
              <w:t xml:space="preserve"> list of requirement definitions for the Node Type.</w:t>
            </w:r>
          </w:p>
        </w:tc>
      </w:tr>
      <w:tr w:rsidR="0099607F" w:rsidRPr="004279F4" w14:paraId="6CCE8A3B" w14:textId="77777777" w:rsidTr="00042AE9">
        <w:trPr>
          <w:cantSplit/>
        </w:trPr>
        <w:tc>
          <w:tcPr>
            <w:tcW w:w="617" w:type="pct"/>
            <w:shd w:val="clear" w:color="auto" w:fill="FFFFFF"/>
          </w:tcPr>
          <w:p w14:paraId="71816B57" w14:textId="77777777" w:rsidR="0099607F" w:rsidRDefault="0099607F" w:rsidP="00042AE9">
            <w:pPr>
              <w:pStyle w:val="TableText"/>
              <w:rPr>
                <w:noProof/>
              </w:rPr>
            </w:pPr>
            <w:r>
              <w:rPr>
                <w:noProof/>
              </w:rPr>
              <w:t>capabilities</w:t>
            </w:r>
          </w:p>
        </w:tc>
        <w:tc>
          <w:tcPr>
            <w:tcW w:w="519" w:type="pct"/>
            <w:shd w:val="clear" w:color="auto" w:fill="FFFFFF"/>
          </w:tcPr>
          <w:p w14:paraId="0CFFE9A3" w14:textId="77777777" w:rsidR="0099607F" w:rsidRDefault="0099607F" w:rsidP="00042AE9">
            <w:pPr>
              <w:pStyle w:val="TableText"/>
            </w:pPr>
            <w:r>
              <w:t>no</w:t>
            </w:r>
          </w:p>
        </w:tc>
        <w:tc>
          <w:tcPr>
            <w:tcW w:w="974" w:type="pct"/>
            <w:shd w:val="clear" w:color="auto" w:fill="FFFFFF"/>
          </w:tcPr>
          <w:p w14:paraId="50B2BD99" w14:textId="77777777" w:rsidR="0099607F" w:rsidRDefault="0099607F" w:rsidP="00042AE9">
            <w:pPr>
              <w:pStyle w:val="TableText"/>
            </w:pPr>
            <w:r>
              <w:t xml:space="preserve">list of </w:t>
            </w:r>
          </w:p>
          <w:p w14:paraId="742076F0" w14:textId="77777777" w:rsidR="0099607F" w:rsidRDefault="005735A3" w:rsidP="00042AE9">
            <w:pPr>
              <w:pStyle w:val="TableText"/>
            </w:pPr>
            <w:hyperlink w:anchor="DEFN_ELEMENT_CAPABILITY_DEFN" w:history="1">
              <w:r w:rsidR="0099607F">
                <w:rPr>
                  <w:rStyle w:val="Hyperlink"/>
                </w:rPr>
                <w:t>capability definitions</w:t>
              </w:r>
            </w:hyperlink>
          </w:p>
        </w:tc>
        <w:tc>
          <w:tcPr>
            <w:tcW w:w="2890" w:type="pct"/>
            <w:shd w:val="clear" w:color="auto" w:fill="FFFFFF"/>
          </w:tcPr>
          <w:p w14:paraId="1C7FC5A8" w14:textId="77777777" w:rsidR="0099607F" w:rsidRDefault="0099607F" w:rsidP="00042AE9">
            <w:pPr>
              <w:pStyle w:val="TableText"/>
            </w:pPr>
            <w:r>
              <w:t>An optional list of capability definitions for the Node Type.</w:t>
            </w:r>
          </w:p>
        </w:tc>
      </w:tr>
      <w:tr w:rsidR="0099607F" w:rsidRPr="004279F4" w14:paraId="417F70E9" w14:textId="77777777" w:rsidTr="00042AE9">
        <w:trPr>
          <w:cantSplit/>
        </w:trPr>
        <w:tc>
          <w:tcPr>
            <w:tcW w:w="617" w:type="pct"/>
            <w:shd w:val="clear" w:color="auto" w:fill="FFFFFF"/>
          </w:tcPr>
          <w:p w14:paraId="4A99EF38" w14:textId="77777777" w:rsidR="0099607F" w:rsidRDefault="0099607F" w:rsidP="00042AE9">
            <w:pPr>
              <w:pStyle w:val="TableText"/>
              <w:rPr>
                <w:noProof/>
              </w:rPr>
            </w:pPr>
            <w:r>
              <w:rPr>
                <w:noProof/>
              </w:rPr>
              <w:t>interfaces</w:t>
            </w:r>
          </w:p>
        </w:tc>
        <w:tc>
          <w:tcPr>
            <w:tcW w:w="519" w:type="pct"/>
            <w:shd w:val="clear" w:color="auto" w:fill="FFFFFF"/>
          </w:tcPr>
          <w:p w14:paraId="0E7B25DE" w14:textId="77777777" w:rsidR="0099607F" w:rsidRDefault="0099607F" w:rsidP="00042AE9">
            <w:pPr>
              <w:pStyle w:val="TableText"/>
            </w:pPr>
            <w:r>
              <w:t>no</w:t>
            </w:r>
          </w:p>
        </w:tc>
        <w:tc>
          <w:tcPr>
            <w:tcW w:w="974" w:type="pct"/>
            <w:shd w:val="clear" w:color="auto" w:fill="FFFFFF"/>
          </w:tcPr>
          <w:p w14:paraId="2568660E" w14:textId="77777777" w:rsidR="0099607F" w:rsidRDefault="0099607F" w:rsidP="00042AE9">
            <w:pPr>
              <w:pStyle w:val="TableText"/>
            </w:pPr>
            <w:r>
              <w:t>list of</w:t>
            </w:r>
          </w:p>
          <w:p w14:paraId="311FE79A" w14:textId="77777777" w:rsidR="0099607F" w:rsidRDefault="005735A3"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90" w:type="pct"/>
            <w:shd w:val="clear" w:color="auto" w:fill="FFFFFF"/>
          </w:tcPr>
          <w:p w14:paraId="3004C17C" w14:textId="77777777" w:rsidR="0099607F" w:rsidRDefault="0099607F" w:rsidP="00042AE9">
            <w:pPr>
              <w:pStyle w:val="TableText"/>
            </w:pPr>
            <w:r>
              <w:t>An optional list of interface definitions supported by the Node Type.</w:t>
            </w:r>
          </w:p>
        </w:tc>
      </w:tr>
      <w:tr w:rsidR="0099607F" w:rsidRPr="004279F4" w14:paraId="2EB0E9CF" w14:textId="77777777" w:rsidTr="00042AE9">
        <w:trPr>
          <w:cantSplit/>
        </w:trPr>
        <w:tc>
          <w:tcPr>
            <w:tcW w:w="617" w:type="pct"/>
            <w:shd w:val="clear" w:color="auto" w:fill="FFFFFF"/>
          </w:tcPr>
          <w:p w14:paraId="511B83B1" w14:textId="77777777" w:rsidR="0099607F" w:rsidRDefault="0099607F" w:rsidP="00042AE9">
            <w:pPr>
              <w:pStyle w:val="TableText"/>
              <w:rPr>
                <w:noProof/>
              </w:rPr>
            </w:pPr>
            <w:r>
              <w:rPr>
                <w:noProof/>
              </w:rPr>
              <w:t>artifacts</w:t>
            </w:r>
          </w:p>
        </w:tc>
        <w:tc>
          <w:tcPr>
            <w:tcW w:w="519" w:type="pct"/>
            <w:shd w:val="clear" w:color="auto" w:fill="FFFFFF"/>
          </w:tcPr>
          <w:p w14:paraId="27981078" w14:textId="77777777" w:rsidR="0099607F" w:rsidRDefault="0099607F" w:rsidP="00042AE9">
            <w:pPr>
              <w:pStyle w:val="TableText"/>
            </w:pPr>
            <w:r>
              <w:t>no</w:t>
            </w:r>
          </w:p>
        </w:tc>
        <w:tc>
          <w:tcPr>
            <w:tcW w:w="974" w:type="pct"/>
            <w:shd w:val="clear" w:color="auto" w:fill="FFFFFF"/>
          </w:tcPr>
          <w:p w14:paraId="0FBC860B" w14:textId="77777777" w:rsidR="0099607F" w:rsidRDefault="0099607F" w:rsidP="00042AE9">
            <w:pPr>
              <w:pStyle w:val="TableText"/>
            </w:pPr>
            <w:r>
              <w:t>list of</w:t>
            </w:r>
          </w:p>
          <w:p w14:paraId="4E6EFB2F" w14:textId="77777777" w:rsidR="0099607F" w:rsidRDefault="005735A3" w:rsidP="00042AE9">
            <w:pPr>
              <w:pStyle w:val="TableText"/>
            </w:pPr>
            <w:hyperlink w:anchor="DEFN_ENTITY_ARTIFACT_DEF" w:history="1">
              <w:r w:rsidR="0099607F" w:rsidRPr="00A9441D">
                <w:rPr>
                  <w:rStyle w:val="Hyperlink"/>
                </w:rPr>
                <w:t>artifact definitions</w:t>
              </w:r>
            </w:hyperlink>
          </w:p>
        </w:tc>
        <w:tc>
          <w:tcPr>
            <w:tcW w:w="2890" w:type="pct"/>
            <w:shd w:val="clear" w:color="auto" w:fill="FFFFFF"/>
          </w:tcPr>
          <w:p w14:paraId="12A713D7" w14:textId="77777777" w:rsidR="0099607F" w:rsidRDefault="0099607F" w:rsidP="00042AE9">
            <w:pPr>
              <w:pStyle w:val="TableText"/>
            </w:pPr>
            <w:r>
              <w:t>An optional list of named artifact definitions for the Node Type.</w:t>
            </w:r>
          </w:p>
        </w:tc>
      </w:tr>
    </w:tbl>
    <w:p w14:paraId="540687B5" w14:textId="77777777" w:rsidR="0099607F" w:rsidRDefault="0099607F" w:rsidP="0099607F">
      <w:pPr>
        <w:pStyle w:val="Heading4"/>
        <w:numPr>
          <w:ilvl w:val="3"/>
          <w:numId w:val="3"/>
        </w:numPr>
      </w:pPr>
      <w:bookmarkStart w:id="392" w:name="_Toc379455034"/>
      <w:r>
        <w:t>Grammar</w:t>
      </w:r>
      <w:bookmarkEnd w:id="392"/>
      <w:r w:rsidRPr="002E5985">
        <w:t xml:space="preserve"> </w:t>
      </w:r>
    </w:p>
    <w:p w14:paraId="19911EF8" w14:textId="77777777" w:rsidR="0099607F" w:rsidRPr="00E349A9" w:rsidRDefault="0099607F" w:rsidP="0099607F">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EBC0314" w14:textId="77777777" w:rsidTr="00042AE9">
        <w:tc>
          <w:tcPr>
            <w:tcW w:w="9576" w:type="dxa"/>
            <w:shd w:val="clear" w:color="auto" w:fill="D9D9D9" w:themeFill="background1" w:themeFillShade="D9"/>
          </w:tcPr>
          <w:p w14:paraId="6F5DDF5E" w14:textId="77777777" w:rsidR="0099607F" w:rsidRPr="006824F5" w:rsidRDefault="0099607F" w:rsidP="00042AE9">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7F4EF9BA" w14:textId="77777777" w:rsidR="0099607F" w:rsidRDefault="0099607F" w:rsidP="00042AE9">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3CF5A05"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14BD38A0" w14:textId="77777777" w:rsidR="0099607F" w:rsidRDefault="0099607F" w:rsidP="00042AE9">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3A321E8D" w14:textId="77777777" w:rsidR="0099607F" w:rsidRPr="006824F5" w:rsidRDefault="0099607F" w:rsidP="00042AE9">
            <w:pPr>
              <w:rPr>
                <w:rStyle w:val="CodeSnippet"/>
                <w:noProof/>
              </w:rPr>
            </w:pPr>
            <w:r w:rsidRPr="006824F5">
              <w:rPr>
                <w:rStyle w:val="CodeSnippet"/>
                <w:noProof/>
              </w:rPr>
              <w:t xml:space="preserve">  properties:</w:t>
            </w:r>
          </w:p>
          <w:p w14:paraId="2FCAEB8E"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16BB6262" w14:textId="77777777" w:rsidR="0099607F" w:rsidRDefault="0099607F" w:rsidP="00042AE9">
            <w:pPr>
              <w:rPr>
                <w:rStyle w:val="CodeSnippet"/>
                <w:noProof/>
              </w:rPr>
            </w:pPr>
            <w:r>
              <w:rPr>
                <w:rStyle w:val="CodeSnippet"/>
                <w:noProof/>
              </w:rPr>
              <w:t xml:space="preserve">  attributes:</w:t>
            </w:r>
          </w:p>
          <w:p w14:paraId="2DB9FB21" w14:textId="77777777" w:rsidR="0099607F" w:rsidRPr="006824F5" w:rsidRDefault="0099607F" w:rsidP="00042AE9">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52E3FD4D" w14:textId="77777777" w:rsidR="0099607F" w:rsidRPr="006824F5" w:rsidRDefault="0099607F" w:rsidP="00042AE9">
            <w:pPr>
              <w:rPr>
                <w:rStyle w:val="CodeSnippet"/>
                <w:noProof/>
              </w:rPr>
            </w:pPr>
            <w:r w:rsidRPr="006824F5">
              <w:rPr>
                <w:rStyle w:val="CodeSnippet"/>
                <w:noProof/>
              </w:rPr>
              <w:t xml:space="preserve">  requirements: </w:t>
            </w:r>
          </w:p>
          <w:p w14:paraId="0F79446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3A42A7B8" w14:textId="77777777" w:rsidR="0099607F" w:rsidRPr="006824F5" w:rsidRDefault="0099607F" w:rsidP="00042AE9">
            <w:pPr>
              <w:rPr>
                <w:rStyle w:val="CodeSnippet"/>
                <w:noProof/>
              </w:rPr>
            </w:pPr>
            <w:r w:rsidRPr="006824F5">
              <w:rPr>
                <w:rStyle w:val="CodeSnippet"/>
                <w:noProof/>
              </w:rPr>
              <w:lastRenderedPageBreak/>
              <w:t xml:space="preserve">  capabilities:</w:t>
            </w:r>
          </w:p>
          <w:p w14:paraId="2A29186F" w14:textId="77777777" w:rsidR="0099607F" w:rsidRPr="006824F5" w:rsidRDefault="0099607F" w:rsidP="00042AE9">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059B24F5" w14:textId="77777777" w:rsidR="0099607F" w:rsidRDefault="0099607F" w:rsidP="00042AE9">
            <w:pPr>
              <w:rPr>
                <w:rStyle w:val="CodeSnippet"/>
                <w:noProof/>
              </w:rPr>
            </w:pPr>
            <w:r w:rsidRPr="006824F5">
              <w:rPr>
                <w:rStyle w:val="CodeSnippet"/>
                <w:noProof/>
              </w:rPr>
              <w:t xml:space="preserve">  interfaces:</w:t>
            </w:r>
            <w:r>
              <w:rPr>
                <w:rStyle w:val="CodeSnippet"/>
                <w:noProof/>
              </w:rPr>
              <w:t xml:space="preserve"> </w:t>
            </w:r>
          </w:p>
          <w:p w14:paraId="2BE57B2F" w14:textId="77777777" w:rsidR="0099607F" w:rsidRDefault="0099607F" w:rsidP="00042AE9">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1DB38C0C" w14:textId="77777777" w:rsidR="0099607F" w:rsidRDefault="0099607F" w:rsidP="00042AE9">
            <w:pPr>
              <w:rPr>
                <w:rStyle w:val="CodeSnippet"/>
                <w:noProof/>
              </w:rPr>
            </w:pPr>
            <w:r>
              <w:rPr>
                <w:rStyle w:val="CodeSnippet"/>
                <w:noProof/>
              </w:rPr>
              <w:t xml:space="preserve">  artifacts:</w:t>
            </w:r>
          </w:p>
          <w:p w14:paraId="0C107743" w14:textId="77777777" w:rsidR="0099607F" w:rsidRPr="006824F5" w:rsidRDefault="0099607F" w:rsidP="00042AE9">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3DCF09E1" w14:textId="77777777" w:rsidR="0099607F" w:rsidRDefault="0099607F" w:rsidP="0099607F">
      <w:pPr>
        <w:pStyle w:val="NormalaroundTable"/>
      </w:pPr>
      <w:bookmarkStart w:id="393" w:name="_Toc379455035"/>
      <w:r>
        <w:lastRenderedPageBreak/>
        <w:t>In the above grammar, the pseudo values that appear in angle brackets have the following meaning:</w:t>
      </w:r>
    </w:p>
    <w:p w14:paraId="4ABAE111" w14:textId="77777777" w:rsidR="0099607F" w:rsidRDefault="0099607F" w:rsidP="0099607F">
      <w:pPr>
        <w:pStyle w:val="ListParagraph"/>
        <w:numPr>
          <w:ilvl w:val="0"/>
          <w:numId w:val="21"/>
        </w:numPr>
      </w:pPr>
      <w:r w:rsidRPr="00860225">
        <w:rPr>
          <w:rStyle w:val="CodeSnippetHighlight"/>
        </w:rPr>
        <w:t>node_type_name</w:t>
      </w:r>
      <w:r>
        <w:t>: represents the required symbolic name of the Node Type being declared.</w:t>
      </w:r>
    </w:p>
    <w:p w14:paraId="7E592B54" w14:textId="77777777" w:rsidR="0099607F" w:rsidRDefault="0099607F" w:rsidP="0099607F">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3DE033C5" w14:textId="77777777" w:rsidR="0099607F" w:rsidRDefault="0099607F" w:rsidP="0099607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5D2EE8F4" w14:textId="77777777" w:rsidR="0099607F" w:rsidRDefault="0099607F" w:rsidP="0099607F">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6BABB10E" w14:textId="77777777" w:rsidR="0099607F" w:rsidRDefault="0099607F" w:rsidP="0099607F">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4B44CD0" w14:textId="77777777" w:rsidR="0099607F" w:rsidRDefault="0099607F" w:rsidP="0099607F">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03F3A29B" w14:textId="77777777" w:rsidR="0099607F" w:rsidRDefault="0099607F" w:rsidP="0099607F">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34B1BC06" w14:textId="77777777" w:rsidR="0099607F" w:rsidRDefault="0099607F" w:rsidP="0099607F">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2186EFFF" w14:textId="77777777" w:rsidR="0099607F" w:rsidRDefault="0099607F" w:rsidP="0099607F">
      <w:pPr>
        <w:pStyle w:val="ListParagraph"/>
        <w:numPr>
          <w:ilvl w:val="0"/>
          <w:numId w:val="21"/>
        </w:numPr>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50B1DDDB" w14:textId="77777777" w:rsidR="0099607F" w:rsidRDefault="0099607F" w:rsidP="0099607F">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93"/>
    <w:p w14:paraId="5298FAB1" w14:textId="77777777" w:rsidR="0099607F" w:rsidRDefault="0099607F" w:rsidP="0099607F">
      <w:pPr>
        <w:pStyle w:val="Heading4"/>
        <w:numPr>
          <w:ilvl w:val="3"/>
          <w:numId w:val="3"/>
        </w:numPr>
      </w:pPr>
      <w:r>
        <w:t>Additional Requirements</w:t>
      </w:r>
    </w:p>
    <w:p w14:paraId="51D633DD" w14:textId="77777777" w:rsidR="0099607F" w:rsidRPr="00AC15E2" w:rsidRDefault="0099607F" w:rsidP="0099607F">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21907DC7" w14:textId="77777777" w:rsidR="0099607F" w:rsidRDefault="0099607F" w:rsidP="0099607F">
      <w:pPr>
        <w:pStyle w:val="Heading4"/>
        <w:numPr>
          <w:ilvl w:val="3"/>
          <w:numId w:val="3"/>
        </w:numPr>
      </w:pPr>
      <w:bookmarkStart w:id="394" w:name="_Toc379455036"/>
      <w:r>
        <w:t>Best Practices</w:t>
      </w:r>
    </w:p>
    <w:p w14:paraId="3F3602A0" w14:textId="77777777" w:rsidR="0099607F" w:rsidRDefault="0099607F" w:rsidP="0099607F">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160F8AF8" w14:textId="77777777" w:rsidR="0099607F" w:rsidRDefault="0099607F" w:rsidP="0099607F">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6D531393" w14:textId="77777777" w:rsidR="0099607F" w:rsidRPr="005E7D74" w:rsidRDefault="0099607F" w:rsidP="0099607F">
      <w:pPr>
        <w:pStyle w:val="Heading4"/>
        <w:numPr>
          <w:ilvl w:val="3"/>
          <w:numId w:val="3"/>
        </w:numPr>
      </w:pPr>
      <w:r>
        <w:t>Example</w:t>
      </w:r>
      <w:bookmarkEnd w:id="394"/>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453E16" w14:textId="77777777" w:rsidTr="00042AE9">
        <w:trPr>
          <w:trHeight w:val="256"/>
        </w:trPr>
        <w:tc>
          <w:tcPr>
            <w:tcW w:w="9576" w:type="dxa"/>
            <w:shd w:val="clear" w:color="auto" w:fill="D9D9D9" w:themeFill="background1" w:themeFillShade="D9"/>
          </w:tcPr>
          <w:p w14:paraId="2722D32F" w14:textId="77777777" w:rsidR="0099607F" w:rsidRPr="006824F5" w:rsidRDefault="0099607F" w:rsidP="00042AE9">
            <w:pPr>
              <w:rPr>
                <w:rStyle w:val="CodeSnippet"/>
                <w:noProof/>
              </w:rPr>
            </w:pPr>
            <w:r w:rsidRPr="006824F5">
              <w:rPr>
                <w:rStyle w:val="CodeSnippet"/>
                <w:noProof/>
              </w:rPr>
              <w:t>my_company.my_types.my_app_node_type:</w:t>
            </w:r>
          </w:p>
          <w:p w14:paraId="7E0C7163" w14:textId="77777777" w:rsidR="0099607F" w:rsidRDefault="0099607F" w:rsidP="00042AE9">
            <w:pPr>
              <w:rPr>
                <w:rStyle w:val="CodeSnippet"/>
                <w:noProof/>
              </w:rPr>
            </w:pPr>
            <w:r w:rsidRPr="006824F5">
              <w:rPr>
                <w:rStyle w:val="CodeSnippet"/>
                <w:noProof/>
              </w:rPr>
              <w:t xml:space="preserve">  derived_from: tosca.nodes.SoftwareComponent</w:t>
            </w:r>
          </w:p>
          <w:p w14:paraId="3E66CF76" w14:textId="77777777" w:rsidR="0099607F" w:rsidRPr="006824F5" w:rsidRDefault="0099607F" w:rsidP="00042AE9">
            <w:pPr>
              <w:rPr>
                <w:rStyle w:val="CodeSnippet"/>
                <w:noProof/>
              </w:rPr>
            </w:pPr>
            <w:r>
              <w:rPr>
                <w:rStyle w:val="CodeSnippet"/>
                <w:noProof/>
              </w:rPr>
              <w:t xml:space="preserve">  description: My company’s custom applicaton</w:t>
            </w:r>
          </w:p>
          <w:p w14:paraId="0931BC4F" w14:textId="77777777" w:rsidR="0099607F" w:rsidRPr="006824F5" w:rsidRDefault="0099607F" w:rsidP="00042AE9">
            <w:pPr>
              <w:rPr>
                <w:rStyle w:val="CodeSnippet"/>
                <w:noProof/>
              </w:rPr>
            </w:pPr>
            <w:r w:rsidRPr="006824F5">
              <w:rPr>
                <w:rStyle w:val="CodeSnippet"/>
                <w:noProof/>
              </w:rPr>
              <w:t xml:space="preserve">  properties:</w:t>
            </w:r>
          </w:p>
          <w:p w14:paraId="5411DF64" w14:textId="77777777" w:rsidR="0099607F" w:rsidRPr="006824F5" w:rsidRDefault="0099607F" w:rsidP="00042AE9">
            <w:pPr>
              <w:rPr>
                <w:rStyle w:val="CodeSnippet"/>
                <w:noProof/>
              </w:rPr>
            </w:pPr>
            <w:r w:rsidRPr="006824F5">
              <w:rPr>
                <w:rStyle w:val="CodeSnippet"/>
                <w:noProof/>
              </w:rPr>
              <w:t xml:space="preserve">    my_app_password:</w:t>
            </w:r>
          </w:p>
          <w:p w14:paraId="4CB3DE1D" w14:textId="77777777" w:rsidR="0099607F" w:rsidRPr="006824F5" w:rsidRDefault="0099607F" w:rsidP="00042AE9">
            <w:pPr>
              <w:rPr>
                <w:rStyle w:val="CodeSnippet"/>
                <w:noProof/>
              </w:rPr>
            </w:pPr>
            <w:r w:rsidRPr="006824F5">
              <w:rPr>
                <w:rStyle w:val="CodeSnippet"/>
                <w:noProof/>
              </w:rPr>
              <w:t xml:space="preserve">      type: string</w:t>
            </w:r>
          </w:p>
          <w:p w14:paraId="2B5CCFC2" w14:textId="77777777" w:rsidR="0099607F" w:rsidRPr="006824F5" w:rsidRDefault="0099607F" w:rsidP="00042AE9">
            <w:pPr>
              <w:rPr>
                <w:rStyle w:val="CodeSnippet"/>
                <w:noProof/>
              </w:rPr>
            </w:pPr>
            <w:r w:rsidRPr="006824F5">
              <w:rPr>
                <w:rStyle w:val="CodeSnippet"/>
                <w:noProof/>
              </w:rPr>
              <w:t xml:space="preserve">      description: application password</w:t>
            </w:r>
          </w:p>
          <w:p w14:paraId="229B1B6C" w14:textId="77777777" w:rsidR="0099607F" w:rsidRPr="006824F5" w:rsidRDefault="0099607F" w:rsidP="00042AE9">
            <w:pPr>
              <w:rPr>
                <w:rStyle w:val="CodeSnippet"/>
                <w:noProof/>
              </w:rPr>
            </w:pPr>
            <w:r w:rsidRPr="006824F5">
              <w:rPr>
                <w:rStyle w:val="CodeSnippet"/>
                <w:noProof/>
              </w:rPr>
              <w:t xml:space="preserve">      constraints:</w:t>
            </w:r>
          </w:p>
          <w:p w14:paraId="3377BED3" w14:textId="77777777" w:rsidR="0099607F" w:rsidRDefault="0099607F" w:rsidP="00042AE9">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13E06E29" w14:textId="77777777" w:rsidR="0099607F" w:rsidRDefault="0099607F" w:rsidP="00042AE9">
            <w:pPr>
              <w:rPr>
                <w:rStyle w:val="CodeSnippet"/>
                <w:noProof/>
              </w:rPr>
            </w:pPr>
            <w:r>
              <w:rPr>
                <w:rStyle w:val="CodeSnippet"/>
                <w:noProof/>
              </w:rPr>
              <w:t xml:space="preserve">        - max_length: 10</w:t>
            </w:r>
          </w:p>
          <w:p w14:paraId="23EED5A4" w14:textId="77777777" w:rsidR="0099607F" w:rsidRPr="006824F5" w:rsidRDefault="0099607F" w:rsidP="00042AE9">
            <w:pPr>
              <w:rPr>
                <w:rStyle w:val="CodeSnippet"/>
                <w:noProof/>
              </w:rPr>
            </w:pPr>
            <w:r>
              <w:rPr>
                <w:rStyle w:val="CodeSnippet"/>
                <w:noProof/>
              </w:rPr>
              <w:lastRenderedPageBreak/>
              <w:t xml:space="preserve">  attributes:</w:t>
            </w:r>
          </w:p>
          <w:p w14:paraId="1C86B7A4" w14:textId="77777777" w:rsidR="0099607F" w:rsidRPr="006824F5" w:rsidRDefault="0099607F" w:rsidP="00042AE9">
            <w:pPr>
              <w:rPr>
                <w:rStyle w:val="CodeSnippet"/>
                <w:noProof/>
              </w:rPr>
            </w:pPr>
            <w:r w:rsidRPr="006824F5">
              <w:rPr>
                <w:rStyle w:val="CodeSnippet"/>
                <w:noProof/>
              </w:rPr>
              <w:t xml:space="preserve">    my_app_port:</w:t>
            </w:r>
          </w:p>
          <w:p w14:paraId="773FD7DB"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6748DF1F" w14:textId="77777777" w:rsidR="0099607F" w:rsidRDefault="0099607F" w:rsidP="00042AE9">
            <w:pPr>
              <w:rPr>
                <w:rStyle w:val="CodeSnippet"/>
                <w:noProof/>
              </w:rPr>
            </w:pPr>
            <w:r w:rsidRPr="006824F5">
              <w:rPr>
                <w:rStyle w:val="CodeSnippet"/>
                <w:noProof/>
              </w:rPr>
              <w:t xml:space="preserve">      descr</w:t>
            </w:r>
            <w:r>
              <w:rPr>
                <w:rStyle w:val="CodeSnippet"/>
                <w:noProof/>
              </w:rPr>
              <w:t>iption: application port number</w:t>
            </w:r>
          </w:p>
          <w:p w14:paraId="71A49E1F" w14:textId="77777777" w:rsidR="0099607F" w:rsidRDefault="0099607F" w:rsidP="00042AE9">
            <w:pPr>
              <w:rPr>
                <w:rStyle w:val="CodeSnippet"/>
                <w:noProof/>
              </w:rPr>
            </w:pPr>
            <w:r>
              <w:rPr>
                <w:rStyle w:val="CodeSnippet"/>
                <w:noProof/>
              </w:rPr>
              <w:t xml:space="preserve">  requirements:</w:t>
            </w:r>
          </w:p>
          <w:p w14:paraId="535300C0" w14:textId="77777777" w:rsidR="0099607F" w:rsidRDefault="0099607F" w:rsidP="00042AE9">
            <w:pPr>
              <w:rPr>
                <w:rStyle w:val="CodeSnippet"/>
                <w:noProof/>
              </w:rPr>
            </w:pPr>
            <w:r>
              <w:rPr>
                <w:rStyle w:val="CodeSnippet"/>
                <w:noProof/>
              </w:rPr>
              <w:t xml:space="preserve">    - some_database:</w:t>
            </w:r>
          </w:p>
          <w:p w14:paraId="32509866" w14:textId="77777777" w:rsidR="0099607F" w:rsidRDefault="0099607F" w:rsidP="00042AE9">
            <w:pPr>
              <w:rPr>
                <w:rStyle w:val="CodeSnippet"/>
                <w:noProof/>
              </w:rPr>
            </w:pPr>
            <w:r>
              <w:rPr>
                <w:rStyle w:val="CodeSnippet"/>
                <w:noProof/>
              </w:rPr>
              <w:t xml:space="preserve">        capability: EndPoint.Database</w:t>
            </w:r>
          </w:p>
          <w:p w14:paraId="58F341F1" w14:textId="77777777" w:rsidR="0099607F" w:rsidRDefault="0099607F" w:rsidP="00042AE9">
            <w:pPr>
              <w:rPr>
                <w:rStyle w:val="CodeSnippet"/>
                <w:noProof/>
              </w:rPr>
            </w:pPr>
            <w:r>
              <w:rPr>
                <w:rStyle w:val="CodeSnippet"/>
                <w:noProof/>
              </w:rPr>
              <w:t xml:space="preserve">        node: Database    </w:t>
            </w:r>
          </w:p>
          <w:p w14:paraId="07359FEF" w14:textId="77777777" w:rsidR="0099607F" w:rsidRPr="006824F5" w:rsidRDefault="0099607F" w:rsidP="00042AE9">
            <w:pPr>
              <w:rPr>
                <w:rStyle w:val="CodeSnippet"/>
                <w:noProof/>
              </w:rPr>
            </w:pPr>
            <w:r>
              <w:rPr>
                <w:rStyle w:val="CodeSnippet"/>
                <w:noProof/>
              </w:rPr>
              <w:t xml:space="preserve">        relationship: ConnectsTo</w:t>
            </w:r>
          </w:p>
        </w:tc>
      </w:tr>
    </w:tbl>
    <w:p w14:paraId="0E6B968E" w14:textId="77777777" w:rsidR="0099607F" w:rsidRDefault="0099607F" w:rsidP="0099607F">
      <w:pPr>
        <w:pStyle w:val="Heading3"/>
        <w:numPr>
          <w:ilvl w:val="2"/>
          <w:numId w:val="3"/>
        </w:numPr>
      </w:pPr>
      <w:bookmarkStart w:id="395" w:name="_Toc430015692"/>
      <w:bookmarkStart w:id="396" w:name="DEFN_ENTITY_RELATIONSHIP_TYPE"/>
      <w:r>
        <w:lastRenderedPageBreak/>
        <w:t>Relationship Type</w:t>
      </w:r>
      <w:bookmarkEnd w:id="395"/>
    </w:p>
    <w:bookmarkEnd w:id="396"/>
    <w:p w14:paraId="507B80C7" w14:textId="77777777" w:rsidR="0099607F" w:rsidRPr="0000611C" w:rsidRDefault="0099607F" w:rsidP="0099607F">
      <w:r w:rsidRPr="008B50B0">
        <w:t xml:space="preserve">A </w:t>
      </w:r>
      <w:r>
        <w:t>Relationship</w:t>
      </w:r>
      <w:r w:rsidRPr="008B50B0">
        <w:t xml:space="preserve"> Type is a reusable entity that defines the type of one or more </w:t>
      </w:r>
      <w:r>
        <w:t xml:space="preserve">relationships between Node Types or Node Templates. </w:t>
      </w:r>
    </w:p>
    <w:p w14:paraId="2D083F2A" w14:textId="77777777" w:rsidR="0099607F" w:rsidRDefault="0099607F" w:rsidP="0099607F">
      <w:pPr>
        <w:pStyle w:val="Heading4"/>
        <w:numPr>
          <w:ilvl w:val="3"/>
          <w:numId w:val="3"/>
        </w:numPr>
      </w:pPr>
      <w:r>
        <w:t>Keynames</w:t>
      </w:r>
    </w:p>
    <w:p w14:paraId="306C052D" w14:textId="77777777" w:rsidR="0099607F" w:rsidRPr="0053600D" w:rsidRDefault="0099607F" w:rsidP="0099607F">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9"/>
        <w:gridCol w:w="1081"/>
        <w:gridCol w:w="1740"/>
        <w:gridCol w:w="5726"/>
      </w:tblGrid>
      <w:tr w:rsidR="0099607F" w:rsidRPr="004279F4" w14:paraId="59BB9ECC" w14:textId="77777777" w:rsidTr="00042AE9">
        <w:trPr>
          <w:cantSplit/>
          <w:tblHeader/>
        </w:trPr>
        <w:tc>
          <w:tcPr>
            <w:tcW w:w="784" w:type="pct"/>
            <w:shd w:val="clear" w:color="auto" w:fill="D9D9D9"/>
          </w:tcPr>
          <w:p w14:paraId="3B0F5DCC" w14:textId="77777777" w:rsidR="0099607F" w:rsidRPr="00422683" w:rsidRDefault="0099607F" w:rsidP="00042AE9">
            <w:pPr>
              <w:pStyle w:val="TableText-Heading"/>
            </w:pPr>
            <w:r w:rsidRPr="00422683">
              <w:t>Keyname</w:t>
            </w:r>
          </w:p>
        </w:tc>
        <w:tc>
          <w:tcPr>
            <w:tcW w:w="482" w:type="pct"/>
            <w:shd w:val="clear" w:color="auto" w:fill="D9D9D9"/>
          </w:tcPr>
          <w:p w14:paraId="578E3BC4" w14:textId="77777777" w:rsidR="0099607F" w:rsidRPr="00422683" w:rsidRDefault="0099607F" w:rsidP="00042AE9">
            <w:pPr>
              <w:pStyle w:val="TableText-Heading"/>
            </w:pPr>
            <w:r w:rsidRPr="00422683">
              <w:t>Required</w:t>
            </w:r>
          </w:p>
        </w:tc>
        <w:tc>
          <w:tcPr>
            <w:tcW w:w="887" w:type="pct"/>
            <w:shd w:val="clear" w:color="auto" w:fill="D9D9D9"/>
          </w:tcPr>
          <w:p w14:paraId="0697B42F" w14:textId="77777777" w:rsidR="0099607F" w:rsidRPr="00422683" w:rsidRDefault="0099607F" w:rsidP="00042AE9">
            <w:pPr>
              <w:pStyle w:val="TableText-Heading"/>
            </w:pPr>
            <w:r w:rsidRPr="00422683">
              <w:t>Definition/Type</w:t>
            </w:r>
          </w:p>
        </w:tc>
        <w:tc>
          <w:tcPr>
            <w:tcW w:w="2846" w:type="pct"/>
            <w:shd w:val="clear" w:color="auto" w:fill="D9D9D9"/>
          </w:tcPr>
          <w:p w14:paraId="04E82AB9" w14:textId="77777777" w:rsidR="0099607F" w:rsidRPr="00422683" w:rsidRDefault="0099607F" w:rsidP="00042AE9">
            <w:pPr>
              <w:pStyle w:val="TableText-Heading"/>
            </w:pPr>
            <w:r w:rsidRPr="00422683">
              <w:t>Description</w:t>
            </w:r>
          </w:p>
        </w:tc>
      </w:tr>
      <w:tr w:rsidR="0099607F" w:rsidRPr="004279F4" w14:paraId="79A7C8D9" w14:textId="77777777" w:rsidTr="00042AE9">
        <w:trPr>
          <w:cantSplit/>
        </w:trPr>
        <w:tc>
          <w:tcPr>
            <w:tcW w:w="784" w:type="pct"/>
            <w:shd w:val="clear" w:color="auto" w:fill="FFFFFF"/>
          </w:tcPr>
          <w:p w14:paraId="0DC7DCAB" w14:textId="77777777" w:rsidR="0099607F" w:rsidRDefault="0099607F" w:rsidP="00042AE9">
            <w:pPr>
              <w:pStyle w:val="TableText"/>
              <w:rPr>
                <w:noProof/>
              </w:rPr>
            </w:pPr>
            <w:r>
              <w:rPr>
                <w:noProof/>
              </w:rPr>
              <w:t>derived_from</w:t>
            </w:r>
          </w:p>
        </w:tc>
        <w:tc>
          <w:tcPr>
            <w:tcW w:w="482" w:type="pct"/>
            <w:shd w:val="clear" w:color="auto" w:fill="FFFFFF"/>
          </w:tcPr>
          <w:p w14:paraId="47693675" w14:textId="77777777" w:rsidR="0099607F" w:rsidRDefault="0099607F" w:rsidP="00042AE9">
            <w:pPr>
              <w:pStyle w:val="TableText"/>
            </w:pPr>
            <w:r>
              <w:t>no</w:t>
            </w:r>
          </w:p>
        </w:tc>
        <w:tc>
          <w:tcPr>
            <w:tcW w:w="887" w:type="pct"/>
            <w:shd w:val="clear" w:color="auto" w:fill="FFFFFF"/>
          </w:tcPr>
          <w:p w14:paraId="2A5AF209" w14:textId="77777777" w:rsidR="0099607F" w:rsidRDefault="005735A3" w:rsidP="00042AE9">
            <w:pPr>
              <w:pStyle w:val="TableText"/>
            </w:pPr>
            <w:hyperlink w:anchor="TYPE_YAML_STRING" w:history="1">
              <w:r w:rsidR="0099607F" w:rsidRPr="0059512D">
                <w:rPr>
                  <w:rStyle w:val="Hyperlink"/>
                </w:rPr>
                <w:t>string</w:t>
              </w:r>
            </w:hyperlink>
          </w:p>
        </w:tc>
        <w:tc>
          <w:tcPr>
            <w:tcW w:w="2846" w:type="pct"/>
            <w:shd w:val="clear" w:color="auto" w:fill="FFFFFF"/>
          </w:tcPr>
          <w:p w14:paraId="7E03FA57" w14:textId="77777777" w:rsidR="0099607F" w:rsidRDefault="0099607F" w:rsidP="00042AE9">
            <w:pPr>
              <w:pStyle w:val="TableText"/>
            </w:pPr>
            <w:r>
              <w:t>An optional parent Relationship Type name the Relationship Type derives from.</w:t>
            </w:r>
          </w:p>
        </w:tc>
      </w:tr>
      <w:tr w:rsidR="0099607F" w:rsidRPr="004279F4" w14:paraId="3C5E5741" w14:textId="77777777" w:rsidTr="00042AE9">
        <w:trPr>
          <w:cantSplit/>
        </w:trPr>
        <w:tc>
          <w:tcPr>
            <w:tcW w:w="784" w:type="pct"/>
            <w:shd w:val="clear" w:color="auto" w:fill="FFFFFF"/>
          </w:tcPr>
          <w:p w14:paraId="34D126BE" w14:textId="77777777" w:rsidR="0099607F" w:rsidRDefault="0099607F" w:rsidP="00042AE9">
            <w:pPr>
              <w:pStyle w:val="TableText"/>
              <w:rPr>
                <w:noProof/>
              </w:rPr>
            </w:pPr>
            <w:r>
              <w:rPr>
                <w:noProof/>
              </w:rPr>
              <w:t>version</w:t>
            </w:r>
          </w:p>
        </w:tc>
        <w:tc>
          <w:tcPr>
            <w:tcW w:w="482" w:type="pct"/>
            <w:shd w:val="clear" w:color="auto" w:fill="FFFFFF"/>
          </w:tcPr>
          <w:p w14:paraId="56C80EE1" w14:textId="77777777" w:rsidR="0099607F" w:rsidRDefault="0099607F" w:rsidP="00042AE9">
            <w:pPr>
              <w:pStyle w:val="TableText"/>
            </w:pPr>
            <w:r>
              <w:t>no</w:t>
            </w:r>
          </w:p>
        </w:tc>
        <w:tc>
          <w:tcPr>
            <w:tcW w:w="887" w:type="pct"/>
            <w:shd w:val="clear" w:color="auto" w:fill="FFFFFF"/>
          </w:tcPr>
          <w:p w14:paraId="53EFAEFF" w14:textId="77777777" w:rsidR="0099607F" w:rsidRDefault="005735A3" w:rsidP="00042AE9">
            <w:pPr>
              <w:pStyle w:val="TableText"/>
            </w:pPr>
            <w:hyperlink w:anchor="TYPE_TOSCA_VERSION" w:history="1">
              <w:r w:rsidR="0099607F" w:rsidRPr="00276BB3">
                <w:rPr>
                  <w:rStyle w:val="Hyperlink"/>
                </w:rPr>
                <w:t>version</w:t>
              </w:r>
            </w:hyperlink>
          </w:p>
        </w:tc>
        <w:tc>
          <w:tcPr>
            <w:tcW w:w="2846" w:type="pct"/>
            <w:shd w:val="clear" w:color="auto" w:fill="FFFFFF"/>
          </w:tcPr>
          <w:p w14:paraId="2D193DA3" w14:textId="77777777" w:rsidR="0099607F" w:rsidRDefault="0099607F" w:rsidP="00042AE9">
            <w:pPr>
              <w:pStyle w:val="TableText"/>
            </w:pPr>
            <w:r>
              <w:t>An optional version for the Relationship Type definition.</w:t>
            </w:r>
          </w:p>
        </w:tc>
      </w:tr>
      <w:tr w:rsidR="0099607F" w:rsidRPr="004279F4" w14:paraId="365F77EF" w14:textId="77777777" w:rsidTr="00042AE9">
        <w:trPr>
          <w:cantSplit/>
        </w:trPr>
        <w:tc>
          <w:tcPr>
            <w:tcW w:w="784" w:type="pct"/>
            <w:shd w:val="clear" w:color="auto" w:fill="FFFFFF"/>
          </w:tcPr>
          <w:p w14:paraId="0A462591" w14:textId="77777777" w:rsidR="0099607F" w:rsidRDefault="0099607F" w:rsidP="00042AE9">
            <w:pPr>
              <w:pStyle w:val="TableText"/>
              <w:rPr>
                <w:noProof/>
              </w:rPr>
            </w:pPr>
            <w:r>
              <w:rPr>
                <w:noProof/>
              </w:rPr>
              <w:t>description</w:t>
            </w:r>
          </w:p>
        </w:tc>
        <w:tc>
          <w:tcPr>
            <w:tcW w:w="482" w:type="pct"/>
            <w:shd w:val="clear" w:color="auto" w:fill="FFFFFF"/>
          </w:tcPr>
          <w:p w14:paraId="401BF40F" w14:textId="77777777" w:rsidR="0099607F" w:rsidRDefault="0099607F" w:rsidP="00042AE9">
            <w:pPr>
              <w:pStyle w:val="TableText"/>
            </w:pPr>
            <w:r>
              <w:t>no</w:t>
            </w:r>
          </w:p>
        </w:tc>
        <w:tc>
          <w:tcPr>
            <w:tcW w:w="887" w:type="pct"/>
            <w:shd w:val="clear" w:color="auto" w:fill="FFFFFF"/>
          </w:tcPr>
          <w:p w14:paraId="0B6EA8C3" w14:textId="77777777" w:rsidR="0099607F" w:rsidRDefault="005735A3" w:rsidP="00042AE9">
            <w:pPr>
              <w:pStyle w:val="TableText"/>
            </w:pPr>
            <w:hyperlink w:anchor="DEFN_ELEMENT_DESCRIPTION" w:history="1">
              <w:r w:rsidR="0099607F" w:rsidRPr="00BF52EB">
                <w:rPr>
                  <w:rStyle w:val="Hyperlink"/>
                </w:rPr>
                <w:t>description</w:t>
              </w:r>
            </w:hyperlink>
          </w:p>
        </w:tc>
        <w:tc>
          <w:tcPr>
            <w:tcW w:w="2846" w:type="pct"/>
            <w:shd w:val="clear" w:color="auto" w:fill="FFFFFF"/>
          </w:tcPr>
          <w:p w14:paraId="2F4CF4FE" w14:textId="77777777" w:rsidR="0099607F" w:rsidRDefault="0099607F" w:rsidP="00042AE9">
            <w:pPr>
              <w:pStyle w:val="TableText"/>
            </w:pPr>
            <w:r>
              <w:t>An optional description for the Relationship Type.</w:t>
            </w:r>
          </w:p>
        </w:tc>
      </w:tr>
      <w:tr w:rsidR="0099607F" w:rsidRPr="004279F4" w14:paraId="3FB24B5C" w14:textId="77777777" w:rsidTr="00042AE9">
        <w:trPr>
          <w:cantSplit/>
        </w:trPr>
        <w:tc>
          <w:tcPr>
            <w:tcW w:w="784" w:type="pct"/>
            <w:shd w:val="clear" w:color="auto" w:fill="FFFFFF"/>
          </w:tcPr>
          <w:p w14:paraId="0788E67E" w14:textId="77777777" w:rsidR="0099607F" w:rsidRDefault="0099607F" w:rsidP="00042AE9">
            <w:pPr>
              <w:pStyle w:val="TableText"/>
              <w:rPr>
                <w:noProof/>
              </w:rPr>
            </w:pPr>
            <w:r>
              <w:rPr>
                <w:noProof/>
              </w:rPr>
              <w:t>properties</w:t>
            </w:r>
          </w:p>
        </w:tc>
        <w:tc>
          <w:tcPr>
            <w:tcW w:w="482" w:type="pct"/>
            <w:shd w:val="clear" w:color="auto" w:fill="FFFFFF"/>
          </w:tcPr>
          <w:p w14:paraId="29FF1B02" w14:textId="77777777" w:rsidR="0099607F" w:rsidRDefault="0099607F" w:rsidP="00042AE9">
            <w:pPr>
              <w:pStyle w:val="TableText"/>
            </w:pPr>
            <w:r>
              <w:t>no</w:t>
            </w:r>
          </w:p>
        </w:tc>
        <w:tc>
          <w:tcPr>
            <w:tcW w:w="887" w:type="pct"/>
            <w:shd w:val="clear" w:color="auto" w:fill="FFFFFF"/>
          </w:tcPr>
          <w:p w14:paraId="3ABBEE26" w14:textId="77777777" w:rsidR="0099607F" w:rsidRDefault="0099607F" w:rsidP="00042AE9">
            <w:pPr>
              <w:pStyle w:val="TableText"/>
            </w:pPr>
            <w:r>
              <w:t xml:space="preserve">list of </w:t>
            </w:r>
          </w:p>
          <w:p w14:paraId="56ABFA26" w14:textId="77777777" w:rsidR="0099607F" w:rsidRDefault="005735A3" w:rsidP="00042AE9">
            <w:pPr>
              <w:pStyle w:val="TableText"/>
            </w:pPr>
            <w:hyperlink w:anchor="DEFN_ELEMENT_PROPERTY_DEFN" w:history="1">
              <w:r w:rsidR="0099607F" w:rsidRPr="006F0201">
                <w:rPr>
                  <w:rStyle w:val="Hyperlink"/>
                </w:rPr>
                <w:t>property definitions</w:t>
              </w:r>
            </w:hyperlink>
          </w:p>
        </w:tc>
        <w:tc>
          <w:tcPr>
            <w:tcW w:w="2846" w:type="pct"/>
            <w:shd w:val="clear" w:color="auto" w:fill="FFFFFF"/>
          </w:tcPr>
          <w:p w14:paraId="1EA8758C" w14:textId="77777777" w:rsidR="0099607F" w:rsidRDefault="0099607F" w:rsidP="00042AE9">
            <w:pPr>
              <w:pStyle w:val="TableText"/>
            </w:pPr>
            <w:r>
              <w:t>An optional list of property definitions for the Relationship Type.</w:t>
            </w:r>
          </w:p>
        </w:tc>
      </w:tr>
      <w:tr w:rsidR="0099607F" w:rsidRPr="004279F4" w14:paraId="773B1530" w14:textId="77777777" w:rsidTr="00042AE9">
        <w:trPr>
          <w:cantSplit/>
        </w:trPr>
        <w:tc>
          <w:tcPr>
            <w:tcW w:w="784" w:type="pct"/>
            <w:shd w:val="clear" w:color="auto" w:fill="FFFFFF"/>
          </w:tcPr>
          <w:p w14:paraId="3601D78C" w14:textId="77777777" w:rsidR="0099607F" w:rsidRDefault="0099607F" w:rsidP="00042AE9">
            <w:pPr>
              <w:pStyle w:val="TableText"/>
              <w:rPr>
                <w:noProof/>
              </w:rPr>
            </w:pPr>
            <w:r>
              <w:rPr>
                <w:noProof/>
              </w:rPr>
              <w:t>attributes</w:t>
            </w:r>
          </w:p>
        </w:tc>
        <w:tc>
          <w:tcPr>
            <w:tcW w:w="482" w:type="pct"/>
            <w:shd w:val="clear" w:color="auto" w:fill="FFFFFF"/>
          </w:tcPr>
          <w:p w14:paraId="7FB6E880" w14:textId="77777777" w:rsidR="0099607F" w:rsidRDefault="0099607F" w:rsidP="00042AE9">
            <w:pPr>
              <w:pStyle w:val="TableText"/>
            </w:pPr>
            <w:r>
              <w:t>no</w:t>
            </w:r>
          </w:p>
        </w:tc>
        <w:tc>
          <w:tcPr>
            <w:tcW w:w="887" w:type="pct"/>
            <w:shd w:val="clear" w:color="auto" w:fill="FFFFFF"/>
          </w:tcPr>
          <w:p w14:paraId="2702841E" w14:textId="77777777" w:rsidR="0099607F" w:rsidRDefault="0099607F" w:rsidP="00042AE9">
            <w:pPr>
              <w:pStyle w:val="TableText"/>
              <w:rPr>
                <w:rStyle w:val="Hyperlink"/>
              </w:rPr>
            </w:pPr>
            <w:r>
              <w:rPr>
                <w:rStyle w:val="Hyperlink"/>
              </w:rPr>
              <w:t>list of</w:t>
            </w:r>
          </w:p>
          <w:p w14:paraId="26933211" w14:textId="77777777" w:rsidR="0099607F" w:rsidRDefault="005735A3" w:rsidP="00042AE9">
            <w:pPr>
              <w:pStyle w:val="TableText"/>
            </w:pPr>
            <w:hyperlink w:anchor="DEFN_ELEMENT_ATTRIBUTE_DEFN" w:history="1">
              <w:r w:rsidR="0099607F" w:rsidRPr="006F0201">
                <w:rPr>
                  <w:rStyle w:val="Hyperlink"/>
                </w:rPr>
                <w:t>attribute definitions</w:t>
              </w:r>
            </w:hyperlink>
          </w:p>
        </w:tc>
        <w:tc>
          <w:tcPr>
            <w:tcW w:w="2846" w:type="pct"/>
            <w:shd w:val="clear" w:color="auto" w:fill="FFFFFF"/>
          </w:tcPr>
          <w:p w14:paraId="77F46E5E" w14:textId="77777777" w:rsidR="0099607F" w:rsidRDefault="0099607F" w:rsidP="00042AE9">
            <w:pPr>
              <w:pStyle w:val="TableText"/>
            </w:pPr>
            <w:r>
              <w:t>An optional list of attribute definitions for the Relationship Type.</w:t>
            </w:r>
          </w:p>
        </w:tc>
      </w:tr>
      <w:tr w:rsidR="0099607F" w:rsidRPr="004279F4" w14:paraId="77FA0988" w14:textId="77777777" w:rsidTr="00042AE9">
        <w:trPr>
          <w:cantSplit/>
        </w:trPr>
        <w:tc>
          <w:tcPr>
            <w:tcW w:w="784" w:type="pct"/>
            <w:shd w:val="clear" w:color="auto" w:fill="FFFFFF"/>
          </w:tcPr>
          <w:p w14:paraId="30A8DB2F" w14:textId="77777777" w:rsidR="0099607F" w:rsidRDefault="0099607F" w:rsidP="00042AE9">
            <w:pPr>
              <w:pStyle w:val="TableText"/>
              <w:rPr>
                <w:noProof/>
              </w:rPr>
            </w:pPr>
            <w:r>
              <w:rPr>
                <w:noProof/>
              </w:rPr>
              <w:t>interfaces</w:t>
            </w:r>
          </w:p>
        </w:tc>
        <w:tc>
          <w:tcPr>
            <w:tcW w:w="482" w:type="pct"/>
            <w:shd w:val="clear" w:color="auto" w:fill="FFFFFF"/>
          </w:tcPr>
          <w:p w14:paraId="58ED6095" w14:textId="77777777" w:rsidR="0099607F" w:rsidRDefault="0099607F" w:rsidP="00042AE9">
            <w:pPr>
              <w:pStyle w:val="TableText"/>
            </w:pPr>
            <w:r>
              <w:t>no</w:t>
            </w:r>
          </w:p>
        </w:tc>
        <w:tc>
          <w:tcPr>
            <w:tcW w:w="887" w:type="pct"/>
            <w:shd w:val="clear" w:color="auto" w:fill="FFFFFF"/>
          </w:tcPr>
          <w:p w14:paraId="259F0B0C" w14:textId="77777777" w:rsidR="0099607F" w:rsidRDefault="0099607F" w:rsidP="00042AE9">
            <w:pPr>
              <w:pStyle w:val="TableText"/>
            </w:pPr>
            <w:r>
              <w:t xml:space="preserve">list of </w:t>
            </w:r>
          </w:p>
          <w:p w14:paraId="617799CF" w14:textId="77777777" w:rsidR="0099607F" w:rsidRDefault="005735A3" w:rsidP="00042AE9">
            <w:pPr>
              <w:pStyle w:val="TableText"/>
            </w:pPr>
            <w:hyperlink w:anchor="DEFN_ELEMENT_INTERFACE_DEF" w:history="1">
              <w:r w:rsidR="0099607F" w:rsidRPr="004F6907">
                <w:rPr>
                  <w:rStyle w:val="Hyperlink"/>
                </w:rPr>
                <w:t>interface definitions</w:t>
              </w:r>
            </w:hyperlink>
          </w:p>
        </w:tc>
        <w:tc>
          <w:tcPr>
            <w:tcW w:w="2846" w:type="pct"/>
            <w:shd w:val="clear" w:color="auto" w:fill="FFFFFF"/>
          </w:tcPr>
          <w:p w14:paraId="44547ADB" w14:textId="77777777" w:rsidR="0099607F" w:rsidRDefault="0099607F" w:rsidP="00042AE9">
            <w:pPr>
              <w:pStyle w:val="TableText"/>
            </w:pPr>
            <w:r>
              <w:t>An optional list of interface definitions interfaces supported by the Relationship Type.</w:t>
            </w:r>
          </w:p>
        </w:tc>
      </w:tr>
      <w:tr w:rsidR="0099607F" w:rsidRPr="004279F4" w14:paraId="77F28B04" w14:textId="77777777" w:rsidTr="00042AE9">
        <w:trPr>
          <w:cantSplit/>
        </w:trPr>
        <w:tc>
          <w:tcPr>
            <w:tcW w:w="784" w:type="pct"/>
            <w:shd w:val="clear" w:color="auto" w:fill="FFFFFF"/>
          </w:tcPr>
          <w:p w14:paraId="4E4CAEC6" w14:textId="77777777" w:rsidR="0099607F" w:rsidRDefault="0099607F" w:rsidP="00042AE9">
            <w:pPr>
              <w:pStyle w:val="TableText"/>
              <w:rPr>
                <w:noProof/>
              </w:rPr>
            </w:pPr>
            <w:r>
              <w:rPr>
                <w:noProof/>
              </w:rPr>
              <w:t>valid_target_types</w:t>
            </w:r>
          </w:p>
        </w:tc>
        <w:tc>
          <w:tcPr>
            <w:tcW w:w="482" w:type="pct"/>
            <w:shd w:val="clear" w:color="auto" w:fill="FFFFFF"/>
          </w:tcPr>
          <w:p w14:paraId="6ED9D23F" w14:textId="77777777" w:rsidR="0099607F" w:rsidRDefault="0099607F" w:rsidP="00042AE9">
            <w:pPr>
              <w:pStyle w:val="TableText"/>
            </w:pPr>
            <w:r>
              <w:t>no</w:t>
            </w:r>
          </w:p>
        </w:tc>
        <w:tc>
          <w:tcPr>
            <w:tcW w:w="887" w:type="pct"/>
            <w:shd w:val="clear" w:color="auto" w:fill="FFFFFF"/>
          </w:tcPr>
          <w:p w14:paraId="35639F71" w14:textId="77777777" w:rsidR="0099607F" w:rsidRDefault="005735A3" w:rsidP="00042AE9">
            <w:pPr>
              <w:pStyle w:val="TableText"/>
            </w:pPr>
            <w:hyperlink w:anchor="TYPE_YAML_STRING" w:history="1">
              <w:r w:rsidR="0099607F" w:rsidRPr="0032141D">
                <w:rPr>
                  <w:rStyle w:val="Hyperlink"/>
                </w:rPr>
                <w:t>string</w:t>
              </w:r>
            </w:hyperlink>
            <w:r w:rsidR="0099607F">
              <w:t>[]</w:t>
            </w:r>
          </w:p>
        </w:tc>
        <w:tc>
          <w:tcPr>
            <w:tcW w:w="2846" w:type="pct"/>
            <w:shd w:val="clear" w:color="auto" w:fill="FFFFFF"/>
          </w:tcPr>
          <w:p w14:paraId="49E882E6" w14:textId="77777777" w:rsidR="0099607F" w:rsidRDefault="0099607F" w:rsidP="00042AE9">
            <w:pPr>
              <w:pStyle w:val="TableText"/>
            </w:pPr>
            <w:r>
              <w:t xml:space="preserve">An optional list of one or more names of Capability Types that are valid targets for this relationship. </w:t>
            </w:r>
          </w:p>
        </w:tc>
      </w:tr>
    </w:tbl>
    <w:p w14:paraId="2ECC1403" w14:textId="77777777" w:rsidR="0099607F" w:rsidRDefault="0099607F" w:rsidP="0099607F">
      <w:pPr>
        <w:pStyle w:val="Heading4"/>
        <w:numPr>
          <w:ilvl w:val="3"/>
          <w:numId w:val="3"/>
        </w:numPr>
      </w:pPr>
      <w:r>
        <w:t>Grammar</w:t>
      </w:r>
    </w:p>
    <w:p w14:paraId="66287ECB" w14:textId="77777777" w:rsidR="0099607F" w:rsidRPr="00E349A9" w:rsidRDefault="0099607F" w:rsidP="0099607F">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44A81DF" w14:textId="77777777" w:rsidTr="00042AE9">
        <w:trPr>
          <w:trHeight w:val="256"/>
        </w:trPr>
        <w:tc>
          <w:tcPr>
            <w:tcW w:w="9576" w:type="dxa"/>
            <w:shd w:val="clear" w:color="auto" w:fill="D9D9D9" w:themeFill="background1" w:themeFillShade="D9"/>
          </w:tcPr>
          <w:p w14:paraId="3A952B6E" w14:textId="77777777" w:rsidR="0099607F" w:rsidRDefault="0099607F" w:rsidP="00042AE9">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07AFF434" w14:textId="77777777" w:rsidR="0099607F" w:rsidRDefault="0099607F" w:rsidP="00042AE9">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04382F2F"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A76CBB4" w14:textId="77777777" w:rsidR="0099607F" w:rsidRDefault="0099607F" w:rsidP="00042AE9">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71A9FC" w14:textId="77777777" w:rsidR="0099607F" w:rsidRDefault="0099607F" w:rsidP="00042AE9">
            <w:pPr>
              <w:rPr>
                <w:rStyle w:val="CodeSnippet"/>
                <w:noProof/>
              </w:rPr>
            </w:pPr>
            <w:r>
              <w:rPr>
                <w:rStyle w:val="CodeSnippet"/>
                <w:noProof/>
              </w:rPr>
              <w:t xml:space="preserve">  properties: </w:t>
            </w:r>
          </w:p>
          <w:p w14:paraId="3592EA1C" w14:textId="77777777" w:rsidR="0099607F" w:rsidRDefault="0099607F" w:rsidP="00042AE9">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602C0B89" w14:textId="77777777" w:rsidR="0099607F" w:rsidRDefault="0099607F" w:rsidP="00042AE9">
            <w:pPr>
              <w:rPr>
                <w:rStyle w:val="CodeSnippet"/>
                <w:noProof/>
              </w:rPr>
            </w:pPr>
            <w:r>
              <w:rPr>
                <w:rStyle w:val="CodeSnippet"/>
                <w:noProof/>
              </w:rPr>
              <w:t xml:space="preserve">  attributes:</w:t>
            </w:r>
          </w:p>
          <w:p w14:paraId="14C37F08" w14:textId="77777777" w:rsidR="0099607F" w:rsidRDefault="0099607F" w:rsidP="00042AE9">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2AED1DD7" w14:textId="77777777" w:rsidR="0099607F" w:rsidRDefault="0099607F" w:rsidP="00042AE9">
            <w:pPr>
              <w:rPr>
                <w:rStyle w:val="CodeSnippet"/>
                <w:noProof/>
              </w:rPr>
            </w:pPr>
            <w:r w:rsidRPr="006824F5">
              <w:rPr>
                <w:rStyle w:val="CodeSnippet"/>
                <w:noProof/>
              </w:rPr>
              <w:t xml:space="preserve">  interfaces:</w:t>
            </w:r>
            <w:r>
              <w:rPr>
                <w:rStyle w:val="CodeSnippet"/>
                <w:noProof/>
              </w:rPr>
              <w:t xml:space="preserve"> </w:t>
            </w:r>
          </w:p>
          <w:p w14:paraId="659E82F7" w14:textId="77777777" w:rsidR="0099607F" w:rsidRDefault="0099607F" w:rsidP="00042AE9">
            <w:pPr>
              <w:rPr>
                <w:rStyle w:val="CodeSnippet"/>
                <w:noProof/>
              </w:rPr>
            </w:pPr>
            <w:r>
              <w:rPr>
                <w:rStyle w:val="CodeSnippet"/>
                <w:noProof/>
              </w:rPr>
              <w:lastRenderedPageBreak/>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0D1330F9" w14:textId="77777777" w:rsidR="0099607F" w:rsidRPr="006824F5" w:rsidRDefault="0099607F" w:rsidP="00042AE9">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29651171" w14:textId="77777777" w:rsidR="0099607F" w:rsidRDefault="0099607F" w:rsidP="0099607F">
      <w:pPr>
        <w:pStyle w:val="NormalaroundTable"/>
      </w:pPr>
      <w:r>
        <w:lastRenderedPageBreak/>
        <w:t>In the above grammar, the pseudo values that appear in angle brackets have the following meaning:</w:t>
      </w:r>
    </w:p>
    <w:p w14:paraId="255AF631" w14:textId="77777777" w:rsidR="0099607F" w:rsidRDefault="0099607F" w:rsidP="0099607F">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2DA37CFC" w14:textId="77777777" w:rsidR="0099607F" w:rsidRDefault="0099607F" w:rsidP="0099607F">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73FE9873" w14:textId="77777777" w:rsidR="0099607F" w:rsidRDefault="0099607F" w:rsidP="0099607F">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092B69DE" w14:textId="77777777" w:rsidR="0099607F" w:rsidRDefault="0099607F" w:rsidP="0099607F">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61892750" w14:textId="77777777" w:rsidR="0099607F" w:rsidRDefault="0099607F" w:rsidP="0099607F">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5B614B5" w14:textId="77777777" w:rsidR="0099607F" w:rsidRDefault="0099607F" w:rsidP="0099607F">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15454C22" w14:textId="77777777" w:rsidR="0099607F" w:rsidRDefault="0099607F" w:rsidP="0099607F">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1E8668CE" w14:textId="77777777" w:rsidR="0099607F" w:rsidRDefault="0099607F" w:rsidP="0099607F">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256F6002" w14:textId="77777777" w:rsidR="0099607F" w:rsidRDefault="0099607F" w:rsidP="0099607F">
      <w:pPr>
        <w:pStyle w:val="Heading4"/>
        <w:numPr>
          <w:ilvl w:val="3"/>
          <w:numId w:val="3"/>
        </w:numPr>
      </w:pPr>
      <w:r>
        <w:t>Best Practices</w:t>
      </w:r>
    </w:p>
    <w:p w14:paraId="3CC2F6E8" w14:textId="77777777" w:rsidR="0099607F" w:rsidRDefault="0099607F" w:rsidP="0099607F">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E86F561" w14:textId="77777777" w:rsidR="0099607F" w:rsidRDefault="0099607F" w:rsidP="0099607F">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3A804E93" w14:textId="77777777" w:rsidR="0099607F" w:rsidRPr="00A748F2" w:rsidRDefault="0099607F" w:rsidP="0099607F">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09989C34" w14:textId="77777777" w:rsidTr="00042AE9">
        <w:tc>
          <w:tcPr>
            <w:tcW w:w="9576" w:type="dxa"/>
            <w:shd w:val="clear" w:color="auto" w:fill="D9D9D9" w:themeFill="background1" w:themeFillShade="D9"/>
          </w:tcPr>
          <w:p w14:paraId="67532A0D" w14:textId="77777777" w:rsidR="0099607F" w:rsidRPr="005C6976" w:rsidRDefault="0099607F" w:rsidP="00042AE9">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7C812DF4" w14:textId="77777777" w:rsidR="0099607F" w:rsidRPr="005C6976" w:rsidRDefault="0099607F" w:rsidP="00042AE9">
            <w:pPr>
              <w:rPr>
                <w:rStyle w:val="CodeSnippet"/>
                <w:noProof/>
              </w:rPr>
            </w:pPr>
            <w:r w:rsidRPr="005C6976">
              <w:rPr>
                <w:rStyle w:val="CodeSnippet"/>
                <w:noProof/>
              </w:rPr>
              <w:t xml:space="preserve">  derived_from: tosca.relationships.</w:t>
            </w:r>
            <w:r>
              <w:rPr>
                <w:rStyle w:val="CodeSnippet"/>
                <w:noProof/>
              </w:rPr>
              <w:t>DependsOn</w:t>
            </w:r>
          </w:p>
          <w:p w14:paraId="02CCE5CD" w14:textId="77777777" w:rsidR="0099607F" w:rsidRPr="006824F5" w:rsidRDefault="0099607F" w:rsidP="00042AE9">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EAD293F" w14:textId="77777777" w:rsidR="0099607F" w:rsidRDefault="0099607F" w:rsidP="0099607F">
      <w:pPr>
        <w:pStyle w:val="Heading3"/>
        <w:numPr>
          <w:ilvl w:val="2"/>
          <w:numId w:val="3"/>
        </w:numPr>
      </w:pPr>
      <w:bookmarkStart w:id="397" w:name="_Toc430015693"/>
      <w:bookmarkStart w:id="398" w:name="DEFN_ENTITY_GROUP_TYPE"/>
      <w:r>
        <w:t>Group Type</w:t>
      </w:r>
      <w:bookmarkEnd w:id="397"/>
    </w:p>
    <w:p w14:paraId="141422C2" w14:textId="77777777" w:rsidR="0099607F" w:rsidRDefault="0099607F" w:rsidP="0099607F">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63861E9A" w14:textId="77777777" w:rsidR="0099607F" w:rsidRDefault="0099607F" w:rsidP="0099607F"/>
    <w:p w14:paraId="2B50E7A4" w14:textId="77777777" w:rsidR="0099607F" w:rsidRDefault="0099607F" w:rsidP="0099607F">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9D3556B" w14:textId="77777777" w:rsidR="0099607F" w:rsidRDefault="0099607F" w:rsidP="0099607F">
      <w:pPr>
        <w:pStyle w:val="Heading4"/>
        <w:numPr>
          <w:ilvl w:val="3"/>
          <w:numId w:val="3"/>
        </w:numPr>
      </w:pPr>
      <w:r>
        <w:t>Keynames</w:t>
      </w:r>
    </w:p>
    <w:p w14:paraId="1B80D7B8" w14:textId="77777777" w:rsidR="0099607F" w:rsidRPr="0053600D" w:rsidRDefault="0099607F" w:rsidP="0099607F">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687"/>
        <w:gridCol w:w="5457"/>
      </w:tblGrid>
      <w:tr w:rsidR="0099607F" w:rsidRPr="004279F4" w14:paraId="21A69485" w14:textId="77777777" w:rsidTr="00042AE9">
        <w:trPr>
          <w:cantSplit/>
          <w:tblHeader/>
        </w:trPr>
        <w:tc>
          <w:tcPr>
            <w:tcW w:w="734" w:type="pct"/>
            <w:shd w:val="clear" w:color="auto" w:fill="D9D9D9"/>
          </w:tcPr>
          <w:p w14:paraId="38E06C43" w14:textId="77777777" w:rsidR="0099607F" w:rsidRPr="00422683" w:rsidRDefault="0099607F" w:rsidP="00042AE9">
            <w:pPr>
              <w:pStyle w:val="TableText-Heading"/>
            </w:pPr>
            <w:r w:rsidRPr="00422683">
              <w:t>Keyname</w:t>
            </w:r>
          </w:p>
        </w:tc>
        <w:tc>
          <w:tcPr>
            <w:tcW w:w="511" w:type="pct"/>
            <w:shd w:val="clear" w:color="auto" w:fill="D9D9D9"/>
          </w:tcPr>
          <w:p w14:paraId="14A60595" w14:textId="77777777" w:rsidR="0099607F" w:rsidRPr="00422683" w:rsidRDefault="0099607F" w:rsidP="00042AE9">
            <w:pPr>
              <w:pStyle w:val="TableText-Heading"/>
            </w:pPr>
            <w:r w:rsidRPr="00422683">
              <w:t>Required</w:t>
            </w:r>
          </w:p>
        </w:tc>
        <w:tc>
          <w:tcPr>
            <w:tcW w:w="896" w:type="pct"/>
            <w:shd w:val="clear" w:color="auto" w:fill="D9D9D9"/>
          </w:tcPr>
          <w:p w14:paraId="4030E44B" w14:textId="77777777" w:rsidR="0099607F" w:rsidRPr="00422683" w:rsidRDefault="0099607F" w:rsidP="00042AE9">
            <w:pPr>
              <w:pStyle w:val="TableText-Heading"/>
            </w:pPr>
            <w:r w:rsidRPr="00422683">
              <w:t>Type</w:t>
            </w:r>
          </w:p>
        </w:tc>
        <w:tc>
          <w:tcPr>
            <w:tcW w:w="2859" w:type="pct"/>
            <w:shd w:val="clear" w:color="auto" w:fill="D9D9D9"/>
          </w:tcPr>
          <w:p w14:paraId="2EB2EFCF" w14:textId="77777777" w:rsidR="0099607F" w:rsidRPr="00422683" w:rsidRDefault="0099607F" w:rsidP="00042AE9">
            <w:pPr>
              <w:pStyle w:val="TableText-Heading"/>
            </w:pPr>
            <w:r w:rsidRPr="00422683">
              <w:t>Description</w:t>
            </w:r>
          </w:p>
        </w:tc>
      </w:tr>
      <w:tr w:rsidR="0099607F" w:rsidRPr="004279F4" w14:paraId="0ED72721" w14:textId="77777777" w:rsidTr="00042AE9">
        <w:trPr>
          <w:cantSplit/>
        </w:trPr>
        <w:tc>
          <w:tcPr>
            <w:tcW w:w="734" w:type="pct"/>
            <w:shd w:val="clear" w:color="auto" w:fill="FFFFFF"/>
          </w:tcPr>
          <w:p w14:paraId="0E9C6E43" w14:textId="77777777" w:rsidR="0099607F" w:rsidRDefault="0099607F" w:rsidP="00042AE9">
            <w:pPr>
              <w:pStyle w:val="TableText"/>
              <w:rPr>
                <w:noProof/>
              </w:rPr>
            </w:pPr>
            <w:r>
              <w:rPr>
                <w:noProof/>
              </w:rPr>
              <w:t>derived_from</w:t>
            </w:r>
          </w:p>
        </w:tc>
        <w:tc>
          <w:tcPr>
            <w:tcW w:w="511" w:type="pct"/>
            <w:shd w:val="clear" w:color="auto" w:fill="FFFFFF"/>
          </w:tcPr>
          <w:p w14:paraId="223EBFCE" w14:textId="77777777" w:rsidR="0099607F" w:rsidRDefault="0099607F" w:rsidP="00042AE9">
            <w:pPr>
              <w:pStyle w:val="TableText"/>
            </w:pPr>
            <w:r>
              <w:t>no</w:t>
            </w:r>
          </w:p>
        </w:tc>
        <w:tc>
          <w:tcPr>
            <w:tcW w:w="896" w:type="pct"/>
            <w:shd w:val="clear" w:color="auto" w:fill="FFFFFF"/>
          </w:tcPr>
          <w:p w14:paraId="5C5115E7" w14:textId="77777777" w:rsidR="0099607F" w:rsidRDefault="005735A3" w:rsidP="00042AE9">
            <w:pPr>
              <w:pStyle w:val="TableText"/>
            </w:pPr>
            <w:hyperlink w:anchor="TYPE_YAML_STRING" w:history="1">
              <w:r w:rsidR="0099607F" w:rsidRPr="004A08E6">
                <w:rPr>
                  <w:rStyle w:val="Hyperlink"/>
                </w:rPr>
                <w:t>string</w:t>
              </w:r>
            </w:hyperlink>
          </w:p>
        </w:tc>
        <w:tc>
          <w:tcPr>
            <w:tcW w:w="2859" w:type="pct"/>
            <w:shd w:val="clear" w:color="auto" w:fill="FFFFFF"/>
          </w:tcPr>
          <w:p w14:paraId="2DC2377B" w14:textId="77777777" w:rsidR="0099607F" w:rsidRDefault="0099607F" w:rsidP="00042AE9">
            <w:pPr>
              <w:pStyle w:val="TableText"/>
            </w:pPr>
            <w:r w:rsidRPr="00C408A6">
              <w:t xml:space="preserve">An optional parent </w:t>
            </w:r>
            <w:r>
              <w:t>Group</w:t>
            </w:r>
            <w:r w:rsidRPr="00C408A6">
              <w:t xml:space="preserve"> Type name the </w:t>
            </w:r>
            <w:r>
              <w:t>Group</w:t>
            </w:r>
            <w:r w:rsidRPr="00C408A6">
              <w:t xml:space="preserve"> Type derives from.</w:t>
            </w:r>
          </w:p>
        </w:tc>
      </w:tr>
      <w:tr w:rsidR="0099607F" w:rsidRPr="004279F4" w14:paraId="4877A64D" w14:textId="77777777" w:rsidTr="00042AE9">
        <w:trPr>
          <w:cantSplit/>
        </w:trPr>
        <w:tc>
          <w:tcPr>
            <w:tcW w:w="734" w:type="pct"/>
            <w:shd w:val="clear" w:color="auto" w:fill="FFFFFF"/>
          </w:tcPr>
          <w:p w14:paraId="6F04CE5D" w14:textId="77777777" w:rsidR="0099607F" w:rsidRDefault="0099607F" w:rsidP="00042AE9">
            <w:pPr>
              <w:pStyle w:val="TableText"/>
              <w:rPr>
                <w:noProof/>
              </w:rPr>
            </w:pPr>
            <w:r>
              <w:rPr>
                <w:noProof/>
              </w:rPr>
              <w:lastRenderedPageBreak/>
              <w:t>version</w:t>
            </w:r>
          </w:p>
        </w:tc>
        <w:tc>
          <w:tcPr>
            <w:tcW w:w="511" w:type="pct"/>
            <w:shd w:val="clear" w:color="auto" w:fill="FFFFFF"/>
          </w:tcPr>
          <w:p w14:paraId="266DBA86" w14:textId="77777777" w:rsidR="0099607F" w:rsidRDefault="0099607F" w:rsidP="00042AE9">
            <w:pPr>
              <w:pStyle w:val="TableText"/>
            </w:pPr>
            <w:r>
              <w:t>no</w:t>
            </w:r>
          </w:p>
        </w:tc>
        <w:tc>
          <w:tcPr>
            <w:tcW w:w="896" w:type="pct"/>
            <w:shd w:val="clear" w:color="auto" w:fill="FFFFFF"/>
          </w:tcPr>
          <w:p w14:paraId="5A998084" w14:textId="77777777" w:rsidR="0099607F" w:rsidRDefault="005735A3" w:rsidP="00042AE9">
            <w:pPr>
              <w:pStyle w:val="TableText"/>
            </w:pPr>
            <w:hyperlink w:anchor="TYPE_TOSCA_VERSION" w:history="1">
              <w:r w:rsidR="0099607F" w:rsidRPr="00276BB3">
                <w:rPr>
                  <w:rStyle w:val="Hyperlink"/>
                </w:rPr>
                <w:t>version</w:t>
              </w:r>
            </w:hyperlink>
          </w:p>
        </w:tc>
        <w:tc>
          <w:tcPr>
            <w:tcW w:w="2859" w:type="pct"/>
            <w:shd w:val="clear" w:color="auto" w:fill="FFFFFF"/>
          </w:tcPr>
          <w:p w14:paraId="4DE43FFD" w14:textId="77777777" w:rsidR="0099607F" w:rsidRDefault="0099607F" w:rsidP="00042AE9">
            <w:pPr>
              <w:pStyle w:val="TableText"/>
            </w:pPr>
            <w:r>
              <w:t>An optional version for the Group Type definition.</w:t>
            </w:r>
          </w:p>
        </w:tc>
      </w:tr>
      <w:tr w:rsidR="0099607F" w:rsidRPr="004279F4" w14:paraId="36B0C351" w14:textId="77777777" w:rsidTr="00042AE9">
        <w:trPr>
          <w:cantSplit/>
        </w:trPr>
        <w:tc>
          <w:tcPr>
            <w:tcW w:w="734" w:type="pct"/>
            <w:shd w:val="clear" w:color="auto" w:fill="FFFFFF"/>
          </w:tcPr>
          <w:p w14:paraId="3133A633" w14:textId="77777777" w:rsidR="0099607F" w:rsidRDefault="0099607F" w:rsidP="00042AE9">
            <w:pPr>
              <w:pStyle w:val="TableText"/>
              <w:rPr>
                <w:noProof/>
              </w:rPr>
            </w:pPr>
            <w:r>
              <w:rPr>
                <w:noProof/>
              </w:rPr>
              <w:t>description</w:t>
            </w:r>
          </w:p>
        </w:tc>
        <w:tc>
          <w:tcPr>
            <w:tcW w:w="511" w:type="pct"/>
            <w:shd w:val="clear" w:color="auto" w:fill="FFFFFF"/>
          </w:tcPr>
          <w:p w14:paraId="257BBE48" w14:textId="77777777" w:rsidR="0099607F" w:rsidRDefault="0099607F" w:rsidP="00042AE9">
            <w:pPr>
              <w:pStyle w:val="TableText"/>
            </w:pPr>
            <w:r>
              <w:t>no</w:t>
            </w:r>
          </w:p>
        </w:tc>
        <w:tc>
          <w:tcPr>
            <w:tcW w:w="896" w:type="pct"/>
            <w:shd w:val="clear" w:color="auto" w:fill="FFFFFF"/>
          </w:tcPr>
          <w:p w14:paraId="173F9C23" w14:textId="77777777" w:rsidR="0099607F" w:rsidRDefault="005735A3" w:rsidP="00042AE9">
            <w:pPr>
              <w:pStyle w:val="TableText"/>
            </w:pPr>
            <w:hyperlink w:anchor="DEFN_ELEMENT_DESCRIPTION" w:history="1">
              <w:r w:rsidR="0099607F" w:rsidRPr="00B946C9">
                <w:rPr>
                  <w:rStyle w:val="Hyperlink"/>
                </w:rPr>
                <w:t>description</w:t>
              </w:r>
            </w:hyperlink>
          </w:p>
        </w:tc>
        <w:tc>
          <w:tcPr>
            <w:tcW w:w="2859" w:type="pct"/>
            <w:shd w:val="clear" w:color="auto" w:fill="FFFFFF"/>
          </w:tcPr>
          <w:p w14:paraId="7E55A53B" w14:textId="77777777" w:rsidR="0099607F" w:rsidRDefault="0099607F" w:rsidP="00042AE9">
            <w:pPr>
              <w:pStyle w:val="TableText"/>
            </w:pPr>
            <w:r>
              <w:t>The optional description for the Group Type.</w:t>
            </w:r>
          </w:p>
        </w:tc>
      </w:tr>
      <w:tr w:rsidR="0099607F" w:rsidRPr="004279F4" w14:paraId="2408C533" w14:textId="77777777" w:rsidTr="00042AE9">
        <w:trPr>
          <w:cantSplit/>
        </w:trPr>
        <w:tc>
          <w:tcPr>
            <w:tcW w:w="734" w:type="pct"/>
            <w:shd w:val="clear" w:color="auto" w:fill="FFFFFF"/>
          </w:tcPr>
          <w:p w14:paraId="3641D012" w14:textId="77777777" w:rsidR="0099607F" w:rsidRDefault="0099607F" w:rsidP="00042AE9">
            <w:pPr>
              <w:pStyle w:val="TableText"/>
              <w:rPr>
                <w:noProof/>
              </w:rPr>
            </w:pPr>
            <w:r>
              <w:rPr>
                <w:noProof/>
              </w:rPr>
              <w:t>properties</w:t>
            </w:r>
          </w:p>
        </w:tc>
        <w:tc>
          <w:tcPr>
            <w:tcW w:w="511" w:type="pct"/>
            <w:shd w:val="clear" w:color="auto" w:fill="FFFFFF"/>
          </w:tcPr>
          <w:p w14:paraId="15D80D9F" w14:textId="77777777" w:rsidR="0099607F" w:rsidRDefault="0099607F" w:rsidP="00042AE9">
            <w:pPr>
              <w:pStyle w:val="TableText"/>
            </w:pPr>
            <w:r>
              <w:t>no</w:t>
            </w:r>
          </w:p>
        </w:tc>
        <w:tc>
          <w:tcPr>
            <w:tcW w:w="896" w:type="pct"/>
            <w:shd w:val="clear" w:color="auto" w:fill="FFFFFF"/>
          </w:tcPr>
          <w:p w14:paraId="1C8F4064" w14:textId="77777777" w:rsidR="0099607F" w:rsidRDefault="0099607F" w:rsidP="00042AE9">
            <w:pPr>
              <w:pStyle w:val="TableText"/>
            </w:pPr>
            <w:r>
              <w:t xml:space="preserve">list of </w:t>
            </w:r>
          </w:p>
          <w:p w14:paraId="3EA5F593" w14:textId="77777777" w:rsidR="0099607F" w:rsidRDefault="005735A3" w:rsidP="00042AE9">
            <w:pPr>
              <w:pStyle w:val="TableText"/>
            </w:pPr>
            <w:hyperlink w:anchor="DEFN_ELEMENT_PROPERTY_DEFN" w:history="1">
              <w:r w:rsidR="0099607F" w:rsidRPr="002131F3">
                <w:rPr>
                  <w:rStyle w:val="Hyperlink"/>
                </w:rPr>
                <w:t>property definitions</w:t>
              </w:r>
            </w:hyperlink>
          </w:p>
        </w:tc>
        <w:tc>
          <w:tcPr>
            <w:tcW w:w="2859" w:type="pct"/>
            <w:shd w:val="clear" w:color="auto" w:fill="FFFFFF"/>
          </w:tcPr>
          <w:p w14:paraId="7FCAD98C" w14:textId="77777777" w:rsidR="0099607F" w:rsidRDefault="0099607F" w:rsidP="00042AE9">
            <w:pPr>
              <w:pStyle w:val="TableText"/>
            </w:pPr>
            <w:r>
              <w:t>An optional list of property definitions for the Group Type.</w:t>
            </w:r>
          </w:p>
        </w:tc>
      </w:tr>
      <w:tr w:rsidR="0099607F" w:rsidRPr="004279F4" w14:paraId="1E686BEB" w14:textId="77777777" w:rsidTr="00042AE9">
        <w:trPr>
          <w:cantSplit/>
        </w:trPr>
        <w:tc>
          <w:tcPr>
            <w:tcW w:w="734" w:type="pct"/>
            <w:shd w:val="clear" w:color="auto" w:fill="FFFFFF"/>
          </w:tcPr>
          <w:p w14:paraId="7F81FA62" w14:textId="77777777" w:rsidR="0099607F" w:rsidRDefault="0099607F" w:rsidP="00042AE9">
            <w:pPr>
              <w:pStyle w:val="TableText"/>
              <w:rPr>
                <w:noProof/>
              </w:rPr>
            </w:pPr>
            <w:r>
              <w:rPr>
                <w:noProof/>
              </w:rPr>
              <w:t xml:space="preserve">targets </w:t>
            </w:r>
          </w:p>
        </w:tc>
        <w:tc>
          <w:tcPr>
            <w:tcW w:w="511" w:type="pct"/>
            <w:shd w:val="clear" w:color="auto" w:fill="FFFFFF"/>
          </w:tcPr>
          <w:p w14:paraId="386F7F08" w14:textId="77777777" w:rsidR="0099607F" w:rsidRDefault="0099607F" w:rsidP="00042AE9">
            <w:pPr>
              <w:pStyle w:val="TableText"/>
            </w:pPr>
            <w:r>
              <w:t>no</w:t>
            </w:r>
          </w:p>
        </w:tc>
        <w:tc>
          <w:tcPr>
            <w:tcW w:w="896" w:type="pct"/>
            <w:shd w:val="clear" w:color="auto" w:fill="FFFFFF"/>
          </w:tcPr>
          <w:p w14:paraId="28693272" w14:textId="77777777" w:rsidR="0099607F" w:rsidRDefault="005735A3" w:rsidP="00042AE9">
            <w:pPr>
              <w:pStyle w:val="TableText"/>
            </w:pPr>
            <w:hyperlink w:anchor="TYPE_YAML_STRING" w:history="1">
              <w:r w:rsidR="0099607F" w:rsidRPr="0032141D">
                <w:rPr>
                  <w:rStyle w:val="Hyperlink"/>
                </w:rPr>
                <w:t>string</w:t>
              </w:r>
            </w:hyperlink>
            <w:r w:rsidR="0099607F">
              <w:t>[]</w:t>
            </w:r>
          </w:p>
        </w:tc>
        <w:tc>
          <w:tcPr>
            <w:tcW w:w="2859" w:type="pct"/>
            <w:shd w:val="clear" w:color="auto" w:fill="FFFFFF"/>
          </w:tcPr>
          <w:p w14:paraId="66C0FF67" w14:textId="77777777" w:rsidR="0099607F" w:rsidRDefault="0099607F" w:rsidP="00042AE9">
            <w:pPr>
              <w:pStyle w:val="TableText"/>
            </w:pPr>
            <w:r>
              <w:t xml:space="preserve">An optional list of one or more names of Node Types </w:t>
            </w:r>
            <w:proofErr w:type="gramStart"/>
            <w:r>
              <w:t>that  are</w:t>
            </w:r>
            <w:proofErr w:type="gramEnd"/>
            <w:r>
              <w:t xml:space="preserve"> valid (allowed) as members of the Group Type.  </w:t>
            </w:r>
          </w:p>
          <w:p w14:paraId="1512F0E8" w14:textId="77777777" w:rsidR="0099607F" w:rsidRDefault="0099607F" w:rsidP="00042AE9">
            <w:pPr>
              <w:pStyle w:val="TableText"/>
            </w:pPr>
          </w:p>
          <w:p w14:paraId="12B0A9A2" w14:textId="77777777" w:rsidR="0099607F" w:rsidRDefault="0099607F" w:rsidP="00042AE9">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“InvitesTo” (group).</w:t>
            </w:r>
          </w:p>
        </w:tc>
      </w:tr>
      <w:tr w:rsidR="0099607F" w:rsidRPr="004279F4" w14:paraId="2DBAB166" w14:textId="77777777" w:rsidTr="00042AE9">
        <w:trPr>
          <w:cantSplit/>
        </w:trPr>
        <w:tc>
          <w:tcPr>
            <w:tcW w:w="734" w:type="pct"/>
            <w:shd w:val="clear" w:color="auto" w:fill="FFFFFF"/>
          </w:tcPr>
          <w:p w14:paraId="2700D576" w14:textId="77777777" w:rsidR="0099607F" w:rsidRDefault="0099607F" w:rsidP="00042AE9">
            <w:pPr>
              <w:pStyle w:val="TableText"/>
              <w:rPr>
                <w:noProof/>
              </w:rPr>
            </w:pPr>
            <w:r>
              <w:rPr>
                <w:noProof/>
              </w:rPr>
              <w:t>interfaces</w:t>
            </w:r>
          </w:p>
        </w:tc>
        <w:tc>
          <w:tcPr>
            <w:tcW w:w="511" w:type="pct"/>
            <w:shd w:val="clear" w:color="auto" w:fill="FFFFFF"/>
          </w:tcPr>
          <w:p w14:paraId="6609E775" w14:textId="77777777" w:rsidR="0099607F" w:rsidRDefault="0099607F" w:rsidP="00042AE9">
            <w:pPr>
              <w:pStyle w:val="TableText"/>
            </w:pPr>
            <w:r>
              <w:t>no</w:t>
            </w:r>
          </w:p>
        </w:tc>
        <w:tc>
          <w:tcPr>
            <w:tcW w:w="896" w:type="pct"/>
            <w:shd w:val="clear" w:color="auto" w:fill="FFFFFF"/>
          </w:tcPr>
          <w:p w14:paraId="25015A4F" w14:textId="77777777" w:rsidR="0099607F" w:rsidRDefault="0099607F" w:rsidP="00042AE9">
            <w:pPr>
              <w:pStyle w:val="TableText"/>
            </w:pPr>
            <w:r>
              <w:t>list of</w:t>
            </w:r>
          </w:p>
          <w:p w14:paraId="3FF24444" w14:textId="77777777" w:rsidR="0099607F" w:rsidRDefault="005735A3"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59" w:type="pct"/>
            <w:shd w:val="clear" w:color="auto" w:fill="FFFFFF"/>
          </w:tcPr>
          <w:p w14:paraId="4C31CE0D" w14:textId="77777777" w:rsidR="0099607F" w:rsidRDefault="0099607F" w:rsidP="00042AE9">
            <w:pPr>
              <w:pStyle w:val="TableText"/>
            </w:pPr>
            <w:r>
              <w:t>An optional list of interface definitions supported by the Group Type.</w:t>
            </w:r>
          </w:p>
        </w:tc>
      </w:tr>
    </w:tbl>
    <w:p w14:paraId="6E346660" w14:textId="77777777" w:rsidR="0099607F" w:rsidRDefault="0099607F" w:rsidP="0099607F">
      <w:pPr>
        <w:pStyle w:val="Heading4"/>
        <w:numPr>
          <w:ilvl w:val="3"/>
          <w:numId w:val="3"/>
        </w:numPr>
      </w:pPr>
      <w:r>
        <w:t>Grammar</w:t>
      </w:r>
    </w:p>
    <w:p w14:paraId="6B486649" w14:textId="77777777" w:rsidR="0099607F" w:rsidRDefault="0099607F" w:rsidP="0099607F">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FE6496E" w14:textId="77777777" w:rsidTr="00042AE9">
        <w:tc>
          <w:tcPr>
            <w:tcW w:w="9576" w:type="dxa"/>
            <w:shd w:val="clear" w:color="auto" w:fill="D9D9D9" w:themeFill="background1" w:themeFillShade="D9"/>
          </w:tcPr>
          <w:p w14:paraId="5388F0A2"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47846944" w14:textId="77777777" w:rsidR="0099607F" w:rsidRDefault="0099607F" w:rsidP="00042AE9">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3DC73D8E"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1F9140FC"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2276D991" w14:textId="77777777" w:rsidR="0099607F" w:rsidRPr="006824F5" w:rsidRDefault="0099607F" w:rsidP="00042AE9">
            <w:pPr>
              <w:rPr>
                <w:rStyle w:val="CodeSnippet"/>
                <w:noProof/>
              </w:rPr>
            </w:pPr>
            <w:r w:rsidRPr="006824F5">
              <w:rPr>
                <w:rStyle w:val="CodeSnippet"/>
                <w:noProof/>
              </w:rPr>
              <w:t xml:space="preserve">  properties:</w:t>
            </w:r>
          </w:p>
          <w:p w14:paraId="4485573B"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4A705E2E" w14:textId="77777777" w:rsidR="0099607F" w:rsidRDefault="0099607F" w:rsidP="00042AE9">
            <w:pPr>
              <w:rPr>
                <w:rStyle w:val="CodeSnippet"/>
                <w:noProof/>
              </w:rPr>
            </w:pPr>
            <w:r>
              <w:rPr>
                <w:rStyle w:val="CodeSnippet"/>
                <w:noProof/>
              </w:rPr>
              <w:t xml:space="preserve">  targets: [ &lt;list_of_valid_target_types&gt; ]</w:t>
            </w:r>
          </w:p>
          <w:p w14:paraId="53D9EC31" w14:textId="77777777" w:rsidR="0099607F" w:rsidRDefault="0099607F" w:rsidP="00042AE9">
            <w:pPr>
              <w:rPr>
                <w:rStyle w:val="CodeSnippet"/>
                <w:noProof/>
              </w:rPr>
            </w:pPr>
            <w:r w:rsidRPr="006824F5">
              <w:rPr>
                <w:rStyle w:val="CodeSnippet"/>
                <w:noProof/>
              </w:rPr>
              <w:t xml:space="preserve">  interfaces: </w:t>
            </w:r>
          </w:p>
          <w:p w14:paraId="6A46F9B3" w14:textId="77777777" w:rsidR="0099607F" w:rsidRPr="006824F5" w:rsidRDefault="0099607F" w:rsidP="00042AE9">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009BCF0A" w14:textId="77777777" w:rsidR="0099607F" w:rsidRDefault="0099607F" w:rsidP="0099607F">
      <w:pPr>
        <w:pStyle w:val="NormalaroundTable"/>
      </w:pPr>
      <w:r>
        <w:t>In the above grammar, the pseudo values that appear in angle brackets have the following meaning:</w:t>
      </w:r>
    </w:p>
    <w:p w14:paraId="74627072" w14:textId="77777777" w:rsidR="0099607F" w:rsidRDefault="0099607F" w:rsidP="0099607F">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proofErr w:type="gramStart"/>
      <w:r>
        <w:t>..</w:t>
      </w:r>
      <w:proofErr w:type="gramEnd"/>
    </w:p>
    <w:p w14:paraId="7F80BFFF" w14:textId="77777777" w:rsidR="0099607F" w:rsidRDefault="0099607F" w:rsidP="0099607F">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09528550"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3DD1024A" w14:textId="77777777" w:rsidR="0099607F" w:rsidRDefault="0099607F" w:rsidP="0099607F">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6519B84" w14:textId="77777777" w:rsidR="0099607F" w:rsidRDefault="0099607F" w:rsidP="0099607F">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53C7C722" w14:textId="77777777" w:rsidR="0099607F" w:rsidRDefault="0099607F" w:rsidP="0099607F">
      <w:pPr>
        <w:numPr>
          <w:ilvl w:val="0"/>
          <w:numId w:val="19"/>
        </w:numPr>
        <w:spacing w:before="0" w:after="0"/>
      </w:pPr>
      <w:r>
        <w:rPr>
          <w:rStyle w:val="CodeSnippetHighlight"/>
        </w:rPr>
        <w:t>list_of_valid_target_types</w:t>
      </w:r>
      <w:r w:rsidRPr="0093620D">
        <w:t>:</w:t>
      </w:r>
      <w:r>
        <w:t xml:space="preserve"> represents the optional list of TOSCA types (i.e., Node or Capability Types) that are valid target types for being added to (i.e., members of) the Group Type.</w:t>
      </w:r>
    </w:p>
    <w:p w14:paraId="322F3553" w14:textId="77777777" w:rsidR="0099607F" w:rsidRDefault="0099607F" w:rsidP="0099607F">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581D800D" w14:textId="77777777" w:rsidR="0099607F" w:rsidRDefault="0099607F" w:rsidP="0099607F">
      <w:pPr>
        <w:pStyle w:val="Heading4"/>
        <w:numPr>
          <w:ilvl w:val="3"/>
          <w:numId w:val="3"/>
        </w:numPr>
      </w:pPr>
      <w:r>
        <w:t>Additional Requirements</w:t>
      </w:r>
    </w:p>
    <w:p w14:paraId="7EC656D3" w14:textId="77777777" w:rsidR="0099607F" w:rsidRDefault="0099607F" w:rsidP="0099607F">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19FDD045" w14:textId="77777777" w:rsidR="0099607F" w:rsidRPr="006512CA" w:rsidRDefault="0099607F" w:rsidP="0099607F">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392BA508" w14:textId="77777777" w:rsidR="0099607F" w:rsidRDefault="0099607F" w:rsidP="0099607F">
      <w:pPr>
        <w:pStyle w:val="Heading4"/>
        <w:numPr>
          <w:ilvl w:val="3"/>
          <w:numId w:val="3"/>
        </w:numPr>
      </w:pPr>
      <w:r>
        <w:lastRenderedPageBreak/>
        <w:t>Example</w:t>
      </w:r>
    </w:p>
    <w:p w14:paraId="5A670610" w14:textId="77777777" w:rsidR="0099607F" w:rsidRPr="00D41929" w:rsidRDefault="0099607F" w:rsidP="0099607F">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C362572" w14:textId="77777777" w:rsidTr="00042AE9">
        <w:trPr>
          <w:trHeight w:val="256"/>
        </w:trPr>
        <w:tc>
          <w:tcPr>
            <w:tcW w:w="9576" w:type="dxa"/>
            <w:shd w:val="clear" w:color="auto" w:fill="D9D9D9" w:themeFill="background1" w:themeFillShade="D9"/>
          </w:tcPr>
          <w:p w14:paraId="3D606BB4" w14:textId="77777777" w:rsidR="0099607F" w:rsidRDefault="0099607F" w:rsidP="00042AE9">
            <w:pPr>
              <w:rPr>
                <w:rStyle w:val="CodeSnippet"/>
                <w:noProof/>
              </w:rPr>
            </w:pPr>
            <w:r>
              <w:rPr>
                <w:rStyle w:val="CodeSnippet"/>
                <w:noProof/>
              </w:rPr>
              <w:t>group_types:</w:t>
            </w:r>
          </w:p>
          <w:p w14:paraId="3710B4B4" w14:textId="77777777" w:rsidR="0099607F" w:rsidRDefault="0099607F" w:rsidP="00042AE9">
            <w:pPr>
              <w:rPr>
                <w:rStyle w:val="CodeSnippet"/>
                <w:noProof/>
              </w:rPr>
            </w:pPr>
            <w:r>
              <w:rPr>
                <w:rStyle w:val="CodeSnippet"/>
                <w:noProof/>
              </w:rPr>
              <w:t xml:space="preserve">  mycompany.mytypes.groups.placement:</w:t>
            </w:r>
          </w:p>
          <w:p w14:paraId="16F12ED7" w14:textId="77777777" w:rsidR="0099607F" w:rsidRDefault="0099607F" w:rsidP="00042AE9">
            <w:pPr>
              <w:rPr>
                <w:rStyle w:val="CodeSnippet"/>
                <w:noProof/>
              </w:rPr>
            </w:pPr>
            <w:r>
              <w:rPr>
                <w:rStyle w:val="CodeSnippet"/>
                <w:noProof/>
              </w:rPr>
              <w:t xml:space="preserve">    description: My company’s group type for placing nodes of type Compute</w:t>
            </w:r>
          </w:p>
          <w:p w14:paraId="3D9EB297" w14:textId="77777777" w:rsidR="0099607F" w:rsidRPr="006824F5" w:rsidRDefault="0099607F" w:rsidP="00042AE9">
            <w:pPr>
              <w:rPr>
                <w:rStyle w:val="CodeSnippet"/>
                <w:noProof/>
              </w:rPr>
            </w:pPr>
            <w:r>
              <w:rPr>
                <w:rStyle w:val="CodeSnippet"/>
                <w:noProof/>
              </w:rPr>
              <w:t xml:space="preserve">    targets: [ tosca.nodes.Compute ]</w:t>
            </w:r>
          </w:p>
        </w:tc>
      </w:tr>
    </w:tbl>
    <w:p w14:paraId="1447510C" w14:textId="77777777" w:rsidR="0099607F" w:rsidRDefault="0099607F" w:rsidP="0099607F">
      <w:pPr>
        <w:pStyle w:val="Heading3"/>
        <w:numPr>
          <w:ilvl w:val="2"/>
          <w:numId w:val="3"/>
        </w:numPr>
      </w:pPr>
      <w:bookmarkStart w:id="399" w:name="_Toc430015694"/>
      <w:bookmarkStart w:id="400" w:name="DEFN_ENTITY_POLICY_TYPE"/>
      <w:r>
        <w:t>Policy Type</w:t>
      </w:r>
      <w:bookmarkEnd w:id="399"/>
    </w:p>
    <w:bookmarkEnd w:id="398"/>
    <w:bookmarkEnd w:id="400"/>
    <w:p w14:paraId="0EFCE98B" w14:textId="77777777" w:rsidR="0099607F" w:rsidRDefault="0099607F" w:rsidP="0099607F">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1798251B" w14:textId="77777777" w:rsidR="0099607F" w:rsidRDefault="0099607F" w:rsidP="0099607F">
      <w:pPr>
        <w:pStyle w:val="Heading4"/>
        <w:numPr>
          <w:ilvl w:val="3"/>
          <w:numId w:val="3"/>
        </w:numPr>
      </w:pPr>
      <w:r>
        <w:t>Keynames</w:t>
      </w:r>
    </w:p>
    <w:p w14:paraId="42D44BB5" w14:textId="77777777" w:rsidR="0099607F" w:rsidRPr="0053600D" w:rsidRDefault="0099607F" w:rsidP="0099607F">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687"/>
        <w:gridCol w:w="5457"/>
      </w:tblGrid>
      <w:tr w:rsidR="0099607F" w:rsidRPr="004279F4" w14:paraId="6C13EC57" w14:textId="77777777" w:rsidTr="00042AE9">
        <w:trPr>
          <w:cantSplit/>
          <w:tblHeader/>
        </w:trPr>
        <w:tc>
          <w:tcPr>
            <w:tcW w:w="734" w:type="pct"/>
            <w:shd w:val="clear" w:color="auto" w:fill="D9D9D9"/>
          </w:tcPr>
          <w:p w14:paraId="656942DB" w14:textId="77777777" w:rsidR="0099607F" w:rsidRPr="00422683" w:rsidRDefault="0099607F" w:rsidP="00042AE9">
            <w:pPr>
              <w:pStyle w:val="TableText-Heading"/>
            </w:pPr>
            <w:r w:rsidRPr="00422683">
              <w:t>Keyname</w:t>
            </w:r>
          </w:p>
        </w:tc>
        <w:tc>
          <w:tcPr>
            <w:tcW w:w="511" w:type="pct"/>
            <w:shd w:val="clear" w:color="auto" w:fill="D9D9D9"/>
          </w:tcPr>
          <w:p w14:paraId="1236BF2D" w14:textId="77777777" w:rsidR="0099607F" w:rsidRPr="00422683" w:rsidRDefault="0099607F" w:rsidP="00042AE9">
            <w:pPr>
              <w:pStyle w:val="TableText-Heading"/>
            </w:pPr>
            <w:r w:rsidRPr="00422683">
              <w:t>Required</w:t>
            </w:r>
          </w:p>
        </w:tc>
        <w:tc>
          <w:tcPr>
            <w:tcW w:w="896" w:type="pct"/>
            <w:shd w:val="clear" w:color="auto" w:fill="D9D9D9"/>
          </w:tcPr>
          <w:p w14:paraId="5950DF3D" w14:textId="77777777" w:rsidR="0099607F" w:rsidRPr="00422683" w:rsidRDefault="0099607F" w:rsidP="00042AE9">
            <w:pPr>
              <w:pStyle w:val="TableText-Heading"/>
            </w:pPr>
            <w:r w:rsidRPr="00422683">
              <w:t>Type</w:t>
            </w:r>
          </w:p>
        </w:tc>
        <w:tc>
          <w:tcPr>
            <w:tcW w:w="2859" w:type="pct"/>
            <w:shd w:val="clear" w:color="auto" w:fill="D9D9D9"/>
          </w:tcPr>
          <w:p w14:paraId="0E91025A" w14:textId="77777777" w:rsidR="0099607F" w:rsidRPr="00422683" w:rsidRDefault="0099607F" w:rsidP="00042AE9">
            <w:pPr>
              <w:pStyle w:val="TableText-Heading"/>
            </w:pPr>
            <w:r w:rsidRPr="00422683">
              <w:t>Description</w:t>
            </w:r>
          </w:p>
        </w:tc>
      </w:tr>
      <w:tr w:rsidR="0099607F" w:rsidRPr="004279F4" w14:paraId="1893B40C" w14:textId="77777777" w:rsidTr="00042AE9">
        <w:trPr>
          <w:cantSplit/>
        </w:trPr>
        <w:tc>
          <w:tcPr>
            <w:tcW w:w="734" w:type="pct"/>
            <w:shd w:val="clear" w:color="auto" w:fill="FFFFFF"/>
          </w:tcPr>
          <w:p w14:paraId="535EC7E8" w14:textId="77777777" w:rsidR="0099607F" w:rsidRDefault="0099607F" w:rsidP="00042AE9">
            <w:pPr>
              <w:pStyle w:val="TableText"/>
              <w:rPr>
                <w:noProof/>
              </w:rPr>
            </w:pPr>
            <w:r>
              <w:rPr>
                <w:noProof/>
              </w:rPr>
              <w:t>derived_from</w:t>
            </w:r>
          </w:p>
        </w:tc>
        <w:tc>
          <w:tcPr>
            <w:tcW w:w="511" w:type="pct"/>
            <w:shd w:val="clear" w:color="auto" w:fill="FFFFFF"/>
          </w:tcPr>
          <w:p w14:paraId="7627E452" w14:textId="77777777" w:rsidR="0099607F" w:rsidRDefault="0099607F" w:rsidP="00042AE9">
            <w:pPr>
              <w:pStyle w:val="TableText"/>
            </w:pPr>
            <w:r>
              <w:t>no</w:t>
            </w:r>
          </w:p>
        </w:tc>
        <w:tc>
          <w:tcPr>
            <w:tcW w:w="896" w:type="pct"/>
            <w:shd w:val="clear" w:color="auto" w:fill="FFFFFF"/>
          </w:tcPr>
          <w:p w14:paraId="736F2435" w14:textId="77777777" w:rsidR="0099607F" w:rsidRDefault="005735A3" w:rsidP="00042AE9">
            <w:pPr>
              <w:pStyle w:val="TableText"/>
            </w:pPr>
            <w:hyperlink w:anchor="TYPE_YAML_STRING" w:history="1">
              <w:r w:rsidR="0099607F" w:rsidRPr="004A08E6">
                <w:rPr>
                  <w:rStyle w:val="Hyperlink"/>
                </w:rPr>
                <w:t>string</w:t>
              </w:r>
            </w:hyperlink>
          </w:p>
        </w:tc>
        <w:tc>
          <w:tcPr>
            <w:tcW w:w="2859" w:type="pct"/>
            <w:shd w:val="clear" w:color="auto" w:fill="FFFFFF"/>
          </w:tcPr>
          <w:p w14:paraId="09CD005D" w14:textId="77777777" w:rsidR="0099607F" w:rsidRDefault="0099607F" w:rsidP="00042AE9">
            <w:pPr>
              <w:pStyle w:val="TableText"/>
            </w:pPr>
            <w:r w:rsidRPr="00C408A6">
              <w:t xml:space="preserve">An optional parent </w:t>
            </w:r>
            <w:r>
              <w:t>Policy</w:t>
            </w:r>
            <w:r w:rsidRPr="00C408A6">
              <w:t xml:space="preserve"> Type name the </w:t>
            </w:r>
            <w:r>
              <w:t>Policy</w:t>
            </w:r>
            <w:r w:rsidRPr="00C408A6">
              <w:t xml:space="preserve"> Type derives from.</w:t>
            </w:r>
          </w:p>
        </w:tc>
      </w:tr>
      <w:tr w:rsidR="0099607F" w:rsidRPr="004279F4" w14:paraId="4C3A42F7" w14:textId="77777777" w:rsidTr="00042AE9">
        <w:trPr>
          <w:cantSplit/>
        </w:trPr>
        <w:tc>
          <w:tcPr>
            <w:tcW w:w="734" w:type="pct"/>
            <w:shd w:val="clear" w:color="auto" w:fill="FFFFFF"/>
          </w:tcPr>
          <w:p w14:paraId="756EF60A" w14:textId="77777777" w:rsidR="0099607F" w:rsidRDefault="0099607F" w:rsidP="00042AE9">
            <w:pPr>
              <w:pStyle w:val="TableText"/>
              <w:rPr>
                <w:noProof/>
              </w:rPr>
            </w:pPr>
            <w:r>
              <w:rPr>
                <w:noProof/>
              </w:rPr>
              <w:t>version</w:t>
            </w:r>
          </w:p>
        </w:tc>
        <w:tc>
          <w:tcPr>
            <w:tcW w:w="511" w:type="pct"/>
            <w:shd w:val="clear" w:color="auto" w:fill="FFFFFF"/>
          </w:tcPr>
          <w:p w14:paraId="3CE1DAFD" w14:textId="77777777" w:rsidR="0099607F" w:rsidRDefault="0099607F" w:rsidP="00042AE9">
            <w:pPr>
              <w:pStyle w:val="TableText"/>
            </w:pPr>
            <w:r>
              <w:t>no</w:t>
            </w:r>
          </w:p>
        </w:tc>
        <w:tc>
          <w:tcPr>
            <w:tcW w:w="896" w:type="pct"/>
            <w:shd w:val="clear" w:color="auto" w:fill="FFFFFF"/>
          </w:tcPr>
          <w:p w14:paraId="3F9AF167" w14:textId="77777777" w:rsidR="0099607F" w:rsidRDefault="005735A3" w:rsidP="00042AE9">
            <w:pPr>
              <w:pStyle w:val="TableText"/>
            </w:pPr>
            <w:hyperlink w:anchor="TYPE_TOSCA_VERSION" w:history="1">
              <w:r w:rsidR="0099607F" w:rsidRPr="00276BB3">
                <w:rPr>
                  <w:rStyle w:val="Hyperlink"/>
                </w:rPr>
                <w:t>version</w:t>
              </w:r>
            </w:hyperlink>
          </w:p>
        </w:tc>
        <w:tc>
          <w:tcPr>
            <w:tcW w:w="2859" w:type="pct"/>
            <w:shd w:val="clear" w:color="auto" w:fill="FFFFFF"/>
          </w:tcPr>
          <w:p w14:paraId="362BDFEC" w14:textId="77777777" w:rsidR="0099607F" w:rsidRDefault="0099607F" w:rsidP="00042AE9">
            <w:pPr>
              <w:pStyle w:val="TableText"/>
            </w:pPr>
            <w:r>
              <w:t>An optional version for the Policy Type definition.</w:t>
            </w:r>
          </w:p>
        </w:tc>
      </w:tr>
      <w:tr w:rsidR="0099607F" w:rsidRPr="004279F4" w14:paraId="7038B273" w14:textId="77777777" w:rsidTr="00042AE9">
        <w:trPr>
          <w:cantSplit/>
        </w:trPr>
        <w:tc>
          <w:tcPr>
            <w:tcW w:w="734" w:type="pct"/>
            <w:shd w:val="clear" w:color="auto" w:fill="FFFFFF"/>
          </w:tcPr>
          <w:p w14:paraId="7227DC96" w14:textId="77777777" w:rsidR="0099607F" w:rsidRDefault="0099607F" w:rsidP="00042AE9">
            <w:pPr>
              <w:pStyle w:val="TableText"/>
              <w:rPr>
                <w:noProof/>
              </w:rPr>
            </w:pPr>
            <w:r>
              <w:rPr>
                <w:noProof/>
              </w:rPr>
              <w:t>description</w:t>
            </w:r>
          </w:p>
        </w:tc>
        <w:tc>
          <w:tcPr>
            <w:tcW w:w="511" w:type="pct"/>
            <w:shd w:val="clear" w:color="auto" w:fill="FFFFFF"/>
          </w:tcPr>
          <w:p w14:paraId="7E46650B" w14:textId="77777777" w:rsidR="0099607F" w:rsidRDefault="0099607F" w:rsidP="00042AE9">
            <w:pPr>
              <w:pStyle w:val="TableText"/>
            </w:pPr>
            <w:r>
              <w:t>no</w:t>
            </w:r>
          </w:p>
        </w:tc>
        <w:tc>
          <w:tcPr>
            <w:tcW w:w="896" w:type="pct"/>
            <w:shd w:val="clear" w:color="auto" w:fill="FFFFFF"/>
          </w:tcPr>
          <w:p w14:paraId="6D9F4F41" w14:textId="77777777" w:rsidR="0099607F" w:rsidRDefault="005735A3" w:rsidP="00042AE9">
            <w:pPr>
              <w:pStyle w:val="TableText"/>
            </w:pPr>
            <w:hyperlink w:anchor="DEFN_ELEMENT_DESCRIPTION" w:history="1">
              <w:r w:rsidR="0099607F" w:rsidRPr="00B946C9">
                <w:rPr>
                  <w:rStyle w:val="Hyperlink"/>
                </w:rPr>
                <w:t>description</w:t>
              </w:r>
            </w:hyperlink>
          </w:p>
        </w:tc>
        <w:tc>
          <w:tcPr>
            <w:tcW w:w="2859" w:type="pct"/>
            <w:shd w:val="clear" w:color="auto" w:fill="FFFFFF"/>
          </w:tcPr>
          <w:p w14:paraId="13B05EFC" w14:textId="77777777" w:rsidR="0099607F" w:rsidRDefault="0099607F" w:rsidP="00042AE9">
            <w:pPr>
              <w:pStyle w:val="TableText"/>
            </w:pPr>
            <w:r>
              <w:t>The optional description for the Policy Type.</w:t>
            </w:r>
          </w:p>
        </w:tc>
      </w:tr>
      <w:tr w:rsidR="0099607F" w:rsidRPr="004279F4" w14:paraId="7E3BEA01" w14:textId="77777777" w:rsidTr="00042AE9">
        <w:trPr>
          <w:cantSplit/>
        </w:trPr>
        <w:tc>
          <w:tcPr>
            <w:tcW w:w="734" w:type="pct"/>
            <w:shd w:val="clear" w:color="auto" w:fill="FFFFFF"/>
          </w:tcPr>
          <w:p w14:paraId="4A22DBDD" w14:textId="77777777" w:rsidR="0099607F" w:rsidRDefault="0099607F" w:rsidP="00042AE9">
            <w:pPr>
              <w:pStyle w:val="TableText"/>
              <w:rPr>
                <w:noProof/>
              </w:rPr>
            </w:pPr>
            <w:r>
              <w:rPr>
                <w:noProof/>
              </w:rPr>
              <w:t>properties</w:t>
            </w:r>
          </w:p>
        </w:tc>
        <w:tc>
          <w:tcPr>
            <w:tcW w:w="511" w:type="pct"/>
            <w:shd w:val="clear" w:color="auto" w:fill="FFFFFF"/>
          </w:tcPr>
          <w:p w14:paraId="36599151" w14:textId="77777777" w:rsidR="0099607F" w:rsidRDefault="0099607F" w:rsidP="00042AE9">
            <w:pPr>
              <w:pStyle w:val="TableText"/>
            </w:pPr>
            <w:r>
              <w:t>no</w:t>
            </w:r>
          </w:p>
        </w:tc>
        <w:tc>
          <w:tcPr>
            <w:tcW w:w="896" w:type="pct"/>
            <w:shd w:val="clear" w:color="auto" w:fill="FFFFFF"/>
          </w:tcPr>
          <w:p w14:paraId="252896B6" w14:textId="77777777" w:rsidR="0099607F" w:rsidRDefault="0099607F" w:rsidP="00042AE9">
            <w:pPr>
              <w:pStyle w:val="TableText"/>
            </w:pPr>
            <w:r>
              <w:t xml:space="preserve">list of </w:t>
            </w:r>
          </w:p>
          <w:p w14:paraId="212A8622" w14:textId="77777777" w:rsidR="0099607F" w:rsidRDefault="005735A3" w:rsidP="00042AE9">
            <w:pPr>
              <w:pStyle w:val="TableText"/>
            </w:pPr>
            <w:hyperlink w:anchor="DEFN_ELEMENT_PROPERTY_DEFN" w:history="1">
              <w:r w:rsidR="0099607F" w:rsidRPr="002131F3">
                <w:rPr>
                  <w:rStyle w:val="Hyperlink"/>
                </w:rPr>
                <w:t>property definitions</w:t>
              </w:r>
            </w:hyperlink>
          </w:p>
        </w:tc>
        <w:tc>
          <w:tcPr>
            <w:tcW w:w="2859" w:type="pct"/>
            <w:shd w:val="clear" w:color="auto" w:fill="FFFFFF"/>
          </w:tcPr>
          <w:p w14:paraId="77687ACC" w14:textId="77777777" w:rsidR="0099607F" w:rsidRDefault="0099607F" w:rsidP="00042AE9">
            <w:pPr>
              <w:pStyle w:val="TableText"/>
            </w:pPr>
            <w:r>
              <w:t>An optional list of property definitions for the Policy Type.</w:t>
            </w:r>
          </w:p>
        </w:tc>
      </w:tr>
      <w:tr w:rsidR="0099607F" w:rsidRPr="004279F4" w14:paraId="6F2DD0A6" w14:textId="77777777" w:rsidTr="00042AE9">
        <w:trPr>
          <w:cantSplit/>
        </w:trPr>
        <w:tc>
          <w:tcPr>
            <w:tcW w:w="734" w:type="pct"/>
            <w:shd w:val="clear" w:color="auto" w:fill="FFFFFF"/>
          </w:tcPr>
          <w:p w14:paraId="5B8D18FB" w14:textId="77777777" w:rsidR="0099607F" w:rsidRDefault="0099607F" w:rsidP="00042AE9">
            <w:pPr>
              <w:pStyle w:val="TableText"/>
              <w:rPr>
                <w:noProof/>
              </w:rPr>
            </w:pPr>
            <w:r>
              <w:rPr>
                <w:noProof/>
              </w:rPr>
              <w:t>targets</w:t>
            </w:r>
          </w:p>
          <w:p w14:paraId="4F042F52" w14:textId="77777777" w:rsidR="0099607F" w:rsidRDefault="0099607F" w:rsidP="00042AE9">
            <w:pPr>
              <w:pStyle w:val="TableText"/>
              <w:rPr>
                <w:noProof/>
              </w:rPr>
            </w:pPr>
          </w:p>
        </w:tc>
        <w:tc>
          <w:tcPr>
            <w:tcW w:w="511" w:type="pct"/>
            <w:shd w:val="clear" w:color="auto" w:fill="FFFFFF"/>
          </w:tcPr>
          <w:p w14:paraId="6E984A55" w14:textId="77777777" w:rsidR="0099607F" w:rsidRDefault="0099607F" w:rsidP="00042AE9">
            <w:pPr>
              <w:pStyle w:val="TableText"/>
            </w:pPr>
            <w:r>
              <w:t>no</w:t>
            </w:r>
          </w:p>
        </w:tc>
        <w:tc>
          <w:tcPr>
            <w:tcW w:w="896" w:type="pct"/>
            <w:shd w:val="clear" w:color="auto" w:fill="FFFFFF"/>
          </w:tcPr>
          <w:p w14:paraId="63688E25" w14:textId="77777777" w:rsidR="0099607F" w:rsidRDefault="005735A3" w:rsidP="00042AE9">
            <w:pPr>
              <w:pStyle w:val="TableText"/>
            </w:pPr>
            <w:hyperlink w:anchor="TYPE_YAML_STRING" w:history="1">
              <w:r w:rsidR="0099607F" w:rsidRPr="0032141D">
                <w:rPr>
                  <w:rStyle w:val="Hyperlink"/>
                </w:rPr>
                <w:t>string</w:t>
              </w:r>
            </w:hyperlink>
            <w:r w:rsidR="0099607F">
              <w:t>[]</w:t>
            </w:r>
          </w:p>
        </w:tc>
        <w:tc>
          <w:tcPr>
            <w:tcW w:w="2859" w:type="pct"/>
            <w:shd w:val="clear" w:color="auto" w:fill="FFFFFF"/>
          </w:tcPr>
          <w:p w14:paraId="3D22179B" w14:textId="77777777" w:rsidR="0099607F" w:rsidRDefault="0099607F" w:rsidP="00042AE9">
            <w:pPr>
              <w:pStyle w:val="TableText"/>
            </w:pPr>
            <w:r>
              <w:t>An optional list of valid Node Types or Group Types the Policy Type can be applied to.</w:t>
            </w:r>
          </w:p>
          <w:p w14:paraId="5FF059F1" w14:textId="77777777" w:rsidR="0099607F" w:rsidRDefault="0099607F" w:rsidP="00042AE9">
            <w:pPr>
              <w:pStyle w:val="TableText"/>
            </w:pPr>
          </w:p>
          <w:p w14:paraId="22B75B14" w14:textId="77777777" w:rsidR="0099607F" w:rsidRDefault="0099607F" w:rsidP="00042AE9">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4BAA6DF6" w14:textId="77777777" w:rsidR="0099607F" w:rsidRDefault="0099607F" w:rsidP="0099607F">
      <w:pPr>
        <w:pStyle w:val="Heading4"/>
        <w:numPr>
          <w:ilvl w:val="3"/>
          <w:numId w:val="3"/>
        </w:numPr>
      </w:pPr>
      <w:r>
        <w:t>Grammar</w:t>
      </w:r>
    </w:p>
    <w:p w14:paraId="6449415E" w14:textId="77777777" w:rsidR="0099607F" w:rsidRDefault="0099607F" w:rsidP="0099607F">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6631C9" w14:textId="77777777" w:rsidTr="00042AE9">
        <w:tc>
          <w:tcPr>
            <w:tcW w:w="9576" w:type="dxa"/>
            <w:shd w:val="clear" w:color="auto" w:fill="D9D9D9" w:themeFill="background1" w:themeFillShade="D9"/>
          </w:tcPr>
          <w:p w14:paraId="695DAC88"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49B0C123" w14:textId="77777777" w:rsidR="0099607F" w:rsidRDefault="0099607F" w:rsidP="00042AE9">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1CEE2C7D" w14:textId="77777777" w:rsidR="0099607F" w:rsidRDefault="0099607F" w:rsidP="00042AE9">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82D89E7"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610629A" w14:textId="77777777" w:rsidR="0099607F" w:rsidRPr="006824F5" w:rsidRDefault="0099607F" w:rsidP="00042AE9">
            <w:pPr>
              <w:rPr>
                <w:rStyle w:val="CodeSnippet"/>
                <w:noProof/>
              </w:rPr>
            </w:pPr>
            <w:r w:rsidRPr="006824F5">
              <w:rPr>
                <w:rStyle w:val="CodeSnippet"/>
                <w:noProof/>
              </w:rPr>
              <w:t xml:space="preserve">  properties:</w:t>
            </w:r>
          </w:p>
          <w:p w14:paraId="3DA34ED7" w14:textId="77777777" w:rsidR="0099607F" w:rsidRDefault="0099607F" w:rsidP="00042AE9">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3D145DFB" w14:textId="77777777" w:rsidR="0099607F" w:rsidRPr="006824F5" w:rsidRDefault="0099607F" w:rsidP="00042AE9">
            <w:pPr>
              <w:rPr>
                <w:rStyle w:val="CodeSnippet"/>
                <w:noProof/>
              </w:rPr>
            </w:pPr>
            <w:r>
              <w:rPr>
                <w:rStyle w:val="CodeSnippet"/>
                <w:noProof/>
              </w:rPr>
              <w:t xml:space="preserve">  targets: [ &lt;list_of_valid_target_types&gt; ]</w:t>
            </w:r>
          </w:p>
        </w:tc>
      </w:tr>
    </w:tbl>
    <w:p w14:paraId="5890D06C" w14:textId="77777777" w:rsidR="0099607F" w:rsidRDefault="0099607F" w:rsidP="0099607F">
      <w:pPr>
        <w:pStyle w:val="NormalaroundTable"/>
      </w:pPr>
      <w:r>
        <w:t>In the above grammar, the pseudo values that appear in angle brackets have the following meaning:</w:t>
      </w:r>
    </w:p>
    <w:p w14:paraId="4698A85C" w14:textId="77777777" w:rsidR="0099607F" w:rsidRDefault="0099607F" w:rsidP="0099607F">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697FA531" w14:textId="77777777" w:rsidR="0099607F" w:rsidRDefault="0099607F" w:rsidP="0099607F">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60F1257C" w14:textId="77777777" w:rsidR="0099607F" w:rsidRDefault="0099607F" w:rsidP="0099607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1E37FA57" w14:textId="77777777" w:rsidR="0099607F" w:rsidRDefault="0099607F" w:rsidP="0099607F">
      <w:pPr>
        <w:pStyle w:val="ListBullet3"/>
      </w:pPr>
      <w:r>
        <w:rPr>
          <w:rStyle w:val="CodeSnippetHighlight"/>
        </w:rPr>
        <w:lastRenderedPageBreak/>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648B8B7C" w14:textId="77777777" w:rsidR="0099607F" w:rsidRDefault="0099607F" w:rsidP="0099607F">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5872F082" w14:textId="77777777" w:rsidR="0099607F" w:rsidRDefault="0099607F" w:rsidP="0099607F">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4C818A9C" w14:textId="77777777" w:rsidR="0099607F" w:rsidRDefault="0099607F" w:rsidP="0099607F">
      <w:pPr>
        <w:pStyle w:val="Heading4"/>
        <w:numPr>
          <w:ilvl w:val="3"/>
          <w:numId w:val="3"/>
        </w:numPr>
      </w:pPr>
      <w:r>
        <w:t>Additional Requirements</w:t>
      </w:r>
    </w:p>
    <w:p w14:paraId="20AF6548" w14:textId="77777777" w:rsidR="0099607F" w:rsidRPr="006512CA" w:rsidRDefault="0099607F" w:rsidP="0099607F">
      <w:pPr>
        <w:pStyle w:val="ListParagraph"/>
        <w:numPr>
          <w:ilvl w:val="0"/>
          <w:numId w:val="17"/>
        </w:numPr>
      </w:pPr>
      <w:r>
        <w:t>None</w:t>
      </w:r>
    </w:p>
    <w:p w14:paraId="03CD3022" w14:textId="77777777" w:rsidR="0099607F" w:rsidRDefault="0099607F" w:rsidP="0099607F">
      <w:pPr>
        <w:pStyle w:val="Heading4"/>
        <w:numPr>
          <w:ilvl w:val="3"/>
          <w:numId w:val="3"/>
        </w:numPr>
      </w:pPr>
      <w:r>
        <w:t>Example</w:t>
      </w:r>
    </w:p>
    <w:p w14:paraId="71BC4BEF" w14:textId="77777777" w:rsidR="0099607F" w:rsidRPr="00D41929" w:rsidRDefault="0099607F" w:rsidP="0099607F">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3D5895C" w14:textId="77777777" w:rsidTr="00042AE9">
        <w:trPr>
          <w:trHeight w:val="256"/>
        </w:trPr>
        <w:tc>
          <w:tcPr>
            <w:tcW w:w="9576" w:type="dxa"/>
            <w:shd w:val="clear" w:color="auto" w:fill="D9D9D9" w:themeFill="background1" w:themeFillShade="D9"/>
          </w:tcPr>
          <w:p w14:paraId="5FBA09E1" w14:textId="77777777" w:rsidR="0099607F" w:rsidRDefault="0099607F" w:rsidP="00042AE9">
            <w:pPr>
              <w:rPr>
                <w:rStyle w:val="CodeSnippet"/>
                <w:noProof/>
              </w:rPr>
            </w:pPr>
            <w:r>
              <w:rPr>
                <w:rStyle w:val="CodeSnippet"/>
                <w:noProof/>
              </w:rPr>
              <w:t>policy_types:</w:t>
            </w:r>
          </w:p>
          <w:p w14:paraId="7F19F8E4" w14:textId="77777777" w:rsidR="0099607F" w:rsidRDefault="0099607F" w:rsidP="00042AE9">
            <w:pPr>
              <w:rPr>
                <w:rStyle w:val="CodeSnippet"/>
                <w:noProof/>
              </w:rPr>
            </w:pPr>
            <w:r>
              <w:rPr>
                <w:rStyle w:val="CodeSnippet"/>
                <w:noProof/>
              </w:rPr>
              <w:t xml:space="preserve">  mycompany.mytypes.policies.placement.Container.Linux:</w:t>
            </w:r>
          </w:p>
          <w:p w14:paraId="226E4235" w14:textId="77777777" w:rsidR="0099607F" w:rsidRDefault="0099607F" w:rsidP="00042AE9">
            <w:pPr>
              <w:rPr>
                <w:rStyle w:val="CodeSnippet"/>
                <w:noProof/>
              </w:rPr>
            </w:pPr>
            <w:r>
              <w:rPr>
                <w:rStyle w:val="CodeSnippet"/>
                <w:noProof/>
              </w:rPr>
              <w:t xml:space="preserve">    description: My company’s placement policy for linux </w:t>
            </w:r>
          </w:p>
          <w:p w14:paraId="7AEEBCFF" w14:textId="77777777" w:rsidR="0099607F" w:rsidRPr="006824F5" w:rsidRDefault="0099607F" w:rsidP="00042AE9">
            <w:pPr>
              <w:rPr>
                <w:rStyle w:val="CodeSnippet"/>
                <w:noProof/>
              </w:rPr>
            </w:pPr>
            <w:r>
              <w:rPr>
                <w:rStyle w:val="CodeSnippet"/>
                <w:noProof/>
              </w:rPr>
              <w:t xml:space="preserve">    derived_from: tosca.policies.Root</w:t>
            </w:r>
          </w:p>
        </w:tc>
      </w:tr>
    </w:tbl>
    <w:p w14:paraId="220358AE" w14:textId="77777777" w:rsidR="0099607F" w:rsidRDefault="0099607F" w:rsidP="0099607F">
      <w:pPr>
        <w:pStyle w:val="Heading2"/>
        <w:numPr>
          <w:ilvl w:val="1"/>
          <w:numId w:val="3"/>
        </w:numPr>
      </w:pPr>
      <w:bookmarkStart w:id="401" w:name="_Toc302251694"/>
      <w:bookmarkStart w:id="402" w:name="_Toc430015695"/>
      <w:r>
        <w:t>Template-specific definitions</w:t>
      </w:r>
      <w:bookmarkEnd w:id="401"/>
      <w:bookmarkEnd w:id="402"/>
    </w:p>
    <w:p w14:paraId="756DBEE9" w14:textId="77777777" w:rsidR="0099607F" w:rsidRDefault="0099607F" w:rsidP="0099607F">
      <w:r>
        <w:t>The definitions in this section provide reusable modeling element grammars that are specific to the Node or Relationship templates.</w:t>
      </w:r>
    </w:p>
    <w:p w14:paraId="0E41D73A" w14:textId="77777777" w:rsidR="0099607F" w:rsidRPr="00E94BB1" w:rsidRDefault="0099607F" w:rsidP="0099607F">
      <w:pPr>
        <w:pStyle w:val="Heading3"/>
        <w:numPr>
          <w:ilvl w:val="2"/>
          <w:numId w:val="3"/>
        </w:numPr>
      </w:pPr>
      <w:bookmarkStart w:id="403" w:name="_Toc430015696"/>
      <w:bookmarkStart w:id="404" w:name="DEFN_ELEMENT_CAPABILITY_ASSIGNMENT"/>
      <w:r>
        <w:t>Capability</w:t>
      </w:r>
      <w:r w:rsidRPr="00E94BB1">
        <w:t xml:space="preserve"> </w:t>
      </w:r>
      <w:r>
        <w:t>assignment</w:t>
      </w:r>
      <w:bookmarkEnd w:id="403"/>
    </w:p>
    <w:bookmarkEnd w:id="404"/>
    <w:p w14:paraId="0EEA72D0" w14:textId="77777777" w:rsidR="0099607F" w:rsidRPr="00D77CF0" w:rsidRDefault="0099607F" w:rsidP="0099607F">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53434584" w14:textId="77777777" w:rsidR="0099607F" w:rsidRPr="00E94BB1" w:rsidRDefault="0099607F" w:rsidP="0099607F">
      <w:pPr>
        <w:pStyle w:val="Heading4"/>
        <w:numPr>
          <w:ilvl w:val="3"/>
          <w:numId w:val="3"/>
        </w:numPr>
      </w:pPr>
      <w:r w:rsidRPr="00E94BB1">
        <w:t>Keynames</w:t>
      </w:r>
    </w:p>
    <w:p w14:paraId="56CEBC62" w14:textId="77777777" w:rsidR="0099607F" w:rsidRPr="00E94BB1" w:rsidRDefault="0099607F" w:rsidP="0099607F">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05"/>
        <w:gridCol w:w="1081"/>
        <w:gridCol w:w="1189"/>
        <w:gridCol w:w="6291"/>
      </w:tblGrid>
      <w:tr w:rsidR="0099607F" w:rsidRPr="00E94BB1" w14:paraId="4A2002F6" w14:textId="77777777" w:rsidTr="00042AE9">
        <w:trPr>
          <w:cantSplit/>
          <w:tblHeader/>
        </w:trPr>
        <w:tc>
          <w:tcPr>
            <w:tcW w:w="806" w:type="pct"/>
            <w:shd w:val="clear" w:color="auto" w:fill="D9D9D9"/>
          </w:tcPr>
          <w:p w14:paraId="541DD6DD" w14:textId="77777777" w:rsidR="0099607F" w:rsidRPr="00422683" w:rsidRDefault="0099607F" w:rsidP="00042AE9">
            <w:pPr>
              <w:pStyle w:val="TableText-Heading"/>
            </w:pPr>
            <w:r w:rsidRPr="00422683">
              <w:t>Keyname</w:t>
            </w:r>
          </w:p>
        </w:tc>
        <w:tc>
          <w:tcPr>
            <w:tcW w:w="482" w:type="pct"/>
            <w:shd w:val="clear" w:color="auto" w:fill="D9D9D9"/>
          </w:tcPr>
          <w:p w14:paraId="17C8BF45" w14:textId="77777777" w:rsidR="0099607F" w:rsidRPr="00422683" w:rsidRDefault="0099607F" w:rsidP="00042AE9">
            <w:pPr>
              <w:pStyle w:val="TableText-Heading"/>
            </w:pPr>
            <w:r w:rsidRPr="00422683">
              <w:t>Required</w:t>
            </w:r>
          </w:p>
        </w:tc>
        <w:tc>
          <w:tcPr>
            <w:tcW w:w="601" w:type="pct"/>
            <w:shd w:val="clear" w:color="auto" w:fill="D9D9D9"/>
          </w:tcPr>
          <w:p w14:paraId="0B5E6B86" w14:textId="77777777" w:rsidR="0099607F" w:rsidRPr="00422683" w:rsidRDefault="0099607F" w:rsidP="00042AE9">
            <w:pPr>
              <w:pStyle w:val="TableText-Heading"/>
            </w:pPr>
            <w:r w:rsidRPr="00422683">
              <w:t>Type</w:t>
            </w:r>
          </w:p>
        </w:tc>
        <w:tc>
          <w:tcPr>
            <w:tcW w:w="3111" w:type="pct"/>
            <w:shd w:val="clear" w:color="auto" w:fill="D9D9D9"/>
          </w:tcPr>
          <w:p w14:paraId="404FA2A9" w14:textId="77777777" w:rsidR="0099607F" w:rsidRPr="00422683" w:rsidRDefault="0099607F" w:rsidP="00042AE9">
            <w:pPr>
              <w:pStyle w:val="TableText-Heading"/>
            </w:pPr>
            <w:r w:rsidRPr="00422683">
              <w:t>Description</w:t>
            </w:r>
          </w:p>
        </w:tc>
      </w:tr>
      <w:tr w:rsidR="0099607F" w:rsidRPr="00E94BB1" w14:paraId="1961B44E" w14:textId="77777777" w:rsidTr="00042AE9">
        <w:trPr>
          <w:cantSplit/>
        </w:trPr>
        <w:tc>
          <w:tcPr>
            <w:tcW w:w="806" w:type="pct"/>
            <w:shd w:val="clear" w:color="auto" w:fill="FFFFFF"/>
          </w:tcPr>
          <w:p w14:paraId="491E81D7" w14:textId="77777777" w:rsidR="0099607F" w:rsidRPr="00E94BB1" w:rsidRDefault="0099607F" w:rsidP="00042AE9">
            <w:pPr>
              <w:pStyle w:val="TableText"/>
            </w:pPr>
            <w:r>
              <w:rPr>
                <w:noProof/>
              </w:rPr>
              <w:t>properties</w:t>
            </w:r>
          </w:p>
        </w:tc>
        <w:tc>
          <w:tcPr>
            <w:tcW w:w="482" w:type="pct"/>
            <w:shd w:val="clear" w:color="auto" w:fill="FFFFFF"/>
          </w:tcPr>
          <w:p w14:paraId="3267F337" w14:textId="77777777" w:rsidR="0099607F" w:rsidRDefault="0099607F" w:rsidP="00042AE9">
            <w:pPr>
              <w:pStyle w:val="TableText"/>
            </w:pPr>
            <w:r>
              <w:t>no</w:t>
            </w:r>
          </w:p>
        </w:tc>
        <w:tc>
          <w:tcPr>
            <w:tcW w:w="601" w:type="pct"/>
            <w:shd w:val="clear" w:color="auto" w:fill="FFFFFF"/>
          </w:tcPr>
          <w:p w14:paraId="58EA6437" w14:textId="77777777" w:rsidR="0099607F" w:rsidRDefault="0099607F" w:rsidP="00042AE9">
            <w:pPr>
              <w:pStyle w:val="TableText"/>
            </w:pPr>
            <w:r>
              <w:t xml:space="preserve">list of </w:t>
            </w:r>
          </w:p>
          <w:p w14:paraId="331366A7" w14:textId="77777777" w:rsidR="0099607F" w:rsidRPr="00E94BB1" w:rsidRDefault="005735A3" w:rsidP="00042AE9">
            <w:pPr>
              <w:pStyle w:val="TableText"/>
            </w:pPr>
            <w:hyperlink w:anchor="DEFN_ELEMENT_PROPERTY_VALUE_ASSIGNMENT" w:history="1">
              <w:r w:rsidR="0099607F">
                <w:rPr>
                  <w:rStyle w:val="Hyperlink"/>
                </w:rPr>
                <w:t>property assignments</w:t>
              </w:r>
            </w:hyperlink>
          </w:p>
        </w:tc>
        <w:tc>
          <w:tcPr>
            <w:tcW w:w="3111" w:type="pct"/>
            <w:shd w:val="clear" w:color="auto" w:fill="FFFFFF"/>
          </w:tcPr>
          <w:p w14:paraId="0A55D1E3" w14:textId="77777777" w:rsidR="0099607F" w:rsidRPr="00E94BB1" w:rsidRDefault="0099607F" w:rsidP="00042AE9">
            <w:pPr>
              <w:pStyle w:val="TableText"/>
            </w:pPr>
            <w:r>
              <w:t>An optional list of property definitions for the Capability definition.</w:t>
            </w:r>
          </w:p>
        </w:tc>
      </w:tr>
      <w:tr w:rsidR="0099607F" w:rsidRPr="00E94BB1" w14:paraId="377948D6" w14:textId="77777777" w:rsidTr="00042AE9">
        <w:trPr>
          <w:cantSplit/>
        </w:trPr>
        <w:tc>
          <w:tcPr>
            <w:tcW w:w="806" w:type="pct"/>
            <w:shd w:val="clear" w:color="auto" w:fill="FFFFFF"/>
          </w:tcPr>
          <w:p w14:paraId="544EC8B6" w14:textId="77777777" w:rsidR="0099607F" w:rsidRDefault="0099607F" w:rsidP="00042AE9">
            <w:pPr>
              <w:pStyle w:val="TableText"/>
              <w:rPr>
                <w:noProof/>
              </w:rPr>
            </w:pPr>
            <w:r>
              <w:rPr>
                <w:noProof/>
              </w:rPr>
              <w:t>attributes</w:t>
            </w:r>
          </w:p>
        </w:tc>
        <w:tc>
          <w:tcPr>
            <w:tcW w:w="482" w:type="pct"/>
            <w:shd w:val="clear" w:color="auto" w:fill="FFFFFF"/>
          </w:tcPr>
          <w:p w14:paraId="6D76C6AE" w14:textId="77777777" w:rsidR="0099607F" w:rsidRDefault="0099607F" w:rsidP="00042AE9">
            <w:pPr>
              <w:pStyle w:val="TableText"/>
            </w:pPr>
            <w:r>
              <w:t>no</w:t>
            </w:r>
          </w:p>
        </w:tc>
        <w:tc>
          <w:tcPr>
            <w:tcW w:w="601" w:type="pct"/>
            <w:shd w:val="clear" w:color="auto" w:fill="FFFFFF"/>
          </w:tcPr>
          <w:p w14:paraId="00B0F5E1" w14:textId="77777777" w:rsidR="0099607F" w:rsidRDefault="0099607F" w:rsidP="00042AE9">
            <w:pPr>
              <w:pStyle w:val="TableText"/>
            </w:pPr>
            <w:r>
              <w:t>list of</w:t>
            </w:r>
          </w:p>
          <w:p w14:paraId="1FD5652C" w14:textId="77777777" w:rsidR="0099607F" w:rsidRDefault="005735A3" w:rsidP="00042AE9">
            <w:pPr>
              <w:pStyle w:val="TableText"/>
            </w:pPr>
            <w:hyperlink w:anchor="DEFN_ELEMENT_ATTRIBUTE_VALUE_ASSIGNMENT" w:history="1">
              <w:r w:rsidR="0099607F">
                <w:rPr>
                  <w:rStyle w:val="Hyperlink"/>
                </w:rPr>
                <w:t>attribute assignments</w:t>
              </w:r>
            </w:hyperlink>
          </w:p>
        </w:tc>
        <w:tc>
          <w:tcPr>
            <w:tcW w:w="3111" w:type="pct"/>
            <w:shd w:val="clear" w:color="auto" w:fill="FFFFFF"/>
          </w:tcPr>
          <w:p w14:paraId="589717CF" w14:textId="77777777" w:rsidR="0099607F" w:rsidRDefault="0099607F" w:rsidP="00042AE9">
            <w:pPr>
              <w:pStyle w:val="TableText"/>
            </w:pPr>
            <w:r>
              <w:t>An optional list of attribute definitions for the Capability definition.</w:t>
            </w:r>
          </w:p>
        </w:tc>
      </w:tr>
    </w:tbl>
    <w:p w14:paraId="42EC19CD" w14:textId="77777777" w:rsidR="0099607F" w:rsidRPr="00E94BB1" w:rsidRDefault="0099607F" w:rsidP="0099607F">
      <w:pPr>
        <w:pStyle w:val="Heading4"/>
        <w:numPr>
          <w:ilvl w:val="3"/>
          <w:numId w:val="3"/>
        </w:numPr>
      </w:pPr>
      <w:r w:rsidRPr="00E94BB1">
        <w:t>Grammar</w:t>
      </w:r>
    </w:p>
    <w:p w14:paraId="76A6A210" w14:textId="77777777" w:rsidR="0099607F" w:rsidRDefault="0099607F" w:rsidP="0099607F">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323A2473" w14:textId="77777777" w:rsidTr="00042AE9">
        <w:tc>
          <w:tcPr>
            <w:tcW w:w="9576" w:type="dxa"/>
            <w:shd w:val="clear" w:color="auto" w:fill="D9D9D9" w:themeFill="background1" w:themeFillShade="D9"/>
          </w:tcPr>
          <w:p w14:paraId="71A442C9" w14:textId="77777777" w:rsidR="0099607F" w:rsidRDefault="0099607F" w:rsidP="00042AE9">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45A30657" w14:textId="77777777" w:rsidR="0099607F" w:rsidRDefault="0099607F" w:rsidP="00042AE9">
            <w:pPr>
              <w:rPr>
                <w:rStyle w:val="CodeSnippet"/>
                <w:noProof/>
              </w:rPr>
            </w:pPr>
            <w:r>
              <w:rPr>
                <w:rStyle w:val="CodeSnippet"/>
                <w:noProof/>
              </w:rPr>
              <w:t xml:space="preserve">  properties:</w:t>
            </w:r>
          </w:p>
          <w:p w14:paraId="1A37120C" w14:textId="77777777" w:rsidR="0099607F" w:rsidRDefault="0099607F" w:rsidP="00042AE9">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4DBC130D" w14:textId="77777777" w:rsidR="0099607F" w:rsidRDefault="0099607F" w:rsidP="00042AE9">
            <w:pPr>
              <w:rPr>
                <w:rStyle w:val="CodeSnippet"/>
                <w:noProof/>
              </w:rPr>
            </w:pPr>
            <w:r>
              <w:rPr>
                <w:rStyle w:val="CodeSnippet"/>
                <w:noProof/>
              </w:rPr>
              <w:t xml:space="preserve">  attributes:</w:t>
            </w:r>
          </w:p>
          <w:p w14:paraId="4333B882" w14:textId="77777777" w:rsidR="0099607F" w:rsidRPr="00E94BB1" w:rsidRDefault="0099607F" w:rsidP="00042AE9">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B9525B7" w14:textId="77777777" w:rsidR="0099607F" w:rsidRPr="00E94BB1" w:rsidRDefault="0099607F" w:rsidP="0099607F">
      <w:pPr>
        <w:pStyle w:val="NormalaroundTable"/>
      </w:pPr>
      <w:r w:rsidRPr="00E94BB1">
        <w:t xml:space="preserve">In the above </w:t>
      </w:r>
      <w:r>
        <w:t>grammars</w:t>
      </w:r>
      <w:r w:rsidRPr="00E94BB1">
        <w:t>, the pseudo values that appear in angle brackets have the following meaning:</w:t>
      </w:r>
    </w:p>
    <w:p w14:paraId="23D4EACC" w14:textId="77777777" w:rsidR="0099607F" w:rsidRPr="009775D5" w:rsidRDefault="0099607F" w:rsidP="0099607F">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3A405DC4" w14:textId="77777777" w:rsidR="0099607F" w:rsidRDefault="0099607F" w:rsidP="0099607F">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5259F0E2" w14:textId="77777777" w:rsidR="0099607F" w:rsidRDefault="0099607F" w:rsidP="0099607F">
      <w:pPr>
        <w:pStyle w:val="ListParagraph"/>
        <w:numPr>
          <w:ilvl w:val="0"/>
          <w:numId w:val="17"/>
        </w:numPr>
      </w:pPr>
      <w:r>
        <w:rPr>
          <w:rStyle w:val="CodeSnippetHighlight"/>
        </w:rPr>
        <w:lastRenderedPageBreak/>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F7AEF48" w14:textId="77777777" w:rsidR="0099607F" w:rsidRPr="00E94BB1" w:rsidRDefault="0099607F" w:rsidP="0099607F">
      <w:pPr>
        <w:pStyle w:val="Heading4"/>
        <w:numPr>
          <w:ilvl w:val="3"/>
          <w:numId w:val="3"/>
        </w:numPr>
      </w:pPr>
      <w:r w:rsidRPr="00E94BB1">
        <w:t>Example</w:t>
      </w:r>
    </w:p>
    <w:p w14:paraId="0A3A8D8D" w14:textId="77777777" w:rsidR="0099607F" w:rsidRDefault="0099607F" w:rsidP="0099607F">
      <w:pPr>
        <w:pStyle w:val="NormalaroundTable"/>
      </w:pPr>
      <w:r w:rsidRPr="00E94BB1">
        <w:t xml:space="preserve">The following </w:t>
      </w:r>
      <w:r>
        <w:t xml:space="preserve">example shows a capability assignment: </w:t>
      </w:r>
    </w:p>
    <w:p w14:paraId="03551F63" w14:textId="77777777" w:rsidR="0099607F" w:rsidRDefault="0099607F" w:rsidP="0099607F">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E94BB1" w14:paraId="08FA3A3A" w14:textId="77777777" w:rsidTr="00042AE9">
        <w:trPr>
          <w:trHeight w:val="256"/>
        </w:trPr>
        <w:tc>
          <w:tcPr>
            <w:tcW w:w="9576" w:type="dxa"/>
            <w:shd w:val="clear" w:color="auto" w:fill="D9D9D9" w:themeFill="background1" w:themeFillShade="D9"/>
          </w:tcPr>
          <w:p w14:paraId="73A1BF2D" w14:textId="77777777" w:rsidR="0099607F" w:rsidRPr="00716AEA" w:rsidRDefault="0099607F" w:rsidP="00042AE9">
            <w:pPr>
              <w:rPr>
                <w:rStyle w:val="CodeSnippet"/>
              </w:rPr>
            </w:pPr>
            <w:r w:rsidRPr="00716AEA">
              <w:rPr>
                <w:rStyle w:val="CodeSnippet"/>
              </w:rPr>
              <w:t>node_templates:</w:t>
            </w:r>
          </w:p>
          <w:p w14:paraId="1F30139E" w14:textId="77777777" w:rsidR="0099607F" w:rsidRPr="00716AEA" w:rsidRDefault="0099607F" w:rsidP="00042AE9">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126D5EF5"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capabilities:</w:t>
            </w:r>
          </w:p>
          <w:p w14:paraId="08E08638"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2889C213" w14:textId="77777777" w:rsidR="0099607F" w:rsidRPr="00716AEA" w:rsidRDefault="0099607F" w:rsidP="00042AE9">
            <w:pPr>
              <w:rPr>
                <w:rStyle w:val="CodeSnippet"/>
              </w:rPr>
            </w:pPr>
            <w:r w:rsidRPr="00716AEA">
              <w:rPr>
                <w:rStyle w:val="CodeSnippet"/>
              </w:rPr>
              <w:t xml:space="preserve">      </w:t>
            </w:r>
            <w:r>
              <w:rPr>
                <w:rStyle w:val="CodeSnippet"/>
              </w:rPr>
              <w:t xml:space="preserve">  </w:t>
            </w:r>
            <w:r w:rsidRPr="00716AEA">
              <w:rPr>
                <w:rStyle w:val="CodeSnippet"/>
              </w:rPr>
              <w:t>properties:</w:t>
            </w:r>
          </w:p>
          <w:p w14:paraId="47E7216D" w14:textId="77777777" w:rsidR="0099607F" w:rsidRPr="00E94BB1" w:rsidRDefault="0099607F" w:rsidP="00042AE9">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02987E91" w14:textId="77777777" w:rsidR="0099607F" w:rsidRPr="00EE7ECD" w:rsidRDefault="0099607F" w:rsidP="0099607F">
      <w:pPr>
        <w:pStyle w:val="Heading3"/>
        <w:numPr>
          <w:ilvl w:val="2"/>
          <w:numId w:val="3"/>
        </w:numPr>
      </w:pPr>
      <w:bookmarkStart w:id="405" w:name="_Toc430015697"/>
      <w:bookmarkStart w:id="406" w:name="DEFN_ELEMENT_REQUIREMENT_ASSIGNMENT"/>
      <w:r w:rsidRPr="00785193">
        <w:t>Requirement</w:t>
      </w:r>
      <w:r>
        <w:t xml:space="preserve"> assignment</w:t>
      </w:r>
      <w:bookmarkEnd w:id="405"/>
    </w:p>
    <w:bookmarkEnd w:id="406"/>
    <w:p w14:paraId="2F3C3CB2" w14:textId="77777777" w:rsidR="0099607F" w:rsidRDefault="0099607F" w:rsidP="0099607F">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4F13F1A" w14:textId="77777777" w:rsidR="0099607F" w:rsidRDefault="0099607F" w:rsidP="0099607F">
      <w:pPr>
        <w:pStyle w:val="Heading4"/>
        <w:numPr>
          <w:ilvl w:val="3"/>
          <w:numId w:val="3"/>
        </w:numPr>
      </w:pPr>
      <w:r>
        <w:t>Keynames</w:t>
      </w:r>
    </w:p>
    <w:p w14:paraId="260E8909" w14:textId="77777777" w:rsidR="0099607F" w:rsidRPr="0053600D" w:rsidRDefault="0099607F" w:rsidP="0099607F">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99607F" w:rsidRPr="004279F4" w14:paraId="6015BB1D" w14:textId="77777777" w:rsidTr="00042AE9">
        <w:trPr>
          <w:cantSplit/>
          <w:tblHeader/>
        </w:trPr>
        <w:tc>
          <w:tcPr>
            <w:tcW w:w="656" w:type="pct"/>
            <w:shd w:val="clear" w:color="auto" w:fill="D9D9D9"/>
          </w:tcPr>
          <w:p w14:paraId="16ABE7C7" w14:textId="77777777" w:rsidR="0099607F" w:rsidRPr="00422683" w:rsidRDefault="0099607F" w:rsidP="00042AE9">
            <w:pPr>
              <w:pStyle w:val="TableText-Heading"/>
            </w:pPr>
            <w:r w:rsidRPr="00422683">
              <w:t>Keyname</w:t>
            </w:r>
          </w:p>
        </w:tc>
        <w:tc>
          <w:tcPr>
            <w:tcW w:w="490" w:type="pct"/>
            <w:shd w:val="clear" w:color="auto" w:fill="D9D9D9"/>
          </w:tcPr>
          <w:p w14:paraId="5BE77809" w14:textId="77777777" w:rsidR="0099607F" w:rsidRPr="00422683" w:rsidRDefault="0099607F" w:rsidP="00042AE9">
            <w:pPr>
              <w:pStyle w:val="TableText-Heading"/>
            </w:pPr>
            <w:r w:rsidRPr="00422683">
              <w:t>Required</w:t>
            </w:r>
          </w:p>
        </w:tc>
        <w:tc>
          <w:tcPr>
            <w:tcW w:w="716" w:type="pct"/>
            <w:shd w:val="clear" w:color="auto" w:fill="D9D9D9"/>
          </w:tcPr>
          <w:p w14:paraId="59F4DAB1" w14:textId="77777777" w:rsidR="0099607F" w:rsidRPr="00422683" w:rsidRDefault="0099607F" w:rsidP="00042AE9">
            <w:pPr>
              <w:pStyle w:val="TableText-Heading"/>
            </w:pPr>
            <w:r w:rsidRPr="00422683">
              <w:t>Type</w:t>
            </w:r>
          </w:p>
        </w:tc>
        <w:tc>
          <w:tcPr>
            <w:tcW w:w="3138" w:type="pct"/>
            <w:shd w:val="clear" w:color="auto" w:fill="D9D9D9"/>
          </w:tcPr>
          <w:p w14:paraId="2176A7F2" w14:textId="77777777" w:rsidR="0099607F" w:rsidRPr="00422683" w:rsidRDefault="0099607F" w:rsidP="00042AE9">
            <w:pPr>
              <w:pStyle w:val="TableText-Heading"/>
            </w:pPr>
            <w:r w:rsidRPr="00422683">
              <w:t>Description</w:t>
            </w:r>
          </w:p>
        </w:tc>
      </w:tr>
      <w:tr w:rsidR="0099607F" w:rsidRPr="004279F4" w14:paraId="1F7940AB" w14:textId="77777777" w:rsidTr="00042AE9">
        <w:trPr>
          <w:cantSplit/>
        </w:trPr>
        <w:tc>
          <w:tcPr>
            <w:tcW w:w="656" w:type="pct"/>
            <w:shd w:val="clear" w:color="auto" w:fill="FFFFFF"/>
          </w:tcPr>
          <w:p w14:paraId="3CB83D53" w14:textId="77777777" w:rsidR="0099607F" w:rsidRDefault="0099607F" w:rsidP="00042AE9">
            <w:pPr>
              <w:pStyle w:val="TableText"/>
              <w:rPr>
                <w:noProof/>
              </w:rPr>
            </w:pPr>
            <w:r>
              <w:rPr>
                <w:noProof/>
              </w:rPr>
              <w:t>capability</w:t>
            </w:r>
          </w:p>
        </w:tc>
        <w:tc>
          <w:tcPr>
            <w:tcW w:w="490" w:type="pct"/>
            <w:shd w:val="clear" w:color="auto" w:fill="FFFFFF"/>
          </w:tcPr>
          <w:p w14:paraId="03156150" w14:textId="77777777" w:rsidR="0099607F" w:rsidRDefault="0099607F" w:rsidP="00042AE9">
            <w:pPr>
              <w:pStyle w:val="TableText"/>
            </w:pPr>
            <w:r>
              <w:t>no</w:t>
            </w:r>
          </w:p>
        </w:tc>
        <w:tc>
          <w:tcPr>
            <w:tcW w:w="716" w:type="pct"/>
            <w:shd w:val="clear" w:color="auto" w:fill="FFFFFF"/>
          </w:tcPr>
          <w:p w14:paraId="6642EA77" w14:textId="77777777" w:rsidR="0099607F" w:rsidRDefault="005735A3" w:rsidP="00042AE9">
            <w:pPr>
              <w:pStyle w:val="TableText"/>
            </w:pPr>
            <w:hyperlink w:anchor="TYPE_YAML_STRING" w:history="1">
              <w:r w:rsidR="0099607F" w:rsidRPr="00D462AB">
                <w:rPr>
                  <w:rStyle w:val="Hyperlink"/>
                </w:rPr>
                <w:t>string</w:t>
              </w:r>
            </w:hyperlink>
          </w:p>
        </w:tc>
        <w:tc>
          <w:tcPr>
            <w:tcW w:w="3138" w:type="pct"/>
            <w:shd w:val="clear" w:color="auto" w:fill="FFFFFF"/>
          </w:tcPr>
          <w:p w14:paraId="3029BE1C" w14:textId="77777777" w:rsidR="0099607F" w:rsidRDefault="0099607F" w:rsidP="00042AE9">
            <w:pPr>
              <w:pStyle w:val="TableText"/>
            </w:pPr>
            <w:r>
              <w:t>The optional reserved keyname used to provide the name of either a:</w:t>
            </w:r>
          </w:p>
          <w:p w14:paraId="4C6F11B6" w14:textId="77777777" w:rsidR="0099607F" w:rsidRDefault="0099607F" w:rsidP="0099607F">
            <w:pPr>
              <w:pStyle w:val="TableText"/>
              <w:numPr>
                <w:ilvl w:val="0"/>
                <w:numId w:val="56"/>
              </w:numPr>
            </w:pPr>
            <w:r w:rsidRPr="00DB579D">
              <w:rPr>
                <w:b/>
              </w:rPr>
              <w:t>Capability definition</w:t>
            </w:r>
            <w:r>
              <w:t xml:space="preserve"> within a </w:t>
            </w:r>
            <w:r w:rsidRPr="00074B57">
              <w:rPr>
                <w:i/>
              </w:rPr>
              <w:t>target</w:t>
            </w:r>
            <w:r>
              <w:t xml:space="preserve"> node template that can fulfill the requirement.</w:t>
            </w:r>
          </w:p>
          <w:p w14:paraId="5C074F47" w14:textId="77777777" w:rsidR="0099607F" w:rsidRDefault="0099607F" w:rsidP="0099607F">
            <w:pPr>
              <w:pStyle w:val="TableText"/>
              <w:numPr>
                <w:ilvl w:val="0"/>
                <w:numId w:val="56"/>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99607F" w:rsidRPr="004279F4" w14:paraId="56FDB63D" w14:textId="77777777" w:rsidTr="00042AE9">
        <w:trPr>
          <w:cantSplit/>
        </w:trPr>
        <w:tc>
          <w:tcPr>
            <w:tcW w:w="656" w:type="pct"/>
            <w:shd w:val="clear" w:color="auto" w:fill="FFFFFF"/>
          </w:tcPr>
          <w:p w14:paraId="09B2ACDA" w14:textId="77777777" w:rsidR="0099607F" w:rsidRDefault="0099607F" w:rsidP="00042AE9">
            <w:pPr>
              <w:pStyle w:val="TableText"/>
              <w:rPr>
                <w:noProof/>
              </w:rPr>
            </w:pPr>
            <w:r>
              <w:rPr>
                <w:noProof/>
              </w:rPr>
              <w:t>node</w:t>
            </w:r>
          </w:p>
        </w:tc>
        <w:tc>
          <w:tcPr>
            <w:tcW w:w="490" w:type="pct"/>
            <w:shd w:val="clear" w:color="auto" w:fill="FFFFFF"/>
          </w:tcPr>
          <w:p w14:paraId="269DDAAC" w14:textId="77777777" w:rsidR="0099607F" w:rsidRDefault="0099607F" w:rsidP="00042AE9">
            <w:pPr>
              <w:pStyle w:val="TableText"/>
            </w:pPr>
            <w:r>
              <w:t>no</w:t>
            </w:r>
          </w:p>
        </w:tc>
        <w:tc>
          <w:tcPr>
            <w:tcW w:w="716" w:type="pct"/>
            <w:shd w:val="clear" w:color="auto" w:fill="FFFFFF"/>
          </w:tcPr>
          <w:p w14:paraId="10DACA29" w14:textId="77777777" w:rsidR="0099607F" w:rsidRDefault="005735A3" w:rsidP="00042AE9">
            <w:pPr>
              <w:pStyle w:val="TableText"/>
            </w:pPr>
            <w:hyperlink w:anchor="TYPE_YAML_STRING" w:history="1">
              <w:r w:rsidR="0099607F" w:rsidRPr="003E5FCB">
                <w:rPr>
                  <w:rStyle w:val="Hyperlink"/>
                </w:rPr>
                <w:t>string</w:t>
              </w:r>
            </w:hyperlink>
          </w:p>
        </w:tc>
        <w:tc>
          <w:tcPr>
            <w:tcW w:w="3138" w:type="pct"/>
            <w:shd w:val="clear" w:color="auto" w:fill="FFFFFF"/>
          </w:tcPr>
          <w:p w14:paraId="348A39EC" w14:textId="77777777" w:rsidR="0099607F" w:rsidRDefault="0099607F" w:rsidP="00042AE9">
            <w:pPr>
              <w:pStyle w:val="TableText"/>
            </w:pPr>
            <w:r>
              <w:t>The optional reserved keyname used to identify the target node of a relationship.  specifically, it is used to provide either a:</w:t>
            </w:r>
          </w:p>
          <w:p w14:paraId="35DCE0F6" w14:textId="77777777" w:rsidR="0099607F" w:rsidRDefault="0099607F" w:rsidP="0099607F">
            <w:pPr>
              <w:pStyle w:val="TableText"/>
              <w:numPr>
                <w:ilvl w:val="0"/>
                <w:numId w:val="55"/>
              </w:numPr>
            </w:pPr>
            <w:r w:rsidRPr="0086100F">
              <w:rPr>
                <w:b/>
              </w:rPr>
              <w:t>Node Template</w:t>
            </w:r>
            <w:r>
              <w:t xml:space="preserve"> name that can fulfil the target node requirement.</w:t>
            </w:r>
          </w:p>
          <w:p w14:paraId="75AF091E" w14:textId="77777777" w:rsidR="0099607F" w:rsidRDefault="0099607F" w:rsidP="0099607F">
            <w:pPr>
              <w:pStyle w:val="TableText"/>
              <w:numPr>
                <w:ilvl w:val="0"/>
                <w:numId w:val="55"/>
              </w:numPr>
            </w:pPr>
            <w:r w:rsidRPr="0086100F">
              <w:rPr>
                <w:b/>
              </w:rPr>
              <w:t>Node Type</w:t>
            </w:r>
            <w:r>
              <w:t xml:space="preserve"> name that the provider will use to select a type-compatible node template to fulfil the requirement at runtime.</w:t>
            </w:r>
          </w:p>
        </w:tc>
      </w:tr>
      <w:tr w:rsidR="0099607F" w:rsidRPr="004279F4" w14:paraId="3B1DB2F2" w14:textId="77777777" w:rsidTr="00042AE9">
        <w:trPr>
          <w:cantSplit/>
        </w:trPr>
        <w:tc>
          <w:tcPr>
            <w:tcW w:w="656" w:type="pct"/>
            <w:shd w:val="clear" w:color="auto" w:fill="FFFFFF"/>
          </w:tcPr>
          <w:p w14:paraId="5E452331" w14:textId="77777777" w:rsidR="0099607F" w:rsidRDefault="0099607F" w:rsidP="00042AE9">
            <w:pPr>
              <w:pStyle w:val="TableText"/>
              <w:rPr>
                <w:noProof/>
              </w:rPr>
            </w:pPr>
            <w:r>
              <w:rPr>
                <w:noProof/>
              </w:rPr>
              <w:t>relationship</w:t>
            </w:r>
          </w:p>
        </w:tc>
        <w:tc>
          <w:tcPr>
            <w:tcW w:w="490" w:type="pct"/>
            <w:shd w:val="clear" w:color="auto" w:fill="FFFFFF"/>
          </w:tcPr>
          <w:p w14:paraId="1D63F142" w14:textId="77777777" w:rsidR="0099607F" w:rsidRDefault="0099607F" w:rsidP="00042AE9">
            <w:pPr>
              <w:pStyle w:val="TableText"/>
            </w:pPr>
            <w:r>
              <w:t>no</w:t>
            </w:r>
          </w:p>
        </w:tc>
        <w:tc>
          <w:tcPr>
            <w:tcW w:w="716" w:type="pct"/>
            <w:shd w:val="clear" w:color="auto" w:fill="FFFFFF"/>
          </w:tcPr>
          <w:p w14:paraId="1E2B3E61" w14:textId="77777777" w:rsidR="0099607F" w:rsidRDefault="005735A3" w:rsidP="00042AE9">
            <w:pPr>
              <w:pStyle w:val="TableText"/>
            </w:pPr>
            <w:hyperlink w:anchor="TYPE_YAML_STRING" w:history="1">
              <w:r w:rsidR="0099607F" w:rsidRPr="003E5FCB">
                <w:rPr>
                  <w:rStyle w:val="Hyperlink"/>
                </w:rPr>
                <w:t>string</w:t>
              </w:r>
            </w:hyperlink>
          </w:p>
        </w:tc>
        <w:tc>
          <w:tcPr>
            <w:tcW w:w="3138" w:type="pct"/>
            <w:shd w:val="clear" w:color="auto" w:fill="FFFFFF"/>
          </w:tcPr>
          <w:p w14:paraId="7C04DB10" w14:textId="77777777" w:rsidR="0099607F" w:rsidRDefault="0099607F" w:rsidP="00042AE9">
            <w:pPr>
              <w:pStyle w:val="TableText"/>
            </w:pPr>
            <w:r>
              <w:t>The optional reserved keyname used to provide the name of either a:</w:t>
            </w:r>
          </w:p>
          <w:p w14:paraId="6154EE1F" w14:textId="77777777" w:rsidR="0099607F" w:rsidRDefault="0099607F" w:rsidP="0099607F">
            <w:pPr>
              <w:pStyle w:val="TableText"/>
              <w:numPr>
                <w:ilvl w:val="0"/>
                <w:numId w:val="57"/>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123FF81A" w14:textId="77777777" w:rsidR="0099607F" w:rsidRDefault="0099607F" w:rsidP="0099607F">
            <w:pPr>
              <w:pStyle w:val="TableText"/>
              <w:numPr>
                <w:ilvl w:val="0"/>
                <w:numId w:val="57"/>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99607F" w:rsidRPr="004279F4" w14:paraId="34F71E1D" w14:textId="77777777" w:rsidTr="00042AE9">
        <w:trPr>
          <w:cantSplit/>
        </w:trPr>
        <w:tc>
          <w:tcPr>
            <w:tcW w:w="656" w:type="pct"/>
            <w:shd w:val="clear" w:color="auto" w:fill="FFFFFF"/>
          </w:tcPr>
          <w:p w14:paraId="7D66BBE9" w14:textId="77777777" w:rsidR="0099607F" w:rsidRDefault="0099607F" w:rsidP="00042AE9">
            <w:pPr>
              <w:pStyle w:val="TableText"/>
              <w:rPr>
                <w:noProof/>
              </w:rPr>
            </w:pPr>
            <w:r>
              <w:rPr>
                <w:noProof/>
              </w:rPr>
              <w:t>node_filter</w:t>
            </w:r>
          </w:p>
        </w:tc>
        <w:tc>
          <w:tcPr>
            <w:tcW w:w="490" w:type="pct"/>
            <w:shd w:val="clear" w:color="auto" w:fill="FFFFFF"/>
          </w:tcPr>
          <w:p w14:paraId="6943DD37" w14:textId="77777777" w:rsidR="0099607F" w:rsidRDefault="0099607F" w:rsidP="00042AE9">
            <w:pPr>
              <w:pStyle w:val="TableText"/>
            </w:pPr>
            <w:r>
              <w:t>no</w:t>
            </w:r>
          </w:p>
        </w:tc>
        <w:tc>
          <w:tcPr>
            <w:tcW w:w="716" w:type="pct"/>
            <w:shd w:val="clear" w:color="auto" w:fill="FFFFFF"/>
          </w:tcPr>
          <w:p w14:paraId="6B8A85AF" w14:textId="77777777" w:rsidR="0099607F" w:rsidRDefault="005735A3" w:rsidP="00042AE9">
            <w:pPr>
              <w:pStyle w:val="TableText"/>
            </w:pPr>
            <w:hyperlink w:anchor="DEFN_ELEMENT_NODE_FILTER_DEFN" w:history="1">
              <w:r w:rsidR="0099607F" w:rsidRPr="00E67AA9">
                <w:rPr>
                  <w:rStyle w:val="Hyperlink"/>
                </w:rPr>
                <w:t>node filter</w:t>
              </w:r>
            </w:hyperlink>
          </w:p>
        </w:tc>
        <w:tc>
          <w:tcPr>
            <w:tcW w:w="3138" w:type="pct"/>
            <w:shd w:val="clear" w:color="auto" w:fill="FFFFFF"/>
          </w:tcPr>
          <w:p w14:paraId="3C376A55" w14:textId="77777777" w:rsidR="0099607F" w:rsidRDefault="0099607F" w:rsidP="00042AE9">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074B1335" w14:textId="77777777" w:rsidR="0099607F" w:rsidRPr="0053600D" w:rsidRDefault="0099607F" w:rsidP="0099607F">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99607F" w:rsidRPr="004279F4" w14:paraId="3177FD56" w14:textId="77777777" w:rsidTr="00042AE9">
        <w:trPr>
          <w:cantSplit/>
          <w:tblHeader/>
        </w:trPr>
        <w:tc>
          <w:tcPr>
            <w:tcW w:w="656" w:type="pct"/>
            <w:shd w:val="clear" w:color="auto" w:fill="D9D9D9"/>
          </w:tcPr>
          <w:p w14:paraId="662C9578" w14:textId="77777777" w:rsidR="0099607F" w:rsidRPr="00422683" w:rsidRDefault="0099607F" w:rsidP="00042AE9">
            <w:pPr>
              <w:pStyle w:val="TableText-Heading"/>
            </w:pPr>
            <w:r w:rsidRPr="00422683">
              <w:t>Keyname</w:t>
            </w:r>
          </w:p>
        </w:tc>
        <w:tc>
          <w:tcPr>
            <w:tcW w:w="490" w:type="pct"/>
            <w:shd w:val="clear" w:color="auto" w:fill="D9D9D9"/>
          </w:tcPr>
          <w:p w14:paraId="576F05CB" w14:textId="77777777" w:rsidR="0099607F" w:rsidRPr="00422683" w:rsidRDefault="0099607F" w:rsidP="00042AE9">
            <w:pPr>
              <w:pStyle w:val="TableText-Heading"/>
            </w:pPr>
            <w:r w:rsidRPr="00422683">
              <w:t>Required</w:t>
            </w:r>
          </w:p>
        </w:tc>
        <w:tc>
          <w:tcPr>
            <w:tcW w:w="716" w:type="pct"/>
            <w:shd w:val="clear" w:color="auto" w:fill="D9D9D9"/>
          </w:tcPr>
          <w:p w14:paraId="593E177C" w14:textId="77777777" w:rsidR="0099607F" w:rsidRPr="00422683" w:rsidRDefault="0099607F" w:rsidP="00042AE9">
            <w:pPr>
              <w:pStyle w:val="TableText-Heading"/>
            </w:pPr>
            <w:r w:rsidRPr="00422683">
              <w:t>Type</w:t>
            </w:r>
          </w:p>
        </w:tc>
        <w:tc>
          <w:tcPr>
            <w:tcW w:w="3138" w:type="pct"/>
            <w:shd w:val="clear" w:color="auto" w:fill="D9D9D9"/>
          </w:tcPr>
          <w:p w14:paraId="3E17C89D" w14:textId="77777777" w:rsidR="0099607F" w:rsidRPr="00422683" w:rsidRDefault="0099607F" w:rsidP="00042AE9">
            <w:pPr>
              <w:pStyle w:val="TableText-Heading"/>
            </w:pPr>
            <w:r w:rsidRPr="00422683">
              <w:t>Description</w:t>
            </w:r>
          </w:p>
        </w:tc>
      </w:tr>
      <w:tr w:rsidR="0099607F" w:rsidRPr="004279F4" w14:paraId="2AC22C88" w14:textId="77777777" w:rsidTr="00042AE9">
        <w:trPr>
          <w:cantSplit/>
        </w:trPr>
        <w:tc>
          <w:tcPr>
            <w:tcW w:w="656" w:type="pct"/>
            <w:shd w:val="clear" w:color="auto" w:fill="FFFFFF"/>
          </w:tcPr>
          <w:p w14:paraId="633E9EF6" w14:textId="77777777" w:rsidR="0099607F" w:rsidRDefault="0099607F" w:rsidP="00042AE9">
            <w:pPr>
              <w:pStyle w:val="TableText"/>
              <w:rPr>
                <w:noProof/>
              </w:rPr>
            </w:pPr>
            <w:r>
              <w:rPr>
                <w:noProof/>
              </w:rPr>
              <w:t>type</w:t>
            </w:r>
          </w:p>
        </w:tc>
        <w:tc>
          <w:tcPr>
            <w:tcW w:w="490" w:type="pct"/>
            <w:shd w:val="clear" w:color="auto" w:fill="FFFFFF"/>
          </w:tcPr>
          <w:p w14:paraId="74653195" w14:textId="77777777" w:rsidR="0099607F" w:rsidRDefault="0099607F" w:rsidP="00042AE9">
            <w:pPr>
              <w:pStyle w:val="TableText"/>
            </w:pPr>
            <w:r>
              <w:t>no</w:t>
            </w:r>
          </w:p>
        </w:tc>
        <w:tc>
          <w:tcPr>
            <w:tcW w:w="716" w:type="pct"/>
            <w:shd w:val="clear" w:color="auto" w:fill="FFFFFF"/>
          </w:tcPr>
          <w:p w14:paraId="692C28BF" w14:textId="77777777" w:rsidR="0099607F" w:rsidRDefault="005735A3" w:rsidP="00042AE9">
            <w:pPr>
              <w:pStyle w:val="TableText"/>
            </w:pPr>
            <w:hyperlink w:anchor="TYPE_YAML_STRING" w:history="1">
              <w:r w:rsidR="0099607F" w:rsidRPr="00770689">
                <w:rPr>
                  <w:rStyle w:val="Hyperlink"/>
                </w:rPr>
                <w:t>string</w:t>
              </w:r>
            </w:hyperlink>
          </w:p>
        </w:tc>
        <w:tc>
          <w:tcPr>
            <w:tcW w:w="3138" w:type="pct"/>
            <w:shd w:val="clear" w:color="auto" w:fill="FFFFFF"/>
          </w:tcPr>
          <w:p w14:paraId="5E241EE5" w14:textId="77777777" w:rsidR="0099607F" w:rsidRDefault="0099607F" w:rsidP="00042AE9">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99607F" w:rsidRPr="004279F4" w14:paraId="328A6A75" w14:textId="77777777" w:rsidTr="00042AE9">
        <w:trPr>
          <w:cantSplit/>
        </w:trPr>
        <w:tc>
          <w:tcPr>
            <w:tcW w:w="656" w:type="pct"/>
            <w:shd w:val="clear" w:color="auto" w:fill="FFFFFF"/>
          </w:tcPr>
          <w:p w14:paraId="7633221D" w14:textId="77777777" w:rsidR="0099607F" w:rsidRDefault="0099607F" w:rsidP="00042AE9">
            <w:pPr>
              <w:pStyle w:val="TableText"/>
              <w:rPr>
                <w:noProof/>
              </w:rPr>
            </w:pPr>
            <w:r>
              <w:rPr>
                <w:noProof/>
              </w:rPr>
              <w:lastRenderedPageBreak/>
              <w:t>properties</w:t>
            </w:r>
          </w:p>
        </w:tc>
        <w:tc>
          <w:tcPr>
            <w:tcW w:w="490" w:type="pct"/>
            <w:shd w:val="clear" w:color="auto" w:fill="FFFFFF"/>
          </w:tcPr>
          <w:p w14:paraId="22B0A208" w14:textId="77777777" w:rsidR="0099607F" w:rsidRDefault="0099607F" w:rsidP="00042AE9">
            <w:pPr>
              <w:pStyle w:val="TableText"/>
            </w:pPr>
            <w:r>
              <w:t>no</w:t>
            </w:r>
          </w:p>
        </w:tc>
        <w:tc>
          <w:tcPr>
            <w:tcW w:w="716" w:type="pct"/>
            <w:shd w:val="clear" w:color="auto" w:fill="FFFFFF"/>
          </w:tcPr>
          <w:p w14:paraId="6D44CB2B" w14:textId="77777777" w:rsidR="0099607F" w:rsidRDefault="0099607F" w:rsidP="00042AE9">
            <w:pPr>
              <w:pStyle w:val="TableText"/>
            </w:pPr>
            <w:r>
              <w:t xml:space="preserve">list of </w:t>
            </w:r>
          </w:p>
          <w:p w14:paraId="03332EA8" w14:textId="77777777" w:rsidR="0099607F" w:rsidRDefault="005735A3" w:rsidP="00042AE9">
            <w:pPr>
              <w:pStyle w:val="TableText"/>
            </w:pPr>
            <w:hyperlink w:anchor="DEFN_ELEMENT_INTERFACE_DEF" w:history="1">
              <w:r w:rsidR="0099607F" w:rsidRPr="00717851">
                <w:rPr>
                  <w:rStyle w:val="Hyperlink"/>
                </w:rPr>
                <w:t>interface definitions</w:t>
              </w:r>
            </w:hyperlink>
          </w:p>
        </w:tc>
        <w:tc>
          <w:tcPr>
            <w:tcW w:w="3138" w:type="pct"/>
            <w:shd w:val="clear" w:color="auto" w:fill="FFFFFF"/>
          </w:tcPr>
          <w:p w14:paraId="5D918439" w14:textId="77777777" w:rsidR="0099607F" w:rsidRDefault="0099607F" w:rsidP="00042AE9">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0322DCA1" w14:textId="77777777" w:rsidR="0099607F" w:rsidRDefault="0099607F" w:rsidP="0099607F">
      <w:pPr>
        <w:pStyle w:val="Heading4"/>
        <w:numPr>
          <w:ilvl w:val="3"/>
          <w:numId w:val="3"/>
        </w:numPr>
      </w:pPr>
      <w:r>
        <w:t>Grammar</w:t>
      </w:r>
    </w:p>
    <w:p w14:paraId="6B76C2F5" w14:textId="77777777" w:rsidR="0099607F" w:rsidRDefault="0099607F" w:rsidP="0099607F">
      <w:pPr>
        <w:pStyle w:val="NormalaroundTable"/>
      </w:pPr>
      <w:r w:rsidRPr="005F6F83">
        <w:t xml:space="preserve">Named </w:t>
      </w:r>
      <w:r>
        <w:t>requirement</w:t>
      </w:r>
      <w:r w:rsidRPr="005F6F83">
        <w:t xml:space="preserve"> </w:t>
      </w:r>
      <w:r>
        <w:t>assignments</w:t>
      </w:r>
      <w:r w:rsidRPr="005F6F83">
        <w:t xml:space="preserve"> have one of the following grammars:</w:t>
      </w:r>
    </w:p>
    <w:p w14:paraId="4622333B" w14:textId="77777777" w:rsidR="0099607F" w:rsidRDefault="0099607F" w:rsidP="0099607F">
      <w:pPr>
        <w:pStyle w:val="Heading5"/>
        <w:numPr>
          <w:ilvl w:val="4"/>
          <w:numId w:val="3"/>
        </w:numPr>
      </w:pPr>
      <w:r>
        <w:t>Short notation:</w:t>
      </w:r>
    </w:p>
    <w:p w14:paraId="29144383" w14:textId="77777777" w:rsidR="0099607F" w:rsidRPr="00FC53CB" w:rsidRDefault="0099607F" w:rsidP="0099607F">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BBC756E" w14:textId="77777777" w:rsidTr="00042AE9">
        <w:tc>
          <w:tcPr>
            <w:tcW w:w="9576" w:type="dxa"/>
            <w:shd w:val="clear" w:color="auto" w:fill="D9D9D9" w:themeFill="background1" w:themeFillShade="D9"/>
          </w:tcPr>
          <w:p w14:paraId="096ED3B5" w14:textId="77777777" w:rsidR="0099607F" w:rsidRPr="006824F5" w:rsidRDefault="0099607F" w:rsidP="00042AE9">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07F20363" w14:textId="77777777" w:rsidR="0099607F" w:rsidRPr="00113A67" w:rsidRDefault="0099607F" w:rsidP="0099607F">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6A789B58" w14:textId="77777777" w:rsidR="0099607F" w:rsidRDefault="0099607F" w:rsidP="0099607F">
      <w:pPr>
        <w:pStyle w:val="Heading5"/>
        <w:numPr>
          <w:ilvl w:val="4"/>
          <w:numId w:val="3"/>
        </w:numPr>
      </w:pPr>
      <w:r>
        <w:t>Extended notation:</w:t>
      </w:r>
    </w:p>
    <w:p w14:paraId="2FEC6985" w14:textId="77777777" w:rsidR="0099607F" w:rsidRPr="00485A25" w:rsidRDefault="0099607F" w:rsidP="0099607F">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6807387" w14:textId="77777777" w:rsidTr="00042AE9">
        <w:tc>
          <w:tcPr>
            <w:tcW w:w="9576" w:type="dxa"/>
            <w:shd w:val="clear" w:color="auto" w:fill="D9D9D9" w:themeFill="background1" w:themeFillShade="D9"/>
          </w:tcPr>
          <w:p w14:paraId="1B98D209" w14:textId="77777777" w:rsidR="0099607F" w:rsidRDefault="0099607F" w:rsidP="00042AE9">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50BE5805" w14:textId="77777777" w:rsidR="0099607F" w:rsidRDefault="0099607F" w:rsidP="00042AE9">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31438CDC" w14:textId="77777777" w:rsidR="0099607F" w:rsidRDefault="0099607F" w:rsidP="00042AE9">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77FB3FC" w14:textId="77777777" w:rsidR="0099607F" w:rsidRDefault="0099607F" w:rsidP="00042AE9">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492878C7" w14:textId="77777777" w:rsidR="0099607F" w:rsidRDefault="0099607F" w:rsidP="00042AE9">
            <w:pPr>
              <w:rPr>
                <w:rStyle w:val="CodeSnippet"/>
              </w:rPr>
            </w:pPr>
            <w:r>
              <w:rPr>
                <w:rStyle w:val="CodeSnippet"/>
              </w:rPr>
              <w:t xml:space="preserve">  node_filter:</w:t>
            </w:r>
          </w:p>
          <w:p w14:paraId="30AE46E8" w14:textId="77777777" w:rsidR="0099607F" w:rsidRDefault="0099607F" w:rsidP="00042AE9">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28E2F93D" w14:textId="77777777" w:rsidR="0099607F" w:rsidRPr="005E7BCE" w:rsidRDefault="0099607F" w:rsidP="00042AE9">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28DCB7C5" w14:textId="77777777" w:rsidR="0099607F" w:rsidRDefault="0099607F" w:rsidP="0099607F">
      <w:pPr>
        <w:pStyle w:val="Heading5"/>
        <w:numPr>
          <w:ilvl w:val="4"/>
          <w:numId w:val="3"/>
        </w:numPr>
      </w:pPr>
      <w:r>
        <w:t>Extended grammar with Property Assignments for the relationship’s Interfaces</w:t>
      </w:r>
    </w:p>
    <w:p w14:paraId="3682BD1C" w14:textId="77777777" w:rsidR="0099607F" w:rsidRPr="00F2238A" w:rsidRDefault="0099607F" w:rsidP="0099607F">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1736B93" w14:textId="77777777" w:rsidTr="00042AE9">
        <w:tc>
          <w:tcPr>
            <w:tcW w:w="9576" w:type="dxa"/>
            <w:shd w:val="clear" w:color="auto" w:fill="D9D9D9" w:themeFill="background1" w:themeFillShade="D9"/>
          </w:tcPr>
          <w:p w14:paraId="509DAC05" w14:textId="77777777" w:rsidR="0099607F" w:rsidRDefault="0099607F" w:rsidP="00042AE9">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DD1548" w14:textId="77777777" w:rsidR="0099607F" w:rsidRPr="00DE686E" w:rsidRDefault="0099607F" w:rsidP="00042AE9">
            <w:pPr>
              <w:rPr>
                <w:rStyle w:val="CodeSnippet"/>
              </w:rPr>
            </w:pPr>
            <w:r>
              <w:rPr>
                <w:rStyle w:val="CodeSnippet"/>
              </w:rPr>
              <w:t xml:space="preserve">  # Other keynames omitted for brevity</w:t>
            </w:r>
          </w:p>
          <w:p w14:paraId="7B864059" w14:textId="77777777" w:rsidR="0099607F" w:rsidRPr="00DE686E" w:rsidRDefault="0099607F" w:rsidP="00042AE9">
            <w:pPr>
              <w:rPr>
                <w:rStyle w:val="CodeSnippet"/>
              </w:rPr>
            </w:pPr>
            <w:r w:rsidRPr="00DE686E">
              <w:rPr>
                <w:rStyle w:val="CodeSnippet"/>
              </w:rPr>
              <w:t xml:space="preserve">  relationship: </w:t>
            </w:r>
          </w:p>
          <w:p w14:paraId="685F8453" w14:textId="77777777" w:rsidR="0099607F" w:rsidRPr="00DE686E" w:rsidRDefault="0099607F" w:rsidP="00042AE9">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336456DE" w14:textId="77777777" w:rsidR="0099607F" w:rsidRPr="00DE686E" w:rsidRDefault="0099607F" w:rsidP="00042AE9">
            <w:pPr>
              <w:rPr>
                <w:rStyle w:val="CodeSnippet"/>
              </w:rPr>
            </w:pPr>
            <w:r w:rsidRPr="00DE686E">
              <w:rPr>
                <w:rStyle w:val="CodeSnippet"/>
              </w:rPr>
              <w:t xml:space="preserve">    properties:</w:t>
            </w:r>
          </w:p>
          <w:p w14:paraId="2B656003" w14:textId="77777777" w:rsidR="0099607F" w:rsidRPr="00DE686E" w:rsidRDefault="0099607F" w:rsidP="00042AE9">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211300" w14:textId="77777777" w:rsidR="0099607F" w:rsidRPr="00DE686E" w:rsidRDefault="0099607F" w:rsidP="00042AE9">
            <w:pPr>
              <w:rPr>
                <w:rStyle w:val="CodeSnippet"/>
              </w:rPr>
            </w:pPr>
            <w:r>
              <w:rPr>
                <w:rStyle w:val="CodeSnippet"/>
              </w:rPr>
              <w:t xml:space="preserve">  </w:t>
            </w:r>
            <w:r w:rsidRPr="00DE686E">
              <w:rPr>
                <w:rStyle w:val="CodeSnippet"/>
              </w:rPr>
              <w:t xml:space="preserve">  interfaces:</w:t>
            </w:r>
          </w:p>
          <w:p w14:paraId="6EE2E4E1" w14:textId="77777777" w:rsidR="0099607F" w:rsidRPr="00E7367E" w:rsidRDefault="0099607F" w:rsidP="00042AE9">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13F2A62B" w14:textId="77777777" w:rsidR="0099607F" w:rsidRDefault="0099607F" w:rsidP="0099607F">
      <w:pPr>
        <w:pStyle w:val="NormalaroundTable"/>
      </w:pPr>
      <w:r>
        <w:t>Examples of uses for the extended requirement assignment grammar include:</w:t>
      </w:r>
    </w:p>
    <w:p w14:paraId="5EDD8933" w14:textId="77777777" w:rsidR="0099607F" w:rsidRDefault="0099607F" w:rsidP="0099607F">
      <w:pPr>
        <w:pStyle w:val="ListParagraph"/>
        <w:numPr>
          <w:ilvl w:val="0"/>
          <w:numId w:val="58"/>
        </w:numPr>
      </w:pPr>
      <w:r>
        <w:lastRenderedPageBreak/>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73E5519A" w14:textId="77777777" w:rsidR="0099607F" w:rsidRDefault="0099607F" w:rsidP="0099607F">
      <w:pPr>
        <w:pStyle w:val="ListParagraph"/>
        <w:numPr>
          <w:ilvl w:val="0"/>
          <w:numId w:val="58"/>
        </w:numPr>
      </w:pPr>
      <w:r>
        <w:t>The need to further clarify the concrete Relationship Template or abstract Relationship Type to use when relating the source node’s requirement to the target node’s capability.</w:t>
      </w:r>
    </w:p>
    <w:p w14:paraId="3F786640" w14:textId="77777777" w:rsidR="0099607F" w:rsidRDefault="0099607F" w:rsidP="0099607F">
      <w:pPr>
        <w:pStyle w:val="ListParagraph"/>
        <w:numPr>
          <w:ilvl w:val="0"/>
          <w:numId w:val="58"/>
        </w:numPr>
      </w:pPr>
      <w:r>
        <w:t>The need to further clarify the concrete capability (symbolic) name or abstract Capability Type in the target node to form a relationship between.</w:t>
      </w:r>
    </w:p>
    <w:p w14:paraId="08F76EE8" w14:textId="77777777" w:rsidR="0099607F" w:rsidRDefault="0099607F" w:rsidP="0099607F">
      <w:pPr>
        <w:pStyle w:val="ListParagraph"/>
        <w:numPr>
          <w:ilvl w:val="0"/>
          <w:numId w:val="58"/>
        </w:numPr>
      </w:pPr>
      <w:r>
        <w:t>The need to (further) constrain the occurrences of the requirement in the instance model.</w:t>
      </w:r>
    </w:p>
    <w:p w14:paraId="176682F7" w14:textId="77777777" w:rsidR="0099607F" w:rsidRDefault="0099607F" w:rsidP="0099607F">
      <w:pPr>
        <w:pStyle w:val="NormalaroundTable"/>
      </w:pPr>
      <w:r>
        <w:t xml:space="preserve">In the </w:t>
      </w:r>
      <w:r w:rsidRPr="004C633C">
        <w:t>above</w:t>
      </w:r>
      <w:r>
        <w:t xml:space="preserve"> grammars, the pseudo values that appear in angle brackets have the following meaning:</w:t>
      </w:r>
    </w:p>
    <w:p w14:paraId="52BAF88C" w14:textId="77777777" w:rsidR="0099607F" w:rsidRPr="00F578AD" w:rsidRDefault="0099607F" w:rsidP="0099607F">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9DE0340" w14:textId="77777777" w:rsidR="0099607F" w:rsidRDefault="0099607F" w:rsidP="0099607F">
      <w:pPr>
        <w:pStyle w:val="ListParagraph"/>
        <w:numPr>
          <w:ilvl w:val="0"/>
          <w:numId w:val="24"/>
        </w:numPr>
      </w:pPr>
      <w:r>
        <w:rPr>
          <w:rStyle w:val="CodeSnippetHighlight"/>
        </w:rPr>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052F99C7" w14:textId="77777777" w:rsidR="0099607F" w:rsidRDefault="0099607F" w:rsidP="0099607F">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0E2B0D83" w14:textId="77777777" w:rsidR="0099607F" w:rsidRDefault="0099607F" w:rsidP="0099607F">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24B20022" w14:textId="77777777" w:rsidR="0099607F" w:rsidRDefault="0099607F" w:rsidP="0099607F">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BBBCBE7" w14:textId="77777777" w:rsidR="0099607F" w:rsidRDefault="0099607F" w:rsidP="0099607F">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4E8A358F" w14:textId="77777777" w:rsidR="0099607F" w:rsidRDefault="0099607F" w:rsidP="0099607F">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27358438" w14:textId="77777777" w:rsidR="0099607F" w:rsidRDefault="0099607F" w:rsidP="0099607F">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B1E26F1" w14:textId="77777777" w:rsidR="0099607F" w:rsidRDefault="0099607F" w:rsidP="0099607F">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5EC8DA25" w14:textId="77777777" w:rsidR="0099607F" w:rsidRDefault="0099607F" w:rsidP="0099607F">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5A659B2D" w14:textId="77777777" w:rsidR="0099607F" w:rsidRDefault="0099607F" w:rsidP="0099607F">
      <w:pPr>
        <w:pStyle w:val="Heading4"/>
        <w:numPr>
          <w:ilvl w:val="3"/>
          <w:numId w:val="3"/>
        </w:numPr>
      </w:pPr>
      <w:r>
        <w:t>Examples</w:t>
      </w:r>
    </w:p>
    <w:p w14:paraId="06FEF01B" w14:textId="77777777" w:rsidR="0099607F" w:rsidRDefault="0099607F" w:rsidP="0099607F">
      <w:pPr>
        <w:pStyle w:val="Heading5"/>
        <w:numPr>
          <w:ilvl w:val="4"/>
          <w:numId w:val="3"/>
        </w:numPr>
      </w:pPr>
      <w:r>
        <w:t xml:space="preserve">Example 1 – Abstract hosting </w:t>
      </w:r>
      <w:r w:rsidRPr="00A9426B">
        <w:t>requirement</w:t>
      </w:r>
      <w:r>
        <w:t xml:space="preserve"> on a Node Type</w:t>
      </w:r>
    </w:p>
    <w:p w14:paraId="7D4DFEB7" w14:textId="77777777" w:rsidR="0099607F" w:rsidRDefault="0099607F" w:rsidP="0099607F">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616F595" w14:textId="77777777" w:rsidTr="00042AE9">
        <w:trPr>
          <w:trHeight w:val="256"/>
        </w:trPr>
        <w:tc>
          <w:tcPr>
            <w:tcW w:w="9576" w:type="dxa"/>
            <w:shd w:val="clear" w:color="auto" w:fill="D9D9D9" w:themeFill="background1" w:themeFillShade="D9"/>
          </w:tcPr>
          <w:p w14:paraId="3431BA8D" w14:textId="77777777" w:rsidR="0099607F" w:rsidRPr="006824F5" w:rsidRDefault="0099607F" w:rsidP="00042AE9">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72CE87AA" w14:textId="77777777" w:rsidR="0099607F" w:rsidRDefault="0099607F" w:rsidP="00042AE9">
            <w:pPr>
              <w:rPr>
                <w:rStyle w:val="CodeSnippet"/>
                <w:noProof/>
              </w:rPr>
            </w:pPr>
            <w:r>
              <w:rPr>
                <w:rStyle w:val="CodeSnippet"/>
                <w:noProof/>
              </w:rPr>
              <w:t>node_templates:</w:t>
            </w:r>
          </w:p>
          <w:p w14:paraId="783779CB" w14:textId="77777777" w:rsidR="0099607F" w:rsidRDefault="0099607F" w:rsidP="00042AE9">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3485676" w14:textId="77777777" w:rsidR="0099607F" w:rsidRDefault="0099607F" w:rsidP="00042AE9">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0929AE22" w14:textId="77777777" w:rsidR="0099607F" w:rsidRPr="006824F5" w:rsidRDefault="0099607F" w:rsidP="00042AE9">
            <w:pPr>
              <w:rPr>
                <w:rStyle w:val="CodeSnippet"/>
                <w:noProof/>
              </w:rPr>
            </w:pPr>
            <w:r>
              <w:rPr>
                <w:rStyle w:val="CodeSnippet"/>
                <w:noProof/>
              </w:rPr>
              <w:t xml:space="preserve">    ...</w:t>
            </w:r>
          </w:p>
          <w:p w14:paraId="1F0A09D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F289CD7"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3415DEF4" w14:textId="77777777" w:rsidR="0099607F" w:rsidRPr="00F73F2A" w:rsidRDefault="0099607F" w:rsidP="00042AE9">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79D81EC8" w14:textId="77777777" w:rsidR="0099607F" w:rsidRPr="0067282C" w:rsidRDefault="0099607F" w:rsidP="0099607F">
      <w:pPr>
        <w:pStyle w:val="NormalaroundTable"/>
      </w:pPr>
      <w:r>
        <w:lastRenderedPageBreak/>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7321CDB2" w14:textId="77777777" w:rsidR="0099607F" w:rsidRDefault="0099607F" w:rsidP="0099607F">
      <w:pPr>
        <w:pStyle w:val="Heading5"/>
        <w:numPr>
          <w:ilvl w:val="4"/>
          <w:numId w:val="3"/>
        </w:numPr>
      </w:pPr>
      <w:proofErr w:type="gramStart"/>
      <w:r>
        <w:t>Example  2</w:t>
      </w:r>
      <w:proofErr w:type="gramEnd"/>
      <w:r>
        <w:t xml:space="preserve"> - Requirement with Node Template and a custom Relationship Type</w:t>
      </w:r>
    </w:p>
    <w:p w14:paraId="72DD2D5B" w14:textId="77777777" w:rsidR="0099607F" w:rsidRPr="00C5021D" w:rsidRDefault="0099607F" w:rsidP="0099607F">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DB49A25" w14:textId="77777777" w:rsidTr="00042AE9">
        <w:trPr>
          <w:trHeight w:val="256"/>
        </w:trPr>
        <w:tc>
          <w:tcPr>
            <w:tcW w:w="9576" w:type="dxa"/>
            <w:shd w:val="clear" w:color="auto" w:fill="D9D9D9" w:themeFill="background1" w:themeFillShade="D9"/>
          </w:tcPr>
          <w:p w14:paraId="2A21FA77" w14:textId="77777777" w:rsidR="0099607F" w:rsidRPr="006824F5" w:rsidRDefault="0099607F" w:rsidP="00042AE9">
            <w:pPr>
              <w:rPr>
                <w:rStyle w:val="CodeSnippet"/>
                <w:noProof/>
              </w:rPr>
            </w:pPr>
            <w:r w:rsidRPr="006824F5">
              <w:rPr>
                <w:rStyle w:val="CodeSnippet"/>
                <w:noProof/>
              </w:rPr>
              <w:t xml:space="preserve"># Example of a (database) requirement that is fulfilled by a node template named </w:t>
            </w:r>
          </w:p>
          <w:p w14:paraId="74926B30" w14:textId="77777777" w:rsidR="0099607F" w:rsidRPr="006824F5" w:rsidRDefault="0099607F" w:rsidP="00042AE9">
            <w:pPr>
              <w:rPr>
                <w:rStyle w:val="CodeSnippet"/>
                <w:noProof/>
              </w:rPr>
            </w:pPr>
            <w:r w:rsidRPr="006824F5">
              <w:rPr>
                <w:rStyle w:val="CodeSnippet"/>
                <w:noProof/>
              </w:rPr>
              <w:t># “my_database”, but also requires a custom database connection relationship</w:t>
            </w:r>
          </w:p>
          <w:p w14:paraId="302706FA" w14:textId="77777777" w:rsidR="0099607F" w:rsidRPr="006824F5" w:rsidRDefault="0099607F" w:rsidP="00042AE9">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64436615" w14:textId="77777777" w:rsidR="0099607F" w:rsidRPr="006824F5" w:rsidRDefault="0099607F" w:rsidP="00042AE9">
            <w:pPr>
              <w:rPr>
                <w:rStyle w:val="CodeSnippet"/>
                <w:noProof/>
              </w:rPr>
            </w:pPr>
            <w:r w:rsidRPr="006824F5">
              <w:rPr>
                <w:rStyle w:val="CodeSnippet"/>
                <w:noProof/>
              </w:rPr>
              <w:t xml:space="preserve">  requirements:</w:t>
            </w:r>
          </w:p>
          <w:p w14:paraId="08B0157D" w14:textId="77777777" w:rsidR="0099607F" w:rsidRDefault="0099607F" w:rsidP="00042AE9">
            <w:pPr>
              <w:rPr>
                <w:rStyle w:val="CodeSnippet"/>
                <w:noProof/>
              </w:rPr>
            </w:pPr>
            <w:r w:rsidRPr="006824F5">
              <w:rPr>
                <w:rStyle w:val="CodeSnippet"/>
                <w:noProof/>
              </w:rPr>
              <w:t xml:space="preserve">    - database: </w:t>
            </w:r>
          </w:p>
          <w:p w14:paraId="6635186D" w14:textId="77777777" w:rsidR="0099607F" w:rsidRDefault="0099607F" w:rsidP="00042AE9">
            <w:pPr>
              <w:rPr>
                <w:rStyle w:val="CodeSnippet"/>
                <w:noProof/>
              </w:rPr>
            </w:pPr>
            <w:r>
              <w:rPr>
                <w:rStyle w:val="CodeSnippet"/>
                <w:noProof/>
              </w:rPr>
              <w:t xml:space="preserve">        node: </w:t>
            </w:r>
            <w:r w:rsidRPr="006824F5">
              <w:rPr>
                <w:rStyle w:val="CodeSnippet"/>
                <w:noProof/>
              </w:rPr>
              <w:t>my_database</w:t>
            </w:r>
          </w:p>
          <w:p w14:paraId="1DF6FA65" w14:textId="77777777" w:rsidR="0099607F" w:rsidRPr="006824F5" w:rsidRDefault="0099607F" w:rsidP="00042AE9">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26F0C4A4" w14:textId="77777777" w:rsidR="0099607F" w:rsidRPr="00F73F2A" w:rsidRDefault="0099607F" w:rsidP="00042AE9">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148A8417" w14:textId="77777777" w:rsidR="0099607F" w:rsidRDefault="0099607F" w:rsidP="0099607F">
      <w:pPr>
        <w:pStyle w:val="Heading5"/>
        <w:numPr>
          <w:ilvl w:val="4"/>
          <w:numId w:val="3"/>
        </w:numPr>
      </w:pPr>
      <w:r>
        <w:t xml:space="preserve">Example 3 - Requirement for a Compute node with additional selection criteria (filter) </w:t>
      </w:r>
    </w:p>
    <w:p w14:paraId="20FA2992" w14:textId="77777777" w:rsidR="0099607F" w:rsidRPr="004A707C" w:rsidRDefault="0099607F" w:rsidP="0099607F">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46C30FE" w14:textId="77777777" w:rsidTr="00042AE9">
        <w:trPr>
          <w:trHeight w:val="256"/>
        </w:trPr>
        <w:tc>
          <w:tcPr>
            <w:tcW w:w="9576" w:type="dxa"/>
            <w:shd w:val="clear" w:color="auto" w:fill="D9D9D9" w:themeFill="background1" w:themeFillShade="D9"/>
          </w:tcPr>
          <w:p w14:paraId="381976E5" w14:textId="77777777" w:rsidR="0099607F" w:rsidRPr="004A707C" w:rsidRDefault="0099607F" w:rsidP="00042AE9">
            <w:pPr>
              <w:autoSpaceDE w:val="0"/>
              <w:autoSpaceDN w:val="0"/>
              <w:adjustRightInd w:val="0"/>
              <w:rPr>
                <w:rStyle w:val="CodeSnippet"/>
                <w:noProof/>
              </w:rPr>
            </w:pPr>
            <w:r w:rsidRPr="004A707C">
              <w:rPr>
                <w:rStyle w:val="CodeSnippet"/>
                <w:noProof/>
              </w:rPr>
              <w:t>node_templates:</w:t>
            </w:r>
          </w:p>
          <w:p w14:paraId="43F2F327" w14:textId="77777777" w:rsidR="0099607F" w:rsidRPr="004A707C" w:rsidRDefault="0099607F" w:rsidP="00042AE9">
            <w:pPr>
              <w:pStyle w:val="CommentText"/>
              <w:rPr>
                <w:rStyle w:val="CodeSnippet"/>
                <w:noProof/>
              </w:rPr>
            </w:pPr>
            <w:r w:rsidRPr="004A707C">
              <w:rPr>
                <w:rStyle w:val="CodeSnippet"/>
                <w:noProof/>
              </w:rPr>
              <w:t xml:space="preserve">  mysql:</w:t>
            </w:r>
          </w:p>
          <w:p w14:paraId="5A66EF57" w14:textId="77777777" w:rsidR="0099607F" w:rsidRPr="004A707C" w:rsidRDefault="0099607F" w:rsidP="00042AE9">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39F8C415" w14:textId="77777777" w:rsidR="0099607F" w:rsidRPr="004A707C" w:rsidRDefault="0099607F" w:rsidP="00042AE9">
            <w:pPr>
              <w:pStyle w:val="CommentText"/>
              <w:rPr>
                <w:rStyle w:val="CodeSnippet"/>
                <w:noProof/>
              </w:rPr>
            </w:pPr>
            <w:r w:rsidRPr="004A707C">
              <w:rPr>
                <w:rStyle w:val="CodeSnippet"/>
                <w:noProof/>
              </w:rPr>
              <w:t xml:space="preserve">    properties:</w:t>
            </w:r>
          </w:p>
          <w:p w14:paraId="17872D8D" w14:textId="77777777" w:rsidR="0099607F" w:rsidRPr="004A707C" w:rsidRDefault="0099607F" w:rsidP="00042AE9">
            <w:pPr>
              <w:pStyle w:val="CommentText"/>
              <w:rPr>
                <w:rStyle w:val="CodeSnippet"/>
                <w:noProof/>
              </w:rPr>
            </w:pPr>
            <w:r w:rsidRPr="004A707C">
              <w:rPr>
                <w:rStyle w:val="CodeSnippet"/>
                <w:noProof/>
              </w:rPr>
              <w:t xml:space="preserve">      # omitted here for brevity</w:t>
            </w:r>
          </w:p>
          <w:p w14:paraId="37EB3E7C" w14:textId="77777777" w:rsidR="0099607F" w:rsidRPr="004A707C" w:rsidRDefault="0099607F" w:rsidP="00042AE9">
            <w:pPr>
              <w:pStyle w:val="CommentText"/>
              <w:rPr>
                <w:rStyle w:val="CodeSnippet"/>
                <w:noProof/>
              </w:rPr>
            </w:pPr>
            <w:r w:rsidRPr="004A707C">
              <w:rPr>
                <w:rStyle w:val="CodeSnippet"/>
                <w:noProof/>
              </w:rPr>
              <w:t xml:space="preserve">    requirements:</w:t>
            </w:r>
          </w:p>
          <w:p w14:paraId="56C8E0BB" w14:textId="77777777" w:rsidR="0099607F" w:rsidRDefault="0099607F" w:rsidP="00042AE9">
            <w:pPr>
              <w:pStyle w:val="CommentText"/>
              <w:rPr>
                <w:rStyle w:val="CodeSnippet"/>
                <w:noProof/>
              </w:rPr>
            </w:pPr>
            <w:r w:rsidRPr="004A707C">
              <w:rPr>
                <w:rStyle w:val="CodeSnippet"/>
                <w:noProof/>
              </w:rPr>
              <w:t xml:space="preserve">      - host:</w:t>
            </w:r>
          </w:p>
          <w:p w14:paraId="73623CEC" w14:textId="77777777" w:rsidR="0099607F" w:rsidRPr="004A707C" w:rsidRDefault="0099607F" w:rsidP="00042AE9">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1AC82585"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0B54157E"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33C942C3" w14:textId="77777777" w:rsidR="0099607F" w:rsidRDefault="0099607F" w:rsidP="00042AE9">
            <w:pPr>
              <w:pStyle w:val="CommentText"/>
              <w:rPr>
                <w:rStyle w:val="CodeSnippet"/>
                <w:noProof/>
              </w:rPr>
            </w:pPr>
            <w:r>
              <w:rPr>
                <w:rStyle w:val="CodeSnippet"/>
                <w:noProof/>
              </w:rPr>
              <w:t xml:space="preserve">              - host:</w:t>
            </w:r>
          </w:p>
          <w:p w14:paraId="4B131153"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358C78DE"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69059CB6"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1759D793"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 os:</w:t>
            </w:r>
          </w:p>
          <w:p w14:paraId="6CAFD3A1" w14:textId="77777777" w:rsidR="0099607F" w:rsidRDefault="0099607F" w:rsidP="00042AE9">
            <w:pPr>
              <w:pStyle w:val="CommentText"/>
              <w:rPr>
                <w:rStyle w:val="CodeSnippet"/>
                <w:noProof/>
              </w:rPr>
            </w:pPr>
            <w:r>
              <w:rPr>
                <w:rStyle w:val="CodeSnippet"/>
                <w:noProof/>
              </w:rPr>
              <w:t xml:space="preserve">                  properties:</w:t>
            </w:r>
          </w:p>
          <w:p w14:paraId="3056AE4B" w14:textId="77777777" w:rsidR="0099607F" w:rsidRPr="004A707C" w:rsidRDefault="0099607F" w:rsidP="00042AE9">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8692ED1"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4635CAE9" w14:textId="77777777" w:rsidR="0099607F" w:rsidRDefault="0099607F" w:rsidP="00042AE9">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8B63552" w14:textId="77777777" w:rsidR="0099607F" w:rsidRPr="004A707C" w:rsidRDefault="0099607F" w:rsidP="00042AE9">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21285B1D"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243C3696" w14:textId="77777777" w:rsidR="0099607F" w:rsidRPr="004A707C" w:rsidRDefault="0099607F" w:rsidP="00042AE9">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3506E42C" w14:textId="77777777" w:rsidR="0099607F" w:rsidRPr="00F73F2A" w:rsidRDefault="0099607F" w:rsidP="00042AE9">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25A06547" w14:textId="77777777" w:rsidR="0099607F" w:rsidRDefault="0099607F" w:rsidP="0099607F">
      <w:pPr>
        <w:pStyle w:val="Heading3"/>
        <w:numPr>
          <w:ilvl w:val="2"/>
          <w:numId w:val="3"/>
        </w:numPr>
      </w:pPr>
      <w:bookmarkStart w:id="407" w:name="_Toc430015698"/>
      <w:bookmarkStart w:id="408" w:name="DEFN_ENTITY_NODE_TEMPLATE"/>
      <w:r>
        <w:lastRenderedPageBreak/>
        <w:t>Node Template</w:t>
      </w:r>
      <w:bookmarkEnd w:id="407"/>
    </w:p>
    <w:bookmarkEnd w:id="408"/>
    <w:p w14:paraId="155A28F1" w14:textId="77777777" w:rsidR="0099607F" w:rsidRDefault="0099607F" w:rsidP="0099607F">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EE1585A" w14:textId="77777777" w:rsidR="0099607F" w:rsidRDefault="0099607F" w:rsidP="0099607F">
      <w:pPr>
        <w:pStyle w:val="Heading4"/>
        <w:numPr>
          <w:ilvl w:val="3"/>
          <w:numId w:val="3"/>
        </w:numPr>
      </w:pPr>
      <w:r>
        <w:t>Keynames</w:t>
      </w:r>
    </w:p>
    <w:p w14:paraId="66075460" w14:textId="77777777" w:rsidR="0099607F" w:rsidRPr="0053600D" w:rsidRDefault="0099607F" w:rsidP="0099607F">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133"/>
        <w:gridCol w:w="1936"/>
        <w:gridCol w:w="5820"/>
      </w:tblGrid>
      <w:tr w:rsidR="0099607F" w:rsidRPr="004279F4" w14:paraId="6912A889" w14:textId="77777777" w:rsidTr="00042AE9">
        <w:trPr>
          <w:cantSplit/>
          <w:tblHeader/>
        </w:trPr>
        <w:tc>
          <w:tcPr>
            <w:tcW w:w="620" w:type="pct"/>
            <w:shd w:val="clear" w:color="auto" w:fill="D9D9D9"/>
          </w:tcPr>
          <w:p w14:paraId="423CE55B" w14:textId="77777777" w:rsidR="0099607F" w:rsidRPr="00422683" w:rsidRDefault="0099607F" w:rsidP="00042AE9">
            <w:pPr>
              <w:pStyle w:val="TableText-Heading"/>
            </w:pPr>
            <w:r w:rsidRPr="00422683">
              <w:t>Keyname</w:t>
            </w:r>
          </w:p>
        </w:tc>
        <w:tc>
          <w:tcPr>
            <w:tcW w:w="560" w:type="pct"/>
            <w:shd w:val="clear" w:color="auto" w:fill="D9D9D9"/>
          </w:tcPr>
          <w:p w14:paraId="35379EEA" w14:textId="77777777" w:rsidR="0099607F" w:rsidRPr="00422683" w:rsidRDefault="0099607F" w:rsidP="00042AE9">
            <w:pPr>
              <w:pStyle w:val="TableText-Heading"/>
            </w:pPr>
            <w:r w:rsidRPr="00422683">
              <w:t>Required</w:t>
            </w:r>
          </w:p>
        </w:tc>
        <w:tc>
          <w:tcPr>
            <w:tcW w:w="955" w:type="pct"/>
            <w:shd w:val="clear" w:color="auto" w:fill="D9D9D9"/>
          </w:tcPr>
          <w:p w14:paraId="31D83C18" w14:textId="77777777" w:rsidR="0099607F" w:rsidRPr="00422683" w:rsidRDefault="0099607F" w:rsidP="00042AE9">
            <w:pPr>
              <w:pStyle w:val="TableText-Heading"/>
            </w:pPr>
            <w:r w:rsidRPr="00422683">
              <w:t>Type</w:t>
            </w:r>
          </w:p>
        </w:tc>
        <w:tc>
          <w:tcPr>
            <w:tcW w:w="2865" w:type="pct"/>
            <w:shd w:val="clear" w:color="auto" w:fill="D9D9D9"/>
          </w:tcPr>
          <w:p w14:paraId="4F862A54" w14:textId="77777777" w:rsidR="0099607F" w:rsidRPr="00422683" w:rsidRDefault="0099607F" w:rsidP="00042AE9">
            <w:pPr>
              <w:pStyle w:val="TableText-Heading"/>
            </w:pPr>
            <w:r w:rsidRPr="00422683">
              <w:t>Description</w:t>
            </w:r>
          </w:p>
        </w:tc>
      </w:tr>
      <w:tr w:rsidR="0099607F" w:rsidRPr="004279F4" w14:paraId="272BAA82" w14:textId="77777777" w:rsidTr="00042AE9">
        <w:trPr>
          <w:cantSplit/>
        </w:trPr>
        <w:tc>
          <w:tcPr>
            <w:tcW w:w="620" w:type="pct"/>
            <w:shd w:val="clear" w:color="auto" w:fill="FFFFFF"/>
          </w:tcPr>
          <w:p w14:paraId="0BD88FAD" w14:textId="77777777" w:rsidR="0099607F" w:rsidRDefault="0099607F" w:rsidP="00042AE9">
            <w:pPr>
              <w:pStyle w:val="TableText"/>
              <w:rPr>
                <w:noProof/>
              </w:rPr>
            </w:pPr>
            <w:r>
              <w:rPr>
                <w:noProof/>
              </w:rPr>
              <w:t>type</w:t>
            </w:r>
          </w:p>
        </w:tc>
        <w:tc>
          <w:tcPr>
            <w:tcW w:w="560" w:type="pct"/>
            <w:shd w:val="clear" w:color="auto" w:fill="FFFFFF"/>
          </w:tcPr>
          <w:p w14:paraId="0E0C95A6" w14:textId="77777777" w:rsidR="0099607F" w:rsidRDefault="0099607F" w:rsidP="00042AE9">
            <w:pPr>
              <w:pStyle w:val="TableText"/>
            </w:pPr>
            <w:r>
              <w:t>yes</w:t>
            </w:r>
          </w:p>
        </w:tc>
        <w:tc>
          <w:tcPr>
            <w:tcW w:w="955" w:type="pct"/>
            <w:shd w:val="clear" w:color="auto" w:fill="FFFFFF"/>
          </w:tcPr>
          <w:p w14:paraId="13D5C4D1" w14:textId="77777777" w:rsidR="0099607F" w:rsidRDefault="005735A3" w:rsidP="00042AE9">
            <w:pPr>
              <w:pStyle w:val="TableText"/>
            </w:pPr>
            <w:hyperlink w:anchor="TYPE_YAML_STRING" w:history="1">
              <w:r w:rsidR="0099607F" w:rsidRPr="004A08E6">
                <w:rPr>
                  <w:rStyle w:val="Hyperlink"/>
                </w:rPr>
                <w:t>string</w:t>
              </w:r>
            </w:hyperlink>
          </w:p>
        </w:tc>
        <w:tc>
          <w:tcPr>
            <w:tcW w:w="2865" w:type="pct"/>
            <w:shd w:val="clear" w:color="auto" w:fill="FFFFFF"/>
          </w:tcPr>
          <w:p w14:paraId="0AEC52A8" w14:textId="77777777" w:rsidR="0099607F" w:rsidRDefault="0099607F" w:rsidP="00042AE9">
            <w:pPr>
              <w:pStyle w:val="TableText"/>
            </w:pPr>
            <w:r>
              <w:t>The required name of the Node Type the Node Template is based upon.</w:t>
            </w:r>
          </w:p>
        </w:tc>
      </w:tr>
      <w:tr w:rsidR="0099607F" w:rsidRPr="004279F4" w14:paraId="185C475C" w14:textId="77777777" w:rsidTr="00042AE9">
        <w:trPr>
          <w:cantSplit/>
        </w:trPr>
        <w:tc>
          <w:tcPr>
            <w:tcW w:w="620" w:type="pct"/>
            <w:shd w:val="clear" w:color="auto" w:fill="FFFFFF"/>
          </w:tcPr>
          <w:p w14:paraId="51390EE6" w14:textId="77777777" w:rsidR="0099607F" w:rsidRDefault="0099607F" w:rsidP="00042AE9">
            <w:pPr>
              <w:pStyle w:val="TableText"/>
              <w:rPr>
                <w:noProof/>
              </w:rPr>
            </w:pPr>
            <w:r>
              <w:rPr>
                <w:noProof/>
              </w:rPr>
              <w:t>description</w:t>
            </w:r>
          </w:p>
        </w:tc>
        <w:tc>
          <w:tcPr>
            <w:tcW w:w="560" w:type="pct"/>
            <w:shd w:val="clear" w:color="auto" w:fill="FFFFFF"/>
          </w:tcPr>
          <w:p w14:paraId="14FD66F2" w14:textId="77777777" w:rsidR="0099607F" w:rsidRDefault="0099607F" w:rsidP="00042AE9">
            <w:pPr>
              <w:pStyle w:val="TableText"/>
            </w:pPr>
            <w:r>
              <w:t>no</w:t>
            </w:r>
          </w:p>
        </w:tc>
        <w:tc>
          <w:tcPr>
            <w:tcW w:w="955" w:type="pct"/>
            <w:shd w:val="clear" w:color="auto" w:fill="FFFFFF"/>
          </w:tcPr>
          <w:p w14:paraId="58632023" w14:textId="77777777" w:rsidR="0099607F" w:rsidRDefault="005735A3" w:rsidP="00042AE9">
            <w:pPr>
              <w:pStyle w:val="TableText"/>
            </w:pPr>
            <w:hyperlink w:anchor="DEFN_ELEMENT_DESCRIPTION" w:history="1">
              <w:r w:rsidR="0099607F" w:rsidRPr="00BF52EB">
                <w:rPr>
                  <w:rStyle w:val="Hyperlink"/>
                </w:rPr>
                <w:t>description</w:t>
              </w:r>
            </w:hyperlink>
          </w:p>
        </w:tc>
        <w:tc>
          <w:tcPr>
            <w:tcW w:w="2865" w:type="pct"/>
            <w:shd w:val="clear" w:color="auto" w:fill="FFFFFF"/>
          </w:tcPr>
          <w:p w14:paraId="6DD4D0D4" w14:textId="77777777" w:rsidR="0099607F" w:rsidRDefault="0099607F" w:rsidP="00042AE9">
            <w:pPr>
              <w:pStyle w:val="TableText"/>
            </w:pPr>
            <w:r>
              <w:t>An optional description for the Node Template.</w:t>
            </w:r>
          </w:p>
        </w:tc>
      </w:tr>
      <w:tr w:rsidR="0099607F" w:rsidRPr="004279F4" w14:paraId="18D74EE6" w14:textId="77777777" w:rsidTr="00042AE9">
        <w:trPr>
          <w:cantSplit/>
        </w:trPr>
        <w:tc>
          <w:tcPr>
            <w:tcW w:w="620" w:type="pct"/>
            <w:shd w:val="clear" w:color="auto" w:fill="FFFFFF"/>
          </w:tcPr>
          <w:p w14:paraId="272A4F18" w14:textId="77777777" w:rsidR="0099607F" w:rsidRDefault="0099607F" w:rsidP="00042AE9">
            <w:pPr>
              <w:pStyle w:val="TableText"/>
              <w:rPr>
                <w:noProof/>
              </w:rPr>
            </w:pPr>
            <w:r>
              <w:rPr>
                <w:noProof/>
              </w:rPr>
              <w:t>directives</w:t>
            </w:r>
          </w:p>
        </w:tc>
        <w:tc>
          <w:tcPr>
            <w:tcW w:w="560" w:type="pct"/>
            <w:shd w:val="clear" w:color="auto" w:fill="FFFFFF"/>
          </w:tcPr>
          <w:p w14:paraId="1D2907D0" w14:textId="77777777" w:rsidR="0099607F" w:rsidRDefault="0099607F" w:rsidP="00042AE9">
            <w:pPr>
              <w:pStyle w:val="TableText"/>
            </w:pPr>
            <w:r>
              <w:t>no</w:t>
            </w:r>
          </w:p>
        </w:tc>
        <w:tc>
          <w:tcPr>
            <w:tcW w:w="955" w:type="pct"/>
            <w:shd w:val="clear" w:color="auto" w:fill="FFFFFF"/>
          </w:tcPr>
          <w:p w14:paraId="4A1D83F7" w14:textId="77777777" w:rsidR="0099607F" w:rsidRDefault="005735A3" w:rsidP="00042AE9">
            <w:pPr>
              <w:pStyle w:val="TableText"/>
            </w:pPr>
            <w:hyperlink w:anchor="TYPE_YAML_STRING" w:history="1">
              <w:r w:rsidR="0099607F" w:rsidRPr="00AA5AB6">
                <w:rPr>
                  <w:rStyle w:val="Hyperlink"/>
                </w:rPr>
                <w:t>string</w:t>
              </w:r>
            </w:hyperlink>
            <w:r w:rsidR="0099607F">
              <w:t>[]</w:t>
            </w:r>
          </w:p>
        </w:tc>
        <w:tc>
          <w:tcPr>
            <w:tcW w:w="2865" w:type="pct"/>
            <w:shd w:val="clear" w:color="auto" w:fill="FFFFFF"/>
          </w:tcPr>
          <w:p w14:paraId="695C668E" w14:textId="77777777" w:rsidR="0099607F" w:rsidRDefault="0099607F" w:rsidP="00042AE9">
            <w:pPr>
              <w:pStyle w:val="TableText"/>
            </w:pPr>
            <w:r>
              <w:t>An optional list of directive values to provide processing instructions to orchestrators and tooling.</w:t>
            </w:r>
          </w:p>
        </w:tc>
      </w:tr>
      <w:tr w:rsidR="0099607F" w:rsidRPr="004279F4" w14:paraId="5D0B7AC3" w14:textId="77777777" w:rsidTr="00042AE9">
        <w:trPr>
          <w:cantSplit/>
        </w:trPr>
        <w:tc>
          <w:tcPr>
            <w:tcW w:w="620" w:type="pct"/>
            <w:shd w:val="clear" w:color="auto" w:fill="FFFFFF"/>
          </w:tcPr>
          <w:p w14:paraId="16FA83F5" w14:textId="77777777" w:rsidR="0099607F" w:rsidRDefault="0099607F" w:rsidP="00042AE9">
            <w:pPr>
              <w:pStyle w:val="TableText"/>
              <w:rPr>
                <w:noProof/>
              </w:rPr>
            </w:pPr>
            <w:r>
              <w:rPr>
                <w:noProof/>
              </w:rPr>
              <w:t>properties</w:t>
            </w:r>
          </w:p>
        </w:tc>
        <w:tc>
          <w:tcPr>
            <w:tcW w:w="560" w:type="pct"/>
            <w:shd w:val="clear" w:color="auto" w:fill="FFFFFF"/>
          </w:tcPr>
          <w:p w14:paraId="23A4FC89" w14:textId="77777777" w:rsidR="0099607F" w:rsidRDefault="0099607F" w:rsidP="00042AE9">
            <w:pPr>
              <w:pStyle w:val="TableText"/>
            </w:pPr>
            <w:r>
              <w:t>no</w:t>
            </w:r>
          </w:p>
        </w:tc>
        <w:tc>
          <w:tcPr>
            <w:tcW w:w="955" w:type="pct"/>
            <w:shd w:val="clear" w:color="auto" w:fill="FFFFFF"/>
          </w:tcPr>
          <w:p w14:paraId="0B78E5E5" w14:textId="77777777" w:rsidR="0099607F" w:rsidRDefault="0099607F" w:rsidP="00042AE9">
            <w:pPr>
              <w:pStyle w:val="TableText"/>
            </w:pPr>
            <w:r>
              <w:t>list of</w:t>
            </w:r>
          </w:p>
          <w:p w14:paraId="381838AA" w14:textId="77777777" w:rsidR="0099607F" w:rsidRDefault="005735A3"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865" w:type="pct"/>
            <w:shd w:val="clear" w:color="auto" w:fill="FFFFFF"/>
          </w:tcPr>
          <w:p w14:paraId="1442AD9F" w14:textId="77777777" w:rsidR="0099607F" w:rsidRDefault="0099607F" w:rsidP="00042AE9">
            <w:pPr>
              <w:pStyle w:val="TableText"/>
            </w:pPr>
            <w:r>
              <w:t>An optional list of property value assignments for the Node Template.</w:t>
            </w:r>
          </w:p>
        </w:tc>
      </w:tr>
      <w:tr w:rsidR="0099607F" w:rsidRPr="004279F4" w14:paraId="4E83B4E1" w14:textId="77777777" w:rsidTr="00042AE9">
        <w:trPr>
          <w:cantSplit/>
        </w:trPr>
        <w:tc>
          <w:tcPr>
            <w:tcW w:w="620" w:type="pct"/>
            <w:shd w:val="clear" w:color="auto" w:fill="FFFFFF"/>
          </w:tcPr>
          <w:p w14:paraId="1C71680E" w14:textId="77777777" w:rsidR="0099607F" w:rsidRDefault="0099607F" w:rsidP="00042AE9">
            <w:pPr>
              <w:pStyle w:val="TableText"/>
              <w:rPr>
                <w:noProof/>
              </w:rPr>
            </w:pPr>
            <w:r>
              <w:rPr>
                <w:noProof/>
              </w:rPr>
              <w:t>attributes</w:t>
            </w:r>
          </w:p>
        </w:tc>
        <w:tc>
          <w:tcPr>
            <w:tcW w:w="560" w:type="pct"/>
            <w:shd w:val="clear" w:color="auto" w:fill="FFFFFF"/>
          </w:tcPr>
          <w:p w14:paraId="45B19310" w14:textId="77777777" w:rsidR="0099607F" w:rsidRDefault="0099607F" w:rsidP="00042AE9">
            <w:pPr>
              <w:pStyle w:val="TableText"/>
            </w:pPr>
            <w:r>
              <w:t>no</w:t>
            </w:r>
          </w:p>
        </w:tc>
        <w:tc>
          <w:tcPr>
            <w:tcW w:w="955" w:type="pct"/>
            <w:shd w:val="clear" w:color="auto" w:fill="FFFFFF"/>
          </w:tcPr>
          <w:p w14:paraId="4863AC92" w14:textId="77777777" w:rsidR="0099607F" w:rsidRDefault="0099607F" w:rsidP="00042AE9">
            <w:pPr>
              <w:pStyle w:val="TableText"/>
            </w:pPr>
            <w:r>
              <w:t>list of</w:t>
            </w:r>
          </w:p>
          <w:p w14:paraId="32E03C20" w14:textId="77777777" w:rsidR="0099607F" w:rsidRDefault="005735A3" w:rsidP="00042AE9">
            <w:pPr>
              <w:pStyle w:val="TableText"/>
            </w:pPr>
            <w:hyperlink w:anchor="DEFN_ELEMENT_ATTRIBUTE_VALUE_ASSIGNMENT" w:history="1">
              <w:r w:rsidR="0099607F" w:rsidRPr="00550B84">
                <w:rPr>
                  <w:rStyle w:val="Hyperlink"/>
                </w:rPr>
                <w:t>attribute</w:t>
              </w:r>
              <w:r w:rsidR="0099607F">
                <w:rPr>
                  <w:rStyle w:val="Hyperlink"/>
                </w:rPr>
                <w:t xml:space="preserve"> assignments</w:t>
              </w:r>
            </w:hyperlink>
          </w:p>
        </w:tc>
        <w:tc>
          <w:tcPr>
            <w:tcW w:w="2865" w:type="pct"/>
            <w:shd w:val="clear" w:color="auto" w:fill="FFFFFF"/>
          </w:tcPr>
          <w:p w14:paraId="5F6F5E5B" w14:textId="77777777" w:rsidR="0099607F" w:rsidRDefault="0099607F" w:rsidP="00042AE9">
            <w:pPr>
              <w:pStyle w:val="TableText"/>
            </w:pPr>
            <w:r>
              <w:t>An optional list of attribute value assignments for the Node Template.</w:t>
            </w:r>
          </w:p>
        </w:tc>
      </w:tr>
      <w:tr w:rsidR="0099607F" w:rsidRPr="004279F4" w14:paraId="17FAF5C7" w14:textId="77777777" w:rsidTr="00042AE9">
        <w:trPr>
          <w:cantSplit/>
        </w:trPr>
        <w:tc>
          <w:tcPr>
            <w:tcW w:w="620" w:type="pct"/>
            <w:shd w:val="clear" w:color="auto" w:fill="FFFFFF"/>
          </w:tcPr>
          <w:p w14:paraId="2DBF0431" w14:textId="77777777" w:rsidR="0099607F" w:rsidRDefault="0099607F" w:rsidP="00042AE9">
            <w:pPr>
              <w:pStyle w:val="TableText"/>
              <w:rPr>
                <w:noProof/>
              </w:rPr>
            </w:pPr>
            <w:r>
              <w:rPr>
                <w:noProof/>
              </w:rPr>
              <w:t>requirements</w:t>
            </w:r>
          </w:p>
        </w:tc>
        <w:tc>
          <w:tcPr>
            <w:tcW w:w="560" w:type="pct"/>
            <w:shd w:val="clear" w:color="auto" w:fill="FFFFFF"/>
          </w:tcPr>
          <w:p w14:paraId="14108739" w14:textId="77777777" w:rsidR="0099607F" w:rsidRDefault="0099607F" w:rsidP="00042AE9">
            <w:pPr>
              <w:pStyle w:val="TableText"/>
            </w:pPr>
            <w:r>
              <w:t>no</w:t>
            </w:r>
          </w:p>
        </w:tc>
        <w:tc>
          <w:tcPr>
            <w:tcW w:w="955" w:type="pct"/>
            <w:shd w:val="clear" w:color="auto" w:fill="FFFFFF"/>
          </w:tcPr>
          <w:p w14:paraId="59204AC1" w14:textId="77777777" w:rsidR="0099607F" w:rsidRDefault="0099607F" w:rsidP="00042AE9">
            <w:pPr>
              <w:pStyle w:val="TableText"/>
            </w:pPr>
            <w:r>
              <w:t>list of</w:t>
            </w:r>
          </w:p>
          <w:p w14:paraId="46E0BF08" w14:textId="77777777" w:rsidR="0099607F" w:rsidRDefault="005735A3" w:rsidP="00042AE9">
            <w:pPr>
              <w:pStyle w:val="TableText"/>
            </w:pPr>
            <w:hyperlink w:anchor="DEFN_ELEMENT_REQUIREMENT_ASSIGNMENT" w:history="1">
              <w:r w:rsidR="0099607F">
                <w:rPr>
                  <w:rStyle w:val="Hyperlink"/>
                </w:rPr>
                <w:t>requirement assignments</w:t>
              </w:r>
            </w:hyperlink>
          </w:p>
        </w:tc>
        <w:tc>
          <w:tcPr>
            <w:tcW w:w="2865" w:type="pct"/>
            <w:shd w:val="clear" w:color="auto" w:fill="FFFFFF"/>
          </w:tcPr>
          <w:p w14:paraId="370D657B" w14:textId="77777777" w:rsidR="0099607F" w:rsidRDefault="0099607F" w:rsidP="00042AE9">
            <w:pPr>
              <w:pStyle w:val="TableText"/>
            </w:pPr>
            <w:r>
              <w:t xml:space="preserve">An optional </w:t>
            </w:r>
            <w:r w:rsidRPr="008E385A">
              <w:rPr>
                <w:i/>
                <w:u w:val="single"/>
              </w:rPr>
              <w:t>sequenced</w:t>
            </w:r>
            <w:r>
              <w:t xml:space="preserve"> list of requirement assignments for the Node Template.</w:t>
            </w:r>
          </w:p>
        </w:tc>
      </w:tr>
      <w:tr w:rsidR="0099607F" w:rsidRPr="004279F4" w14:paraId="4EA2BE9C" w14:textId="77777777" w:rsidTr="00042AE9">
        <w:trPr>
          <w:cantSplit/>
          <w:trHeight w:val="548"/>
        </w:trPr>
        <w:tc>
          <w:tcPr>
            <w:tcW w:w="620" w:type="pct"/>
            <w:shd w:val="clear" w:color="auto" w:fill="FFFFFF"/>
          </w:tcPr>
          <w:p w14:paraId="11B3A1D2" w14:textId="77777777" w:rsidR="0099607F" w:rsidRDefault="0099607F" w:rsidP="00042AE9">
            <w:pPr>
              <w:pStyle w:val="TableText"/>
              <w:rPr>
                <w:noProof/>
              </w:rPr>
            </w:pPr>
            <w:r>
              <w:rPr>
                <w:noProof/>
              </w:rPr>
              <w:t>capabilities</w:t>
            </w:r>
          </w:p>
        </w:tc>
        <w:tc>
          <w:tcPr>
            <w:tcW w:w="560" w:type="pct"/>
            <w:shd w:val="clear" w:color="auto" w:fill="FFFFFF"/>
          </w:tcPr>
          <w:p w14:paraId="3353B68D" w14:textId="77777777" w:rsidR="0099607F" w:rsidRDefault="0099607F" w:rsidP="00042AE9">
            <w:pPr>
              <w:pStyle w:val="TableText"/>
            </w:pPr>
            <w:r>
              <w:t>no</w:t>
            </w:r>
          </w:p>
        </w:tc>
        <w:tc>
          <w:tcPr>
            <w:tcW w:w="955" w:type="pct"/>
            <w:shd w:val="clear" w:color="auto" w:fill="FFFFFF"/>
          </w:tcPr>
          <w:p w14:paraId="2D8F2115" w14:textId="77777777" w:rsidR="0099607F" w:rsidRDefault="0099607F" w:rsidP="00042AE9">
            <w:pPr>
              <w:pStyle w:val="TableText"/>
            </w:pPr>
            <w:r>
              <w:t>list of</w:t>
            </w:r>
          </w:p>
          <w:p w14:paraId="66F4DEA5" w14:textId="77777777" w:rsidR="0099607F" w:rsidRDefault="005735A3" w:rsidP="00042AE9">
            <w:pPr>
              <w:pStyle w:val="TableText"/>
            </w:pPr>
            <w:hyperlink w:anchor="DEFN_ELEMENT_CAPABILITY_ASSIGNMENT" w:history="1">
              <w:r w:rsidR="0099607F">
                <w:rPr>
                  <w:rStyle w:val="Hyperlink"/>
                </w:rPr>
                <w:t>capability assignments</w:t>
              </w:r>
            </w:hyperlink>
          </w:p>
        </w:tc>
        <w:tc>
          <w:tcPr>
            <w:tcW w:w="2865" w:type="pct"/>
            <w:shd w:val="clear" w:color="auto" w:fill="FFFFFF"/>
          </w:tcPr>
          <w:p w14:paraId="5B0E4CBC" w14:textId="77777777" w:rsidR="0099607F" w:rsidRDefault="0099607F" w:rsidP="00042AE9">
            <w:pPr>
              <w:pStyle w:val="TableText"/>
            </w:pPr>
            <w:r>
              <w:t>An optional list of capability assignments for the Node Template.</w:t>
            </w:r>
          </w:p>
        </w:tc>
      </w:tr>
      <w:tr w:rsidR="0099607F" w:rsidRPr="004279F4" w14:paraId="506D885B" w14:textId="77777777" w:rsidTr="00042AE9">
        <w:trPr>
          <w:cantSplit/>
        </w:trPr>
        <w:tc>
          <w:tcPr>
            <w:tcW w:w="620" w:type="pct"/>
            <w:shd w:val="clear" w:color="auto" w:fill="FFFFFF"/>
          </w:tcPr>
          <w:p w14:paraId="5477393E" w14:textId="77777777" w:rsidR="0099607F" w:rsidRDefault="0099607F" w:rsidP="00042AE9">
            <w:pPr>
              <w:pStyle w:val="TableText"/>
              <w:rPr>
                <w:noProof/>
              </w:rPr>
            </w:pPr>
            <w:r>
              <w:rPr>
                <w:noProof/>
              </w:rPr>
              <w:t>interfaces</w:t>
            </w:r>
          </w:p>
        </w:tc>
        <w:tc>
          <w:tcPr>
            <w:tcW w:w="560" w:type="pct"/>
            <w:shd w:val="clear" w:color="auto" w:fill="FFFFFF"/>
          </w:tcPr>
          <w:p w14:paraId="7CDBDFCE" w14:textId="77777777" w:rsidR="0099607F" w:rsidRDefault="0099607F" w:rsidP="00042AE9">
            <w:pPr>
              <w:pStyle w:val="TableText"/>
            </w:pPr>
            <w:r>
              <w:t>no</w:t>
            </w:r>
          </w:p>
        </w:tc>
        <w:tc>
          <w:tcPr>
            <w:tcW w:w="955" w:type="pct"/>
            <w:shd w:val="clear" w:color="auto" w:fill="FFFFFF"/>
          </w:tcPr>
          <w:p w14:paraId="1A25CB56" w14:textId="77777777" w:rsidR="0099607F" w:rsidRDefault="0099607F" w:rsidP="00042AE9">
            <w:pPr>
              <w:pStyle w:val="TableText"/>
            </w:pPr>
            <w:r>
              <w:t>list of</w:t>
            </w:r>
          </w:p>
          <w:p w14:paraId="36F6727E" w14:textId="77777777" w:rsidR="0099607F" w:rsidRDefault="005735A3"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65" w:type="pct"/>
            <w:shd w:val="clear" w:color="auto" w:fill="FFFFFF"/>
          </w:tcPr>
          <w:p w14:paraId="279313DB" w14:textId="77777777" w:rsidR="0099607F" w:rsidRDefault="0099607F" w:rsidP="00042AE9">
            <w:pPr>
              <w:pStyle w:val="TableText"/>
            </w:pPr>
            <w:r>
              <w:t>An optional list of named interface definitions for the Node Template.</w:t>
            </w:r>
          </w:p>
        </w:tc>
      </w:tr>
      <w:tr w:rsidR="0099607F" w:rsidRPr="004279F4" w14:paraId="01E62615" w14:textId="77777777" w:rsidTr="00042AE9">
        <w:trPr>
          <w:cantSplit/>
        </w:trPr>
        <w:tc>
          <w:tcPr>
            <w:tcW w:w="620" w:type="pct"/>
            <w:shd w:val="clear" w:color="auto" w:fill="FFFFFF"/>
          </w:tcPr>
          <w:p w14:paraId="1514F60F" w14:textId="77777777" w:rsidR="0099607F" w:rsidRDefault="0099607F" w:rsidP="00042AE9">
            <w:pPr>
              <w:pStyle w:val="TableText"/>
              <w:rPr>
                <w:noProof/>
              </w:rPr>
            </w:pPr>
            <w:r>
              <w:rPr>
                <w:noProof/>
              </w:rPr>
              <w:t>artifacts</w:t>
            </w:r>
          </w:p>
        </w:tc>
        <w:tc>
          <w:tcPr>
            <w:tcW w:w="560" w:type="pct"/>
            <w:shd w:val="clear" w:color="auto" w:fill="FFFFFF"/>
          </w:tcPr>
          <w:p w14:paraId="60305F9C" w14:textId="77777777" w:rsidR="0099607F" w:rsidRDefault="0099607F" w:rsidP="00042AE9">
            <w:pPr>
              <w:pStyle w:val="TableText"/>
            </w:pPr>
            <w:r>
              <w:t>no</w:t>
            </w:r>
          </w:p>
        </w:tc>
        <w:tc>
          <w:tcPr>
            <w:tcW w:w="955" w:type="pct"/>
            <w:shd w:val="clear" w:color="auto" w:fill="FFFFFF"/>
          </w:tcPr>
          <w:p w14:paraId="3AD0CC6C" w14:textId="77777777" w:rsidR="0099607F" w:rsidRDefault="0099607F" w:rsidP="00042AE9">
            <w:pPr>
              <w:pStyle w:val="TableText"/>
            </w:pPr>
            <w:r>
              <w:t xml:space="preserve">list of </w:t>
            </w:r>
          </w:p>
          <w:p w14:paraId="773F2286" w14:textId="77777777" w:rsidR="0099607F" w:rsidRDefault="005735A3" w:rsidP="00042AE9">
            <w:pPr>
              <w:pStyle w:val="TableText"/>
              <w:rPr>
                <w:rStyle w:val="Hyperlink"/>
              </w:rPr>
            </w:pPr>
            <w:hyperlink w:anchor="DEFN_ENTITY_ARTIFACT_DEF" w:history="1">
              <w:r w:rsidR="0099607F" w:rsidRPr="009E25F6">
                <w:rPr>
                  <w:rStyle w:val="Hyperlink"/>
                </w:rPr>
                <w:t>artifact definitions</w:t>
              </w:r>
            </w:hyperlink>
          </w:p>
          <w:p w14:paraId="4C1C5FF9" w14:textId="77777777" w:rsidR="0099607F" w:rsidRDefault="0099607F" w:rsidP="00042AE9">
            <w:pPr>
              <w:pStyle w:val="TableText"/>
            </w:pPr>
          </w:p>
        </w:tc>
        <w:tc>
          <w:tcPr>
            <w:tcW w:w="2865" w:type="pct"/>
            <w:shd w:val="clear" w:color="auto" w:fill="FFFFFF"/>
          </w:tcPr>
          <w:p w14:paraId="779A9F82" w14:textId="77777777" w:rsidR="0099607F" w:rsidRDefault="0099607F" w:rsidP="00042AE9">
            <w:pPr>
              <w:pStyle w:val="TableText"/>
            </w:pPr>
            <w:r>
              <w:t>An optional list of named artifact definitions for the Node Template.</w:t>
            </w:r>
          </w:p>
        </w:tc>
      </w:tr>
      <w:tr w:rsidR="0099607F" w:rsidRPr="004279F4" w14:paraId="6246AD4F" w14:textId="77777777" w:rsidTr="00042AE9">
        <w:trPr>
          <w:cantSplit/>
        </w:trPr>
        <w:tc>
          <w:tcPr>
            <w:tcW w:w="620" w:type="pct"/>
            <w:shd w:val="clear" w:color="auto" w:fill="FFFFFF"/>
          </w:tcPr>
          <w:p w14:paraId="754F9DD0" w14:textId="77777777" w:rsidR="0099607F" w:rsidRDefault="0099607F" w:rsidP="00042AE9">
            <w:pPr>
              <w:pStyle w:val="TableText"/>
              <w:rPr>
                <w:noProof/>
              </w:rPr>
            </w:pPr>
            <w:r>
              <w:rPr>
                <w:noProof/>
              </w:rPr>
              <w:t>node_filter</w:t>
            </w:r>
          </w:p>
        </w:tc>
        <w:tc>
          <w:tcPr>
            <w:tcW w:w="560" w:type="pct"/>
            <w:shd w:val="clear" w:color="auto" w:fill="FFFFFF"/>
          </w:tcPr>
          <w:p w14:paraId="0A661886" w14:textId="77777777" w:rsidR="0099607F" w:rsidRDefault="0099607F" w:rsidP="00042AE9">
            <w:pPr>
              <w:pStyle w:val="TableText"/>
            </w:pPr>
            <w:r>
              <w:t>no</w:t>
            </w:r>
          </w:p>
        </w:tc>
        <w:tc>
          <w:tcPr>
            <w:tcW w:w="955" w:type="pct"/>
            <w:shd w:val="clear" w:color="auto" w:fill="FFFFFF"/>
          </w:tcPr>
          <w:p w14:paraId="09C77CB6" w14:textId="77777777" w:rsidR="0099607F" w:rsidRDefault="005735A3" w:rsidP="00042AE9">
            <w:pPr>
              <w:pStyle w:val="TableText"/>
            </w:pPr>
            <w:hyperlink w:anchor="DEFN_ELEMENT_NODE_FILTER_DEFN" w:history="1">
              <w:r w:rsidR="0099607F" w:rsidRPr="000B71D1">
                <w:rPr>
                  <w:rStyle w:val="Hyperlink"/>
                </w:rPr>
                <w:t>node filter</w:t>
              </w:r>
            </w:hyperlink>
          </w:p>
        </w:tc>
        <w:tc>
          <w:tcPr>
            <w:tcW w:w="2865" w:type="pct"/>
            <w:shd w:val="clear" w:color="auto" w:fill="FFFFFF"/>
          </w:tcPr>
          <w:p w14:paraId="45081627" w14:textId="77777777" w:rsidR="0099607F" w:rsidRDefault="0099607F" w:rsidP="00042AE9">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99607F" w:rsidRPr="004279F4" w14:paraId="3708F63A" w14:textId="77777777" w:rsidTr="00042AE9">
        <w:trPr>
          <w:cantSplit/>
        </w:trPr>
        <w:tc>
          <w:tcPr>
            <w:tcW w:w="620" w:type="pct"/>
            <w:shd w:val="clear" w:color="auto" w:fill="FFFFFF"/>
          </w:tcPr>
          <w:p w14:paraId="4C73930E" w14:textId="77777777" w:rsidR="0099607F" w:rsidRDefault="0099607F" w:rsidP="00042AE9">
            <w:pPr>
              <w:pStyle w:val="TableText"/>
              <w:rPr>
                <w:noProof/>
              </w:rPr>
            </w:pPr>
            <w:r>
              <w:rPr>
                <w:noProof/>
              </w:rPr>
              <w:t>copy</w:t>
            </w:r>
          </w:p>
        </w:tc>
        <w:tc>
          <w:tcPr>
            <w:tcW w:w="560" w:type="pct"/>
            <w:shd w:val="clear" w:color="auto" w:fill="FFFFFF"/>
          </w:tcPr>
          <w:p w14:paraId="08DD5462" w14:textId="77777777" w:rsidR="0099607F" w:rsidRDefault="0099607F" w:rsidP="00042AE9">
            <w:pPr>
              <w:pStyle w:val="TableText"/>
            </w:pPr>
            <w:r>
              <w:t>no</w:t>
            </w:r>
          </w:p>
        </w:tc>
        <w:tc>
          <w:tcPr>
            <w:tcW w:w="955" w:type="pct"/>
            <w:shd w:val="clear" w:color="auto" w:fill="FFFFFF"/>
          </w:tcPr>
          <w:p w14:paraId="2DFAF457" w14:textId="77777777" w:rsidR="0099607F" w:rsidRDefault="005735A3" w:rsidP="00042AE9">
            <w:pPr>
              <w:pStyle w:val="TableText"/>
            </w:pPr>
            <w:hyperlink w:anchor="TYPE_YAML_STRING" w:history="1">
              <w:r w:rsidR="0099607F" w:rsidRPr="001D6B14">
                <w:rPr>
                  <w:rStyle w:val="Hyperlink"/>
                </w:rPr>
                <w:t>string</w:t>
              </w:r>
            </w:hyperlink>
          </w:p>
        </w:tc>
        <w:tc>
          <w:tcPr>
            <w:tcW w:w="2865" w:type="pct"/>
            <w:shd w:val="clear" w:color="auto" w:fill="FFFFFF"/>
          </w:tcPr>
          <w:p w14:paraId="0F7C850D" w14:textId="77777777" w:rsidR="0099607F" w:rsidRDefault="0099607F" w:rsidP="00042AE9">
            <w:pPr>
              <w:pStyle w:val="TableText"/>
            </w:pPr>
            <w:r>
              <w:t>The optional (symbolic) name of another node template to copy into (all keynames and values) and use as a basis for this node template.</w:t>
            </w:r>
          </w:p>
        </w:tc>
      </w:tr>
    </w:tbl>
    <w:p w14:paraId="6DDAD2E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E11073F" w14:textId="77777777" w:rsidTr="00042AE9">
        <w:trPr>
          <w:trHeight w:val="256"/>
        </w:trPr>
        <w:tc>
          <w:tcPr>
            <w:tcW w:w="9576" w:type="dxa"/>
            <w:shd w:val="clear" w:color="auto" w:fill="D9D9D9" w:themeFill="background1" w:themeFillShade="D9"/>
          </w:tcPr>
          <w:p w14:paraId="7ED8EA56" w14:textId="77777777" w:rsidR="0099607F" w:rsidRPr="006824F5" w:rsidRDefault="0099607F" w:rsidP="00042AE9">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62A2D4F5" w14:textId="77777777" w:rsidR="0099607F" w:rsidRDefault="0099607F" w:rsidP="00042AE9">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1BD0B49D" w14:textId="77777777" w:rsidR="0099607F" w:rsidRDefault="0099607F" w:rsidP="00042AE9">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30ADBD4F" w14:textId="77777777" w:rsidR="0099607F" w:rsidRPr="006824F5" w:rsidRDefault="0099607F" w:rsidP="00042AE9">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1444441D" w14:textId="77777777" w:rsidR="0099607F" w:rsidRPr="006824F5" w:rsidRDefault="0099607F" w:rsidP="00042AE9">
            <w:pPr>
              <w:rPr>
                <w:rStyle w:val="CodeSnippet"/>
                <w:noProof/>
              </w:rPr>
            </w:pPr>
            <w:r w:rsidRPr="006824F5">
              <w:rPr>
                <w:rStyle w:val="CodeSnippet"/>
                <w:noProof/>
              </w:rPr>
              <w:t xml:space="preserve">  properties:</w:t>
            </w:r>
          </w:p>
          <w:p w14:paraId="19F5B9CB"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02E56F80" w14:textId="77777777" w:rsidR="0099607F" w:rsidRDefault="0099607F" w:rsidP="00042AE9">
            <w:pPr>
              <w:rPr>
                <w:rStyle w:val="CodeSnippet"/>
                <w:noProof/>
              </w:rPr>
            </w:pPr>
            <w:r>
              <w:rPr>
                <w:rStyle w:val="CodeSnippet"/>
                <w:noProof/>
              </w:rPr>
              <w:t xml:space="preserve">  attributes:</w:t>
            </w:r>
          </w:p>
          <w:p w14:paraId="36F3314E" w14:textId="77777777" w:rsidR="0099607F" w:rsidRPr="006824F5" w:rsidRDefault="0099607F" w:rsidP="00042AE9">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2AB752D5" w14:textId="77777777" w:rsidR="0099607F" w:rsidRPr="006824F5" w:rsidRDefault="0099607F" w:rsidP="00042AE9">
            <w:pPr>
              <w:rPr>
                <w:rStyle w:val="CodeSnippet"/>
                <w:noProof/>
              </w:rPr>
            </w:pPr>
            <w:r w:rsidRPr="006824F5">
              <w:rPr>
                <w:rStyle w:val="CodeSnippet"/>
                <w:noProof/>
              </w:rPr>
              <w:t xml:space="preserve">  requirements: </w:t>
            </w:r>
          </w:p>
          <w:p w14:paraId="55F18986"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2E35B2D9" w14:textId="77777777" w:rsidR="0099607F" w:rsidRPr="006824F5" w:rsidRDefault="0099607F" w:rsidP="00042AE9">
            <w:pPr>
              <w:rPr>
                <w:rStyle w:val="CodeSnippet"/>
                <w:noProof/>
              </w:rPr>
            </w:pPr>
            <w:r w:rsidRPr="006824F5">
              <w:rPr>
                <w:rStyle w:val="CodeSnippet"/>
                <w:noProof/>
              </w:rPr>
              <w:t xml:space="preserve">  capabilities:</w:t>
            </w:r>
          </w:p>
          <w:p w14:paraId="5D1AE827" w14:textId="77777777" w:rsidR="0099607F" w:rsidRPr="006824F5" w:rsidRDefault="0099607F" w:rsidP="00042AE9">
            <w:pPr>
              <w:rPr>
                <w:rStyle w:val="CodeSnippet"/>
                <w:noProof/>
              </w:rPr>
            </w:pPr>
            <w:r w:rsidRPr="006824F5">
              <w:rPr>
                <w:rStyle w:val="CodeSnippet"/>
                <w:noProof/>
              </w:rPr>
              <w:lastRenderedPageBreak/>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6C48F848" w14:textId="77777777" w:rsidR="0099607F" w:rsidRPr="006824F5" w:rsidRDefault="0099607F" w:rsidP="00042AE9">
            <w:pPr>
              <w:rPr>
                <w:rStyle w:val="CodeSnippet"/>
                <w:noProof/>
              </w:rPr>
            </w:pPr>
            <w:r w:rsidRPr="006824F5">
              <w:rPr>
                <w:rStyle w:val="CodeSnippet"/>
                <w:noProof/>
              </w:rPr>
              <w:t xml:space="preserve">  interfaces:</w:t>
            </w:r>
          </w:p>
          <w:p w14:paraId="4669D35F" w14:textId="77777777" w:rsidR="0099607F"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64DECF08" w14:textId="77777777" w:rsidR="0099607F" w:rsidRDefault="0099607F" w:rsidP="00042AE9">
            <w:pPr>
              <w:rPr>
                <w:rStyle w:val="CodeSnippet"/>
                <w:noProof/>
              </w:rPr>
            </w:pPr>
            <w:r>
              <w:rPr>
                <w:rStyle w:val="CodeSnippet"/>
                <w:noProof/>
              </w:rPr>
              <w:t xml:space="preserve">  artifacts:</w:t>
            </w:r>
          </w:p>
          <w:p w14:paraId="52B958D8" w14:textId="77777777" w:rsidR="0099607F" w:rsidRDefault="0099607F" w:rsidP="00042AE9">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2B9248BC" w14:textId="77777777" w:rsidR="0099607F" w:rsidRDefault="0099607F" w:rsidP="00042AE9">
            <w:pPr>
              <w:rPr>
                <w:rStyle w:val="CodeSnippet"/>
                <w:noProof/>
              </w:rPr>
            </w:pPr>
            <w:r>
              <w:rPr>
                <w:rStyle w:val="CodeSnippet"/>
                <w:noProof/>
              </w:rPr>
              <w:t xml:space="preserve">  node_filter:</w:t>
            </w:r>
          </w:p>
          <w:p w14:paraId="25FD2E36" w14:textId="77777777" w:rsidR="0099607F" w:rsidRDefault="0099607F" w:rsidP="00042AE9">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7CE2A641" w14:textId="77777777" w:rsidR="0099607F" w:rsidRPr="006824F5" w:rsidRDefault="0099607F" w:rsidP="00042AE9">
            <w:pPr>
              <w:rPr>
                <w:rStyle w:val="CodeSnippet"/>
                <w:noProof/>
              </w:rPr>
            </w:pPr>
            <w:r>
              <w:rPr>
                <w:rStyle w:val="CodeSnippet"/>
                <w:noProof/>
              </w:rPr>
              <w:t xml:space="preserve">  copy: &lt;source_node_template_name&gt;</w:t>
            </w:r>
          </w:p>
        </w:tc>
      </w:tr>
    </w:tbl>
    <w:p w14:paraId="0E4FCAA4" w14:textId="77777777" w:rsidR="0099607F" w:rsidRDefault="0099607F" w:rsidP="0099607F">
      <w:pPr>
        <w:pStyle w:val="NormalaroundTable"/>
      </w:pPr>
      <w:r>
        <w:lastRenderedPageBreak/>
        <w:t>In the above grammar, the pseudo values that appear in angle brackets have the following meaning:</w:t>
      </w:r>
    </w:p>
    <w:p w14:paraId="261DA562" w14:textId="77777777" w:rsidR="0099607F" w:rsidRDefault="0099607F" w:rsidP="0099607F">
      <w:pPr>
        <w:pStyle w:val="ListParagraph"/>
        <w:numPr>
          <w:ilvl w:val="0"/>
          <w:numId w:val="22"/>
        </w:numPr>
      </w:pPr>
      <w:r w:rsidRPr="00860225">
        <w:rPr>
          <w:rStyle w:val="CodeSnippetHighlight"/>
        </w:rPr>
        <w:t>node_template_name</w:t>
      </w:r>
      <w:r w:rsidRPr="00DD1ED0">
        <w:t>: represents</w:t>
      </w:r>
      <w:r>
        <w:t xml:space="preserve"> the required symbolic name of the Node Template being declared.</w:t>
      </w:r>
    </w:p>
    <w:p w14:paraId="5A5E7618" w14:textId="77777777" w:rsidR="0099607F" w:rsidRDefault="0099607F" w:rsidP="0099607F">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74E55A38" w14:textId="77777777" w:rsidR="0099607F" w:rsidRDefault="0099607F" w:rsidP="0099607F">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1DC31EF1" w14:textId="77777777" w:rsidR="0099607F" w:rsidRDefault="0099607F" w:rsidP="0099607F">
      <w:pPr>
        <w:pStyle w:val="ListParagraph"/>
        <w:numPr>
          <w:ilvl w:val="0"/>
          <w:numId w:val="22"/>
        </w:numPr>
      </w:pPr>
      <w:proofErr w:type="gramStart"/>
      <w:r>
        <w:rPr>
          <w:rStyle w:val="CodeSnippetHighlight"/>
        </w:rPr>
        <w:t>directives</w:t>
      </w:r>
      <w:proofErr w:type="gramEnd"/>
      <w:r w:rsidRPr="00083853">
        <w:t>:</w:t>
      </w:r>
      <w:r>
        <w:t xml:space="preserve"> represents the optional list of processing instruction keywords (as strings) for use by tooling and orchestrators.</w:t>
      </w:r>
    </w:p>
    <w:p w14:paraId="6186BC1F" w14:textId="77777777" w:rsidR="0099607F" w:rsidRDefault="0099607F" w:rsidP="0099607F">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08EBD06D" w14:textId="77777777" w:rsidR="0099607F" w:rsidRDefault="0099607F" w:rsidP="0099607F">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59A78CEF" w14:textId="77777777" w:rsidR="0099607F" w:rsidRDefault="0099607F" w:rsidP="0099607F">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0BD69487" w14:textId="77777777" w:rsidR="0099607F" w:rsidRDefault="0099607F" w:rsidP="0099607F">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20CC181" w14:textId="77777777" w:rsidR="0099607F" w:rsidRDefault="0099607F" w:rsidP="0099607F">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E68501F" w14:textId="77777777" w:rsidR="0099607F" w:rsidRDefault="0099607F" w:rsidP="0099607F">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02D6A270" w14:textId="77777777" w:rsidR="0099607F" w:rsidRDefault="0099607F" w:rsidP="0099607F">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7F2248D3" w14:textId="77777777" w:rsidR="0099607F" w:rsidRPr="003A080F" w:rsidRDefault="0099607F" w:rsidP="0099607F">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6150B1F3" w14:textId="77777777" w:rsidR="0099607F" w:rsidRDefault="0099607F" w:rsidP="0099607F">
      <w:pPr>
        <w:pStyle w:val="Heading4"/>
        <w:numPr>
          <w:ilvl w:val="3"/>
          <w:numId w:val="3"/>
        </w:numPr>
      </w:pPr>
      <w:r>
        <w:t>Additional requirements</w:t>
      </w:r>
    </w:p>
    <w:p w14:paraId="6FC7AC63" w14:textId="77777777" w:rsidR="0099607F" w:rsidRDefault="0099607F" w:rsidP="0099607F">
      <w:pPr>
        <w:pStyle w:val="ListParagraph"/>
        <w:numPr>
          <w:ilvl w:val="0"/>
          <w:numId w:val="52"/>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5A2D4E7F" w14:textId="77777777" w:rsidR="0099607F" w:rsidRPr="00BE4B14" w:rsidRDefault="0099607F" w:rsidP="0099607F">
      <w:pPr>
        <w:pStyle w:val="ListParagraph"/>
        <w:numPr>
          <w:ilvl w:val="0"/>
          <w:numId w:val="52"/>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2933C8"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E656C33" w14:textId="77777777" w:rsidTr="00042AE9">
        <w:tc>
          <w:tcPr>
            <w:tcW w:w="9576" w:type="dxa"/>
            <w:shd w:val="clear" w:color="auto" w:fill="D9D9D9" w:themeFill="background1" w:themeFillShade="D9"/>
          </w:tcPr>
          <w:p w14:paraId="22B44ABD" w14:textId="77777777" w:rsidR="0099607F" w:rsidRDefault="0099607F" w:rsidP="00042AE9">
            <w:pPr>
              <w:rPr>
                <w:rStyle w:val="CodeSnippet"/>
                <w:noProof/>
              </w:rPr>
            </w:pPr>
            <w:r w:rsidRPr="00905C94">
              <w:rPr>
                <w:rStyle w:val="CodeSnippet"/>
                <w:noProof/>
              </w:rPr>
              <w:t>node_templates:</w:t>
            </w:r>
          </w:p>
          <w:p w14:paraId="79A3E848" w14:textId="77777777" w:rsidR="0099607F" w:rsidRPr="006824F5" w:rsidRDefault="0099607F" w:rsidP="00042AE9">
            <w:pPr>
              <w:rPr>
                <w:rStyle w:val="CodeSnippet"/>
                <w:noProof/>
              </w:rPr>
            </w:pPr>
            <w:r>
              <w:rPr>
                <w:rStyle w:val="CodeSnippet"/>
                <w:noProof/>
              </w:rPr>
              <w:t xml:space="preserve">  </w:t>
            </w:r>
            <w:r w:rsidRPr="006824F5">
              <w:rPr>
                <w:rStyle w:val="CodeSnippet"/>
                <w:noProof/>
              </w:rPr>
              <w:t>mysql:</w:t>
            </w:r>
          </w:p>
          <w:p w14:paraId="20131821"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7917B2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2DBCB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4CAC9702" w14:textId="77777777" w:rsidR="0099607F" w:rsidRPr="006824F5" w:rsidRDefault="0099607F" w:rsidP="00042AE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port: { get_input: my_mysql_port }</w:t>
            </w:r>
          </w:p>
          <w:p w14:paraId="142A173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2DC9A3F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2BA45F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BE2160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0B740EB8"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13F4EC0C" w14:textId="77777777" w:rsidR="0099607F" w:rsidRDefault="0099607F" w:rsidP="0099607F">
      <w:pPr>
        <w:pStyle w:val="Heading3"/>
        <w:numPr>
          <w:ilvl w:val="2"/>
          <w:numId w:val="3"/>
        </w:numPr>
      </w:pPr>
      <w:bookmarkStart w:id="409" w:name="_Toc430015699"/>
      <w:bookmarkStart w:id="410" w:name="DEFN_ENTITY_RELATIONSHIP_TEMPLATE"/>
      <w:r>
        <w:lastRenderedPageBreak/>
        <w:t>Relationship Template</w:t>
      </w:r>
      <w:bookmarkEnd w:id="409"/>
    </w:p>
    <w:bookmarkEnd w:id="410"/>
    <w:p w14:paraId="3610443A" w14:textId="77777777" w:rsidR="0099607F" w:rsidRDefault="0099607F" w:rsidP="0099607F">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291643EE" w14:textId="77777777" w:rsidR="0099607F" w:rsidRPr="0053600D" w:rsidRDefault="0099607F" w:rsidP="0099607F">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99607F" w:rsidRPr="004279F4" w14:paraId="1B48D172" w14:textId="77777777" w:rsidTr="00042AE9">
        <w:trPr>
          <w:cantSplit/>
          <w:tblHeader/>
        </w:trPr>
        <w:tc>
          <w:tcPr>
            <w:tcW w:w="621" w:type="pct"/>
            <w:shd w:val="clear" w:color="auto" w:fill="D9D9D9"/>
          </w:tcPr>
          <w:p w14:paraId="5638D9A7" w14:textId="77777777" w:rsidR="0099607F" w:rsidRPr="00422683" w:rsidRDefault="0099607F" w:rsidP="00042AE9">
            <w:pPr>
              <w:pStyle w:val="TableText-Heading"/>
            </w:pPr>
            <w:r w:rsidRPr="00422683">
              <w:t>Keyname</w:t>
            </w:r>
          </w:p>
        </w:tc>
        <w:tc>
          <w:tcPr>
            <w:tcW w:w="560" w:type="pct"/>
            <w:shd w:val="clear" w:color="auto" w:fill="D9D9D9"/>
          </w:tcPr>
          <w:p w14:paraId="5E02AD7D" w14:textId="77777777" w:rsidR="0099607F" w:rsidRPr="00422683" w:rsidRDefault="0099607F" w:rsidP="00042AE9">
            <w:pPr>
              <w:pStyle w:val="TableText-Heading"/>
            </w:pPr>
            <w:r w:rsidRPr="00422683">
              <w:t>Required</w:t>
            </w:r>
          </w:p>
        </w:tc>
        <w:tc>
          <w:tcPr>
            <w:tcW w:w="954" w:type="pct"/>
            <w:shd w:val="clear" w:color="auto" w:fill="D9D9D9"/>
          </w:tcPr>
          <w:p w14:paraId="27C67BBD" w14:textId="77777777" w:rsidR="0099607F" w:rsidRPr="00422683" w:rsidRDefault="0099607F" w:rsidP="00042AE9">
            <w:pPr>
              <w:pStyle w:val="TableText-Heading"/>
            </w:pPr>
            <w:r w:rsidRPr="00422683">
              <w:t>Type</w:t>
            </w:r>
          </w:p>
        </w:tc>
        <w:tc>
          <w:tcPr>
            <w:tcW w:w="2865" w:type="pct"/>
            <w:shd w:val="clear" w:color="auto" w:fill="D9D9D9"/>
          </w:tcPr>
          <w:p w14:paraId="0485C7A6" w14:textId="77777777" w:rsidR="0099607F" w:rsidRPr="00422683" w:rsidRDefault="0099607F" w:rsidP="00042AE9">
            <w:pPr>
              <w:pStyle w:val="TableText-Heading"/>
            </w:pPr>
            <w:r w:rsidRPr="00422683">
              <w:t>Description</w:t>
            </w:r>
          </w:p>
        </w:tc>
      </w:tr>
      <w:tr w:rsidR="0099607F" w:rsidRPr="004279F4" w14:paraId="00429A51" w14:textId="77777777" w:rsidTr="00042AE9">
        <w:trPr>
          <w:cantSplit/>
        </w:trPr>
        <w:tc>
          <w:tcPr>
            <w:tcW w:w="621" w:type="pct"/>
            <w:shd w:val="clear" w:color="auto" w:fill="FFFFFF"/>
          </w:tcPr>
          <w:p w14:paraId="5397C759" w14:textId="77777777" w:rsidR="0099607F" w:rsidRDefault="0099607F" w:rsidP="00042AE9">
            <w:pPr>
              <w:pStyle w:val="TableText"/>
              <w:rPr>
                <w:noProof/>
              </w:rPr>
            </w:pPr>
            <w:r>
              <w:rPr>
                <w:noProof/>
              </w:rPr>
              <w:t>type</w:t>
            </w:r>
          </w:p>
        </w:tc>
        <w:tc>
          <w:tcPr>
            <w:tcW w:w="560" w:type="pct"/>
            <w:shd w:val="clear" w:color="auto" w:fill="FFFFFF"/>
          </w:tcPr>
          <w:p w14:paraId="00C77F5F" w14:textId="77777777" w:rsidR="0099607F" w:rsidRDefault="0099607F" w:rsidP="00042AE9">
            <w:pPr>
              <w:pStyle w:val="TableText"/>
            </w:pPr>
            <w:r>
              <w:t>yes</w:t>
            </w:r>
          </w:p>
        </w:tc>
        <w:tc>
          <w:tcPr>
            <w:tcW w:w="954" w:type="pct"/>
            <w:shd w:val="clear" w:color="auto" w:fill="FFFFFF"/>
          </w:tcPr>
          <w:p w14:paraId="006E116B" w14:textId="77777777" w:rsidR="0099607F" w:rsidRDefault="005735A3" w:rsidP="00042AE9">
            <w:pPr>
              <w:pStyle w:val="TableText"/>
            </w:pPr>
            <w:hyperlink w:anchor="TYPE_YAML_STRING" w:history="1">
              <w:r w:rsidR="0099607F" w:rsidRPr="004A08E6">
                <w:rPr>
                  <w:rStyle w:val="Hyperlink"/>
                </w:rPr>
                <w:t>string</w:t>
              </w:r>
            </w:hyperlink>
          </w:p>
        </w:tc>
        <w:tc>
          <w:tcPr>
            <w:tcW w:w="2865" w:type="pct"/>
            <w:shd w:val="clear" w:color="auto" w:fill="FFFFFF"/>
          </w:tcPr>
          <w:p w14:paraId="199EE84D" w14:textId="77777777" w:rsidR="0099607F" w:rsidRDefault="0099607F" w:rsidP="00042AE9">
            <w:pPr>
              <w:pStyle w:val="TableText"/>
            </w:pPr>
            <w:r>
              <w:t>The required name of the Relationship Type the Relationship Template is based upon.</w:t>
            </w:r>
          </w:p>
        </w:tc>
      </w:tr>
      <w:tr w:rsidR="0099607F" w:rsidRPr="004279F4" w14:paraId="45B69033" w14:textId="77777777" w:rsidTr="00042AE9">
        <w:trPr>
          <w:cantSplit/>
        </w:trPr>
        <w:tc>
          <w:tcPr>
            <w:tcW w:w="621" w:type="pct"/>
            <w:shd w:val="clear" w:color="auto" w:fill="FFFFFF"/>
          </w:tcPr>
          <w:p w14:paraId="1626D36F" w14:textId="77777777" w:rsidR="0099607F" w:rsidRDefault="0099607F" w:rsidP="00042AE9">
            <w:pPr>
              <w:pStyle w:val="TableText"/>
              <w:rPr>
                <w:noProof/>
              </w:rPr>
            </w:pPr>
            <w:r>
              <w:rPr>
                <w:noProof/>
              </w:rPr>
              <w:t>description</w:t>
            </w:r>
          </w:p>
        </w:tc>
        <w:tc>
          <w:tcPr>
            <w:tcW w:w="560" w:type="pct"/>
            <w:shd w:val="clear" w:color="auto" w:fill="FFFFFF"/>
          </w:tcPr>
          <w:p w14:paraId="6A89F56B" w14:textId="77777777" w:rsidR="0099607F" w:rsidRDefault="0099607F" w:rsidP="00042AE9">
            <w:pPr>
              <w:pStyle w:val="TableText"/>
            </w:pPr>
            <w:r>
              <w:t>no</w:t>
            </w:r>
          </w:p>
        </w:tc>
        <w:tc>
          <w:tcPr>
            <w:tcW w:w="954" w:type="pct"/>
            <w:shd w:val="clear" w:color="auto" w:fill="FFFFFF"/>
          </w:tcPr>
          <w:p w14:paraId="49990140" w14:textId="77777777" w:rsidR="0099607F" w:rsidRDefault="005735A3" w:rsidP="00042AE9">
            <w:pPr>
              <w:pStyle w:val="TableText"/>
            </w:pPr>
            <w:hyperlink w:anchor="DEFN_ELEMENT_DESCRIPTION" w:history="1">
              <w:r w:rsidR="0099607F" w:rsidRPr="00BF52EB">
                <w:rPr>
                  <w:rStyle w:val="Hyperlink"/>
                </w:rPr>
                <w:t>description</w:t>
              </w:r>
            </w:hyperlink>
          </w:p>
        </w:tc>
        <w:tc>
          <w:tcPr>
            <w:tcW w:w="2865" w:type="pct"/>
            <w:shd w:val="clear" w:color="auto" w:fill="FFFFFF"/>
          </w:tcPr>
          <w:p w14:paraId="0DD1D3C9" w14:textId="77777777" w:rsidR="0099607F" w:rsidRDefault="0099607F" w:rsidP="00042AE9">
            <w:pPr>
              <w:pStyle w:val="TableText"/>
            </w:pPr>
            <w:r>
              <w:t>An optional description for the Relationship Template.</w:t>
            </w:r>
          </w:p>
        </w:tc>
      </w:tr>
      <w:tr w:rsidR="0099607F" w:rsidRPr="004279F4" w14:paraId="2C2CEE57" w14:textId="77777777" w:rsidTr="00042AE9">
        <w:trPr>
          <w:cantSplit/>
        </w:trPr>
        <w:tc>
          <w:tcPr>
            <w:tcW w:w="621" w:type="pct"/>
            <w:shd w:val="clear" w:color="auto" w:fill="FFFFFF"/>
          </w:tcPr>
          <w:p w14:paraId="07C6C7A0" w14:textId="77777777" w:rsidR="0099607F" w:rsidRDefault="0099607F" w:rsidP="00042AE9">
            <w:pPr>
              <w:pStyle w:val="TableText"/>
              <w:rPr>
                <w:noProof/>
              </w:rPr>
            </w:pPr>
            <w:r>
              <w:rPr>
                <w:noProof/>
              </w:rPr>
              <w:t>properties</w:t>
            </w:r>
          </w:p>
        </w:tc>
        <w:tc>
          <w:tcPr>
            <w:tcW w:w="560" w:type="pct"/>
            <w:shd w:val="clear" w:color="auto" w:fill="FFFFFF"/>
          </w:tcPr>
          <w:p w14:paraId="6FE50975" w14:textId="77777777" w:rsidR="0099607F" w:rsidRDefault="0099607F" w:rsidP="00042AE9">
            <w:pPr>
              <w:pStyle w:val="TableText"/>
            </w:pPr>
            <w:r>
              <w:t>no</w:t>
            </w:r>
          </w:p>
        </w:tc>
        <w:tc>
          <w:tcPr>
            <w:tcW w:w="954" w:type="pct"/>
            <w:shd w:val="clear" w:color="auto" w:fill="FFFFFF"/>
          </w:tcPr>
          <w:p w14:paraId="40A8C085" w14:textId="77777777" w:rsidR="0099607F" w:rsidRDefault="0099607F" w:rsidP="00042AE9">
            <w:pPr>
              <w:pStyle w:val="TableText"/>
            </w:pPr>
            <w:r>
              <w:t>list of</w:t>
            </w:r>
          </w:p>
          <w:p w14:paraId="24EE8144" w14:textId="77777777" w:rsidR="0099607F" w:rsidRDefault="005735A3" w:rsidP="00042AE9">
            <w:pPr>
              <w:pStyle w:val="TableText"/>
            </w:pPr>
            <w:hyperlink w:anchor="DEFN_ELEMENT_PROPERTY_VALUE_ASSIGNMENT" w:history="1">
              <w:r w:rsidR="0099607F" w:rsidRPr="00CA49C9">
                <w:rPr>
                  <w:rStyle w:val="Hyperlink"/>
                </w:rPr>
                <w:t xml:space="preserve">property </w:t>
              </w:r>
              <w:r w:rsidR="0099607F">
                <w:rPr>
                  <w:rStyle w:val="Hyperlink"/>
                </w:rPr>
                <w:t>assignments</w:t>
              </w:r>
            </w:hyperlink>
          </w:p>
        </w:tc>
        <w:tc>
          <w:tcPr>
            <w:tcW w:w="2865" w:type="pct"/>
            <w:shd w:val="clear" w:color="auto" w:fill="FFFFFF"/>
          </w:tcPr>
          <w:p w14:paraId="6CE1C419" w14:textId="77777777" w:rsidR="0099607F" w:rsidRDefault="0099607F" w:rsidP="00042AE9">
            <w:pPr>
              <w:pStyle w:val="TableText"/>
            </w:pPr>
            <w:r>
              <w:t>An optional list of property assignments for the Relationship Template.</w:t>
            </w:r>
          </w:p>
        </w:tc>
      </w:tr>
      <w:tr w:rsidR="0099607F" w:rsidRPr="004279F4" w14:paraId="1FDBD32A" w14:textId="77777777" w:rsidTr="00042AE9">
        <w:trPr>
          <w:cantSplit/>
        </w:trPr>
        <w:tc>
          <w:tcPr>
            <w:tcW w:w="621" w:type="pct"/>
            <w:shd w:val="clear" w:color="auto" w:fill="FFFFFF"/>
          </w:tcPr>
          <w:p w14:paraId="52C051CD" w14:textId="77777777" w:rsidR="0099607F" w:rsidRDefault="0099607F" w:rsidP="00042AE9">
            <w:pPr>
              <w:pStyle w:val="TableText"/>
              <w:rPr>
                <w:noProof/>
              </w:rPr>
            </w:pPr>
            <w:r>
              <w:rPr>
                <w:noProof/>
              </w:rPr>
              <w:t>attributes</w:t>
            </w:r>
          </w:p>
        </w:tc>
        <w:tc>
          <w:tcPr>
            <w:tcW w:w="560" w:type="pct"/>
            <w:shd w:val="clear" w:color="auto" w:fill="FFFFFF"/>
          </w:tcPr>
          <w:p w14:paraId="370F0947" w14:textId="77777777" w:rsidR="0099607F" w:rsidRDefault="0099607F" w:rsidP="00042AE9">
            <w:pPr>
              <w:pStyle w:val="TableText"/>
            </w:pPr>
            <w:r>
              <w:t>no</w:t>
            </w:r>
          </w:p>
        </w:tc>
        <w:tc>
          <w:tcPr>
            <w:tcW w:w="954" w:type="pct"/>
            <w:shd w:val="clear" w:color="auto" w:fill="FFFFFF"/>
          </w:tcPr>
          <w:p w14:paraId="56E3C088" w14:textId="77777777" w:rsidR="0099607F" w:rsidRDefault="0099607F" w:rsidP="00042AE9">
            <w:pPr>
              <w:pStyle w:val="TableText"/>
            </w:pPr>
            <w:r>
              <w:t>list of</w:t>
            </w:r>
          </w:p>
          <w:p w14:paraId="7A5E1624" w14:textId="77777777" w:rsidR="0099607F" w:rsidRDefault="005735A3" w:rsidP="00042AE9">
            <w:pPr>
              <w:pStyle w:val="TableText"/>
            </w:pPr>
            <w:hyperlink w:anchor="DEFN_ELEMENT_ATTRIBUTE_VALUE_ASSIGNMENT" w:history="1">
              <w:r w:rsidR="0099607F" w:rsidRPr="00550B84">
                <w:rPr>
                  <w:rStyle w:val="Hyperlink"/>
                </w:rPr>
                <w:t>attribute</w:t>
              </w:r>
              <w:r w:rsidR="0099607F">
                <w:rPr>
                  <w:rStyle w:val="Hyperlink"/>
                </w:rPr>
                <w:t xml:space="preserve"> assignments</w:t>
              </w:r>
            </w:hyperlink>
          </w:p>
        </w:tc>
        <w:tc>
          <w:tcPr>
            <w:tcW w:w="2865" w:type="pct"/>
            <w:shd w:val="clear" w:color="auto" w:fill="FFFFFF"/>
          </w:tcPr>
          <w:p w14:paraId="06846322" w14:textId="77777777" w:rsidR="0099607F" w:rsidRDefault="0099607F" w:rsidP="00042AE9">
            <w:pPr>
              <w:pStyle w:val="TableText"/>
            </w:pPr>
            <w:r>
              <w:t>An optional list of attribute assignments for the Relationship Template.</w:t>
            </w:r>
          </w:p>
        </w:tc>
      </w:tr>
      <w:tr w:rsidR="0099607F" w:rsidRPr="004279F4" w14:paraId="508FB7A9" w14:textId="77777777" w:rsidTr="00042AE9">
        <w:trPr>
          <w:cantSplit/>
        </w:trPr>
        <w:tc>
          <w:tcPr>
            <w:tcW w:w="621" w:type="pct"/>
            <w:shd w:val="clear" w:color="auto" w:fill="FFFFFF"/>
          </w:tcPr>
          <w:p w14:paraId="4F40B47E" w14:textId="77777777" w:rsidR="0099607F" w:rsidRDefault="0099607F" w:rsidP="00042AE9">
            <w:pPr>
              <w:pStyle w:val="TableText"/>
              <w:rPr>
                <w:noProof/>
              </w:rPr>
            </w:pPr>
            <w:r>
              <w:rPr>
                <w:noProof/>
              </w:rPr>
              <w:t>interfaces</w:t>
            </w:r>
          </w:p>
        </w:tc>
        <w:tc>
          <w:tcPr>
            <w:tcW w:w="560" w:type="pct"/>
            <w:shd w:val="clear" w:color="auto" w:fill="FFFFFF"/>
          </w:tcPr>
          <w:p w14:paraId="0059357F" w14:textId="77777777" w:rsidR="0099607F" w:rsidRDefault="0099607F" w:rsidP="00042AE9">
            <w:pPr>
              <w:pStyle w:val="TableText"/>
            </w:pPr>
            <w:r>
              <w:t>no</w:t>
            </w:r>
          </w:p>
        </w:tc>
        <w:tc>
          <w:tcPr>
            <w:tcW w:w="954" w:type="pct"/>
            <w:shd w:val="clear" w:color="auto" w:fill="FFFFFF"/>
          </w:tcPr>
          <w:p w14:paraId="7965F5F1" w14:textId="77777777" w:rsidR="0099607F" w:rsidRDefault="0099607F" w:rsidP="00042AE9">
            <w:pPr>
              <w:pStyle w:val="TableText"/>
            </w:pPr>
            <w:r>
              <w:t xml:space="preserve">list of </w:t>
            </w:r>
          </w:p>
          <w:p w14:paraId="57991038" w14:textId="77777777" w:rsidR="0099607F" w:rsidRDefault="005735A3"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865" w:type="pct"/>
            <w:shd w:val="clear" w:color="auto" w:fill="FFFFFF"/>
          </w:tcPr>
          <w:p w14:paraId="26100B56" w14:textId="77777777" w:rsidR="0099607F" w:rsidRDefault="0099607F" w:rsidP="00042AE9">
            <w:pPr>
              <w:pStyle w:val="TableText"/>
            </w:pPr>
            <w:r>
              <w:t>An optional list of named interface definitions for the Node Template.</w:t>
            </w:r>
          </w:p>
        </w:tc>
      </w:tr>
      <w:tr w:rsidR="0099607F" w:rsidRPr="004279F4" w14:paraId="7C4114F6" w14:textId="77777777" w:rsidTr="00042AE9">
        <w:trPr>
          <w:cantSplit/>
        </w:trPr>
        <w:tc>
          <w:tcPr>
            <w:tcW w:w="621" w:type="pct"/>
            <w:shd w:val="clear" w:color="auto" w:fill="FFFFFF"/>
          </w:tcPr>
          <w:p w14:paraId="3485AAEF" w14:textId="77777777" w:rsidR="0099607F" w:rsidRDefault="0099607F" w:rsidP="00042AE9">
            <w:pPr>
              <w:pStyle w:val="TableText"/>
              <w:rPr>
                <w:noProof/>
              </w:rPr>
            </w:pPr>
            <w:r>
              <w:rPr>
                <w:noProof/>
              </w:rPr>
              <w:t>copy</w:t>
            </w:r>
          </w:p>
        </w:tc>
        <w:tc>
          <w:tcPr>
            <w:tcW w:w="560" w:type="pct"/>
            <w:shd w:val="clear" w:color="auto" w:fill="FFFFFF"/>
          </w:tcPr>
          <w:p w14:paraId="06FB52D1" w14:textId="77777777" w:rsidR="0099607F" w:rsidRDefault="0099607F" w:rsidP="00042AE9">
            <w:pPr>
              <w:pStyle w:val="TableText"/>
            </w:pPr>
            <w:r>
              <w:t>no</w:t>
            </w:r>
          </w:p>
        </w:tc>
        <w:tc>
          <w:tcPr>
            <w:tcW w:w="954" w:type="pct"/>
            <w:shd w:val="clear" w:color="auto" w:fill="FFFFFF"/>
          </w:tcPr>
          <w:p w14:paraId="72A4D40B" w14:textId="77777777" w:rsidR="0099607F" w:rsidRDefault="005735A3" w:rsidP="00042AE9">
            <w:pPr>
              <w:pStyle w:val="TableText"/>
            </w:pPr>
            <w:hyperlink w:anchor="TYPE_YAML_STRING" w:history="1">
              <w:r w:rsidR="0099607F" w:rsidRPr="004A08E6">
                <w:rPr>
                  <w:rStyle w:val="Hyperlink"/>
                </w:rPr>
                <w:t>string</w:t>
              </w:r>
            </w:hyperlink>
          </w:p>
        </w:tc>
        <w:tc>
          <w:tcPr>
            <w:tcW w:w="2865" w:type="pct"/>
            <w:shd w:val="clear" w:color="auto" w:fill="FFFFFF"/>
          </w:tcPr>
          <w:p w14:paraId="3867AC13" w14:textId="77777777" w:rsidR="0099607F" w:rsidRDefault="0099607F" w:rsidP="00042AE9">
            <w:pPr>
              <w:pStyle w:val="TableText"/>
            </w:pPr>
            <w:r>
              <w:t>The optional (symbolic) name of another relationship template to copy into (all keynames and values) and use as a basis for this relationship template.</w:t>
            </w:r>
          </w:p>
        </w:tc>
      </w:tr>
    </w:tbl>
    <w:p w14:paraId="67CE2D2E"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B5383D" w14:textId="77777777" w:rsidTr="00042AE9">
        <w:trPr>
          <w:trHeight w:val="256"/>
        </w:trPr>
        <w:tc>
          <w:tcPr>
            <w:tcW w:w="9576" w:type="dxa"/>
            <w:shd w:val="clear" w:color="auto" w:fill="D9D9D9" w:themeFill="background1" w:themeFillShade="D9"/>
          </w:tcPr>
          <w:p w14:paraId="6BA83BD0" w14:textId="77777777" w:rsidR="0099607F" w:rsidRPr="006824F5" w:rsidRDefault="0099607F" w:rsidP="00042AE9">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300B8F4D" w14:textId="77777777" w:rsidR="0099607F" w:rsidRDefault="0099607F" w:rsidP="00042AE9">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468556D0" w14:textId="77777777" w:rsidR="0099607F" w:rsidRPr="006824F5" w:rsidRDefault="0099607F" w:rsidP="00042AE9">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04603B3D" w14:textId="77777777" w:rsidR="0099607F" w:rsidRPr="006824F5" w:rsidRDefault="0099607F" w:rsidP="00042AE9">
            <w:pPr>
              <w:rPr>
                <w:rStyle w:val="CodeSnippet"/>
                <w:noProof/>
              </w:rPr>
            </w:pPr>
            <w:r w:rsidRPr="006824F5">
              <w:rPr>
                <w:rStyle w:val="CodeSnippet"/>
                <w:noProof/>
              </w:rPr>
              <w:t xml:space="preserve">  properties:</w:t>
            </w:r>
          </w:p>
          <w:p w14:paraId="7ACD462F" w14:textId="77777777" w:rsidR="0099607F" w:rsidRDefault="0099607F" w:rsidP="00042AE9">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300A6DAA" w14:textId="77777777" w:rsidR="0099607F" w:rsidRDefault="0099607F" w:rsidP="00042AE9">
            <w:pPr>
              <w:rPr>
                <w:rStyle w:val="CodeSnippet"/>
                <w:noProof/>
              </w:rPr>
            </w:pPr>
            <w:r>
              <w:rPr>
                <w:rStyle w:val="CodeSnippet"/>
                <w:noProof/>
              </w:rPr>
              <w:t xml:space="preserve">  attributes:</w:t>
            </w:r>
          </w:p>
          <w:p w14:paraId="1B1DDE83" w14:textId="77777777" w:rsidR="0099607F" w:rsidRPr="006824F5" w:rsidRDefault="0099607F" w:rsidP="00042AE9">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63EE1391" w14:textId="77777777" w:rsidR="0099607F" w:rsidRPr="006824F5" w:rsidRDefault="0099607F" w:rsidP="00042AE9">
            <w:pPr>
              <w:rPr>
                <w:rStyle w:val="CodeSnippet"/>
                <w:noProof/>
              </w:rPr>
            </w:pPr>
            <w:r>
              <w:rPr>
                <w:rStyle w:val="CodeSnippet"/>
                <w:noProof/>
              </w:rPr>
              <w:t xml:space="preserve"> </w:t>
            </w:r>
            <w:r w:rsidRPr="006824F5">
              <w:rPr>
                <w:rStyle w:val="CodeSnippet"/>
                <w:noProof/>
              </w:rPr>
              <w:t xml:space="preserve"> interfaces:</w:t>
            </w:r>
          </w:p>
          <w:p w14:paraId="3F71828F" w14:textId="77777777" w:rsidR="0099607F"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00AA7C79" w14:textId="77777777" w:rsidR="0099607F" w:rsidRDefault="0099607F" w:rsidP="00042AE9">
            <w:pPr>
              <w:rPr>
                <w:rStyle w:val="CodeSnippet"/>
                <w:noProof/>
              </w:rPr>
            </w:pPr>
            <w:r>
              <w:rPr>
                <w:rStyle w:val="CodeSnippet"/>
                <w:noProof/>
              </w:rPr>
              <w:t xml:space="preserve">  copy:</w:t>
            </w:r>
          </w:p>
          <w:p w14:paraId="2775DD3D" w14:textId="77777777" w:rsidR="0099607F" w:rsidRPr="006824F5" w:rsidRDefault="0099607F" w:rsidP="00042AE9">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163B61A7" w14:textId="77777777" w:rsidR="0099607F" w:rsidRDefault="0099607F" w:rsidP="0099607F">
      <w:pPr>
        <w:pStyle w:val="NormalaroundTable"/>
      </w:pPr>
      <w:r>
        <w:t>In the above grammar, the pseudo values that appear in angle brackets have the following meaning:</w:t>
      </w:r>
    </w:p>
    <w:p w14:paraId="7F1E0BAC" w14:textId="77777777" w:rsidR="0099607F" w:rsidRDefault="0099607F" w:rsidP="0099607F">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3EB2B4AE" w14:textId="77777777" w:rsidR="0099607F" w:rsidRDefault="0099607F" w:rsidP="0099607F">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68CA3FF7" w14:textId="77777777" w:rsidR="0099607F" w:rsidRDefault="0099607F" w:rsidP="0099607F">
      <w:pPr>
        <w:pStyle w:val="ListParagraph"/>
        <w:numPr>
          <w:ilvl w:val="0"/>
          <w:numId w:val="22"/>
        </w:numPr>
      </w:pPr>
      <w:r>
        <w:rPr>
          <w:rStyle w:val="CodeSnippetHighlight"/>
        </w:rPr>
        <w:lastRenderedPageBreak/>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3204CEE2" w14:textId="77777777" w:rsidR="0099607F" w:rsidRDefault="0099607F" w:rsidP="0099607F">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7D817A02" w14:textId="77777777" w:rsidR="0099607F" w:rsidRDefault="0099607F" w:rsidP="0099607F">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B328A9F" w14:textId="77777777" w:rsidR="0099607F" w:rsidRDefault="0099607F" w:rsidP="0099607F">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0CFCE52F" w14:textId="77777777" w:rsidR="0099607F" w:rsidRPr="003A080F" w:rsidRDefault="0099607F" w:rsidP="0099607F">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5CF0F372" w14:textId="77777777" w:rsidR="0099607F" w:rsidRDefault="0099607F" w:rsidP="0099607F">
      <w:pPr>
        <w:pStyle w:val="Heading4"/>
        <w:numPr>
          <w:ilvl w:val="3"/>
          <w:numId w:val="3"/>
        </w:numPr>
      </w:pPr>
      <w:r>
        <w:t>Additional requirements</w:t>
      </w:r>
    </w:p>
    <w:p w14:paraId="22B83F2C" w14:textId="77777777" w:rsidR="0099607F" w:rsidRPr="00BE4B14" w:rsidRDefault="0099607F" w:rsidP="0099607F">
      <w:pPr>
        <w:pStyle w:val="ListParagraph"/>
        <w:numPr>
          <w:ilvl w:val="0"/>
          <w:numId w:val="52"/>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115C3DE6" w14:textId="77777777" w:rsidR="0099607F" w:rsidRPr="00A424F9" w:rsidRDefault="0099607F" w:rsidP="0099607F">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941195" w14:textId="77777777" w:rsidTr="00042AE9">
        <w:tc>
          <w:tcPr>
            <w:tcW w:w="9576" w:type="dxa"/>
            <w:shd w:val="clear" w:color="auto" w:fill="D9D9D9" w:themeFill="background1" w:themeFillShade="D9"/>
          </w:tcPr>
          <w:p w14:paraId="1ABF5BE7" w14:textId="77777777" w:rsidR="0099607F" w:rsidRDefault="0099607F" w:rsidP="00042AE9">
            <w:pPr>
              <w:rPr>
                <w:rStyle w:val="CodeSnippet"/>
              </w:rPr>
            </w:pPr>
            <w:r>
              <w:rPr>
                <w:rStyle w:val="CodeSnippet"/>
              </w:rPr>
              <w:t>relationship_templates:</w:t>
            </w:r>
          </w:p>
          <w:p w14:paraId="3A355B00"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BF0DDAD" w14:textId="77777777" w:rsidR="0099607F" w:rsidRPr="0064443D" w:rsidRDefault="0099607F" w:rsidP="00042AE9">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5275050C" w14:textId="77777777" w:rsidR="0099607F" w:rsidRPr="0064443D" w:rsidRDefault="0099607F" w:rsidP="00042AE9">
            <w:pPr>
              <w:rPr>
                <w:rStyle w:val="CodeSnippet"/>
                <w:noProof/>
              </w:rPr>
            </w:pPr>
            <w:r w:rsidRPr="0064443D">
              <w:rPr>
                <w:rStyle w:val="CodeSnippet"/>
                <w:noProof/>
              </w:rPr>
              <w:t xml:space="preserve">    properties:</w:t>
            </w:r>
          </w:p>
          <w:p w14:paraId="6E4F76F9" w14:textId="77777777" w:rsidR="0099607F" w:rsidRPr="006824F5" w:rsidRDefault="0099607F" w:rsidP="00042AE9">
            <w:pPr>
              <w:rPr>
                <w:rStyle w:val="CodeSnippet"/>
                <w:noProof/>
              </w:rPr>
            </w:pPr>
            <w:r w:rsidRPr="0064443D">
              <w:rPr>
                <w:rStyle w:val="CodeSnippet"/>
                <w:noProof/>
              </w:rPr>
              <w:t xml:space="preserve">      location: </w:t>
            </w:r>
            <w:r>
              <w:rPr>
                <w:rStyle w:val="CodeSnippet"/>
                <w:noProof/>
              </w:rPr>
              <w:t>/my_mount_point</w:t>
            </w:r>
          </w:p>
        </w:tc>
      </w:tr>
    </w:tbl>
    <w:p w14:paraId="40738D52" w14:textId="77777777" w:rsidR="0099607F" w:rsidRDefault="0099607F" w:rsidP="0099607F">
      <w:pPr>
        <w:pStyle w:val="Heading3"/>
        <w:numPr>
          <w:ilvl w:val="2"/>
          <w:numId w:val="3"/>
        </w:numPr>
      </w:pPr>
      <w:bookmarkStart w:id="411" w:name="_Toc380995742"/>
      <w:bookmarkStart w:id="412" w:name="_Toc381084630"/>
      <w:bookmarkStart w:id="413" w:name="_Toc381177772"/>
      <w:bookmarkStart w:id="414" w:name="_Toc381365537"/>
      <w:bookmarkStart w:id="415" w:name="_Toc381365952"/>
      <w:bookmarkStart w:id="416" w:name="_Toc381369709"/>
      <w:bookmarkStart w:id="417" w:name="_Toc381613959"/>
      <w:bookmarkStart w:id="418" w:name="_Toc381614007"/>
      <w:bookmarkStart w:id="419" w:name="_Toc381697225"/>
      <w:bookmarkStart w:id="420" w:name="_Toc381801239"/>
      <w:bookmarkStart w:id="421" w:name="_Toc381866549"/>
      <w:bookmarkStart w:id="422" w:name="_Toc381867862"/>
      <w:bookmarkStart w:id="423" w:name="_Toc381882197"/>
      <w:bookmarkStart w:id="424" w:name="_Toc380995744"/>
      <w:bookmarkStart w:id="425" w:name="_Toc381084632"/>
      <w:bookmarkStart w:id="426" w:name="_Toc381177774"/>
      <w:bookmarkStart w:id="427" w:name="_Toc381365539"/>
      <w:bookmarkStart w:id="428" w:name="_Toc381365954"/>
      <w:bookmarkStart w:id="429" w:name="_Toc381369711"/>
      <w:bookmarkStart w:id="430" w:name="_Toc381613961"/>
      <w:bookmarkStart w:id="431" w:name="_Toc381614009"/>
      <w:bookmarkStart w:id="432" w:name="_Toc381697227"/>
      <w:bookmarkStart w:id="433" w:name="_Toc381801241"/>
      <w:bookmarkStart w:id="434" w:name="_Toc381866551"/>
      <w:bookmarkStart w:id="435" w:name="_Toc381867864"/>
      <w:bookmarkStart w:id="436" w:name="_Toc381882199"/>
      <w:bookmarkStart w:id="437" w:name="_Toc430015700"/>
      <w:bookmarkStart w:id="438" w:name="DEFN_ELEMENT_GROUP_DEF"/>
      <w:bookmarkStart w:id="439" w:name="_Toc397688802"/>
      <w:bookmarkStart w:id="440" w:name="_Toc379455043"/>
      <w:bookmarkStart w:id="441" w:name="DEFN_ENTITY_SERVICE_TEMPLATE"/>
      <w:bookmarkStart w:id="442" w:name="_Toc373867851"/>
      <w:bookmarkStart w:id="443" w:name="_Toc373867850"/>
      <w:bookmarkStart w:id="444" w:name="_Toc373867852"/>
      <w:bookmarkEnd w:id="235"/>
      <w:bookmarkEnd w:id="35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t>Group definition</w:t>
      </w:r>
      <w:bookmarkEnd w:id="437"/>
    </w:p>
    <w:bookmarkEnd w:id="438"/>
    <w:p w14:paraId="2C0156EF" w14:textId="77777777" w:rsidR="0099607F" w:rsidRDefault="0099607F" w:rsidP="0099607F">
      <w:r>
        <w:t xml:space="preserve">A group definition defines a logical grouping of node templates, typically for management purposes, but is separate from the application’s topology template. </w:t>
      </w:r>
    </w:p>
    <w:p w14:paraId="4A70E7FD" w14:textId="77777777" w:rsidR="0099607F" w:rsidRDefault="0099607F" w:rsidP="0099607F">
      <w:pPr>
        <w:pStyle w:val="Heading4"/>
        <w:numPr>
          <w:ilvl w:val="3"/>
          <w:numId w:val="3"/>
        </w:numPr>
      </w:pPr>
      <w:r>
        <w:t>Keynames</w:t>
      </w:r>
    </w:p>
    <w:p w14:paraId="6880B497" w14:textId="77777777" w:rsidR="0099607F" w:rsidRPr="0053600D" w:rsidRDefault="0099607F" w:rsidP="0099607F">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866"/>
        <w:gridCol w:w="4358"/>
      </w:tblGrid>
      <w:tr w:rsidR="0099607F" w:rsidRPr="004279F4" w14:paraId="327B1F88" w14:textId="77777777" w:rsidTr="00042AE9">
        <w:trPr>
          <w:cantSplit/>
          <w:tblHeader/>
        </w:trPr>
        <w:tc>
          <w:tcPr>
            <w:tcW w:w="812" w:type="pct"/>
            <w:shd w:val="clear" w:color="auto" w:fill="D9D9D9"/>
          </w:tcPr>
          <w:p w14:paraId="2C9D0356" w14:textId="77777777" w:rsidR="0099607F" w:rsidRPr="00422683" w:rsidRDefault="0099607F" w:rsidP="00042AE9">
            <w:pPr>
              <w:pStyle w:val="TableText-Heading"/>
            </w:pPr>
            <w:r w:rsidRPr="00422683">
              <w:t>Keyname</w:t>
            </w:r>
          </w:p>
        </w:tc>
        <w:tc>
          <w:tcPr>
            <w:tcW w:w="565" w:type="pct"/>
            <w:shd w:val="clear" w:color="auto" w:fill="D9D9D9"/>
          </w:tcPr>
          <w:p w14:paraId="1E95C519" w14:textId="77777777" w:rsidR="0099607F" w:rsidRPr="00422683" w:rsidRDefault="0099607F" w:rsidP="00042AE9">
            <w:pPr>
              <w:pStyle w:val="TableText-Heading"/>
            </w:pPr>
            <w:r w:rsidRPr="00422683">
              <w:t>Required</w:t>
            </w:r>
          </w:p>
        </w:tc>
        <w:tc>
          <w:tcPr>
            <w:tcW w:w="1094" w:type="pct"/>
            <w:shd w:val="clear" w:color="auto" w:fill="D9D9D9"/>
          </w:tcPr>
          <w:p w14:paraId="72B7152A" w14:textId="77777777" w:rsidR="0099607F" w:rsidRPr="00422683" w:rsidRDefault="0099607F" w:rsidP="00042AE9">
            <w:pPr>
              <w:pStyle w:val="TableText-Heading"/>
            </w:pPr>
            <w:r w:rsidRPr="00422683">
              <w:t>Type</w:t>
            </w:r>
          </w:p>
        </w:tc>
        <w:tc>
          <w:tcPr>
            <w:tcW w:w="2529" w:type="pct"/>
            <w:shd w:val="clear" w:color="auto" w:fill="D9D9D9"/>
          </w:tcPr>
          <w:p w14:paraId="74B3D83A" w14:textId="77777777" w:rsidR="0099607F" w:rsidRPr="00422683" w:rsidRDefault="0099607F" w:rsidP="00042AE9">
            <w:pPr>
              <w:pStyle w:val="TableText-Heading"/>
            </w:pPr>
            <w:r w:rsidRPr="00422683">
              <w:t>Description</w:t>
            </w:r>
          </w:p>
        </w:tc>
      </w:tr>
      <w:tr w:rsidR="0099607F" w:rsidRPr="004279F4" w14:paraId="21F77058" w14:textId="77777777" w:rsidTr="00042AE9">
        <w:trPr>
          <w:cantSplit/>
        </w:trPr>
        <w:tc>
          <w:tcPr>
            <w:tcW w:w="812" w:type="pct"/>
            <w:shd w:val="clear" w:color="auto" w:fill="FFFFFF"/>
          </w:tcPr>
          <w:p w14:paraId="387584FD" w14:textId="77777777" w:rsidR="0099607F" w:rsidRDefault="0099607F" w:rsidP="00042AE9">
            <w:pPr>
              <w:pStyle w:val="TableText"/>
              <w:rPr>
                <w:noProof/>
              </w:rPr>
            </w:pPr>
            <w:r>
              <w:rPr>
                <w:noProof/>
              </w:rPr>
              <w:t>type</w:t>
            </w:r>
          </w:p>
        </w:tc>
        <w:tc>
          <w:tcPr>
            <w:tcW w:w="565" w:type="pct"/>
            <w:shd w:val="clear" w:color="auto" w:fill="FFFFFF"/>
          </w:tcPr>
          <w:p w14:paraId="0F7BBCEC" w14:textId="77777777" w:rsidR="0099607F" w:rsidRDefault="0099607F" w:rsidP="00042AE9">
            <w:pPr>
              <w:pStyle w:val="TableText"/>
            </w:pPr>
            <w:r>
              <w:t>yes</w:t>
            </w:r>
          </w:p>
        </w:tc>
        <w:tc>
          <w:tcPr>
            <w:tcW w:w="1094" w:type="pct"/>
            <w:shd w:val="clear" w:color="auto" w:fill="FFFFFF"/>
          </w:tcPr>
          <w:p w14:paraId="190B6980" w14:textId="77777777" w:rsidR="0099607F" w:rsidRDefault="005735A3" w:rsidP="00042AE9">
            <w:pPr>
              <w:pStyle w:val="TableText"/>
            </w:pPr>
            <w:hyperlink w:anchor="TYPE_YAML_STRING" w:history="1">
              <w:r w:rsidR="0099607F" w:rsidRPr="004A08E6">
                <w:rPr>
                  <w:rStyle w:val="Hyperlink"/>
                </w:rPr>
                <w:t>string</w:t>
              </w:r>
            </w:hyperlink>
          </w:p>
        </w:tc>
        <w:tc>
          <w:tcPr>
            <w:tcW w:w="2529" w:type="pct"/>
            <w:shd w:val="clear" w:color="auto" w:fill="FFFFFF"/>
          </w:tcPr>
          <w:p w14:paraId="65DB1D14" w14:textId="77777777" w:rsidR="0099607F" w:rsidRDefault="0099607F" w:rsidP="00042AE9">
            <w:pPr>
              <w:pStyle w:val="TableText"/>
            </w:pPr>
            <w:r>
              <w:t>The required name of the group type the group definition is based upon.</w:t>
            </w:r>
          </w:p>
        </w:tc>
      </w:tr>
      <w:tr w:rsidR="0099607F" w:rsidRPr="004279F4" w14:paraId="40AD443A" w14:textId="77777777" w:rsidTr="00042AE9">
        <w:trPr>
          <w:cantSplit/>
        </w:trPr>
        <w:tc>
          <w:tcPr>
            <w:tcW w:w="812" w:type="pct"/>
            <w:shd w:val="clear" w:color="auto" w:fill="FFFFFF"/>
          </w:tcPr>
          <w:p w14:paraId="2C9D9EE9" w14:textId="77777777" w:rsidR="0099607F" w:rsidRDefault="0099607F" w:rsidP="00042AE9">
            <w:pPr>
              <w:pStyle w:val="TableText"/>
              <w:rPr>
                <w:noProof/>
              </w:rPr>
            </w:pPr>
            <w:r>
              <w:rPr>
                <w:noProof/>
              </w:rPr>
              <w:t>description</w:t>
            </w:r>
          </w:p>
        </w:tc>
        <w:tc>
          <w:tcPr>
            <w:tcW w:w="565" w:type="pct"/>
            <w:shd w:val="clear" w:color="auto" w:fill="FFFFFF"/>
          </w:tcPr>
          <w:p w14:paraId="35E61A4D" w14:textId="77777777" w:rsidR="0099607F" w:rsidRDefault="0099607F" w:rsidP="00042AE9">
            <w:pPr>
              <w:pStyle w:val="TableText"/>
            </w:pPr>
            <w:r>
              <w:t>no</w:t>
            </w:r>
          </w:p>
        </w:tc>
        <w:tc>
          <w:tcPr>
            <w:tcW w:w="1094" w:type="pct"/>
            <w:shd w:val="clear" w:color="auto" w:fill="FFFFFF"/>
          </w:tcPr>
          <w:p w14:paraId="578BC4A7" w14:textId="77777777" w:rsidR="0099607F" w:rsidRDefault="005735A3" w:rsidP="00042AE9">
            <w:pPr>
              <w:pStyle w:val="TableText"/>
            </w:pPr>
            <w:hyperlink w:anchor="DEFN_ELEMENT_DESCRIPTION" w:history="1">
              <w:r w:rsidR="0099607F" w:rsidRPr="00B946C9">
                <w:rPr>
                  <w:rStyle w:val="Hyperlink"/>
                </w:rPr>
                <w:t>description</w:t>
              </w:r>
            </w:hyperlink>
          </w:p>
        </w:tc>
        <w:tc>
          <w:tcPr>
            <w:tcW w:w="2529" w:type="pct"/>
            <w:shd w:val="clear" w:color="auto" w:fill="FFFFFF"/>
          </w:tcPr>
          <w:p w14:paraId="28041BDA" w14:textId="77777777" w:rsidR="0099607F" w:rsidRDefault="0099607F" w:rsidP="00042AE9">
            <w:pPr>
              <w:pStyle w:val="TableText"/>
            </w:pPr>
            <w:r>
              <w:t>The optional description for the group definition.</w:t>
            </w:r>
          </w:p>
        </w:tc>
      </w:tr>
      <w:tr w:rsidR="0099607F" w:rsidRPr="004279F4" w14:paraId="339A2C89" w14:textId="77777777" w:rsidTr="00042AE9">
        <w:trPr>
          <w:cantSplit/>
        </w:trPr>
        <w:tc>
          <w:tcPr>
            <w:tcW w:w="812" w:type="pct"/>
            <w:shd w:val="clear" w:color="auto" w:fill="FFFFFF"/>
          </w:tcPr>
          <w:p w14:paraId="521F2A3A" w14:textId="77777777" w:rsidR="0099607F" w:rsidRDefault="0099607F" w:rsidP="00042AE9">
            <w:pPr>
              <w:pStyle w:val="TableText"/>
              <w:rPr>
                <w:noProof/>
              </w:rPr>
            </w:pPr>
            <w:r>
              <w:rPr>
                <w:noProof/>
              </w:rPr>
              <w:t>properties</w:t>
            </w:r>
          </w:p>
        </w:tc>
        <w:tc>
          <w:tcPr>
            <w:tcW w:w="565" w:type="pct"/>
            <w:shd w:val="clear" w:color="auto" w:fill="FFFFFF"/>
          </w:tcPr>
          <w:p w14:paraId="10A3E603" w14:textId="77777777" w:rsidR="0099607F" w:rsidRDefault="0099607F" w:rsidP="00042AE9">
            <w:pPr>
              <w:pStyle w:val="TableText"/>
            </w:pPr>
            <w:r>
              <w:t>no</w:t>
            </w:r>
          </w:p>
        </w:tc>
        <w:tc>
          <w:tcPr>
            <w:tcW w:w="1094" w:type="pct"/>
            <w:shd w:val="clear" w:color="auto" w:fill="FFFFFF"/>
          </w:tcPr>
          <w:p w14:paraId="7ABBCCFD" w14:textId="77777777" w:rsidR="0099607F" w:rsidRDefault="0099607F" w:rsidP="00042AE9">
            <w:pPr>
              <w:pStyle w:val="TableText"/>
            </w:pPr>
            <w:r>
              <w:t>list of</w:t>
            </w:r>
          </w:p>
          <w:p w14:paraId="11B40631" w14:textId="77777777" w:rsidR="0099607F" w:rsidRDefault="005735A3"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529" w:type="pct"/>
            <w:shd w:val="clear" w:color="auto" w:fill="FFFFFF"/>
          </w:tcPr>
          <w:p w14:paraId="425E3814" w14:textId="77777777" w:rsidR="0099607F" w:rsidRDefault="0099607F" w:rsidP="00042AE9">
            <w:pPr>
              <w:pStyle w:val="TableText"/>
            </w:pPr>
            <w:r>
              <w:t>An optional list of property value assignments for the group definition.</w:t>
            </w:r>
          </w:p>
        </w:tc>
      </w:tr>
      <w:tr w:rsidR="0099607F" w:rsidRPr="004279F4" w14:paraId="5A274DB5" w14:textId="77777777" w:rsidTr="00042AE9">
        <w:trPr>
          <w:cantSplit/>
        </w:trPr>
        <w:tc>
          <w:tcPr>
            <w:tcW w:w="812" w:type="pct"/>
            <w:shd w:val="clear" w:color="auto" w:fill="FFFFFF"/>
          </w:tcPr>
          <w:p w14:paraId="3CAB525F" w14:textId="77777777" w:rsidR="0099607F" w:rsidRDefault="0099607F" w:rsidP="00042AE9">
            <w:pPr>
              <w:pStyle w:val="TableText"/>
              <w:rPr>
                <w:noProof/>
              </w:rPr>
            </w:pPr>
            <w:r>
              <w:rPr>
                <w:noProof/>
              </w:rPr>
              <w:t>targets</w:t>
            </w:r>
          </w:p>
        </w:tc>
        <w:tc>
          <w:tcPr>
            <w:tcW w:w="565" w:type="pct"/>
            <w:shd w:val="clear" w:color="auto" w:fill="FFFFFF"/>
          </w:tcPr>
          <w:p w14:paraId="1383CEBF" w14:textId="77777777" w:rsidR="0099607F" w:rsidRDefault="0099607F" w:rsidP="00042AE9">
            <w:pPr>
              <w:pStyle w:val="TableText"/>
            </w:pPr>
            <w:r>
              <w:t>yes</w:t>
            </w:r>
          </w:p>
        </w:tc>
        <w:tc>
          <w:tcPr>
            <w:tcW w:w="1094" w:type="pct"/>
            <w:shd w:val="clear" w:color="auto" w:fill="FFFFFF"/>
          </w:tcPr>
          <w:p w14:paraId="429F2CC2" w14:textId="77777777" w:rsidR="0099607F" w:rsidRDefault="0099607F" w:rsidP="00042AE9">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6F84F13B" w14:textId="77777777" w:rsidR="0099607F" w:rsidRDefault="0099607F" w:rsidP="00042AE9">
            <w:pPr>
              <w:pStyle w:val="TableText"/>
            </w:pPr>
            <w:r>
              <w:t>The required list of one or more node template names that are members of this group definition.</w:t>
            </w:r>
          </w:p>
        </w:tc>
      </w:tr>
      <w:tr w:rsidR="0099607F" w:rsidRPr="004279F4" w14:paraId="51BD9F8C" w14:textId="77777777" w:rsidTr="00042AE9">
        <w:trPr>
          <w:cantSplit/>
        </w:trPr>
        <w:tc>
          <w:tcPr>
            <w:tcW w:w="812" w:type="pct"/>
            <w:shd w:val="clear" w:color="auto" w:fill="FFFFFF"/>
          </w:tcPr>
          <w:p w14:paraId="30DCFA89" w14:textId="77777777" w:rsidR="0099607F" w:rsidRDefault="0099607F" w:rsidP="00042AE9">
            <w:pPr>
              <w:pStyle w:val="TableText"/>
              <w:rPr>
                <w:noProof/>
              </w:rPr>
            </w:pPr>
            <w:r>
              <w:rPr>
                <w:noProof/>
              </w:rPr>
              <w:t>interfaces</w:t>
            </w:r>
          </w:p>
        </w:tc>
        <w:tc>
          <w:tcPr>
            <w:tcW w:w="565" w:type="pct"/>
            <w:shd w:val="clear" w:color="auto" w:fill="FFFFFF"/>
          </w:tcPr>
          <w:p w14:paraId="2884352F" w14:textId="77777777" w:rsidR="0099607F" w:rsidRDefault="0099607F" w:rsidP="00042AE9">
            <w:pPr>
              <w:pStyle w:val="TableText"/>
            </w:pPr>
            <w:r>
              <w:t>no</w:t>
            </w:r>
          </w:p>
        </w:tc>
        <w:tc>
          <w:tcPr>
            <w:tcW w:w="1094" w:type="pct"/>
            <w:shd w:val="clear" w:color="auto" w:fill="FFFFFF"/>
          </w:tcPr>
          <w:p w14:paraId="72F916A0" w14:textId="77777777" w:rsidR="0099607F" w:rsidRDefault="0099607F" w:rsidP="00042AE9">
            <w:pPr>
              <w:pStyle w:val="TableText"/>
            </w:pPr>
            <w:r>
              <w:t>list of</w:t>
            </w:r>
          </w:p>
          <w:p w14:paraId="58E5EE10" w14:textId="77777777" w:rsidR="0099607F" w:rsidRDefault="005735A3" w:rsidP="00042AE9">
            <w:pPr>
              <w:pStyle w:val="TableText"/>
            </w:pPr>
            <w:hyperlink w:anchor="DEFN_ELEMENT_INTERFACE_DEF" w:history="1">
              <w:r w:rsidR="0099607F" w:rsidRPr="00A00719">
                <w:rPr>
                  <w:rStyle w:val="Hyperlink"/>
                </w:rPr>
                <w:t>interface</w:t>
              </w:r>
              <w:r w:rsidR="0099607F">
                <w:rPr>
                  <w:rStyle w:val="Hyperlink"/>
                </w:rPr>
                <w:t xml:space="preserve"> definition</w:t>
              </w:r>
              <w:r w:rsidR="0099607F" w:rsidRPr="00A00719">
                <w:rPr>
                  <w:rStyle w:val="Hyperlink"/>
                </w:rPr>
                <w:t>s</w:t>
              </w:r>
            </w:hyperlink>
          </w:p>
        </w:tc>
        <w:tc>
          <w:tcPr>
            <w:tcW w:w="2529" w:type="pct"/>
            <w:shd w:val="clear" w:color="auto" w:fill="FFFFFF"/>
          </w:tcPr>
          <w:p w14:paraId="07EAB20F" w14:textId="77777777" w:rsidR="0099607F" w:rsidRDefault="0099607F" w:rsidP="00042AE9">
            <w:pPr>
              <w:pStyle w:val="TableText"/>
            </w:pPr>
            <w:r>
              <w:t>An optional list of named interface definitions for the group definition.</w:t>
            </w:r>
          </w:p>
        </w:tc>
      </w:tr>
    </w:tbl>
    <w:p w14:paraId="729E9D3E" w14:textId="77777777" w:rsidR="0099607F" w:rsidRDefault="0099607F" w:rsidP="0099607F">
      <w:pPr>
        <w:pStyle w:val="Heading4"/>
        <w:numPr>
          <w:ilvl w:val="3"/>
          <w:numId w:val="3"/>
        </w:numPr>
      </w:pPr>
      <w:r>
        <w:t>Grammar</w:t>
      </w:r>
    </w:p>
    <w:p w14:paraId="4A033621" w14:textId="77777777" w:rsidR="0099607F" w:rsidRDefault="0099607F" w:rsidP="0099607F">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F43F739" w14:textId="77777777" w:rsidTr="00042AE9">
        <w:tc>
          <w:tcPr>
            <w:tcW w:w="9576" w:type="dxa"/>
            <w:shd w:val="clear" w:color="auto" w:fill="D9D9D9" w:themeFill="background1" w:themeFillShade="D9"/>
          </w:tcPr>
          <w:p w14:paraId="78406B53"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5A62391A"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05356E4B" w14:textId="77777777" w:rsidR="0099607F" w:rsidRDefault="0099607F" w:rsidP="00042AE9">
            <w:pPr>
              <w:rPr>
                <w:rStyle w:val="CodeSnippet"/>
                <w:noProof/>
              </w:rPr>
            </w:pPr>
            <w:r>
              <w:rPr>
                <w:rStyle w:val="CodeSnippet"/>
                <w:noProof/>
              </w:rPr>
              <w:lastRenderedPageBreak/>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6DD4F089" w14:textId="77777777" w:rsidR="0099607F" w:rsidRPr="006824F5" w:rsidRDefault="0099607F" w:rsidP="00042AE9">
            <w:pPr>
              <w:rPr>
                <w:rStyle w:val="CodeSnippet"/>
                <w:noProof/>
              </w:rPr>
            </w:pPr>
            <w:r w:rsidRPr="006824F5">
              <w:rPr>
                <w:rStyle w:val="CodeSnippet"/>
                <w:noProof/>
              </w:rPr>
              <w:t xml:space="preserve">  properties:</w:t>
            </w:r>
          </w:p>
          <w:p w14:paraId="1D1CA7F1"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6F6378E1" w14:textId="77777777" w:rsidR="0099607F" w:rsidRDefault="0099607F" w:rsidP="00042AE9">
            <w:pPr>
              <w:rPr>
                <w:rStyle w:val="CodeSnippet"/>
                <w:noProof/>
              </w:rPr>
            </w:pPr>
            <w:r>
              <w:rPr>
                <w:rStyle w:val="CodeSnippet"/>
                <w:noProof/>
              </w:rPr>
              <w:t xml:space="preserve">  targets: [ &lt;list_of_node_templates&gt; ]</w:t>
            </w:r>
          </w:p>
          <w:p w14:paraId="56212FA5" w14:textId="77777777" w:rsidR="0099607F" w:rsidRPr="006824F5" w:rsidRDefault="0099607F" w:rsidP="00042AE9">
            <w:pPr>
              <w:rPr>
                <w:rStyle w:val="CodeSnippet"/>
                <w:noProof/>
              </w:rPr>
            </w:pPr>
            <w:r w:rsidRPr="006824F5">
              <w:rPr>
                <w:rStyle w:val="CodeSnippet"/>
                <w:noProof/>
              </w:rPr>
              <w:t xml:space="preserve">  interfaces:</w:t>
            </w:r>
          </w:p>
          <w:p w14:paraId="522DB9F6" w14:textId="77777777" w:rsidR="0099607F" w:rsidRPr="006824F5" w:rsidRDefault="0099607F" w:rsidP="00042AE9">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2D700BEB" w14:textId="77777777" w:rsidR="0099607F" w:rsidRDefault="0099607F" w:rsidP="0099607F">
      <w:pPr>
        <w:pStyle w:val="NormalaroundTable"/>
      </w:pPr>
      <w:r>
        <w:lastRenderedPageBreak/>
        <w:t>In the above grammar, the pseudo values that appear in angle brackets have the following meaning:</w:t>
      </w:r>
    </w:p>
    <w:p w14:paraId="3E85F16A" w14:textId="77777777" w:rsidR="0099607F" w:rsidRDefault="0099607F" w:rsidP="0099607F">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338B4E71" w14:textId="77777777" w:rsidR="0099607F" w:rsidRDefault="0099607F" w:rsidP="0099607F">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024D2437" w14:textId="77777777" w:rsidR="0099607F" w:rsidRDefault="0099607F" w:rsidP="0099607F">
      <w:pPr>
        <w:numPr>
          <w:ilvl w:val="0"/>
          <w:numId w:val="19"/>
        </w:numPr>
        <w:spacing w:before="0" w:after="0"/>
      </w:pPr>
      <w:r>
        <w:rPr>
          <w:rStyle w:val="CodeSnippetHighlight"/>
        </w:rPr>
        <w:t>group_description</w:t>
      </w:r>
      <w:r w:rsidRPr="0097359B">
        <w:t>:</w:t>
      </w:r>
      <w:r>
        <w:t xml:space="preserve"> contains an optional description of the group. </w:t>
      </w:r>
    </w:p>
    <w:p w14:paraId="6472F951" w14:textId="77777777" w:rsidR="0099607F" w:rsidRDefault="0099607F" w:rsidP="0099607F">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29D38021" w14:textId="77777777" w:rsidR="0099607F" w:rsidRDefault="0099607F" w:rsidP="0099607F">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31E74B74" w14:textId="77777777" w:rsidR="0099607F" w:rsidRDefault="0099607F" w:rsidP="0099607F">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11467656" w14:textId="77777777" w:rsidR="0099607F" w:rsidRDefault="0099607F" w:rsidP="0099607F">
      <w:pPr>
        <w:pStyle w:val="Heading4"/>
        <w:numPr>
          <w:ilvl w:val="3"/>
          <w:numId w:val="3"/>
        </w:numPr>
      </w:pPr>
      <w:r>
        <w:t>Additional Requirements</w:t>
      </w:r>
    </w:p>
    <w:p w14:paraId="573688DF" w14:textId="77777777" w:rsidR="0099607F" w:rsidRPr="006512CA" w:rsidRDefault="0099607F" w:rsidP="0099607F">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622DC5BA" w14:textId="77777777" w:rsidR="0099607F" w:rsidRDefault="0099607F" w:rsidP="0099607F">
      <w:pPr>
        <w:pStyle w:val="Heading4"/>
        <w:numPr>
          <w:ilvl w:val="3"/>
          <w:numId w:val="3"/>
        </w:numPr>
      </w:pPr>
      <w:r>
        <w:t>Example</w:t>
      </w:r>
    </w:p>
    <w:p w14:paraId="11074DEF" w14:textId="77777777" w:rsidR="0099607F" w:rsidRPr="00D41929" w:rsidRDefault="0099607F" w:rsidP="0099607F">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5AE3C3" w14:textId="77777777" w:rsidTr="00042AE9">
        <w:trPr>
          <w:trHeight w:val="256"/>
        </w:trPr>
        <w:tc>
          <w:tcPr>
            <w:tcW w:w="9576" w:type="dxa"/>
            <w:shd w:val="clear" w:color="auto" w:fill="D9D9D9" w:themeFill="background1" w:themeFillShade="D9"/>
          </w:tcPr>
          <w:p w14:paraId="604589BD" w14:textId="77777777" w:rsidR="0099607F" w:rsidRDefault="0099607F" w:rsidP="00042AE9">
            <w:pPr>
              <w:rPr>
                <w:rStyle w:val="CodeSnippet"/>
                <w:noProof/>
              </w:rPr>
            </w:pPr>
            <w:r>
              <w:rPr>
                <w:rStyle w:val="CodeSnippet"/>
                <w:noProof/>
              </w:rPr>
              <w:t>groups:</w:t>
            </w:r>
          </w:p>
          <w:p w14:paraId="66C1EF2D" w14:textId="77777777" w:rsidR="0099607F" w:rsidRDefault="0099607F" w:rsidP="00042AE9">
            <w:pPr>
              <w:rPr>
                <w:rStyle w:val="CodeSnippet"/>
                <w:noProof/>
              </w:rPr>
            </w:pPr>
            <w:r>
              <w:rPr>
                <w:rStyle w:val="CodeSnippet"/>
                <w:noProof/>
              </w:rPr>
              <w:t xml:space="preserve">  my_app_placement_group:</w:t>
            </w:r>
          </w:p>
          <w:p w14:paraId="3901712F" w14:textId="77777777" w:rsidR="0099607F" w:rsidRDefault="0099607F" w:rsidP="00042AE9">
            <w:pPr>
              <w:rPr>
                <w:rStyle w:val="CodeSnippet"/>
                <w:noProof/>
              </w:rPr>
            </w:pPr>
            <w:r>
              <w:rPr>
                <w:rStyle w:val="CodeSnippet"/>
                <w:noProof/>
              </w:rPr>
              <w:t xml:space="preserve">    type: tosca.groups.Root</w:t>
            </w:r>
          </w:p>
          <w:p w14:paraId="075FD7C4" w14:textId="77777777" w:rsidR="0099607F" w:rsidRDefault="0099607F" w:rsidP="00042AE9">
            <w:pPr>
              <w:rPr>
                <w:rStyle w:val="CodeSnippet"/>
                <w:noProof/>
              </w:rPr>
            </w:pPr>
            <w:r>
              <w:rPr>
                <w:rStyle w:val="CodeSnippet"/>
                <w:noProof/>
              </w:rPr>
              <w:t xml:space="preserve">    description: My application’s logical component grouping for placement</w:t>
            </w:r>
          </w:p>
          <w:p w14:paraId="02E53CD2" w14:textId="77777777" w:rsidR="0099607F" w:rsidRPr="006824F5" w:rsidRDefault="0099607F" w:rsidP="00042AE9">
            <w:pPr>
              <w:rPr>
                <w:rStyle w:val="CodeSnippet"/>
                <w:noProof/>
              </w:rPr>
            </w:pPr>
            <w:r>
              <w:rPr>
                <w:rStyle w:val="CodeSnippet"/>
                <w:noProof/>
              </w:rPr>
              <w:t xml:space="preserve">    targets: [ my_web_server, my_sql_database ]</w:t>
            </w:r>
          </w:p>
        </w:tc>
      </w:tr>
    </w:tbl>
    <w:p w14:paraId="4CE06E68" w14:textId="77777777" w:rsidR="0099607F" w:rsidRDefault="0099607F" w:rsidP="0099607F">
      <w:pPr>
        <w:pStyle w:val="Heading3"/>
        <w:numPr>
          <w:ilvl w:val="2"/>
          <w:numId w:val="3"/>
        </w:numPr>
      </w:pPr>
      <w:bookmarkStart w:id="445" w:name="_Toc430015701"/>
      <w:bookmarkStart w:id="446" w:name="DEFN_ELEMENT_POLICY_DEF"/>
      <w:r>
        <w:t>Policy definition</w:t>
      </w:r>
      <w:bookmarkEnd w:id="445"/>
    </w:p>
    <w:bookmarkEnd w:id="446"/>
    <w:p w14:paraId="58F86FF6" w14:textId="77777777" w:rsidR="0099607F" w:rsidRDefault="0099607F" w:rsidP="0099607F">
      <w:r>
        <w:t xml:space="preserve">A policy definition defines a policy that can be associated with a TOSCA topology or top-level entity definition (e.g., group definition, node template, etc.). </w:t>
      </w:r>
    </w:p>
    <w:p w14:paraId="4DEC0496" w14:textId="77777777" w:rsidR="0099607F" w:rsidRDefault="0099607F" w:rsidP="0099607F">
      <w:pPr>
        <w:pStyle w:val="Heading4"/>
        <w:numPr>
          <w:ilvl w:val="3"/>
          <w:numId w:val="3"/>
        </w:numPr>
      </w:pPr>
      <w:r>
        <w:t>Keynames</w:t>
      </w:r>
    </w:p>
    <w:p w14:paraId="7278CE9F" w14:textId="77777777" w:rsidR="0099607F" w:rsidRPr="0053600D" w:rsidRDefault="0099607F" w:rsidP="0099607F">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6"/>
        <w:gridCol w:w="1081"/>
        <w:gridCol w:w="1866"/>
        <w:gridCol w:w="4358"/>
      </w:tblGrid>
      <w:tr w:rsidR="0099607F" w:rsidRPr="004279F4" w14:paraId="11386C3F" w14:textId="77777777" w:rsidTr="00042AE9">
        <w:trPr>
          <w:cantSplit/>
          <w:tblHeader/>
        </w:trPr>
        <w:tc>
          <w:tcPr>
            <w:tcW w:w="812" w:type="pct"/>
            <w:shd w:val="clear" w:color="auto" w:fill="D9D9D9"/>
          </w:tcPr>
          <w:p w14:paraId="1F9BABB1" w14:textId="77777777" w:rsidR="0099607F" w:rsidRPr="00422683" w:rsidRDefault="0099607F" w:rsidP="00042AE9">
            <w:pPr>
              <w:pStyle w:val="TableText-Heading"/>
            </w:pPr>
            <w:r w:rsidRPr="00422683">
              <w:t>Keyname</w:t>
            </w:r>
          </w:p>
        </w:tc>
        <w:tc>
          <w:tcPr>
            <w:tcW w:w="565" w:type="pct"/>
            <w:shd w:val="clear" w:color="auto" w:fill="D9D9D9"/>
          </w:tcPr>
          <w:p w14:paraId="32165794" w14:textId="77777777" w:rsidR="0099607F" w:rsidRPr="00422683" w:rsidRDefault="0099607F" w:rsidP="00042AE9">
            <w:pPr>
              <w:pStyle w:val="TableText-Heading"/>
            </w:pPr>
            <w:r w:rsidRPr="00422683">
              <w:t>Required</w:t>
            </w:r>
          </w:p>
        </w:tc>
        <w:tc>
          <w:tcPr>
            <w:tcW w:w="1094" w:type="pct"/>
            <w:shd w:val="clear" w:color="auto" w:fill="D9D9D9"/>
          </w:tcPr>
          <w:p w14:paraId="1E2A9E09" w14:textId="77777777" w:rsidR="0099607F" w:rsidRPr="00422683" w:rsidRDefault="0099607F" w:rsidP="00042AE9">
            <w:pPr>
              <w:pStyle w:val="TableText-Heading"/>
            </w:pPr>
            <w:r w:rsidRPr="00422683">
              <w:t>Type</w:t>
            </w:r>
          </w:p>
        </w:tc>
        <w:tc>
          <w:tcPr>
            <w:tcW w:w="2529" w:type="pct"/>
            <w:shd w:val="clear" w:color="auto" w:fill="D9D9D9"/>
          </w:tcPr>
          <w:p w14:paraId="63FD8DDE" w14:textId="77777777" w:rsidR="0099607F" w:rsidRPr="00422683" w:rsidRDefault="0099607F" w:rsidP="00042AE9">
            <w:pPr>
              <w:pStyle w:val="TableText-Heading"/>
            </w:pPr>
            <w:r w:rsidRPr="00422683">
              <w:t>Description</w:t>
            </w:r>
          </w:p>
        </w:tc>
      </w:tr>
      <w:tr w:rsidR="0099607F" w:rsidRPr="004279F4" w14:paraId="396404AF" w14:textId="77777777" w:rsidTr="00042AE9">
        <w:trPr>
          <w:cantSplit/>
        </w:trPr>
        <w:tc>
          <w:tcPr>
            <w:tcW w:w="812" w:type="pct"/>
            <w:shd w:val="clear" w:color="auto" w:fill="FFFFFF"/>
          </w:tcPr>
          <w:p w14:paraId="3C9D6442" w14:textId="77777777" w:rsidR="0099607F" w:rsidRDefault="0099607F" w:rsidP="00042AE9">
            <w:pPr>
              <w:pStyle w:val="TableText"/>
              <w:rPr>
                <w:noProof/>
              </w:rPr>
            </w:pPr>
            <w:r>
              <w:rPr>
                <w:noProof/>
              </w:rPr>
              <w:t>type</w:t>
            </w:r>
          </w:p>
        </w:tc>
        <w:tc>
          <w:tcPr>
            <w:tcW w:w="565" w:type="pct"/>
            <w:shd w:val="clear" w:color="auto" w:fill="FFFFFF"/>
          </w:tcPr>
          <w:p w14:paraId="7D1C1ABB" w14:textId="77777777" w:rsidR="0099607F" w:rsidRDefault="0099607F" w:rsidP="00042AE9">
            <w:pPr>
              <w:pStyle w:val="TableText"/>
            </w:pPr>
            <w:r>
              <w:t>yes</w:t>
            </w:r>
          </w:p>
        </w:tc>
        <w:tc>
          <w:tcPr>
            <w:tcW w:w="1094" w:type="pct"/>
            <w:shd w:val="clear" w:color="auto" w:fill="FFFFFF"/>
          </w:tcPr>
          <w:p w14:paraId="3A3A6135" w14:textId="77777777" w:rsidR="0099607F" w:rsidRDefault="005735A3" w:rsidP="00042AE9">
            <w:pPr>
              <w:pStyle w:val="TableText"/>
            </w:pPr>
            <w:hyperlink w:anchor="TYPE_YAML_STRING" w:history="1">
              <w:r w:rsidR="0099607F" w:rsidRPr="004A08E6">
                <w:rPr>
                  <w:rStyle w:val="Hyperlink"/>
                </w:rPr>
                <w:t>string</w:t>
              </w:r>
            </w:hyperlink>
          </w:p>
        </w:tc>
        <w:tc>
          <w:tcPr>
            <w:tcW w:w="2529" w:type="pct"/>
            <w:shd w:val="clear" w:color="auto" w:fill="FFFFFF"/>
          </w:tcPr>
          <w:p w14:paraId="6CB01008" w14:textId="77777777" w:rsidR="0099607F" w:rsidRDefault="0099607F" w:rsidP="00042AE9">
            <w:pPr>
              <w:pStyle w:val="TableText"/>
            </w:pPr>
            <w:r>
              <w:t>The required name of the policy type the policy definition is based upon.</w:t>
            </w:r>
          </w:p>
        </w:tc>
      </w:tr>
      <w:tr w:rsidR="0099607F" w:rsidRPr="004279F4" w14:paraId="1AA6E2F7" w14:textId="77777777" w:rsidTr="00042AE9">
        <w:trPr>
          <w:cantSplit/>
        </w:trPr>
        <w:tc>
          <w:tcPr>
            <w:tcW w:w="812" w:type="pct"/>
            <w:shd w:val="clear" w:color="auto" w:fill="FFFFFF"/>
          </w:tcPr>
          <w:p w14:paraId="4D147821" w14:textId="77777777" w:rsidR="0099607F" w:rsidRDefault="0099607F" w:rsidP="00042AE9">
            <w:pPr>
              <w:pStyle w:val="TableText"/>
              <w:rPr>
                <w:noProof/>
              </w:rPr>
            </w:pPr>
            <w:r>
              <w:rPr>
                <w:noProof/>
              </w:rPr>
              <w:t>description</w:t>
            </w:r>
          </w:p>
        </w:tc>
        <w:tc>
          <w:tcPr>
            <w:tcW w:w="565" w:type="pct"/>
            <w:shd w:val="clear" w:color="auto" w:fill="FFFFFF"/>
          </w:tcPr>
          <w:p w14:paraId="25515990" w14:textId="77777777" w:rsidR="0099607F" w:rsidRDefault="0099607F" w:rsidP="00042AE9">
            <w:pPr>
              <w:pStyle w:val="TableText"/>
            </w:pPr>
            <w:r>
              <w:t>no</w:t>
            </w:r>
          </w:p>
        </w:tc>
        <w:tc>
          <w:tcPr>
            <w:tcW w:w="1094" w:type="pct"/>
            <w:shd w:val="clear" w:color="auto" w:fill="FFFFFF"/>
          </w:tcPr>
          <w:p w14:paraId="3CE5BF68" w14:textId="77777777" w:rsidR="0099607F" w:rsidRDefault="005735A3" w:rsidP="00042AE9">
            <w:pPr>
              <w:pStyle w:val="TableText"/>
            </w:pPr>
            <w:hyperlink w:anchor="DEFN_ELEMENT_DESCRIPTION" w:history="1">
              <w:r w:rsidR="0099607F" w:rsidRPr="00B946C9">
                <w:rPr>
                  <w:rStyle w:val="Hyperlink"/>
                </w:rPr>
                <w:t>description</w:t>
              </w:r>
            </w:hyperlink>
          </w:p>
        </w:tc>
        <w:tc>
          <w:tcPr>
            <w:tcW w:w="2529" w:type="pct"/>
            <w:shd w:val="clear" w:color="auto" w:fill="FFFFFF"/>
          </w:tcPr>
          <w:p w14:paraId="54ECC74E" w14:textId="77777777" w:rsidR="0099607F" w:rsidRDefault="0099607F" w:rsidP="00042AE9">
            <w:pPr>
              <w:pStyle w:val="TableText"/>
            </w:pPr>
            <w:r>
              <w:t>The optional description for the policy definition.</w:t>
            </w:r>
          </w:p>
        </w:tc>
      </w:tr>
      <w:tr w:rsidR="0099607F" w:rsidRPr="004279F4" w14:paraId="669D860F" w14:textId="77777777" w:rsidTr="00042AE9">
        <w:trPr>
          <w:cantSplit/>
        </w:trPr>
        <w:tc>
          <w:tcPr>
            <w:tcW w:w="812" w:type="pct"/>
            <w:shd w:val="clear" w:color="auto" w:fill="FFFFFF"/>
          </w:tcPr>
          <w:p w14:paraId="0F5DD93A" w14:textId="77777777" w:rsidR="0099607F" w:rsidRDefault="0099607F" w:rsidP="00042AE9">
            <w:pPr>
              <w:pStyle w:val="TableText"/>
              <w:rPr>
                <w:noProof/>
              </w:rPr>
            </w:pPr>
            <w:r>
              <w:rPr>
                <w:noProof/>
              </w:rPr>
              <w:t>properties</w:t>
            </w:r>
          </w:p>
        </w:tc>
        <w:tc>
          <w:tcPr>
            <w:tcW w:w="565" w:type="pct"/>
            <w:shd w:val="clear" w:color="auto" w:fill="FFFFFF"/>
          </w:tcPr>
          <w:p w14:paraId="1E634217" w14:textId="77777777" w:rsidR="0099607F" w:rsidRDefault="0099607F" w:rsidP="00042AE9">
            <w:pPr>
              <w:pStyle w:val="TableText"/>
            </w:pPr>
            <w:r>
              <w:t>no</w:t>
            </w:r>
          </w:p>
        </w:tc>
        <w:tc>
          <w:tcPr>
            <w:tcW w:w="1094" w:type="pct"/>
            <w:shd w:val="clear" w:color="auto" w:fill="FFFFFF"/>
          </w:tcPr>
          <w:p w14:paraId="60EB32C9" w14:textId="77777777" w:rsidR="0099607F" w:rsidRDefault="0099607F" w:rsidP="00042AE9">
            <w:pPr>
              <w:pStyle w:val="TableText"/>
            </w:pPr>
            <w:r>
              <w:t>list of</w:t>
            </w:r>
          </w:p>
          <w:p w14:paraId="3A083F55" w14:textId="77777777" w:rsidR="0099607F" w:rsidRDefault="005735A3" w:rsidP="00042AE9">
            <w:pPr>
              <w:pStyle w:val="TableText"/>
            </w:pPr>
            <w:hyperlink w:anchor="DEFN_ELEMENT_PROPERTY_VALUE_ASSIGNMENT" w:history="1">
              <w:r w:rsidR="0099607F" w:rsidRPr="004A08E6">
                <w:rPr>
                  <w:rStyle w:val="Hyperlink"/>
                </w:rPr>
                <w:t>propert</w:t>
              </w:r>
              <w:r w:rsidR="0099607F">
                <w:rPr>
                  <w:rStyle w:val="Hyperlink"/>
                </w:rPr>
                <w:t>y assignments</w:t>
              </w:r>
            </w:hyperlink>
          </w:p>
        </w:tc>
        <w:tc>
          <w:tcPr>
            <w:tcW w:w="2529" w:type="pct"/>
            <w:shd w:val="clear" w:color="auto" w:fill="FFFFFF"/>
          </w:tcPr>
          <w:p w14:paraId="69727273" w14:textId="77777777" w:rsidR="0099607F" w:rsidRDefault="0099607F" w:rsidP="00042AE9">
            <w:pPr>
              <w:pStyle w:val="TableText"/>
            </w:pPr>
            <w:r>
              <w:t>An optional list of property value assignments for the policy definition.</w:t>
            </w:r>
          </w:p>
        </w:tc>
      </w:tr>
      <w:tr w:rsidR="0099607F" w:rsidRPr="004279F4" w14:paraId="36F36BF6" w14:textId="77777777" w:rsidTr="00042AE9">
        <w:trPr>
          <w:cantSplit/>
        </w:trPr>
        <w:tc>
          <w:tcPr>
            <w:tcW w:w="812" w:type="pct"/>
            <w:shd w:val="clear" w:color="auto" w:fill="FFFFFF"/>
          </w:tcPr>
          <w:p w14:paraId="442CD6F3" w14:textId="77777777" w:rsidR="0099607F" w:rsidRDefault="0099607F" w:rsidP="00042AE9">
            <w:pPr>
              <w:pStyle w:val="TableText"/>
              <w:rPr>
                <w:noProof/>
              </w:rPr>
            </w:pPr>
            <w:r>
              <w:rPr>
                <w:noProof/>
              </w:rPr>
              <w:t>targets</w:t>
            </w:r>
          </w:p>
          <w:p w14:paraId="073EF888" w14:textId="77777777" w:rsidR="0099607F" w:rsidRDefault="0099607F" w:rsidP="00042AE9">
            <w:pPr>
              <w:pStyle w:val="TableText"/>
              <w:rPr>
                <w:noProof/>
              </w:rPr>
            </w:pPr>
          </w:p>
        </w:tc>
        <w:tc>
          <w:tcPr>
            <w:tcW w:w="565" w:type="pct"/>
            <w:shd w:val="clear" w:color="auto" w:fill="FFFFFF"/>
          </w:tcPr>
          <w:p w14:paraId="15D11B20" w14:textId="77777777" w:rsidR="0099607F" w:rsidRDefault="0099607F" w:rsidP="00042AE9">
            <w:pPr>
              <w:pStyle w:val="TableText"/>
            </w:pPr>
            <w:r>
              <w:t>no</w:t>
            </w:r>
          </w:p>
        </w:tc>
        <w:tc>
          <w:tcPr>
            <w:tcW w:w="1094" w:type="pct"/>
            <w:shd w:val="clear" w:color="auto" w:fill="FFFFFF"/>
          </w:tcPr>
          <w:p w14:paraId="120A6A6D" w14:textId="77777777" w:rsidR="0099607F" w:rsidRDefault="005735A3" w:rsidP="00042AE9">
            <w:pPr>
              <w:pStyle w:val="TableText"/>
            </w:pPr>
            <w:hyperlink w:anchor="TYPE_YAML_STRING" w:history="1">
              <w:r w:rsidR="0099607F" w:rsidRPr="0032141D">
                <w:rPr>
                  <w:rStyle w:val="Hyperlink"/>
                </w:rPr>
                <w:t>string</w:t>
              </w:r>
            </w:hyperlink>
            <w:r w:rsidR="0099607F">
              <w:t>[]</w:t>
            </w:r>
          </w:p>
        </w:tc>
        <w:tc>
          <w:tcPr>
            <w:tcW w:w="2529" w:type="pct"/>
            <w:shd w:val="clear" w:color="auto" w:fill="FFFFFF"/>
          </w:tcPr>
          <w:p w14:paraId="34A19C3C" w14:textId="77777777" w:rsidR="0099607F" w:rsidRDefault="0099607F" w:rsidP="00042AE9">
            <w:pPr>
              <w:pStyle w:val="TableText"/>
            </w:pPr>
            <w:r>
              <w:t>An optional list of valid Node Templates or Groups the Policy can be applied to.</w:t>
            </w:r>
          </w:p>
        </w:tc>
      </w:tr>
    </w:tbl>
    <w:p w14:paraId="33817EC1" w14:textId="77777777" w:rsidR="0099607F" w:rsidRDefault="0099607F" w:rsidP="0099607F">
      <w:pPr>
        <w:pStyle w:val="Heading4"/>
        <w:numPr>
          <w:ilvl w:val="3"/>
          <w:numId w:val="3"/>
        </w:numPr>
      </w:pPr>
      <w:r>
        <w:lastRenderedPageBreak/>
        <w:t>Grammar</w:t>
      </w:r>
    </w:p>
    <w:p w14:paraId="09E88969" w14:textId="77777777" w:rsidR="0099607F" w:rsidRDefault="0099607F" w:rsidP="0099607F">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31EFD0A" w14:textId="77777777" w:rsidTr="00042AE9">
        <w:tc>
          <w:tcPr>
            <w:tcW w:w="9576" w:type="dxa"/>
            <w:shd w:val="clear" w:color="auto" w:fill="D9D9D9" w:themeFill="background1" w:themeFillShade="D9"/>
          </w:tcPr>
          <w:p w14:paraId="38EC25B6" w14:textId="77777777" w:rsidR="0099607F" w:rsidRDefault="0099607F" w:rsidP="00042AE9">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66F832B" w14:textId="77777777" w:rsidR="0099607F" w:rsidRDefault="0099607F" w:rsidP="00042AE9">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0F07F07A" w14:textId="77777777" w:rsidR="0099607F" w:rsidRDefault="0099607F" w:rsidP="00042AE9">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3EA1225B" w14:textId="77777777" w:rsidR="0099607F" w:rsidRPr="006824F5" w:rsidRDefault="0099607F" w:rsidP="00042AE9">
            <w:pPr>
              <w:rPr>
                <w:rStyle w:val="CodeSnippet"/>
                <w:noProof/>
              </w:rPr>
            </w:pPr>
            <w:r w:rsidRPr="006824F5">
              <w:rPr>
                <w:rStyle w:val="CodeSnippet"/>
                <w:noProof/>
              </w:rPr>
              <w:t xml:space="preserve">  properties:</w:t>
            </w:r>
          </w:p>
          <w:p w14:paraId="46AFD314" w14:textId="77777777" w:rsidR="0099607F" w:rsidRDefault="0099607F" w:rsidP="00042AE9">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62416DD2" w14:textId="77777777" w:rsidR="0099607F" w:rsidRPr="006824F5" w:rsidRDefault="0099607F" w:rsidP="00042AE9">
            <w:pPr>
              <w:rPr>
                <w:rStyle w:val="CodeSnippet"/>
                <w:noProof/>
              </w:rPr>
            </w:pPr>
            <w:r>
              <w:rPr>
                <w:rStyle w:val="CodeSnippet"/>
                <w:noProof/>
              </w:rPr>
              <w:t xml:space="preserve">  targets: [&lt;list_of_policy_targets&gt;]</w:t>
            </w:r>
          </w:p>
        </w:tc>
      </w:tr>
    </w:tbl>
    <w:p w14:paraId="56DE23C0" w14:textId="77777777" w:rsidR="0099607F" w:rsidRDefault="0099607F" w:rsidP="0099607F">
      <w:pPr>
        <w:pStyle w:val="NormalaroundTable"/>
      </w:pPr>
      <w:r>
        <w:t>In the above grammar, the pseudo values that appear in angle brackets have the following meaning:</w:t>
      </w:r>
    </w:p>
    <w:p w14:paraId="230E62A8" w14:textId="77777777" w:rsidR="0099607F" w:rsidRDefault="0099607F" w:rsidP="0099607F">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79EB92B5" w14:textId="77777777" w:rsidR="0099607F" w:rsidRDefault="0099607F" w:rsidP="0099607F">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5D681520" w14:textId="77777777" w:rsidR="0099607F" w:rsidRDefault="0099607F" w:rsidP="0099607F">
      <w:pPr>
        <w:numPr>
          <w:ilvl w:val="0"/>
          <w:numId w:val="19"/>
        </w:numPr>
        <w:spacing w:before="0" w:after="0"/>
      </w:pPr>
      <w:r>
        <w:rPr>
          <w:rStyle w:val="CodeSnippetHighlight"/>
        </w:rPr>
        <w:t>policy_description</w:t>
      </w:r>
      <w:r w:rsidRPr="0097359B">
        <w:t>:</w:t>
      </w:r>
      <w:r>
        <w:t xml:space="preserve"> contains an optional description of the policy. </w:t>
      </w:r>
    </w:p>
    <w:p w14:paraId="7CFF51B3" w14:textId="77777777" w:rsidR="0099607F" w:rsidRDefault="0099607F" w:rsidP="0099607F">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w:t>
      </w:r>
      <w:proofErr w:type="gramStart"/>
      <w:r>
        <w:t>definition  that</w:t>
      </w:r>
      <w:proofErr w:type="gramEnd"/>
      <w:r>
        <w:t xml:space="preserve"> provide values for properties defined in its declared Policy Type.</w:t>
      </w:r>
    </w:p>
    <w:p w14:paraId="69EE4180" w14:textId="77777777" w:rsidR="0099607F" w:rsidRDefault="0099607F" w:rsidP="0099607F">
      <w:pPr>
        <w:pStyle w:val="ListBullet3"/>
      </w:pPr>
      <w:r>
        <w:rPr>
          <w:rStyle w:val="CodeSnippetHighlight"/>
        </w:rPr>
        <w:t>list_of_policy_targets</w:t>
      </w:r>
      <w:r w:rsidRPr="004607D6">
        <w:t>:</w:t>
      </w:r>
      <w:r>
        <w:t xml:space="preserve"> represents the optional list of names of node templates or groups that the policy is to </w:t>
      </w:r>
      <w:proofErr w:type="gramStart"/>
      <w:r>
        <w:t>applied</w:t>
      </w:r>
      <w:proofErr w:type="gramEnd"/>
      <w:r>
        <w:t xml:space="preserve"> to.</w:t>
      </w:r>
    </w:p>
    <w:p w14:paraId="7453C6E7" w14:textId="77777777" w:rsidR="0099607F" w:rsidRDefault="0099607F" w:rsidP="0099607F">
      <w:pPr>
        <w:pStyle w:val="Heading4"/>
        <w:numPr>
          <w:ilvl w:val="3"/>
          <w:numId w:val="3"/>
        </w:numPr>
      </w:pPr>
      <w:r>
        <w:t>Additional Requirements</w:t>
      </w:r>
    </w:p>
    <w:p w14:paraId="4D029257" w14:textId="77777777" w:rsidR="0099607F" w:rsidRPr="006512CA" w:rsidRDefault="0099607F" w:rsidP="0099607F">
      <w:pPr>
        <w:pStyle w:val="ListParagraph"/>
        <w:numPr>
          <w:ilvl w:val="0"/>
          <w:numId w:val="17"/>
        </w:numPr>
      </w:pPr>
      <w:r>
        <w:t>None</w:t>
      </w:r>
    </w:p>
    <w:p w14:paraId="76B4E859" w14:textId="77777777" w:rsidR="0099607F" w:rsidRDefault="0099607F" w:rsidP="0099607F">
      <w:pPr>
        <w:pStyle w:val="Heading4"/>
        <w:numPr>
          <w:ilvl w:val="3"/>
          <w:numId w:val="3"/>
        </w:numPr>
      </w:pPr>
      <w:r>
        <w:t>Example</w:t>
      </w:r>
    </w:p>
    <w:p w14:paraId="154288E2" w14:textId="77777777" w:rsidR="0099607F" w:rsidRPr="00D41929" w:rsidRDefault="0099607F" w:rsidP="0099607F">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B06CCE" w14:textId="77777777" w:rsidTr="00042AE9">
        <w:trPr>
          <w:trHeight w:val="256"/>
        </w:trPr>
        <w:tc>
          <w:tcPr>
            <w:tcW w:w="9576" w:type="dxa"/>
            <w:shd w:val="clear" w:color="auto" w:fill="D9D9D9" w:themeFill="background1" w:themeFillShade="D9"/>
          </w:tcPr>
          <w:p w14:paraId="348A04F8" w14:textId="77777777" w:rsidR="0099607F" w:rsidRDefault="0099607F" w:rsidP="00042AE9">
            <w:pPr>
              <w:rPr>
                <w:rStyle w:val="CodeSnippet"/>
                <w:noProof/>
              </w:rPr>
            </w:pPr>
            <w:r>
              <w:rPr>
                <w:rStyle w:val="CodeSnippet"/>
                <w:noProof/>
              </w:rPr>
              <w:t>policies:</w:t>
            </w:r>
          </w:p>
          <w:p w14:paraId="2DED60C8" w14:textId="77777777" w:rsidR="0099607F" w:rsidRDefault="0099607F" w:rsidP="00042AE9">
            <w:pPr>
              <w:rPr>
                <w:rStyle w:val="CodeSnippet"/>
                <w:noProof/>
              </w:rPr>
            </w:pPr>
            <w:r>
              <w:rPr>
                <w:rStyle w:val="CodeSnippet"/>
                <w:noProof/>
              </w:rPr>
              <w:t xml:space="preserve">  - my_compute_placement_policy:</w:t>
            </w:r>
          </w:p>
          <w:p w14:paraId="06A6A576" w14:textId="77777777" w:rsidR="0099607F" w:rsidRDefault="0099607F" w:rsidP="00042AE9">
            <w:pPr>
              <w:rPr>
                <w:rStyle w:val="CodeSnippet"/>
                <w:noProof/>
              </w:rPr>
            </w:pPr>
            <w:r>
              <w:rPr>
                <w:rStyle w:val="CodeSnippet"/>
                <w:noProof/>
              </w:rPr>
              <w:t xml:space="preserve">      type: tosca.policies.placement</w:t>
            </w:r>
          </w:p>
          <w:p w14:paraId="42265A50" w14:textId="77777777" w:rsidR="0099607F" w:rsidRDefault="0099607F" w:rsidP="00042AE9">
            <w:pPr>
              <w:rPr>
                <w:rStyle w:val="CodeSnippet"/>
                <w:noProof/>
              </w:rPr>
            </w:pPr>
            <w:r>
              <w:rPr>
                <w:rStyle w:val="CodeSnippet"/>
                <w:noProof/>
              </w:rPr>
              <w:t xml:space="preserve">      description: Apply my placement policy to my application’s servers</w:t>
            </w:r>
          </w:p>
          <w:p w14:paraId="54637C9D" w14:textId="77777777" w:rsidR="0099607F" w:rsidRPr="006824F5" w:rsidRDefault="0099607F" w:rsidP="00042AE9">
            <w:pPr>
              <w:rPr>
                <w:rStyle w:val="CodeSnippet"/>
                <w:noProof/>
              </w:rPr>
            </w:pPr>
            <w:r>
              <w:rPr>
                <w:rStyle w:val="CodeSnippet"/>
                <w:noProof/>
              </w:rPr>
              <w:t xml:space="preserve">      targets: [ my_server_1, my_server_2 ]</w:t>
            </w:r>
          </w:p>
        </w:tc>
      </w:tr>
    </w:tbl>
    <w:p w14:paraId="164ABF2E" w14:textId="77777777" w:rsidR="0099607F" w:rsidRDefault="0099607F" w:rsidP="0099607F">
      <w:pPr>
        <w:pStyle w:val="Heading2"/>
        <w:numPr>
          <w:ilvl w:val="1"/>
          <w:numId w:val="3"/>
        </w:numPr>
      </w:pPr>
      <w:bookmarkStart w:id="447" w:name="_Toc302251695"/>
      <w:bookmarkStart w:id="448" w:name="_Toc430015702"/>
      <w:bookmarkStart w:id="449" w:name="DEFN_ENTITY_TOPOLOGY_TEMPLATE"/>
      <w:r>
        <w:t>Topology Template definition</w:t>
      </w:r>
      <w:bookmarkEnd w:id="447"/>
      <w:bookmarkEnd w:id="448"/>
    </w:p>
    <w:bookmarkEnd w:id="449"/>
    <w:p w14:paraId="4C94FEDC" w14:textId="77777777" w:rsidR="0099607F" w:rsidRDefault="0099607F" w:rsidP="0099607F">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0B020BC7" w14:textId="77777777" w:rsidR="0099607F" w:rsidRDefault="0099607F" w:rsidP="0099607F">
      <w:pPr>
        <w:pStyle w:val="Heading3"/>
        <w:numPr>
          <w:ilvl w:val="2"/>
          <w:numId w:val="3"/>
        </w:numPr>
      </w:pPr>
      <w:bookmarkStart w:id="450" w:name="_Toc430015703"/>
      <w:r>
        <w:t>Keynames</w:t>
      </w:r>
      <w:bookmarkEnd w:id="450"/>
    </w:p>
    <w:p w14:paraId="688A7A34" w14:textId="77777777" w:rsidR="0099607F" w:rsidRPr="0053600D" w:rsidRDefault="0099607F" w:rsidP="0099607F">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91"/>
        <w:gridCol w:w="1081"/>
        <w:gridCol w:w="1559"/>
        <w:gridCol w:w="4050"/>
      </w:tblGrid>
      <w:tr w:rsidR="0099607F" w:rsidRPr="004279F4" w14:paraId="41ACB1BA" w14:textId="77777777" w:rsidTr="00042AE9">
        <w:trPr>
          <w:cantSplit/>
          <w:tblHeader/>
        </w:trPr>
        <w:tc>
          <w:tcPr>
            <w:tcW w:w="1110" w:type="pct"/>
            <w:shd w:val="clear" w:color="auto" w:fill="D9D9D9"/>
          </w:tcPr>
          <w:p w14:paraId="237EFD7A" w14:textId="77777777" w:rsidR="0099607F" w:rsidRPr="00422683" w:rsidRDefault="0099607F" w:rsidP="00042AE9">
            <w:pPr>
              <w:pStyle w:val="TableText-Heading"/>
            </w:pPr>
            <w:r w:rsidRPr="00422683">
              <w:t>Keyname</w:t>
            </w:r>
          </w:p>
        </w:tc>
        <w:tc>
          <w:tcPr>
            <w:tcW w:w="565" w:type="pct"/>
            <w:shd w:val="clear" w:color="auto" w:fill="D9D9D9"/>
          </w:tcPr>
          <w:p w14:paraId="59CEE9F7" w14:textId="77777777" w:rsidR="0099607F" w:rsidRPr="00422683" w:rsidRDefault="0099607F" w:rsidP="00042AE9">
            <w:pPr>
              <w:pStyle w:val="TableText-Heading"/>
            </w:pPr>
            <w:r w:rsidRPr="00422683">
              <w:t>Required</w:t>
            </w:r>
          </w:p>
        </w:tc>
        <w:tc>
          <w:tcPr>
            <w:tcW w:w="945" w:type="pct"/>
            <w:shd w:val="clear" w:color="auto" w:fill="D9D9D9"/>
          </w:tcPr>
          <w:p w14:paraId="71F28EDB" w14:textId="77777777" w:rsidR="0099607F" w:rsidRPr="00422683" w:rsidRDefault="0099607F" w:rsidP="00042AE9">
            <w:pPr>
              <w:pStyle w:val="TableText-Heading"/>
            </w:pPr>
            <w:r w:rsidRPr="00422683">
              <w:t>Type</w:t>
            </w:r>
          </w:p>
        </w:tc>
        <w:tc>
          <w:tcPr>
            <w:tcW w:w="2380" w:type="pct"/>
            <w:shd w:val="clear" w:color="auto" w:fill="D9D9D9"/>
          </w:tcPr>
          <w:p w14:paraId="015F5781" w14:textId="77777777" w:rsidR="0099607F" w:rsidRPr="00422683" w:rsidRDefault="0099607F" w:rsidP="00042AE9">
            <w:pPr>
              <w:pStyle w:val="TableText-Heading"/>
            </w:pPr>
            <w:r w:rsidRPr="00422683">
              <w:t>Description</w:t>
            </w:r>
          </w:p>
        </w:tc>
      </w:tr>
      <w:tr w:rsidR="0099607F" w:rsidRPr="004279F4" w14:paraId="53932D9B" w14:textId="77777777" w:rsidTr="00042AE9">
        <w:trPr>
          <w:cantSplit/>
        </w:trPr>
        <w:tc>
          <w:tcPr>
            <w:tcW w:w="1110" w:type="pct"/>
            <w:shd w:val="clear" w:color="auto" w:fill="FFFFFF"/>
          </w:tcPr>
          <w:p w14:paraId="192AF973" w14:textId="77777777" w:rsidR="0099607F" w:rsidRDefault="0099607F" w:rsidP="00042AE9">
            <w:pPr>
              <w:pStyle w:val="TableText"/>
              <w:rPr>
                <w:noProof/>
              </w:rPr>
            </w:pPr>
            <w:r>
              <w:rPr>
                <w:noProof/>
              </w:rPr>
              <w:t>description</w:t>
            </w:r>
          </w:p>
        </w:tc>
        <w:tc>
          <w:tcPr>
            <w:tcW w:w="565" w:type="pct"/>
            <w:shd w:val="clear" w:color="auto" w:fill="FFFFFF"/>
          </w:tcPr>
          <w:p w14:paraId="20B07DA8" w14:textId="77777777" w:rsidR="0099607F" w:rsidRDefault="0099607F" w:rsidP="00042AE9">
            <w:pPr>
              <w:pStyle w:val="TableText"/>
            </w:pPr>
            <w:r>
              <w:t>no</w:t>
            </w:r>
          </w:p>
        </w:tc>
        <w:tc>
          <w:tcPr>
            <w:tcW w:w="945" w:type="pct"/>
            <w:shd w:val="clear" w:color="auto" w:fill="FFFFFF"/>
          </w:tcPr>
          <w:p w14:paraId="2DD15772" w14:textId="77777777" w:rsidR="0099607F" w:rsidRDefault="005735A3" w:rsidP="00042AE9">
            <w:pPr>
              <w:pStyle w:val="TableText"/>
            </w:pPr>
            <w:hyperlink w:anchor="DEFN_ELEMENT_DESCRIPTION" w:history="1">
              <w:r w:rsidR="0099607F" w:rsidRPr="00B946C9">
                <w:rPr>
                  <w:rStyle w:val="Hyperlink"/>
                </w:rPr>
                <w:t>description</w:t>
              </w:r>
            </w:hyperlink>
          </w:p>
        </w:tc>
        <w:tc>
          <w:tcPr>
            <w:tcW w:w="2380" w:type="pct"/>
            <w:shd w:val="clear" w:color="auto" w:fill="FFFFFF"/>
          </w:tcPr>
          <w:p w14:paraId="531479D8" w14:textId="77777777" w:rsidR="0099607F" w:rsidRDefault="0099607F" w:rsidP="00042AE9">
            <w:pPr>
              <w:pStyle w:val="TableText"/>
            </w:pPr>
            <w:r>
              <w:t>The optional description for the Topology Template.</w:t>
            </w:r>
          </w:p>
        </w:tc>
      </w:tr>
      <w:tr w:rsidR="0099607F" w:rsidRPr="004279F4" w14:paraId="5460A594" w14:textId="77777777" w:rsidTr="00042AE9">
        <w:trPr>
          <w:cantSplit/>
        </w:trPr>
        <w:tc>
          <w:tcPr>
            <w:tcW w:w="1110" w:type="pct"/>
            <w:shd w:val="clear" w:color="auto" w:fill="FFFFFF"/>
          </w:tcPr>
          <w:p w14:paraId="504980DA" w14:textId="77777777" w:rsidR="0099607F" w:rsidRDefault="0099607F" w:rsidP="00042AE9">
            <w:pPr>
              <w:pStyle w:val="TableText"/>
              <w:rPr>
                <w:noProof/>
              </w:rPr>
            </w:pPr>
            <w:r>
              <w:rPr>
                <w:noProof/>
              </w:rPr>
              <w:t>inputs</w:t>
            </w:r>
          </w:p>
        </w:tc>
        <w:tc>
          <w:tcPr>
            <w:tcW w:w="565" w:type="pct"/>
            <w:shd w:val="clear" w:color="auto" w:fill="FFFFFF"/>
          </w:tcPr>
          <w:p w14:paraId="2EE11A77" w14:textId="77777777" w:rsidR="0099607F" w:rsidRDefault="0099607F" w:rsidP="00042AE9">
            <w:pPr>
              <w:pStyle w:val="TableText"/>
            </w:pPr>
            <w:r>
              <w:t>no</w:t>
            </w:r>
          </w:p>
        </w:tc>
        <w:tc>
          <w:tcPr>
            <w:tcW w:w="945" w:type="pct"/>
            <w:shd w:val="clear" w:color="auto" w:fill="FFFFFF"/>
          </w:tcPr>
          <w:p w14:paraId="0CC116F5" w14:textId="77777777" w:rsidR="0099607F" w:rsidRDefault="0099607F" w:rsidP="00042AE9">
            <w:pPr>
              <w:pStyle w:val="TableText"/>
            </w:pPr>
            <w:r>
              <w:t xml:space="preserve">list of </w:t>
            </w:r>
          </w:p>
          <w:p w14:paraId="669A72AB" w14:textId="77777777" w:rsidR="0099607F" w:rsidRDefault="005735A3" w:rsidP="00042AE9">
            <w:pPr>
              <w:pStyle w:val="TableText"/>
            </w:pPr>
            <w:hyperlink w:anchor="DEFN_ELEMENT_PARAMETER_DEF" w:history="1">
              <w:r w:rsidR="0099607F">
                <w:rPr>
                  <w:rStyle w:val="Hyperlink"/>
                </w:rPr>
                <w:t>parameter definitions</w:t>
              </w:r>
            </w:hyperlink>
          </w:p>
        </w:tc>
        <w:tc>
          <w:tcPr>
            <w:tcW w:w="2380" w:type="pct"/>
            <w:shd w:val="clear" w:color="auto" w:fill="FFFFFF"/>
          </w:tcPr>
          <w:p w14:paraId="4E2DF6C4" w14:textId="77777777" w:rsidR="0099607F" w:rsidRDefault="0099607F" w:rsidP="00042AE9">
            <w:pPr>
              <w:pStyle w:val="TableText"/>
            </w:pPr>
            <w:r>
              <w:t>An optional list of input parameters (i.e., as parameter definitions) for the Topology Template.</w:t>
            </w:r>
          </w:p>
        </w:tc>
      </w:tr>
      <w:tr w:rsidR="0099607F" w:rsidRPr="004279F4" w14:paraId="666E3627" w14:textId="77777777" w:rsidTr="00042AE9">
        <w:trPr>
          <w:cantSplit/>
        </w:trPr>
        <w:tc>
          <w:tcPr>
            <w:tcW w:w="1110" w:type="pct"/>
            <w:shd w:val="clear" w:color="auto" w:fill="FFFFFF"/>
          </w:tcPr>
          <w:p w14:paraId="1ABCF995" w14:textId="77777777" w:rsidR="0099607F" w:rsidRDefault="0099607F" w:rsidP="00042AE9">
            <w:pPr>
              <w:pStyle w:val="TableText"/>
              <w:rPr>
                <w:noProof/>
              </w:rPr>
            </w:pPr>
            <w:r>
              <w:rPr>
                <w:noProof/>
              </w:rPr>
              <w:lastRenderedPageBreak/>
              <w:t>node_templates</w:t>
            </w:r>
          </w:p>
        </w:tc>
        <w:tc>
          <w:tcPr>
            <w:tcW w:w="565" w:type="pct"/>
            <w:shd w:val="clear" w:color="auto" w:fill="FFFFFF"/>
          </w:tcPr>
          <w:p w14:paraId="5EBF824C" w14:textId="77777777" w:rsidR="0099607F" w:rsidRDefault="0099607F" w:rsidP="00042AE9">
            <w:pPr>
              <w:pStyle w:val="TableText"/>
            </w:pPr>
            <w:r>
              <w:t>no</w:t>
            </w:r>
          </w:p>
        </w:tc>
        <w:tc>
          <w:tcPr>
            <w:tcW w:w="945" w:type="pct"/>
            <w:shd w:val="clear" w:color="auto" w:fill="FFFFFF"/>
          </w:tcPr>
          <w:p w14:paraId="73F68E26" w14:textId="77777777" w:rsidR="0099607F" w:rsidRDefault="0099607F" w:rsidP="00042AE9">
            <w:pPr>
              <w:pStyle w:val="TableText"/>
            </w:pPr>
            <w:r>
              <w:t xml:space="preserve">list of </w:t>
            </w:r>
          </w:p>
          <w:p w14:paraId="54B84143" w14:textId="77777777" w:rsidR="0099607F" w:rsidRDefault="005735A3" w:rsidP="00042AE9">
            <w:pPr>
              <w:pStyle w:val="TableText"/>
            </w:pPr>
            <w:hyperlink w:anchor="DEFN_ENTITY_NODE_TEMPLATE" w:history="1">
              <w:r w:rsidR="0099607F" w:rsidRPr="00BF2F8B">
                <w:rPr>
                  <w:rStyle w:val="Hyperlink"/>
                </w:rPr>
                <w:t>node templates</w:t>
              </w:r>
            </w:hyperlink>
          </w:p>
        </w:tc>
        <w:tc>
          <w:tcPr>
            <w:tcW w:w="2380" w:type="pct"/>
            <w:shd w:val="clear" w:color="auto" w:fill="FFFFFF"/>
          </w:tcPr>
          <w:p w14:paraId="3BAC921D" w14:textId="77777777" w:rsidR="0099607F" w:rsidRDefault="0099607F" w:rsidP="00042AE9">
            <w:pPr>
              <w:pStyle w:val="TableText"/>
            </w:pPr>
            <w:r>
              <w:t>An optional list of node template definitions for the Topology Template.</w:t>
            </w:r>
          </w:p>
        </w:tc>
      </w:tr>
      <w:tr w:rsidR="0099607F" w:rsidRPr="004279F4" w14:paraId="33CAA0CD" w14:textId="77777777" w:rsidTr="00042AE9">
        <w:trPr>
          <w:cantSplit/>
        </w:trPr>
        <w:tc>
          <w:tcPr>
            <w:tcW w:w="1110" w:type="pct"/>
            <w:shd w:val="clear" w:color="auto" w:fill="FFFFFF"/>
          </w:tcPr>
          <w:p w14:paraId="2D206B48" w14:textId="77777777" w:rsidR="0099607F" w:rsidRDefault="0099607F" w:rsidP="00042AE9">
            <w:pPr>
              <w:pStyle w:val="TableText"/>
              <w:rPr>
                <w:noProof/>
              </w:rPr>
            </w:pPr>
            <w:r>
              <w:rPr>
                <w:noProof/>
              </w:rPr>
              <w:t>relationship_templates</w:t>
            </w:r>
          </w:p>
        </w:tc>
        <w:tc>
          <w:tcPr>
            <w:tcW w:w="565" w:type="pct"/>
            <w:shd w:val="clear" w:color="auto" w:fill="FFFFFF"/>
          </w:tcPr>
          <w:p w14:paraId="4FC07F53" w14:textId="77777777" w:rsidR="0099607F" w:rsidRDefault="0099607F" w:rsidP="00042AE9">
            <w:pPr>
              <w:pStyle w:val="TableText"/>
            </w:pPr>
            <w:r>
              <w:t>no</w:t>
            </w:r>
          </w:p>
        </w:tc>
        <w:tc>
          <w:tcPr>
            <w:tcW w:w="945" w:type="pct"/>
            <w:shd w:val="clear" w:color="auto" w:fill="FFFFFF"/>
          </w:tcPr>
          <w:p w14:paraId="26E168A6" w14:textId="77777777" w:rsidR="0099607F" w:rsidRDefault="0099607F" w:rsidP="00042AE9">
            <w:pPr>
              <w:pStyle w:val="TableText"/>
            </w:pPr>
            <w:r>
              <w:t xml:space="preserve">list of </w:t>
            </w:r>
          </w:p>
          <w:p w14:paraId="30786573" w14:textId="77777777" w:rsidR="0099607F" w:rsidRDefault="005735A3" w:rsidP="00042AE9">
            <w:pPr>
              <w:pStyle w:val="TableText"/>
            </w:pPr>
            <w:hyperlink w:anchor="DEFN_ENTITY_RELATIONSHIP_TEMPLATE" w:history="1">
              <w:r w:rsidR="0099607F" w:rsidRPr="009B41B0">
                <w:rPr>
                  <w:rStyle w:val="Hyperlink"/>
                </w:rPr>
                <w:t>relationship templates</w:t>
              </w:r>
            </w:hyperlink>
          </w:p>
        </w:tc>
        <w:tc>
          <w:tcPr>
            <w:tcW w:w="2380" w:type="pct"/>
            <w:shd w:val="clear" w:color="auto" w:fill="FFFFFF"/>
          </w:tcPr>
          <w:p w14:paraId="15D8A8A6" w14:textId="77777777" w:rsidR="0099607F" w:rsidRDefault="0099607F" w:rsidP="00042AE9">
            <w:pPr>
              <w:pStyle w:val="TableText"/>
            </w:pPr>
            <w:r>
              <w:t>An optional list of relationship templates for the Topology Template.</w:t>
            </w:r>
          </w:p>
        </w:tc>
      </w:tr>
      <w:tr w:rsidR="0099607F" w:rsidRPr="004279F4" w14:paraId="5E850920" w14:textId="77777777" w:rsidTr="00042AE9">
        <w:trPr>
          <w:cantSplit/>
        </w:trPr>
        <w:tc>
          <w:tcPr>
            <w:tcW w:w="1110" w:type="pct"/>
            <w:shd w:val="clear" w:color="auto" w:fill="FFFFFF"/>
          </w:tcPr>
          <w:p w14:paraId="7F87B0A9" w14:textId="77777777" w:rsidR="0099607F" w:rsidRDefault="0099607F" w:rsidP="00042AE9">
            <w:pPr>
              <w:pStyle w:val="TableText"/>
              <w:rPr>
                <w:noProof/>
              </w:rPr>
            </w:pPr>
            <w:r>
              <w:rPr>
                <w:noProof/>
              </w:rPr>
              <w:t>groups</w:t>
            </w:r>
          </w:p>
        </w:tc>
        <w:tc>
          <w:tcPr>
            <w:tcW w:w="565" w:type="pct"/>
            <w:shd w:val="clear" w:color="auto" w:fill="FFFFFF"/>
          </w:tcPr>
          <w:p w14:paraId="13913B95" w14:textId="77777777" w:rsidR="0099607F" w:rsidRDefault="0099607F" w:rsidP="00042AE9">
            <w:pPr>
              <w:pStyle w:val="TableText"/>
            </w:pPr>
            <w:r>
              <w:t>no</w:t>
            </w:r>
          </w:p>
        </w:tc>
        <w:tc>
          <w:tcPr>
            <w:tcW w:w="945" w:type="pct"/>
            <w:shd w:val="clear" w:color="auto" w:fill="FFFFFF"/>
          </w:tcPr>
          <w:p w14:paraId="45A78417" w14:textId="77777777" w:rsidR="0099607F" w:rsidRDefault="0099607F" w:rsidP="00042AE9">
            <w:pPr>
              <w:pStyle w:val="TableText"/>
            </w:pPr>
            <w:r>
              <w:t>list of</w:t>
            </w:r>
          </w:p>
          <w:p w14:paraId="468352B4" w14:textId="77777777" w:rsidR="0099607F" w:rsidRDefault="005735A3" w:rsidP="00042AE9">
            <w:pPr>
              <w:pStyle w:val="TableText"/>
            </w:pPr>
            <w:hyperlink w:anchor="DEFN_ELEMENT_GROUP_DEF" w:history="1">
              <w:r w:rsidR="0099607F" w:rsidRPr="00BF2F8B">
                <w:rPr>
                  <w:rStyle w:val="Hyperlink"/>
                </w:rPr>
                <w:t>group definitions</w:t>
              </w:r>
            </w:hyperlink>
          </w:p>
        </w:tc>
        <w:tc>
          <w:tcPr>
            <w:tcW w:w="2380" w:type="pct"/>
            <w:shd w:val="clear" w:color="auto" w:fill="FFFFFF"/>
          </w:tcPr>
          <w:p w14:paraId="37088FE5" w14:textId="77777777" w:rsidR="0099607F" w:rsidRDefault="0099607F" w:rsidP="00042AE9">
            <w:pPr>
              <w:pStyle w:val="TableText"/>
            </w:pPr>
            <w:r>
              <w:t>An optional list of Group definitions whose members are node templates defined within this same Topology Template.</w:t>
            </w:r>
          </w:p>
        </w:tc>
      </w:tr>
      <w:tr w:rsidR="0099607F" w:rsidRPr="004279F4" w14:paraId="65C40BEE" w14:textId="77777777" w:rsidTr="00042AE9">
        <w:trPr>
          <w:cantSplit/>
        </w:trPr>
        <w:tc>
          <w:tcPr>
            <w:tcW w:w="1110" w:type="pct"/>
            <w:shd w:val="clear" w:color="auto" w:fill="FFFFFF"/>
          </w:tcPr>
          <w:p w14:paraId="30BBEEA9" w14:textId="77777777" w:rsidR="0099607F" w:rsidRDefault="0099607F" w:rsidP="00042AE9">
            <w:pPr>
              <w:pStyle w:val="TableText"/>
              <w:rPr>
                <w:noProof/>
              </w:rPr>
            </w:pPr>
            <w:r>
              <w:rPr>
                <w:noProof/>
              </w:rPr>
              <w:t>policies</w:t>
            </w:r>
          </w:p>
        </w:tc>
        <w:tc>
          <w:tcPr>
            <w:tcW w:w="565" w:type="pct"/>
            <w:shd w:val="clear" w:color="auto" w:fill="FFFFFF"/>
          </w:tcPr>
          <w:p w14:paraId="34BFA1A9" w14:textId="77777777" w:rsidR="0099607F" w:rsidRDefault="0099607F" w:rsidP="00042AE9">
            <w:pPr>
              <w:pStyle w:val="TableText"/>
            </w:pPr>
            <w:r>
              <w:t>no</w:t>
            </w:r>
          </w:p>
        </w:tc>
        <w:tc>
          <w:tcPr>
            <w:tcW w:w="945" w:type="pct"/>
            <w:shd w:val="clear" w:color="auto" w:fill="FFFFFF"/>
          </w:tcPr>
          <w:p w14:paraId="36A9A92F" w14:textId="77777777" w:rsidR="0099607F" w:rsidRDefault="0099607F" w:rsidP="00042AE9">
            <w:pPr>
              <w:pStyle w:val="TableText"/>
            </w:pPr>
            <w:r>
              <w:t>list of</w:t>
            </w:r>
          </w:p>
          <w:p w14:paraId="25CC5348" w14:textId="77777777" w:rsidR="0099607F" w:rsidRDefault="005735A3" w:rsidP="00042AE9">
            <w:pPr>
              <w:pStyle w:val="TableText"/>
            </w:pPr>
            <w:hyperlink w:anchor="DEFN_ELEMENT_POLICY_DEF" w:history="1">
              <w:r w:rsidR="0099607F" w:rsidRPr="00325AD8">
                <w:rPr>
                  <w:rStyle w:val="Hyperlink"/>
                </w:rPr>
                <w:t>policy definitions</w:t>
              </w:r>
            </w:hyperlink>
          </w:p>
        </w:tc>
        <w:tc>
          <w:tcPr>
            <w:tcW w:w="2380" w:type="pct"/>
            <w:shd w:val="clear" w:color="auto" w:fill="FFFFFF"/>
          </w:tcPr>
          <w:p w14:paraId="2AA3B784" w14:textId="77777777" w:rsidR="0099607F" w:rsidRDefault="0099607F" w:rsidP="00042AE9">
            <w:pPr>
              <w:pStyle w:val="TableText"/>
            </w:pPr>
            <w:r>
              <w:t>An optional list of Policy definitions for the Topology Template.</w:t>
            </w:r>
          </w:p>
        </w:tc>
      </w:tr>
      <w:tr w:rsidR="0099607F" w:rsidRPr="004279F4" w14:paraId="7F98E550" w14:textId="77777777" w:rsidTr="00042AE9">
        <w:trPr>
          <w:cantSplit/>
        </w:trPr>
        <w:tc>
          <w:tcPr>
            <w:tcW w:w="1110" w:type="pct"/>
            <w:shd w:val="clear" w:color="auto" w:fill="FFFFFF"/>
          </w:tcPr>
          <w:p w14:paraId="2D0AA685" w14:textId="77777777" w:rsidR="0099607F" w:rsidRDefault="0099607F" w:rsidP="00042AE9">
            <w:pPr>
              <w:pStyle w:val="TableText"/>
              <w:rPr>
                <w:noProof/>
              </w:rPr>
            </w:pPr>
            <w:r>
              <w:rPr>
                <w:noProof/>
              </w:rPr>
              <w:t>outputs</w:t>
            </w:r>
          </w:p>
        </w:tc>
        <w:tc>
          <w:tcPr>
            <w:tcW w:w="565" w:type="pct"/>
            <w:shd w:val="clear" w:color="auto" w:fill="FFFFFF"/>
          </w:tcPr>
          <w:p w14:paraId="0CA2F5DD" w14:textId="77777777" w:rsidR="0099607F" w:rsidRDefault="0099607F" w:rsidP="00042AE9">
            <w:pPr>
              <w:pStyle w:val="TableText"/>
            </w:pPr>
            <w:r>
              <w:t>no</w:t>
            </w:r>
          </w:p>
        </w:tc>
        <w:tc>
          <w:tcPr>
            <w:tcW w:w="945" w:type="pct"/>
            <w:shd w:val="clear" w:color="auto" w:fill="FFFFFF"/>
          </w:tcPr>
          <w:p w14:paraId="62BEE5F1" w14:textId="77777777" w:rsidR="0099607F" w:rsidRDefault="0099607F" w:rsidP="00042AE9">
            <w:pPr>
              <w:pStyle w:val="TableText"/>
            </w:pPr>
            <w:r>
              <w:t xml:space="preserve">list of </w:t>
            </w:r>
          </w:p>
          <w:p w14:paraId="50883367" w14:textId="77777777" w:rsidR="0099607F" w:rsidRDefault="005735A3" w:rsidP="00042AE9">
            <w:pPr>
              <w:pStyle w:val="TableText"/>
            </w:pPr>
            <w:hyperlink w:anchor="DEFN_ELEMENT_PARAMETER_DEF" w:history="1">
              <w:r w:rsidR="0099607F">
                <w:rPr>
                  <w:rStyle w:val="Hyperlink"/>
                </w:rPr>
                <w:t>parameter definitions</w:t>
              </w:r>
            </w:hyperlink>
          </w:p>
        </w:tc>
        <w:tc>
          <w:tcPr>
            <w:tcW w:w="2380" w:type="pct"/>
            <w:shd w:val="clear" w:color="auto" w:fill="FFFFFF"/>
          </w:tcPr>
          <w:p w14:paraId="1428E2FE" w14:textId="77777777" w:rsidR="0099607F" w:rsidRDefault="0099607F" w:rsidP="00042AE9">
            <w:pPr>
              <w:pStyle w:val="TableText"/>
            </w:pPr>
            <w:r>
              <w:t>An optional list of output parameters (i.e., as parameter definitions) for the Topology Template.</w:t>
            </w:r>
          </w:p>
        </w:tc>
      </w:tr>
      <w:tr w:rsidR="0099607F" w:rsidRPr="004279F4" w14:paraId="037E1A4D" w14:textId="77777777" w:rsidTr="00042AE9">
        <w:trPr>
          <w:cantSplit/>
        </w:trPr>
        <w:tc>
          <w:tcPr>
            <w:tcW w:w="1110" w:type="pct"/>
            <w:shd w:val="clear" w:color="auto" w:fill="FFFFFF"/>
          </w:tcPr>
          <w:p w14:paraId="27A2335D" w14:textId="77777777" w:rsidR="0099607F" w:rsidRDefault="0099607F" w:rsidP="00042AE9">
            <w:pPr>
              <w:pStyle w:val="TableText"/>
              <w:rPr>
                <w:noProof/>
              </w:rPr>
            </w:pPr>
            <w:r>
              <w:rPr>
                <w:noProof/>
              </w:rPr>
              <w:t>substitution_mappings</w:t>
            </w:r>
          </w:p>
        </w:tc>
        <w:tc>
          <w:tcPr>
            <w:tcW w:w="565" w:type="pct"/>
            <w:shd w:val="clear" w:color="auto" w:fill="FFFFFF"/>
          </w:tcPr>
          <w:p w14:paraId="14992FA9" w14:textId="77777777" w:rsidR="0099607F" w:rsidRDefault="0099607F" w:rsidP="00042AE9">
            <w:pPr>
              <w:pStyle w:val="TableText"/>
            </w:pPr>
            <w:r>
              <w:t xml:space="preserve">no </w:t>
            </w:r>
          </w:p>
        </w:tc>
        <w:tc>
          <w:tcPr>
            <w:tcW w:w="945" w:type="pct"/>
            <w:shd w:val="clear" w:color="auto" w:fill="FFFFFF"/>
          </w:tcPr>
          <w:p w14:paraId="53C614B3" w14:textId="77777777" w:rsidR="0099607F" w:rsidRDefault="0099607F" w:rsidP="00042AE9">
            <w:pPr>
              <w:pStyle w:val="TableText"/>
            </w:pPr>
            <w:r>
              <w:t>N/A</w:t>
            </w:r>
          </w:p>
        </w:tc>
        <w:tc>
          <w:tcPr>
            <w:tcW w:w="2380" w:type="pct"/>
            <w:shd w:val="clear" w:color="auto" w:fill="FFFFFF"/>
          </w:tcPr>
          <w:p w14:paraId="7114FA9B" w14:textId="77777777" w:rsidR="0099607F" w:rsidRDefault="0099607F" w:rsidP="00042AE9">
            <w:pPr>
              <w:pStyle w:val="TableText"/>
            </w:pPr>
            <w:r>
              <w:t xml:space="preserve">An optional declaration that exports the topology template as an implementation of a Node type. </w:t>
            </w:r>
          </w:p>
          <w:p w14:paraId="4CDEF582" w14:textId="77777777" w:rsidR="0099607F" w:rsidRDefault="0099607F" w:rsidP="00042AE9">
            <w:pPr>
              <w:pStyle w:val="TableText"/>
            </w:pPr>
          </w:p>
          <w:p w14:paraId="207D56F8" w14:textId="77777777" w:rsidR="0099607F" w:rsidRDefault="0099607F" w:rsidP="00042AE9">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17C3A3EA" w14:textId="77777777" w:rsidR="0099607F" w:rsidRDefault="0099607F" w:rsidP="0099607F">
      <w:pPr>
        <w:pStyle w:val="Heading3"/>
        <w:numPr>
          <w:ilvl w:val="2"/>
          <w:numId w:val="3"/>
        </w:numPr>
      </w:pPr>
      <w:bookmarkStart w:id="451" w:name="_Toc430015704"/>
      <w:r>
        <w:t>Grammar</w:t>
      </w:r>
      <w:bookmarkEnd w:id="451"/>
    </w:p>
    <w:p w14:paraId="4773F45E" w14:textId="77777777" w:rsidR="0099607F" w:rsidRPr="002E4BB2" w:rsidRDefault="0099607F" w:rsidP="0099607F">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EBF4053" w14:textId="77777777" w:rsidTr="00042AE9">
        <w:trPr>
          <w:trHeight w:val="256"/>
        </w:trPr>
        <w:tc>
          <w:tcPr>
            <w:tcW w:w="9576" w:type="dxa"/>
            <w:shd w:val="clear" w:color="auto" w:fill="D9D9D9" w:themeFill="background1" w:themeFillShade="D9"/>
          </w:tcPr>
          <w:p w14:paraId="46728201" w14:textId="77777777" w:rsidR="0099607F" w:rsidRDefault="0099607F" w:rsidP="00042AE9">
            <w:pPr>
              <w:rPr>
                <w:rStyle w:val="CodeSnippet"/>
              </w:rPr>
            </w:pPr>
            <w:r>
              <w:rPr>
                <w:rStyle w:val="CodeSnippet"/>
              </w:rPr>
              <w:t>topology_template:</w:t>
            </w:r>
          </w:p>
          <w:p w14:paraId="31F2419F" w14:textId="77777777" w:rsidR="0099607F" w:rsidRDefault="0099607F" w:rsidP="00042AE9">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35CC41C3" w14:textId="77777777" w:rsidR="0099607F" w:rsidRDefault="0099607F" w:rsidP="00042AE9">
            <w:pPr>
              <w:rPr>
                <w:rStyle w:val="CodeSnippet"/>
              </w:rPr>
            </w:pPr>
            <w:r>
              <w:rPr>
                <w:rStyle w:val="CodeSnippet"/>
              </w:rPr>
              <w:t xml:space="preserve">  inputs: &lt;input_parameter_list&gt;</w:t>
            </w:r>
          </w:p>
          <w:p w14:paraId="780396E0" w14:textId="77777777" w:rsidR="0099607F" w:rsidRDefault="0099607F" w:rsidP="00042AE9">
            <w:pPr>
              <w:rPr>
                <w:rStyle w:val="CodeSnippet"/>
              </w:rPr>
            </w:pPr>
            <w:r>
              <w:rPr>
                <w:rStyle w:val="CodeSnippet"/>
              </w:rPr>
              <w:t xml:space="preserve">  outputs: &lt;output_parameter_list&gt;</w:t>
            </w:r>
          </w:p>
          <w:p w14:paraId="3CC002B1" w14:textId="77777777" w:rsidR="0099607F" w:rsidRDefault="0099607F" w:rsidP="00042AE9">
            <w:pPr>
              <w:rPr>
                <w:rStyle w:val="CodeSnippet"/>
              </w:rPr>
            </w:pPr>
            <w:r>
              <w:rPr>
                <w:rStyle w:val="CodeSnippet"/>
              </w:rPr>
              <w:t xml:space="preserve">  node_templates: &lt;node_template_list&gt;</w:t>
            </w:r>
          </w:p>
          <w:p w14:paraId="2D3408C2" w14:textId="77777777" w:rsidR="0099607F" w:rsidRDefault="0099607F" w:rsidP="00042AE9">
            <w:pPr>
              <w:rPr>
                <w:rStyle w:val="CodeSnippet"/>
              </w:rPr>
            </w:pPr>
            <w:r>
              <w:rPr>
                <w:rStyle w:val="CodeSnippet"/>
              </w:rPr>
              <w:t xml:space="preserve">  relationship_templates: &lt;relationship_template_list&gt;</w:t>
            </w:r>
          </w:p>
          <w:p w14:paraId="4040C6C1" w14:textId="77777777" w:rsidR="0099607F" w:rsidRDefault="0099607F" w:rsidP="00042AE9">
            <w:pPr>
              <w:rPr>
                <w:rStyle w:val="CodeSnippet"/>
              </w:rPr>
            </w:pPr>
            <w:r>
              <w:rPr>
                <w:rStyle w:val="CodeSnippet"/>
              </w:rPr>
              <w:t xml:space="preserve">  groups: &lt;group_definition_list&gt;</w:t>
            </w:r>
          </w:p>
          <w:p w14:paraId="1015B082" w14:textId="77777777" w:rsidR="0099607F" w:rsidRDefault="0099607F" w:rsidP="00042AE9">
            <w:pPr>
              <w:rPr>
                <w:rStyle w:val="CodeSnippet"/>
              </w:rPr>
            </w:pPr>
            <w:r>
              <w:rPr>
                <w:rStyle w:val="CodeSnippet"/>
              </w:rPr>
              <w:t xml:space="preserve">  policies: </w:t>
            </w:r>
          </w:p>
          <w:p w14:paraId="2B212F43" w14:textId="77777777" w:rsidR="0099607F" w:rsidRDefault="0099607F" w:rsidP="00042AE9">
            <w:pPr>
              <w:rPr>
                <w:rStyle w:val="CodeSnippet"/>
              </w:rPr>
            </w:pPr>
            <w:r>
              <w:rPr>
                <w:rStyle w:val="CodeSnippet"/>
              </w:rPr>
              <w:t xml:space="preserve">    - &lt;policy_definition_list&gt;</w:t>
            </w:r>
          </w:p>
          <w:p w14:paraId="331EF47C" w14:textId="77777777" w:rsidR="0099607F" w:rsidRDefault="0099607F" w:rsidP="00042AE9">
            <w:pPr>
              <w:rPr>
                <w:rStyle w:val="CodeSnippet"/>
              </w:rPr>
            </w:pPr>
          </w:p>
          <w:p w14:paraId="4595F60A" w14:textId="77777777" w:rsidR="0099607F" w:rsidRDefault="0099607F" w:rsidP="00042AE9">
            <w:pPr>
              <w:rPr>
                <w:rStyle w:val="CodeSnippet"/>
              </w:rPr>
            </w:pPr>
            <w:r>
              <w:rPr>
                <w:rStyle w:val="CodeSnippet"/>
              </w:rPr>
              <w:t xml:space="preserve">  # Optional declaration that exports the Topology Template </w:t>
            </w:r>
          </w:p>
          <w:p w14:paraId="250CB1EE" w14:textId="77777777" w:rsidR="0099607F" w:rsidRDefault="0099607F" w:rsidP="00042AE9">
            <w:pPr>
              <w:rPr>
                <w:rStyle w:val="CodeSnippet"/>
              </w:rPr>
            </w:pPr>
            <w:r>
              <w:rPr>
                <w:rStyle w:val="CodeSnippet"/>
              </w:rPr>
              <w:t xml:space="preserve">  # </w:t>
            </w:r>
            <w:proofErr w:type="gramStart"/>
            <w:r>
              <w:rPr>
                <w:rStyle w:val="CodeSnippet"/>
              </w:rPr>
              <w:t>as</w:t>
            </w:r>
            <w:proofErr w:type="gramEnd"/>
            <w:r>
              <w:rPr>
                <w:rStyle w:val="CodeSnippet"/>
              </w:rPr>
              <w:t xml:space="preserve"> an implementation of a Node Type.</w:t>
            </w:r>
          </w:p>
          <w:p w14:paraId="7312B832" w14:textId="77777777" w:rsidR="0099607F" w:rsidRPr="00A473D1" w:rsidRDefault="0099607F" w:rsidP="00042AE9">
            <w:pPr>
              <w:autoSpaceDE w:val="0"/>
              <w:autoSpaceDN w:val="0"/>
              <w:adjustRightInd w:val="0"/>
              <w:rPr>
                <w:rStyle w:val="CodeSnippet"/>
              </w:rPr>
            </w:pPr>
            <w:r w:rsidRPr="00A473D1">
              <w:rPr>
                <w:rStyle w:val="CodeSnippet"/>
              </w:rPr>
              <w:t xml:space="preserve">  substitution_mappings:</w:t>
            </w:r>
          </w:p>
          <w:p w14:paraId="303153F8" w14:textId="77777777" w:rsidR="0099607F" w:rsidRPr="00A473D1" w:rsidRDefault="0099607F" w:rsidP="00042AE9">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6F6F2A08" w14:textId="77777777" w:rsidR="0099607F" w:rsidRPr="00A473D1" w:rsidRDefault="0099607F" w:rsidP="00042AE9">
            <w:pPr>
              <w:autoSpaceDE w:val="0"/>
              <w:autoSpaceDN w:val="0"/>
              <w:adjustRightInd w:val="0"/>
              <w:rPr>
                <w:rStyle w:val="CodeSnippet"/>
              </w:rPr>
            </w:pPr>
            <w:r w:rsidRPr="00A473D1">
              <w:rPr>
                <w:rStyle w:val="CodeSnippet"/>
              </w:rPr>
              <w:t xml:space="preserve">    capabilities:</w:t>
            </w:r>
          </w:p>
          <w:p w14:paraId="16AC660D" w14:textId="77777777" w:rsidR="0099607F" w:rsidRPr="00A473D1" w:rsidRDefault="0099607F" w:rsidP="00042AE9">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6ED3BEFC" w14:textId="77777777" w:rsidR="0099607F" w:rsidRPr="00A473D1" w:rsidRDefault="0099607F" w:rsidP="00042AE9">
            <w:pPr>
              <w:autoSpaceDE w:val="0"/>
              <w:autoSpaceDN w:val="0"/>
              <w:adjustRightInd w:val="0"/>
              <w:rPr>
                <w:rStyle w:val="CodeSnippet"/>
              </w:rPr>
            </w:pPr>
            <w:r w:rsidRPr="00A473D1">
              <w:rPr>
                <w:rStyle w:val="CodeSnippet"/>
              </w:rPr>
              <w:t xml:space="preserve">    requirements:</w:t>
            </w:r>
          </w:p>
          <w:p w14:paraId="4C52C793" w14:textId="77777777" w:rsidR="0099607F" w:rsidRPr="006824F5" w:rsidRDefault="0099607F" w:rsidP="00042AE9">
            <w:pPr>
              <w:autoSpaceDE w:val="0"/>
              <w:autoSpaceDN w:val="0"/>
              <w:adjustRightInd w:val="0"/>
              <w:rPr>
                <w:rStyle w:val="CodeSnippet"/>
              </w:rPr>
            </w:pPr>
            <w:r w:rsidRPr="00A473D1">
              <w:rPr>
                <w:rStyle w:val="CodeSnippet"/>
              </w:rPr>
              <w:t xml:space="preserve">      &lt;map_of_requirement_mapping_to_expose&gt;</w:t>
            </w:r>
          </w:p>
        </w:tc>
      </w:tr>
    </w:tbl>
    <w:p w14:paraId="2A13758A" w14:textId="77777777" w:rsidR="0099607F" w:rsidRDefault="0099607F" w:rsidP="0099607F">
      <w:pPr>
        <w:pStyle w:val="NormalaroundTable"/>
      </w:pPr>
      <w:r>
        <w:t>In the above grammar, the pseudo values that appear in angle brackets have the following meaning:</w:t>
      </w:r>
    </w:p>
    <w:p w14:paraId="4790EA40" w14:textId="77777777" w:rsidR="0099607F" w:rsidRDefault="0099607F" w:rsidP="0099607F">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1D777F28" w14:textId="77777777" w:rsidR="0099607F" w:rsidRDefault="0099607F" w:rsidP="0099607F">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C55D636" w14:textId="77777777" w:rsidR="0099607F" w:rsidRDefault="0099607F" w:rsidP="0099607F">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54077D54" w14:textId="77777777" w:rsidR="0099607F" w:rsidRDefault="0099607F" w:rsidP="0099607F">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3E5FE3B2" w14:textId="77777777" w:rsidR="0099607F" w:rsidRDefault="0099607F" w:rsidP="0099607F">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FAEF7E1" w14:textId="77777777" w:rsidR="0099607F" w:rsidRDefault="0099607F" w:rsidP="0099607F">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7668793B" w14:textId="77777777" w:rsidR="0099607F" w:rsidRDefault="0099607F" w:rsidP="0099607F">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20FFCE70" w14:textId="77777777" w:rsidR="0099607F" w:rsidRDefault="0099607F" w:rsidP="0099607F">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109F57DC" w14:textId="77777777" w:rsidR="0099607F" w:rsidRDefault="0099607F" w:rsidP="0099607F">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4BFA5D1A" w14:textId="77777777" w:rsidR="0099607F" w:rsidRDefault="0099607F" w:rsidP="0099607F">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ED2818A" w14:textId="77777777" w:rsidR="0099607F" w:rsidRDefault="0099607F" w:rsidP="0099607F">
      <w:pPr>
        <w:pStyle w:val="ListParagraph"/>
      </w:pPr>
    </w:p>
    <w:p w14:paraId="4CC075D5" w14:textId="77777777" w:rsidR="0099607F" w:rsidRDefault="0099607F" w:rsidP="0099607F">
      <w:r>
        <w:t>More detailed explanations for each of the Topology Template grammar’s keynames appears in the sections below.</w:t>
      </w:r>
    </w:p>
    <w:p w14:paraId="0E753909" w14:textId="77777777" w:rsidR="0099607F" w:rsidRDefault="0099607F" w:rsidP="0099607F">
      <w:pPr>
        <w:pStyle w:val="Heading4"/>
        <w:numPr>
          <w:ilvl w:val="3"/>
          <w:numId w:val="3"/>
        </w:numPr>
      </w:pPr>
      <w:proofErr w:type="gramStart"/>
      <w:r>
        <w:t>inputs</w:t>
      </w:r>
      <w:proofErr w:type="gramEnd"/>
    </w:p>
    <w:p w14:paraId="4219BAC7" w14:textId="77777777" w:rsidR="0099607F" w:rsidRDefault="0099607F" w:rsidP="0099607F">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701F3A15" w14:textId="77777777" w:rsidR="0099607F" w:rsidRDefault="0099607F" w:rsidP="0099607F"/>
    <w:p w14:paraId="79043701" w14:textId="77777777" w:rsidR="0099607F" w:rsidRPr="004E5BE3" w:rsidRDefault="0099607F" w:rsidP="0099607F">
      <w:r>
        <w:t>This section defines topology template-level input parameter section.</w:t>
      </w:r>
    </w:p>
    <w:p w14:paraId="31BF1979" w14:textId="77777777" w:rsidR="0099607F" w:rsidRDefault="0099607F" w:rsidP="0099607F">
      <w:pPr>
        <w:pStyle w:val="ListParagraph"/>
        <w:numPr>
          <w:ilvl w:val="0"/>
          <w:numId w:val="10"/>
        </w:numPr>
      </w:pPr>
      <w:r>
        <w:t>Inputs here would ideally be mapped to BoundaryDefinitions in TOSCA v1.0.</w:t>
      </w:r>
    </w:p>
    <w:p w14:paraId="0B411765" w14:textId="77777777" w:rsidR="0099607F" w:rsidRDefault="0099607F" w:rsidP="0099607F">
      <w:pPr>
        <w:pStyle w:val="ListParagraph"/>
        <w:numPr>
          <w:ilvl w:val="0"/>
          <w:numId w:val="10"/>
        </w:numPr>
      </w:pPr>
      <w:r>
        <w:t>Treat input parameters as fixed global variables (not settable within template)</w:t>
      </w:r>
    </w:p>
    <w:p w14:paraId="5B2B2866" w14:textId="77777777" w:rsidR="0099607F" w:rsidRDefault="0099607F" w:rsidP="0099607F">
      <w:pPr>
        <w:pStyle w:val="ListParagraph"/>
        <w:numPr>
          <w:ilvl w:val="0"/>
          <w:numId w:val="10"/>
        </w:numPr>
      </w:pPr>
      <w:r>
        <w:t>If not in input take default (nodes use default)</w:t>
      </w:r>
    </w:p>
    <w:p w14:paraId="21B9BF6D" w14:textId="77777777" w:rsidR="0099607F" w:rsidRDefault="0099607F" w:rsidP="0099607F">
      <w:pPr>
        <w:pStyle w:val="Heading5"/>
        <w:numPr>
          <w:ilvl w:val="4"/>
          <w:numId w:val="3"/>
        </w:numPr>
      </w:pPr>
      <w:r>
        <w:t>Grammar</w:t>
      </w:r>
    </w:p>
    <w:p w14:paraId="6DF1816D" w14:textId="77777777" w:rsidR="0099607F" w:rsidRPr="005E7D74" w:rsidRDefault="0099607F" w:rsidP="0099607F">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BF459A2" w14:textId="77777777" w:rsidTr="00042AE9">
        <w:trPr>
          <w:trHeight w:val="256"/>
        </w:trPr>
        <w:tc>
          <w:tcPr>
            <w:tcW w:w="9576" w:type="dxa"/>
            <w:shd w:val="clear" w:color="auto" w:fill="D9D9D9" w:themeFill="background1" w:themeFillShade="D9"/>
          </w:tcPr>
          <w:p w14:paraId="64FF21B7" w14:textId="77777777" w:rsidR="0099607F" w:rsidRPr="006824F5" w:rsidRDefault="0099607F" w:rsidP="00042AE9">
            <w:pPr>
              <w:rPr>
                <w:rStyle w:val="CodeSnippet"/>
              </w:rPr>
            </w:pPr>
            <w:r w:rsidRPr="006824F5">
              <w:rPr>
                <w:rStyle w:val="CodeSnippet"/>
              </w:rPr>
              <w:t>inputs:</w:t>
            </w:r>
          </w:p>
          <w:p w14:paraId="2ABD51B5" w14:textId="77777777" w:rsidR="0099607F" w:rsidRPr="006824F5" w:rsidRDefault="0099607F" w:rsidP="00042AE9">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81F5D44" w14:textId="77777777" w:rsidR="0099607F" w:rsidRDefault="0099607F" w:rsidP="0099607F">
      <w:pPr>
        <w:pStyle w:val="Heading5"/>
        <w:numPr>
          <w:ilvl w:val="4"/>
          <w:numId w:val="3"/>
        </w:numPr>
      </w:pPr>
      <w:r>
        <w:t>Examples</w:t>
      </w:r>
    </w:p>
    <w:p w14:paraId="5649C322" w14:textId="77777777" w:rsidR="0099607F" w:rsidRDefault="0099607F" w:rsidP="0099607F">
      <w:pPr>
        <w:pStyle w:val="NormalaroundTable"/>
      </w:pPr>
      <w:r>
        <w:t>This section provides a set of examples for the single elements of a topology template.</w:t>
      </w:r>
    </w:p>
    <w:p w14:paraId="66CFC97D" w14:textId="77777777" w:rsidR="0099607F" w:rsidRDefault="0099607F" w:rsidP="0099607F">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85D7EA7" w14:textId="77777777" w:rsidTr="00042AE9">
        <w:trPr>
          <w:trHeight w:val="418"/>
        </w:trPr>
        <w:tc>
          <w:tcPr>
            <w:tcW w:w="9576" w:type="dxa"/>
            <w:shd w:val="clear" w:color="auto" w:fill="D9D9D9" w:themeFill="background1" w:themeFillShade="D9"/>
          </w:tcPr>
          <w:p w14:paraId="4C71ADF4" w14:textId="77777777" w:rsidR="0099607F" w:rsidRPr="00046485" w:rsidRDefault="0099607F" w:rsidP="00042AE9">
            <w:pPr>
              <w:rPr>
                <w:rStyle w:val="CodeSnippet"/>
                <w:noProof/>
              </w:rPr>
            </w:pPr>
            <w:r w:rsidRPr="00046485">
              <w:rPr>
                <w:rStyle w:val="CodeSnippet"/>
                <w:noProof/>
              </w:rPr>
              <w:t>inputs:</w:t>
            </w:r>
          </w:p>
          <w:p w14:paraId="402B58E9" w14:textId="77777777" w:rsidR="0099607F" w:rsidRPr="006824F5" w:rsidRDefault="0099607F" w:rsidP="00042AE9">
            <w:pPr>
              <w:rPr>
                <w:rStyle w:val="CodeSnippet"/>
                <w:noProof/>
              </w:rPr>
            </w:pPr>
            <w:r w:rsidRPr="006824F5">
              <w:rPr>
                <w:rStyle w:val="CodeSnippet"/>
                <w:noProof/>
              </w:rPr>
              <w:t xml:space="preserve">  fooName:</w:t>
            </w:r>
          </w:p>
          <w:p w14:paraId="59FEB25E" w14:textId="77777777" w:rsidR="0099607F" w:rsidRPr="006824F5" w:rsidRDefault="0099607F" w:rsidP="00042AE9">
            <w:pPr>
              <w:rPr>
                <w:rStyle w:val="CodeSnippet"/>
                <w:noProof/>
              </w:rPr>
            </w:pPr>
            <w:r w:rsidRPr="006824F5">
              <w:rPr>
                <w:rStyle w:val="CodeSnippet"/>
                <w:noProof/>
              </w:rPr>
              <w:lastRenderedPageBreak/>
              <w:t xml:space="preserve">    type: string</w:t>
            </w:r>
          </w:p>
          <w:p w14:paraId="1B0DA42E" w14:textId="77777777" w:rsidR="0099607F" w:rsidRPr="006824F5" w:rsidRDefault="0099607F" w:rsidP="00042AE9">
            <w:pPr>
              <w:rPr>
                <w:rStyle w:val="CodeSnippet"/>
                <w:noProof/>
              </w:rPr>
            </w:pPr>
            <w:r w:rsidRPr="006824F5">
              <w:rPr>
                <w:rStyle w:val="CodeSnippet"/>
                <w:noProof/>
              </w:rPr>
              <w:t xml:space="preserve">    description: Simple string typed property definition with no constraints.</w:t>
            </w:r>
          </w:p>
          <w:p w14:paraId="75603EFE" w14:textId="77777777" w:rsidR="0099607F" w:rsidRPr="006824F5" w:rsidRDefault="0099607F" w:rsidP="00042AE9">
            <w:pPr>
              <w:rPr>
                <w:rStyle w:val="CodeSnippet"/>
              </w:rPr>
            </w:pPr>
            <w:r w:rsidRPr="006824F5">
              <w:rPr>
                <w:rStyle w:val="CodeSnippet"/>
                <w:noProof/>
              </w:rPr>
              <w:t xml:space="preserve">    default: bar</w:t>
            </w:r>
          </w:p>
        </w:tc>
      </w:tr>
    </w:tbl>
    <w:p w14:paraId="05D08132" w14:textId="77777777" w:rsidR="0099607F" w:rsidRPr="00F54D8B" w:rsidRDefault="0099607F" w:rsidP="0099607F">
      <w:pPr>
        <w:pStyle w:val="NormalaroundTable"/>
      </w:pPr>
      <w:r>
        <w:lastRenderedPageBreak/>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F3C2503" w14:textId="77777777" w:rsidTr="00042AE9">
        <w:trPr>
          <w:trHeight w:val="418"/>
        </w:trPr>
        <w:tc>
          <w:tcPr>
            <w:tcW w:w="9576" w:type="dxa"/>
            <w:shd w:val="clear" w:color="auto" w:fill="D9D9D9" w:themeFill="background1" w:themeFillShade="D9"/>
          </w:tcPr>
          <w:p w14:paraId="2AF91B4E" w14:textId="77777777" w:rsidR="0099607F" w:rsidRPr="006824F5" w:rsidRDefault="0099607F" w:rsidP="00042AE9">
            <w:pPr>
              <w:rPr>
                <w:rStyle w:val="CodeSnippet"/>
                <w:noProof/>
              </w:rPr>
            </w:pPr>
            <w:r w:rsidRPr="0068412F">
              <w:rPr>
                <w:rStyle w:val="CodeSnippetHighlight"/>
                <w:noProof/>
              </w:rPr>
              <w:t>inputs</w:t>
            </w:r>
            <w:r w:rsidRPr="006824F5">
              <w:rPr>
                <w:rStyle w:val="CodeSnippet"/>
                <w:noProof/>
              </w:rPr>
              <w:t>:</w:t>
            </w:r>
          </w:p>
          <w:p w14:paraId="31994565" w14:textId="77777777" w:rsidR="0099607F" w:rsidRPr="006824F5" w:rsidRDefault="0099607F" w:rsidP="00042AE9">
            <w:pPr>
              <w:rPr>
                <w:rStyle w:val="CodeSnippet"/>
                <w:noProof/>
              </w:rPr>
            </w:pPr>
            <w:r w:rsidRPr="006824F5">
              <w:rPr>
                <w:rStyle w:val="CodeSnippet"/>
                <w:noProof/>
              </w:rPr>
              <w:t xml:space="preserve">  SiteName:</w:t>
            </w:r>
          </w:p>
          <w:p w14:paraId="60080729" w14:textId="77777777" w:rsidR="0099607F" w:rsidRPr="006824F5" w:rsidRDefault="0099607F" w:rsidP="00042AE9">
            <w:pPr>
              <w:rPr>
                <w:rStyle w:val="CodeSnippet"/>
                <w:noProof/>
              </w:rPr>
            </w:pPr>
            <w:r w:rsidRPr="006824F5">
              <w:rPr>
                <w:rStyle w:val="CodeSnippet"/>
                <w:noProof/>
              </w:rPr>
              <w:t xml:space="preserve">    type: string</w:t>
            </w:r>
          </w:p>
          <w:p w14:paraId="2F079712" w14:textId="77777777" w:rsidR="0099607F" w:rsidRPr="006824F5" w:rsidRDefault="0099607F" w:rsidP="00042AE9">
            <w:pPr>
              <w:rPr>
                <w:rStyle w:val="CodeSnippet"/>
                <w:noProof/>
              </w:rPr>
            </w:pPr>
            <w:r w:rsidRPr="006824F5">
              <w:rPr>
                <w:rStyle w:val="CodeSnippet"/>
                <w:noProof/>
              </w:rPr>
              <w:t xml:space="preserve">    description: string typed property definition with constraints</w:t>
            </w:r>
          </w:p>
          <w:p w14:paraId="513B6BF3" w14:textId="77777777" w:rsidR="0099607F" w:rsidRPr="006824F5" w:rsidRDefault="0099607F" w:rsidP="00042AE9">
            <w:pPr>
              <w:rPr>
                <w:rStyle w:val="CodeSnippet"/>
                <w:noProof/>
              </w:rPr>
            </w:pPr>
            <w:r w:rsidRPr="006824F5">
              <w:rPr>
                <w:rStyle w:val="CodeSnippet"/>
                <w:noProof/>
              </w:rPr>
              <w:t xml:space="preserve">    default: My Site</w:t>
            </w:r>
          </w:p>
          <w:p w14:paraId="6FA91E05" w14:textId="77777777" w:rsidR="0099607F" w:rsidRPr="006824F5" w:rsidRDefault="0099607F" w:rsidP="00042AE9">
            <w:pPr>
              <w:rPr>
                <w:rStyle w:val="CodeSnippet"/>
                <w:noProof/>
              </w:rPr>
            </w:pPr>
            <w:r w:rsidRPr="006824F5">
              <w:rPr>
                <w:rStyle w:val="CodeSnippet"/>
                <w:noProof/>
              </w:rPr>
              <w:t xml:space="preserve">    constraints:</w:t>
            </w:r>
          </w:p>
          <w:p w14:paraId="45F1905D" w14:textId="77777777" w:rsidR="0099607F" w:rsidRPr="006824F5" w:rsidRDefault="0099607F" w:rsidP="00042AE9">
            <w:pPr>
              <w:rPr>
                <w:rStyle w:val="CodeSnippet"/>
              </w:rPr>
            </w:pPr>
            <w:r w:rsidRPr="006824F5">
              <w:rPr>
                <w:rStyle w:val="CodeSnippet"/>
                <w:noProof/>
              </w:rPr>
              <w:t xml:space="preserve">      - min_length: 9</w:t>
            </w:r>
          </w:p>
        </w:tc>
      </w:tr>
    </w:tbl>
    <w:p w14:paraId="2164CD24" w14:textId="77777777" w:rsidR="0099607F" w:rsidRDefault="0099607F" w:rsidP="0099607F">
      <w:pPr>
        <w:pStyle w:val="Heading4"/>
        <w:numPr>
          <w:ilvl w:val="3"/>
          <w:numId w:val="3"/>
        </w:numPr>
      </w:pPr>
      <w:r>
        <w:t>node_templates</w:t>
      </w:r>
    </w:p>
    <w:p w14:paraId="331EAAE1" w14:textId="77777777" w:rsidR="0099607F" w:rsidRDefault="0099607F" w:rsidP="0099607F">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3A8E5A8C" w14:textId="77777777" w:rsidR="0099607F" w:rsidRDefault="0099607F" w:rsidP="0099607F">
      <w:pPr>
        <w:pStyle w:val="Heading5"/>
        <w:numPr>
          <w:ilvl w:val="4"/>
          <w:numId w:val="3"/>
        </w:numPr>
      </w:pPr>
      <w:proofErr w:type="gramStart"/>
      <w:r>
        <w:t>grammar</w:t>
      </w:r>
      <w:proofErr w:type="gramEnd"/>
    </w:p>
    <w:p w14:paraId="02347A6A" w14:textId="77777777" w:rsidR="0099607F" w:rsidRDefault="0099607F" w:rsidP="0099607F">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8803C7F" w14:textId="77777777" w:rsidTr="00042AE9">
        <w:tc>
          <w:tcPr>
            <w:tcW w:w="9576" w:type="dxa"/>
            <w:shd w:val="clear" w:color="auto" w:fill="D9D9D9" w:themeFill="background1" w:themeFillShade="D9"/>
          </w:tcPr>
          <w:p w14:paraId="3248E7E9" w14:textId="77777777" w:rsidR="0099607F" w:rsidRPr="006824F5" w:rsidRDefault="0099607F" w:rsidP="00042AE9">
            <w:pPr>
              <w:rPr>
                <w:rStyle w:val="CodeSnippet"/>
                <w:noProof/>
              </w:rPr>
            </w:pPr>
            <w:r w:rsidRPr="006824F5">
              <w:rPr>
                <w:rStyle w:val="CodeSnippet"/>
                <w:noProof/>
              </w:rPr>
              <w:t>node_templates:</w:t>
            </w:r>
          </w:p>
          <w:p w14:paraId="31F5A05A" w14:textId="77777777" w:rsidR="0099607F" w:rsidRPr="006824F5" w:rsidRDefault="0099607F" w:rsidP="00042AE9">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37156AD9" w14:textId="77777777" w:rsidR="0099607F" w:rsidRDefault="0099607F" w:rsidP="00042AE9">
            <w:pPr>
              <w:rPr>
                <w:rStyle w:val="CodeSnippet"/>
                <w:noProof/>
              </w:rPr>
            </w:pPr>
            <w:r w:rsidRPr="006824F5">
              <w:rPr>
                <w:rStyle w:val="CodeSnippet"/>
                <w:noProof/>
              </w:rPr>
              <w:t xml:space="preserve">  </w:t>
            </w:r>
            <w:r>
              <w:rPr>
                <w:rStyle w:val="CodeSnippet"/>
                <w:noProof/>
              </w:rPr>
              <w:t>...</w:t>
            </w:r>
          </w:p>
          <w:p w14:paraId="4BB0CB9E" w14:textId="77777777" w:rsidR="0099607F" w:rsidRPr="003C08D4" w:rsidRDefault="0099607F" w:rsidP="00042AE9">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4A9DB4A5" w14:textId="77777777" w:rsidR="0099607F" w:rsidRDefault="0099607F" w:rsidP="0099607F">
      <w:pPr>
        <w:pStyle w:val="Heading5"/>
        <w:numPr>
          <w:ilvl w:val="4"/>
          <w:numId w:val="3"/>
        </w:numPr>
      </w:pPr>
      <w:r>
        <w:t>Example</w:t>
      </w:r>
    </w:p>
    <w:p w14:paraId="1F27F5FC" w14:textId="77777777" w:rsidR="0099607F" w:rsidRDefault="0099607F" w:rsidP="0099607F">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E7C6CB4" w14:textId="77777777" w:rsidTr="00042AE9">
        <w:trPr>
          <w:trHeight w:val="337"/>
        </w:trPr>
        <w:tc>
          <w:tcPr>
            <w:tcW w:w="9576" w:type="dxa"/>
            <w:shd w:val="clear" w:color="auto" w:fill="D9D9D9" w:themeFill="background1" w:themeFillShade="D9"/>
          </w:tcPr>
          <w:p w14:paraId="5B14886E" w14:textId="77777777" w:rsidR="0099607F" w:rsidRDefault="0099607F" w:rsidP="00042AE9">
            <w:pPr>
              <w:rPr>
                <w:rStyle w:val="CodeSnippet"/>
                <w:noProof/>
              </w:rPr>
            </w:pPr>
            <w:r w:rsidRPr="00E8123E">
              <w:rPr>
                <w:rStyle w:val="CodeSnippetHighlight"/>
                <w:noProof/>
              </w:rPr>
              <w:t>node_templates</w:t>
            </w:r>
            <w:r>
              <w:rPr>
                <w:rStyle w:val="CodeSnippet"/>
                <w:noProof/>
              </w:rPr>
              <w:t>:</w:t>
            </w:r>
          </w:p>
          <w:p w14:paraId="3DC2D388" w14:textId="77777777" w:rsidR="0099607F" w:rsidRDefault="0099607F" w:rsidP="00042AE9">
            <w:pPr>
              <w:rPr>
                <w:rStyle w:val="CodeSnippet"/>
                <w:noProof/>
              </w:rPr>
            </w:pPr>
            <w:r>
              <w:rPr>
                <w:rStyle w:val="CodeSnippet"/>
                <w:noProof/>
              </w:rPr>
              <w:t xml:space="preserve">  my_webapp_node_template:</w:t>
            </w:r>
          </w:p>
          <w:p w14:paraId="7639CDA3" w14:textId="77777777" w:rsidR="0099607F" w:rsidRDefault="0099607F" w:rsidP="00042AE9">
            <w:pPr>
              <w:rPr>
                <w:rStyle w:val="CodeSnippet"/>
                <w:noProof/>
              </w:rPr>
            </w:pPr>
            <w:r>
              <w:rPr>
                <w:rStyle w:val="CodeSnippet"/>
                <w:noProof/>
              </w:rPr>
              <w:t xml:space="preserve">    type: WebApplication</w:t>
            </w:r>
          </w:p>
          <w:p w14:paraId="2292E020" w14:textId="77777777" w:rsidR="0099607F" w:rsidRDefault="0099607F" w:rsidP="00042AE9">
            <w:pPr>
              <w:rPr>
                <w:rStyle w:val="CodeSnippet"/>
                <w:noProof/>
              </w:rPr>
            </w:pPr>
          </w:p>
          <w:p w14:paraId="77ACF37A" w14:textId="77777777" w:rsidR="0099607F" w:rsidRDefault="0099607F" w:rsidP="00042AE9">
            <w:pPr>
              <w:rPr>
                <w:rStyle w:val="CodeSnippet"/>
                <w:noProof/>
              </w:rPr>
            </w:pPr>
            <w:r>
              <w:rPr>
                <w:rStyle w:val="CodeSnippet"/>
                <w:noProof/>
              </w:rPr>
              <w:t xml:space="preserve">  my_database_node_template:</w:t>
            </w:r>
          </w:p>
          <w:p w14:paraId="410596F1" w14:textId="77777777" w:rsidR="0099607F" w:rsidRPr="006824F5" w:rsidRDefault="0099607F" w:rsidP="00042AE9">
            <w:pPr>
              <w:rPr>
                <w:rStyle w:val="CodeSnippet"/>
              </w:rPr>
            </w:pPr>
            <w:r>
              <w:rPr>
                <w:rStyle w:val="CodeSnippet"/>
                <w:noProof/>
              </w:rPr>
              <w:t xml:space="preserve">    type: Database</w:t>
            </w:r>
          </w:p>
        </w:tc>
      </w:tr>
    </w:tbl>
    <w:p w14:paraId="5662DE00" w14:textId="77777777" w:rsidR="0099607F" w:rsidRDefault="0099607F" w:rsidP="0099607F">
      <w:pPr>
        <w:pStyle w:val="Heading4"/>
        <w:numPr>
          <w:ilvl w:val="3"/>
          <w:numId w:val="3"/>
        </w:numPr>
      </w:pPr>
      <w:r>
        <w:t>relationship_templates</w:t>
      </w:r>
    </w:p>
    <w:p w14:paraId="29EB9113" w14:textId="77777777" w:rsidR="0099607F" w:rsidRDefault="0099607F" w:rsidP="0099607F">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4D294F08" w14:textId="77777777" w:rsidR="0099607F" w:rsidRDefault="0099607F" w:rsidP="0099607F">
      <w:pPr>
        <w:rPr>
          <w:rFonts w:cs="Courier New"/>
        </w:rPr>
      </w:pPr>
    </w:p>
    <w:p w14:paraId="44C9CA89" w14:textId="77777777" w:rsidR="0099607F" w:rsidRDefault="0099607F" w:rsidP="0099607F">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0C6BC170" w14:textId="77777777" w:rsidR="0099607F" w:rsidRDefault="0099607F" w:rsidP="0099607F">
      <w:pPr>
        <w:pStyle w:val="Heading5"/>
        <w:numPr>
          <w:ilvl w:val="4"/>
          <w:numId w:val="3"/>
        </w:numPr>
      </w:pPr>
      <w:r>
        <w:t>Grammar</w:t>
      </w:r>
    </w:p>
    <w:p w14:paraId="1CE8AD19" w14:textId="77777777" w:rsidR="0099607F" w:rsidRDefault="0099607F" w:rsidP="0099607F">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FFDDBD" w14:textId="77777777" w:rsidTr="00042AE9">
        <w:tc>
          <w:tcPr>
            <w:tcW w:w="9576" w:type="dxa"/>
            <w:shd w:val="clear" w:color="auto" w:fill="D9D9D9" w:themeFill="background1" w:themeFillShade="D9"/>
          </w:tcPr>
          <w:p w14:paraId="25454F88" w14:textId="77777777" w:rsidR="0099607F" w:rsidRPr="006824F5" w:rsidRDefault="0099607F" w:rsidP="00042AE9">
            <w:pPr>
              <w:rPr>
                <w:rStyle w:val="CodeSnippet"/>
              </w:rPr>
            </w:pPr>
            <w:r>
              <w:rPr>
                <w:rStyle w:val="CodeSnippet"/>
              </w:rPr>
              <w:lastRenderedPageBreak/>
              <w:t>relationship</w:t>
            </w:r>
            <w:r w:rsidRPr="006824F5">
              <w:rPr>
                <w:rStyle w:val="CodeSnippet"/>
              </w:rPr>
              <w:t>_templates:</w:t>
            </w:r>
          </w:p>
          <w:p w14:paraId="6F08D7C4"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414A5F5B" w14:textId="77777777" w:rsidR="0099607F" w:rsidRDefault="0099607F" w:rsidP="00042AE9">
            <w:pPr>
              <w:rPr>
                <w:rStyle w:val="CodeSnippet"/>
              </w:rPr>
            </w:pPr>
            <w:r w:rsidRPr="006824F5">
              <w:rPr>
                <w:rStyle w:val="CodeSnippet"/>
              </w:rPr>
              <w:t xml:space="preserve">  </w:t>
            </w:r>
            <w:r>
              <w:rPr>
                <w:rStyle w:val="CodeSnippet"/>
              </w:rPr>
              <w:t>...</w:t>
            </w:r>
          </w:p>
          <w:p w14:paraId="5D39084A" w14:textId="77777777" w:rsidR="0099607F" w:rsidRPr="003C08D4" w:rsidRDefault="0099607F" w:rsidP="00042AE9">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45EA9A37" w14:textId="77777777" w:rsidR="0099607F" w:rsidRDefault="0099607F" w:rsidP="0099607F">
      <w:pPr>
        <w:pStyle w:val="Heading5"/>
        <w:numPr>
          <w:ilvl w:val="4"/>
          <w:numId w:val="3"/>
        </w:numPr>
      </w:pPr>
      <w:r>
        <w:t>Example</w:t>
      </w:r>
    </w:p>
    <w:p w14:paraId="542B01E0" w14:textId="77777777" w:rsidR="0099607F" w:rsidRDefault="0099607F" w:rsidP="0099607F">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C31A9A9" w14:textId="77777777" w:rsidTr="00042AE9">
        <w:trPr>
          <w:trHeight w:val="337"/>
        </w:trPr>
        <w:tc>
          <w:tcPr>
            <w:tcW w:w="9576" w:type="dxa"/>
            <w:shd w:val="clear" w:color="auto" w:fill="D9D9D9" w:themeFill="background1" w:themeFillShade="D9"/>
          </w:tcPr>
          <w:p w14:paraId="10F3DCAC" w14:textId="77777777" w:rsidR="0099607F" w:rsidRDefault="0099607F" w:rsidP="00042AE9">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6657458" w14:textId="77777777" w:rsidR="0099607F" w:rsidRDefault="0099607F" w:rsidP="00042AE9">
            <w:pPr>
              <w:rPr>
                <w:rStyle w:val="CodeSnippet"/>
                <w:noProof/>
              </w:rPr>
            </w:pPr>
            <w:r>
              <w:rPr>
                <w:rStyle w:val="CodeSnippet"/>
                <w:noProof/>
              </w:rPr>
              <w:t xml:space="preserve">  my_connectsto_relationship:</w:t>
            </w:r>
          </w:p>
          <w:p w14:paraId="2D2D4736" w14:textId="77777777" w:rsidR="0099607F" w:rsidRDefault="0099607F" w:rsidP="00042AE9">
            <w:pPr>
              <w:rPr>
                <w:rStyle w:val="CodeSnippet"/>
                <w:noProof/>
              </w:rPr>
            </w:pPr>
            <w:r>
              <w:rPr>
                <w:rStyle w:val="CodeSnippet"/>
                <w:noProof/>
              </w:rPr>
              <w:t xml:space="preserve">    type: tosca.relationships.ConnectsTo</w:t>
            </w:r>
          </w:p>
          <w:p w14:paraId="3D11A42E" w14:textId="77777777" w:rsidR="0099607F" w:rsidRDefault="0099607F" w:rsidP="00042AE9">
            <w:pPr>
              <w:rPr>
                <w:rStyle w:val="CodeSnippet"/>
                <w:noProof/>
              </w:rPr>
            </w:pPr>
            <w:r>
              <w:rPr>
                <w:rStyle w:val="CodeSnippet"/>
                <w:noProof/>
              </w:rPr>
              <w:t xml:space="preserve">    interfaces:</w:t>
            </w:r>
          </w:p>
          <w:p w14:paraId="68D45013" w14:textId="77777777" w:rsidR="0099607F" w:rsidRDefault="0099607F" w:rsidP="00042AE9">
            <w:pPr>
              <w:rPr>
                <w:rStyle w:val="CodeSnippet"/>
                <w:noProof/>
              </w:rPr>
            </w:pPr>
            <w:r>
              <w:rPr>
                <w:rStyle w:val="CodeSnippet"/>
                <w:noProof/>
              </w:rPr>
              <w:t xml:space="preserve">      Configure:</w:t>
            </w:r>
          </w:p>
          <w:p w14:paraId="3410E12A" w14:textId="77777777" w:rsidR="0099607F" w:rsidRPr="00247D14" w:rsidRDefault="0099607F" w:rsidP="00042AE9">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69AD031" w14:textId="77777777" w:rsidR="0099607F" w:rsidRPr="006824F5" w:rsidRDefault="0099607F" w:rsidP="00042AE9">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846ABA3" w14:textId="77777777" w:rsidR="0099607F" w:rsidRDefault="0099607F" w:rsidP="0099607F">
      <w:pPr>
        <w:pStyle w:val="Heading4"/>
        <w:numPr>
          <w:ilvl w:val="3"/>
          <w:numId w:val="3"/>
        </w:numPr>
      </w:pPr>
      <w:proofErr w:type="gramStart"/>
      <w:r>
        <w:t>outputs</w:t>
      </w:r>
      <w:proofErr w:type="gramEnd"/>
    </w:p>
    <w:p w14:paraId="6A334DC6" w14:textId="77777777" w:rsidR="0099607F" w:rsidRDefault="0099607F" w:rsidP="0099607F">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4D3BA2A9" w14:textId="77777777" w:rsidR="0099607F" w:rsidRDefault="0099607F" w:rsidP="0099607F">
      <w:pPr>
        <w:pStyle w:val="Heading5"/>
        <w:numPr>
          <w:ilvl w:val="4"/>
          <w:numId w:val="3"/>
        </w:numPr>
      </w:pPr>
      <w:r>
        <w:t>Grammar</w:t>
      </w:r>
    </w:p>
    <w:p w14:paraId="03DBFF4C" w14:textId="77777777" w:rsidR="0099607F" w:rsidRDefault="0099607F" w:rsidP="0099607F">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FB0A48" w14:textId="77777777" w:rsidTr="00042AE9">
        <w:trPr>
          <w:trHeight w:val="256"/>
        </w:trPr>
        <w:tc>
          <w:tcPr>
            <w:tcW w:w="9576" w:type="dxa"/>
            <w:shd w:val="clear" w:color="auto" w:fill="D9D9D9" w:themeFill="background1" w:themeFillShade="D9"/>
          </w:tcPr>
          <w:p w14:paraId="29DDA82E" w14:textId="77777777" w:rsidR="0099607F" w:rsidRDefault="0099607F" w:rsidP="00042AE9">
            <w:pPr>
              <w:rPr>
                <w:rStyle w:val="CodeSnippet"/>
              </w:rPr>
            </w:pPr>
            <w:r>
              <w:rPr>
                <w:rStyle w:val="CodeSnippet"/>
              </w:rPr>
              <w:t>outputs:</w:t>
            </w:r>
          </w:p>
          <w:p w14:paraId="3789AE93" w14:textId="77777777" w:rsidR="0099607F" w:rsidRPr="006824F5" w:rsidRDefault="0099607F" w:rsidP="00042AE9">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34C62D92" w14:textId="77777777" w:rsidR="0099607F" w:rsidRDefault="0099607F" w:rsidP="0099607F">
      <w:pPr>
        <w:pStyle w:val="Heading5"/>
        <w:numPr>
          <w:ilvl w:val="4"/>
          <w:numId w:val="3"/>
        </w:numPr>
      </w:pPr>
      <w:r>
        <w:t>Example</w:t>
      </w:r>
    </w:p>
    <w:p w14:paraId="31CF0378" w14:textId="77777777" w:rsidR="0099607F" w:rsidRDefault="0099607F" w:rsidP="0099607F">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AA2F94" w14:textId="77777777" w:rsidTr="00042AE9">
        <w:trPr>
          <w:trHeight w:val="256"/>
        </w:trPr>
        <w:tc>
          <w:tcPr>
            <w:tcW w:w="9576" w:type="dxa"/>
            <w:shd w:val="clear" w:color="auto" w:fill="D9D9D9" w:themeFill="background1" w:themeFillShade="D9"/>
          </w:tcPr>
          <w:p w14:paraId="6DC4ECBB" w14:textId="77777777" w:rsidR="0099607F" w:rsidRPr="004D5569" w:rsidRDefault="0099607F" w:rsidP="00042AE9">
            <w:pPr>
              <w:rPr>
                <w:rStyle w:val="CodeSnippet"/>
                <w:noProof/>
              </w:rPr>
            </w:pPr>
            <w:r w:rsidRPr="00CA301B">
              <w:rPr>
                <w:rStyle w:val="CodeSnippetHighlight"/>
              </w:rPr>
              <w:t>outputs</w:t>
            </w:r>
            <w:r w:rsidRPr="004D5569">
              <w:rPr>
                <w:rStyle w:val="CodeSnippet"/>
                <w:noProof/>
              </w:rPr>
              <w:t>:</w:t>
            </w:r>
          </w:p>
          <w:p w14:paraId="36BAAF7B" w14:textId="77777777" w:rsidR="0099607F" w:rsidRPr="004D5569" w:rsidRDefault="0099607F" w:rsidP="00042AE9">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32EACABD" w14:textId="77777777" w:rsidR="0099607F" w:rsidRPr="004D5569" w:rsidRDefault="0099607F" w:rsidP="00042AE9">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4709251" w14:textId="77777777" w:rsidR="0099607F" w:rsidRPr="006824F5" w:rsidRDefault="0099607F" w:rsidP="00042AE9">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24F007E0" w14:textId="77777777" w:rsidR="0099607F" w:rsidRDefault="0099607F" w:rsidP="0099607F">
      <w:pPr>
        <w:pStyle w:val="Heading4"/>
        <w:numPr>
          <w:ilvl w:val="3"/>
          <w:numId w:val="3"/>
        </w:numPr>
      </w:pPr>
      <w:proofErr w:type="gramStart"/>
      <w:r>
        <w:t>groups</w:t>
      </w:r>
      <w:proofErr w:type="gramEnd"/>
    </w:p>
    <w:p w14:paraId="276ADE50" w14:textId="77777777" w:rsidR="0099607F" w:rsidRPr="002E5985" w:rsidRDefault="0099607F" w:rsidP="0099607F">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49DF76E8" w14:textId="77777777" w:rsidR="0099607F" w:rsidRDefault="0099607F" w:rsidP="0099607F">
      <w:pPr>
        <w:pStyle w:val="Heading5"/>
        <w:numPr>
          <w:ilvl w:val="4"/>
          <w:numId w:val="3"/>
        </w:numPr>
      </w:pPr>
      <w:r>
        <w:t>Grammar</w:t>
      </w:r>
    </w:p>
    <w:p w14:paraId="1CE185F0" w14:textId="77777777" w:rsidR="0099607F" w:rsidRDefault="0099607F" w:rsidP="0099607F">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A8DE72" w14:textId="77777777" w:rsidTr="00042AE9">
        <w:trPr>
          <w:trHeight w:val="256"/>
        </w:trPr>
        <w:tc>
          <w:tcPr>
            <w:tcW w:w="9576" w:type="dxa"/>
            <w:shd w:val="clear" w:color="auto" w:fill="D9D9D9" w:themeFill="background1" w:themeFillShade="D9"/>
          </w:tcPr>
          <w:p w14:paraId="12DC11FF" w14:textId="77777777" w:rsidR="0099607F" w:rsidRDefault="0099607F" w:rsidP="00042AE9">
            <w:pPr>
              <w:rPr>
                <w:rStyle w:val="CodeSnippet"/>
                <w:noProof/>
              </w:rPr>
            </w:pPr>
            <w:r w:rsidRPr="00A1545E">
              <w:rPr>
                <w:rStyle w:val="CodeSnippetHighlight"/>
              </w:rPr>
              <w:t>groups</w:t>
            </w:r>
            <w:r>
              <w:rPr>
                <w:rStyle w:val="CodeSnippet"/>
                <w:noProof/>
              </w:rPr>
              <w:t>:</w:t>
            </w:r>
          </w:p>
          <w:p w14:paraId="1FAB13E5"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0126EAC6" w14:textId="77777777" w:rsidR="0099607F" w:rsidRDefault="0099607F" w:rsidP="00042AE9">
            <w:pPr>
              <w:rPr>
                <w:rStyle w:val="CodeSnippet"/>
              </w:rPr>
            </w:pPr>
            <w:r w:rsidRPr="006824F5">
              <w:rPr>
                <w:rStyle w:val="CodeSnippet"/>
              </w:rPr>
              <w:t xml:space="preserve">  </w:t>
            </w:r>
            <w:r>
              <w:rPr>
                <w:rStyle w:val="CodeSnippet"/>
              </w:rPr>
              <w:t>...</w:t>
            </w:r>
          </w:p>
          <w:p w14:paraId="4D095258" w14:textId="77777777" w:rsidR="0099607F" w:rsidRPr="006824F5" w:rsidRDefault="0099607F" w:rsidP="00042AE9">
            <w:pPr>
              <w:rPr>
                <w:rStyle w:val="CodeSnippet"/>
              </w:rPr>
            </w:pPr>
            <w:r w:rsidRPr="006824F5">
              <w:rPr>
                <w:rStyle w:val="CodeSnippet"/>
              </w:rPr>
              <w:lastRenderedPageBreak/>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5E6AB6F8" w14:textId="77777777" w:rsidR="0099607F" w:rsidRDefault="0099607F" w:rsidP="0099607F">
      <w:pPr>
        <w:pStyle w:val="Heading5"/>
        <w:numPr>
          <w:ilvl w:val="4"/>
          <w:numId w:val="3"/>
        </w:numPr>
      </w:pPr>
      <w:r>
        <w:lastRenderedPageBreak/>
        <w:t>Example</w:t>
      </w:r>
    </w:p>
    <w:p w14:paraId="3EFA362A" w14:textId="77777777" w:rsidR="0099607F" w:rsidRDefault="0099607F" w:rsidP="0099607F">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7D6CD11" w14:textId="77777777" w:rsidTr="00042AE9">
        <w:tc>
          <w:tcPr>
            <w:tcW w:w="9576" w:type="dxa"/>
            <w:shd w:val="clear" w:color="auto" w:fill="D9D9D9" w:themeFill="background1" w:themeFillShade="D9"/>
          </w:tcPr>
          <w:p w14:paraId="1FFCBC95" w14:textId="77777777" w:rsidR="0099607F" w:rsidRPr="006824F5" w:rsidRDefault="0099607F" w:rsidP="00042AE9">
            <w:pPr>
              <w:rPr>
                <w:rStyle w:val="CodeSnippet"/>
                <w:noProof/>
              </w:rPr>
            </w:pPr>
            <w:r w:rsidRPr="006824F5">
              <w:rPr>
                <w:rStyle w:val="CodeSnippet"/>
                <w:noProof/>
              </w:rPr>
              <w:t>node_templates:</w:t>
            </w:r>
          </w:p>
          <w:p w14:paraId="3DDB5301" w14:textId="77777777" w:rsidR="0099607F" w:rsidRPr="006824F5" w:rsidRDefault="0099607F" w:rsidP="00042AE9">
            <w:pPr>
              <w:rPr>
                <w:rStyle w:val="CodeSnippet"/>
                <w:noProof/>
              </w:rPr>
            </w:pPr>
            <w:r w:rsidRPr="006824F5">
              <w:rPr>
                <w:rStyle w:val="CodeSnippet"/>
                <w:noProof/>
              </w:rPr>
              <w:t xml:space="preserve">  server1:</w:t>
            </w:r>
          </w:p>
          <w:p w14:paraId="220C3404" w14:textId="77777777" w:rsidR="0099607F" w:rsidRPr="006824F5" w:rsidRDefault="0099607F" w:rsidP="00042AE9">
            <w:pPr>
              <w:rPr>
                <w:rStyle w:val="CodeSnippet"/>
                <w:noProof/>
              </w:rPr>
            </w:pPr>
            <w:r w:rsidRPr="006824F5">
              <w:rPr>
                <w:rStyle w:val="CodeSnippet"/>
                <w:noProof/>
              </w:rPr>
              <w:t xml:space="preserve">    type: tosca.nodes.Compute</w:t>
            </w:r>
          </w:p>
          <w:p w14:paraId="49345173" w14:textId="77777777" w:rsidR="0099607F" w:rsidRPr="006824F5" w:rsidRDefault="0099607F" w:rsidP="00042AE9">
            <w:pPr>
              <w:rPr>
                <w:rStyle w:val="CodeSnippet"/>
                <w:noProof/>
              </w:rPr>
            </w:pPr>
            <w:r w:rsidRPr="006824F5">
              <w:rPr>
                <w:rStyle w:val="CodeSnippet"/>
                <w:noProof/>
              </w:rPr>
              <w:t xml:space="preserve">    # more details ...</w:t>
            </w:r>
          </w:p>
          <w:p w14:paraId="77257401" w14:textId="77777777" w:rsidR="0099607F" w:rsidRPr="006824F5" w:rsidRDefault="0099607F" w:rsidP="00042AE9">
            <w:pPr>
              <w:rPr>
                <w:rStyle w:val="CodeSnippet"/>
                <w:noProof/>
              </w:rPr>
            </w:pPr>
          </w:p>
          <w:p w14:paraId="72E03249" w14:textId="77777777" w:rsidR="0099607F" w:rsidRPr="006824F5" w:rsidRDefault="0099607F" w:rsidP="00042AE9">
            <w:pPr>
              <w:rPr>
                <w:rStyle w:val="CodeSnippet"/>
                <w:noProof/>
              </w:rPr>
            </w:pPr>
            <w:r w:rsidRPr="006824F5">
              <w:rPr>
                <w:rStyle w:val="CodeSnippet"/>
                <w:noProof/>
              </w:rPr>
              <w:t xml:space="preserve">  server2:</w:t>
            </w:r>
          </w:p>
          <w:p w14:paraId="1DF61854" w14:textId="77777777" w:rsidR="0099607F" w:rsidRPr="006824F5" w:rsidRDefault="0099607F" w:rsidP="00042AE9">
            <w:pPr>
              <w:rPr>
                <w:rStyle w:val="CodeSnippet"/>
                <w:noProof/>
              </w:rPr>
            </w:pPr>
            <w:r w:rsidRPr="006824F5">
              <w:rPr>
                <w:rStyle w:val="CodeSnippet"/>
                <w:noProof/>
              </w:rPr>
              <w:t xml:space="preserve">    type: tosca.nodes.Compute</w:t>
            </w:r>
          </w:p>
          <w:p w14:paraId="05100119" w14:textId="77777777" w:rsidR="0099607F" w:rsidRPr="006824F5" w:rsidRDefault="0099607F" w:rsidP="00042AE9">
            <w:pPr>
              <w:rPr>
                <w:rStyle w:val="CodeSnippet"/>
                <w:noProof/>
              </w:rPr>
            </w:pPr>
            <w:r w:rsidRPr="006824F5">
              <w:rPr>
                <w:rStyle w:val="CodeSnippet"/>
                <w:noProof/>
              </w:rPr>
              <w:t xml:space="preserve">    # more details ...</w:t>
            </w:r>
          </w:p>
          <w:p w14:paraId="5206C07F" w14:textId="77777777" w:rsidR="0099607F" w:rsidRPr="006824F5" w:rsidRDefault="0099607F" w:rsidP="00042AE9">
            <w:pPr>
              <w:rPr>
                <w:rStyle w:val="CodeSnippet"/>
                <w:noProof/>
              </w:rPr>
            </w:pPr>
          </w:p>
          <w:p w14:paraId="6813AC9D" w14:textId="77777777" w:rsidR="0099607F" w:rsidRPr="006824F5" w:rsidRDefault="0099607F" w:rsidP="00042AE9">
            <w:pPr>
              <w:rPr>
                <w:rStyle w:val="CodeSnippet"/>
                <w:noProof/>
              </w:rPr>
            </w:pPr>
            <w:r w:rsidRPr="006824F5">
              <w:rPr>
                <w:rStyle w:val="CodeSnippet"/>
                <w:noProof/>
              </w:rPr>
              <w:t xml:space="preserve">  server3:</w:t>
            </w:r>
          </w:p>
          <w:p w14:paraId="55D1F320" w14:textId="77777777" w:rsidR="0099607F" w:rsidRPr="006824F5" w:rsidRDefault="0099607F" w:rsidP="00042AE9">
            <w:pPr>
              <w:rPr>
                <w:rStyle w:val="CodeSnippet"/>
                <w:noProof/>
              </w:rPr>
            </w:pPr>
            <w:r w:rsidRPr="006824F5">
              <w:rPr>
                <w:rStyle w:val="CodeSnippet"/>
                <w:noProof/>
              </w:rPr>
              <w:t xml:space="preserve">    type: tosca.nodes.Compute</w:t>
            </w:r>
          </w:p>
          <w:p w14:paraId="726908A2" w14:textId="77777777" w:rsidR="0099607F" w:rsidRPr="006824F5" w:rsidRDefault="0099607F" w:rsidP="00042AE9">
            <w:pPr>
              <w:rPr>
                <w:rStyle w:val="CodeSnippet"/>
                <w:noProof/>
              </w:rPr>
            </w:pPr>
            <w:r w:rsidRPr="006824F5">
              <w:rPr>
                <w:rStyle w:val="CodeSnippet"/>
                <w:noProof/>
              </w:rPr>
              <w:t xml:space="preserve">    # more details ...</w:t>
            </w:r>
          </w:p>
          <w:p w14:paraId="427D3247" w14:textId="77777777" w:rsidR="0099607F" w:rsidRPr="006824F5" w:rsidRDefault="0099607F" w:rsidP="00042AE9">
            <w:pPr>
              <w:rPr>
                <w:rStyle w:val="CodeSnippet"/>
                <w:noProof/>
              </w:rPr>
            </w:pPr>
          </w:p>
          <w:p w14:paraId="57FE9858" w14:textId="77777777" w:rsidR="0099607F" w:rsidRDefault="0099607F" w:rsidP="00042AE9">
            <w:pPr>
              <w:rPr>
                <w:rStyle w:val="CodeSnippet"/>
                <w:noProof/>
              </w:rPr>
            </w:pPr>
            <w:r w:rsidRPr="00CA301B">
              <w:rPr>
                <w:rStyle w:val="CodeSnippetHighlight"/>
              </w:rPr>
              <w:t>groups</w:t>
            </w:r>
            <w:r w:rsidRPr="006824F5">
              <w:rPr>
                <w:rStyle w:val="CodeSnippet"/>
                <w:noProof/>
              </w:rPr>
              <w:t>:</w:t>
            </w:r>
          </w:p>
          <w:p w14:paraId="5D275DE8" w14:textId="77777777" w:rsidR="0099607F" w:rsidRPr="006824F5" w:rsidRDefault="0099607F" w:rsidP="00042AE9">
            <w:pPr>
              <w:rPr>
                <w:rStyle w:val="CodeSnippet"/>
                <w:noProof/>
              </w:rPr>
            </w:pPr>
            <w:r>
              <w:rPr>
                <w:rStyle w:val="CodeSnippet"/>
                <w:noProof/>
              </w:rPr>
              <w:t xml:space="preserve">  # server2 and server3 are part of the same group</w:t>
            </w:r>
          </w:p>
          <w:p w14:paraId="4A4A636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server_group_1:</w:t>
            </w:r>
          </w:p>
          <w:p w14:paraId="22D32867" w14:textId="77777777" w:rsidR="0099607F" w:rsidRPr="006824F5" w:rsidRDefault="0099607F" w:rsidP="00042AE9">
            <w:pPr>
              <w:rPr>
                <w:rStyle w:val="CodeSnippet"/>
                <w:noProof/>
              </w:rPr>
            </w:pPr>
            <w:r>
              <w:rPr>
                <w:rStyle w:val="CodeSnippet"/>
                <w:noProof/>
              </w:rPr>
              <w:t xml:space="preserve">      type: tosca.groups.Root</w:t>
            </w:r>
          </w:p>
          <w:p w14:paraId="19C1B8AF"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targets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685E78E" w14:textId="77777777" w:rsidR="0099607F" w:rsidRDefault="0099607F" w:rsidP="0099607F">
      <w:pPr>
        <w:pStyle w:val="Heading4"/>
        <w:numPr>
          <w:ilvl w:val="3"/>
          <w:numId w:val="3"/>
        </w:numPr>
      </w:pPr>
      <w:proofErr w:type="gramStart"/>
      <w:r>
        <w:t>policies</w:t>
      </w:r>
      <w:proofErr w:type="gramEnd"/>
    </w:p>
    <w:p w14:paraId="1A111F62" w14:textId="77777777" w:rsidR="0099607F" w:rsidRPr="002E5985" w:rsidRDefault="0099607F" w:rsidP="0099607F">
      <w:r>
        <w:t xml:space="preserve">The </w:t>
      </w:r>
      <w:r>
        <w:rPr>
          <w:rStyle w:val="CodeSnippetHighlight"/>
        </w:rPr>
        <w:t>policies</w:t>
      </w:r>
      <w:r>
        <w:t xml:space="preserve"> section allows for declaring policies that can be applied to entities in the topology template.</w:t>
      </w:r>
    </w:p>
    <w:p w14:paraId="1DEDC28D" w14:textId="77777777" w:rsidR="0099607F" w:rsidRDefault="0099607F" w:rsidP="0099607F">
      <w:pPr>
        <w:pStyle w:val="Heading5"/>
        <w:numPr>
          <w:ilvl w:val="4"/>
          <w:numId w:val="3"/>
        </w:numPr>
      </w:pPr>
      <w:r>
        <w:t>Grammar</w:t>
      </w:r>
    </w:p>
    <w:p w14:paraId="454D6DCB" w14:textId="77777777" w:rsidR="0099607F" w:rsidRDefault="0099607F" w:rsidP="0099607F">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A29BAE5" w14:textId="77777777" w:rsidTr="00042AE9">
        <w:trPr>
          <w:trHeight w:val="256"/>
        </w:trPr>
        <w:tc>
          <w:tcPr>
            <w:tcW w:w="9576" w:type="dxa"/>
            <w:shd w:val="clear" w:color="auto" w:fill="D9D9D9" w:themeFill="background1" w:themeFillShade="D9"/>
          </w:tcPr>
          <w:p w14:paraId="4679E507" w14:textId="77777777" w:rsidR="0099607F" w:rsidRDefault="0099607F" w:rsidP="00042AE9">
            <w:pPr>
              <w:rPr>
                <w:rStyle w:val="CodeSnippet"/>
                <w:noProof/>
              </w:rPr>
            </w:pPr>
            <w:r>
              <w:rPr>
                <w:rStyle w:val="CodeSnippetHighlight"/>
              </w:rPr>
              <w:t>policies</w:t>
            </w:r>
            <w:r>
              <w:rPr>
                <w:rStyle w:val="CodeSnippet"/>
                <w:noProof/>
              </w:rPr>
              <w:t>:</w:t>
            </w:r>
          </w:p>
          <w:p w14:paraId="4D54270B" w14:textId="77777777" w:rsidR="0099607F" w:rsidRPr="006824F5" w:rsidRDefault="0099607F" w:rsidP="00042AE9">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306AA13F" w14:textId="77777777" w:rsidR="0099607F" w:rsidRDefault="0099607F" w:rsidP="00042AE9">
            <w:pPr>
              <w:rPr>
                <w:rStyle w:val="CodeSnippet"/>
              </w:rPr>
            </w:pPr>
            <w:r w:rsidRPr="006824F5">
              <w:rPr>
                <w:rStyle w:val="CodeSnippet"/>
              </w:rPr>
              <w:t xml:space="preserve">  </w:t>
            </w:r>
            <w:r>
              <w:rPr>
                <w:rStyle w:val="CodeSnippet"/>
              </w:rPr>
              <w:t>- ...</w:t>
            </w:r>
          </w:p>
          <w:p w14:paraId="05B8B5F9" w14:textId="77777777" w:rsidR="0099607F" w:rsidRPr="006824F5" w:rsidRDefault="0099607F" w:rsidP="00042AE9">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DF3A7D3" w14:textId="77777777" w:rsidR="0099607F" w:rsidRDefault="0099607F" w:rsidP="0099607F">
      <w:pPr>
        <w:pStyle w:val="Heading5"/>
        <w:numPr>
          <w:ilvl w:val="4"/>
          <w:numId w:val="3"/>
        </w:numPr>
      </w:pPr>
      <w:r>
        <w:t>Example</w:t>
      </w:r>
    </w:p>
    <w:p w14:paraId="177A322E" w14:textId="77777777" w:rsidR="0099607F" w:rsidRDefault="0099607F" w:rsidP="0099607F">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137DEE4" w14:textId="77777777" w:rsidTr="00042AE9">
        <w:tc>
          <w:tcPr>
            <w:tcW w:w="9576" w:type="dxa"/>
            <w:shd w:val="clear" w:color="auto" w:fill="D9D9D9" w:themeFill="background1" w:themeFillShade="D9"/>
          </w:tcPr>
          <w:p w14:paraId="45E3D119" w14:textId="77777777" w:rsidR="0099607F" w:rsidRPr="006824F5" w:rsidRDefault="0099607F" w:rsidP="00042AE9">
            <w:pPr>
              <w:rPr>
                <w:rStyle w:val="CodeSnippet"/>
                <w:noProof/>
              </w:rPr>
            </w:pPr>
            <w:r>
              <w:rPr>
                <w:rStyle w:val="CodeSnippetHighlight"/>
              </w:rPr>
              <w:t>policies</w:t>
            </w:r>
            <w:r w:rsidRPr="006824F5">
              <w:rPr>
                <w:rStyle w:val="CodeSnippet"/>
                <w:noProof/>
              </w:rPr>
              <w:t>:</w:t>
            </w:r>
          </w:p>
          <w:p w14:paraId="4FD9835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my_placement_policy:</w:t>
            </w:r>
          </w:p>
          <w:p w14:paraId="6691C4CD" w14:textId="77777777" w:rsidR="0099607F" w:rsidRPr="006824F5" w:rsidRDefault="0099607F" w:rsidP="00042AE9">
            <w:pPr>
              <w:rPr>
                <w:rStyle w:val="CodeSnippet"/>
              </w:rPr>
            </w:pPr>
            <w:r w:rsidRPr="006824F5">
              <w:rPr>
                <w:rStyle w:val="CodeSnippet"/>
                <w:noProof/>
              </w:rPr>
              <w:t xml:space="preserve">    </w:t>
            </w:r>
            <w:r>
              <w:rPr>
                <w:rStyle w:val="CodeSnippet"/>
                <w:noProof/>
              </w:rPr>
              <w:t xml:space="preserve">  type: mycompany.mytypes.policy.placement</w:t>
            </w:r>
          </w:p>
        </w:tc>
      </w:tr>
    </w:tbl>
    <w:p w14:paraId="576E9250" w14:textId="77777777" w:rsidR="0099607F" w:rsidRDefault="0099607F" w:rsidP="0099607F">
      <w:pPr>
        <w:pStyle w:val="Heading4"/>
        <w:numPr>
          <w:ilvl w:val="3"/>
          <w:numId w:val="3"/>
        </w:numPr>
      </w:pPr>
      <w:r>
        <w:lastRenderedPageBreak/>
        <w:t>Notes</w:t>
      </w:r>
    </w:p>
    <w:p w14:paraId="47EFFDD3" w14:textId="77777777" w:rsidR="0099607F" w:rsidRDefault="0099607F" w:rsidP="0099607F">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5CE96922" w14:textId="77777777" w:rsidR="0099607F" w:rsidRDefault="0099607F" w:rsidP="0099607F">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1732342" w14:textId="77777777" w:rsidR="0099607F" w:rsidRDefault="0099607F" w:rsidP="0099607F">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391C4FA7" w14:textId="77777777" w:rsidR="0099607F" w:rsidRDefault="0099607F" w:rsidP="0099607F">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0E2887BF" w14:textId="77777777" w:rsidR="0099607F" w:rsidRPr="007D6C2D" w:rsidRDefault="0099607F" w:rsidP="0099607F">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43EC73AB" w14:textId="77777777" w:rsidR="0099607F" w:rsidRDefault="0099607F" w:rsidP="0099607F">
      <w:pPr>
        <w:pStyle w:val="Heading2"/>
        <w:numPr>
          <w:ilvl w:val="1"/>
          <w:numId w:val="3"/>
        </w:numPr>
      </w:pPr>
      <w:bookmarkStart w:id="452" w:name="_Toc302251696"/>
      <w:bookmarkStart w:id="453" w:name="_Toc430015705"/>
      <w:bookmarkStart w:id="454" w:name="DEFN_ELEMENT_SERVICE_TEMPLATE"/>
      <w:r>
        <w:t>Service Template</w:t>
      </w:r>
      <w:bookmarkEnd w:id="439"/>
      <w:r>
        <w:t xml:space="preserve"> </w:t>
      </w:r>
      <w:bookmarkEnd w:id="440"/>
      <w:r>
        <w:t>definition</w:t>
      </w:r>
      <w:bookmarkEnd w:id="452"/>
      <w:bookmarkEnd w:id="453"/>
    </w:p>
    <w:bookmarkEnd w:id="441"/>
    <w:bookmarkEnd w:id="454"/>
    <w:p w14:paraId="611E3352" w14:textId="77777777" w:rsidR="0099607F" w:rsidRDefault="0099607F" w:rsidP="0099607F">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5EA3C693" w14:textId="77777777" w:rsidR="0099607F" w:rsidRDefault="0099607F" w:rsidP="0099607F">
      <w:pPr>
        <w:pStyle w:val="Heading3"/>
        <w:numPr>
          <w:ilvl w:val="2"/>
          <w:numId w:val="3"/>
        </w:numPr>
      </w:pPr>
      <w:bookmarkStart w:id="455" w:name="_Toc379455044"/>
      <w:bookmarkStart w:id="456" w:name="_Toc430015706"/>
      <w:r>
        <w:t>Keynames</w:t>
      </w:r>
      <w:bookmarkEnd w:id="455"/>
      <w:bookmarkEnd w:id="456"/>
    </w:p>
    <w:p w14:paraId="4C05E3EC" w14:textId="77777777" w:rsidR="0099607F" w:rsidRPr="0053600D" w:rsidRDefault="0099607F" w:rsidP="0099607F">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99607F" w:rsidRPr="004279F4" w14:paraId="2B527B95" w14:textId="77777777" w:rsidTr="00042AE9">
        <w:trPr>
          <w:cantSplit/>
          <w:tblHeader/>
        </w:trPr>
        <w:tc>
          <w:tcPr>
            <w:tcW w:w="1092" w:type="pct"/>
            <w:shd w:val="clear" w:color="auto" w:fill="D9D9D9"/>
          </w:tcPr>
          <w:p w14:paraId="1905AB81" w14:textId="77777777" w:rsidR="0099607F" w:rsidRPr="00422683" w:rsidRDefault="0099607F" w:rsidP="00042AE9">
            <w:pPr>
              <w:pStyle w:val="TableText-Heading"/>
            </w:pPr>
            <w:r w:rsidRPr="00422683">
              <w:t>Keyname</w:t>
            </w:r>
          </w:p>
        </w:tc>
        <w:tc>
          <w:tcPr>
            <w:tcW w:w="487" w:type="pct"/>
            <w:shd w:val="clear" w:color="auto" w:fill="D9D9D9"/>
          </w:tcPr>
          <w:p w14:paraId="09913461" w14:textId="77777777" w:rsidR="0099607F" w:rsidRPr="00422683" w:rsidRDefault="0099607F" w:rsidP="00042AE9">
            <w:pPr>
              <w:pStyle w:val="TableText-Heading"/>
            </w:pPr>
            <w:r w:rsidRPr="00422683">
              <w:t>Required</w:t>
            </w:r>
          </w:p>
        </w:tc>
        <w:tc>
          <w:tcPr>
            <w:tcW w:w="842" w:type="pct"/>
            <w:shd w:val="clear" w:color="auto" w:fill="D9D9D9"/>
          </w:tcPr>
          <w:p w14:paraId="22932FC7" w14:textId="77777777" w:rsidR="0099607F" w:rsidRPr="00422683" w:rsidRDefault="0099607F" w:rsidP="00042AE9">
            <w:pPr>
              <w:pStyle w:val="TableText-Heading"/>
            </w:pPr>
            <w:r w:rsidRPr="00422683">
              <w:t>Type</w:t>
            </w:r>
          </w:p>
        </w:tc>
        <w:tc>
          <w:tcPr>
            <w:tcW w:w="2579" w:type="pct"/>
            <w:shd w:val="clear" w:color="auto" w:fill="D9D9D9"/>
          </w:tcPr>
          <w:p w14:paraId="039CA429" w14:textId="77777777" w:rsidR="0099607F" w:rsidRPr="00422683" w:rsidRDefault="0099607F" w:rsidP="00042AE9">
            <w:pPr>
              <w:pStyle w:val="TableText-Heading"/>
            </w:pPr>
            <w:r w:rsidRPr="00422683">
              <w:t>Description</w:t>
            </w:r>
          </w:p>
        </w:tc>
      </w:tr>
      <w:tr w:rsidR="0099607F" w:rsidRPr="004279F4" w14:paraId="30E91B1D" w14:textId="77777777" w:rsidTr="00042AE9">
        <w:trPr>
          <w:cantSplit/>
        </w:trPr>
        <w:tc>
          <w:tcPr>
            <w:tcW w:w="1092" w:type="pct"/>
            <w:shd w:val="clear" w:color="auto" w:fill="FFFFFF"/>
          </w:tcPr>
          <w:p w14:paraId="165BCFEF" w14:textId="77777777" w:rsidR="0099607F" w:rsidRDefault="0099607F" w:rsidP="00042AE9">
            <w:pPr>
              <w:pStyle w:val="TableText"/>
              <w:rPr>
                <w:noProof/>
              </w:rPr>
            </w:pPr>
            <w:r w:rsidRPr="00281334">
              <w:t>tosca_definitions_version</w:t>
            </w:r>
          </w:p>
        </w:tc>
        <w:tc>
          <w:tcPr>
            <w:tcW w:w="487" w:type="pct"/>
            <w:shd w:val="clear" w:color="auto" w:fill="FFFFFF"/>
          </w:tcPr>
          <w:p w14:paraId="5B44BE44" w14:textId="77777777" w:rsidR="0099607F" w:rsidRDefault="0099607F" w:rsidP="00042AE9">
            <w:pPr>
              <w:pStyle w:val="TableText"/>
            </w:pPr>
            <w:r>
              <w:t>yes</w:t>
            </w:r>
          </w:p>
        </w:tc>
        <w:tc>
          <w:tcPr>
            <w:tcW w:w="842" w:type="pct"/>
            <w:shd w:val="clear" w:color="auto" w:fill="FFFFFF"/>
          </w:tcPr>
          <w:p w14:paraId="77442A9D" w14:textId="77777777" w:rsidR="0099607F" w:rsidRDefault="005735A3" w:rsidP="00042AE9">
            <w:pPr>
              <w:pStyle w:val="TableText"/>
            </w:pPr>
            <w:hyperlink w:anchor="TYPE_YAML_STRING" w:history="1">
              <w:r w:rsidR="0099607F" w:rsidRPr="0024168B">
                <w:rPr>
                  <w:rStyle w:val="Hyperlink"/>
                </w:rPr>
                <w:t>string</w:t>
              </w:r>
            </w:hyperlink>
          </w:p>
        </w:tc>
        <w:tc>
          <w:tcPr>
            <w:tcW w:w="2579" w:type="pct"/>
            <w:shd w:val="clear" w:color="auto" w:fill="FFFFFF"/>
          </w:tcPr>
          <w:p w14:paraId="0D23C92A" w14:textId="77777777" w:rsidR="0099607F" w:rsidRDefault="0099607F" w:rsidP="00042AE9">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99607F" w:rsidRPr="004279F4" w14:paraId="34826EC1" w14:textId="77777777" w:rsidTr="00042AE9">
        <w:trPr>
          <w:cantSplit/>
        </w:trPr>
        <w:tc>
          <w:tcPr>
            <w:tcW w:w="1092" w:type="pct"/>
            <w:shd w:val="clear" w:color="auto" w:fill="FFFFFF"/>
          </w:tcPr>
          <w:p w14:paraId="79C1EC9E" w14:textId="77777777" w:rsidR="0099607F" w:rsidRDefault="0099607F" w:rsidP="00042AE9">
            <w:pPr>
              <w:pStyle w:val="TableText"/>
              <w:rPr>
                <w:noProof/>
              </w:rPr>
            </w:pPr>
            <w:r>
              <w:rPr>
                <w:noProof/>
              </w:rPr>
              <w:t>metadata</w:t>
            </w:r>
          </w:p>
        </w:tc>
        <w:tc>
          <w:tcPr>
            <w:tcW w:w="487" w:type="pct"/>
            <w:shd w:val="clear" w:color="auto" w:fill="FFFFFF"/>
          </w:tcPr>
          <w:p w14:paraId="1F9F555F" w14:textId="77777777" w:rsidR="0099607F" w:rsidRDefault="0099607F" w:rsidP="00042AE9">
            <w:pPr>
              <w:pStyle w:val="TableText"/>
            </w:pPr>
            <w:r>
              <w:t>no</w:t>
            </w:r>
          </w:p>
        </w:tc>
        <w:tc>
          <w:tcPr>
            <w:tcW w:w="842" w:type="pct"/>
            <w:shd w:val="clear" w:color="auto" w:fill="FFFFFF"/>
          </w:tcPr>
          <w:p w14:paraId="3E9AED9C" w14:textId="77777777" w:rsidR="0099607F" w:rsidRDefault="005735A3" w:rsidP="00042AE9">
            <w:pPr>
              <w:pStyle w:val="TableText"/>
            </w:pPr>
            <w:hyperlink w:anchor="TYPE_TOSCA_MAP" w:history="1">
              <w:r w:rsidR="0099607F" w:rsidRPr="00804E4B">
                <w:rPr>
                  <w:rStyle w:val="Hyperlink"/>
                </w:rPr>
                <w:t>map</w:t>
              </w:r>
            </w:hyperlink>
            <w:r w:rsidR="0099607F">
              <w:t xml:space="preserve"> of </w:t>
            </w:r>
            <w:hyperlink w:anchor="TYPE_YAML_STRING" w:history="1">
              <w:r w:rsidR="0099607F" w:rsidRPr="00804E4B">
                <w:rPr>
                  <w:rStyle w:val="Hyperlink"/>
                </w:rPr>
                <w:t>string</w:t>
              </w:r>
            </w:hyperlink>
          </w:p>
        </w:tc>
        <w:tc>
          <w:tcPr>
            <w:tcW w:w="2579" w:type="pct"/>
            <w:shd w:val="clear" w:color="auto" w:fill="FFFFFF"/>
          </w:tcPr>
          <w:p w14:paraId="589A5A2E" w14:textId="77777777" w:rsidR="0099607F" w:rsidRDefault="0099607F" w:rsidP="00042AE9">
            <w:pPr>
              <w:pStyle w:val="TableText"/>
            </w:pPr>
            <w:r>
              <w:t xml:space="preserve">Defines a section used to declare additional metadata information.  Domain-specific TOSCA profile specifications may define keynames that are required for their implementations. </w:t>
            </w:r>
          </w:p>
        </w:tc>
      </w:tr>
      <w:tr w:rsidR="0099607F" w:rsidRPr="004279F4" w14:paraId="48056DC9" w14:textId="77777777" w:rsidTr="00042AE9">
        <w:trPr>
          <w:cantSplit/>
        </w:trPr>
        <w:tc>
          <w:tcPr>
            <w:tcW w:w="1092" w:type="pct"/>
            <w:shd w:val="clear" w:color="auto" w:fill="FFFFFF"/>
          </w:tcPr>
          <w:p w14:paraId="0ADFA600" w14:textId="77777777" w:rsidR="0099607F" w:rsidRDefault="0099607F" w:rsidP="00042AE9">
            <w:pPr>
              <w:pStyle w:val="TableText"/>
              <w:rPr>
                <w:noProof/>
              </w:rPr>
            </w:pPr>
            <w:r>
              <w:rPr>
                <w:noProof/>
              </w:rPr>
              <w:t>description</w:t>
            </w:r>
          </w:p>
        </w:tc>
        <w:tc>
          <w:tcPr>
            <w:tcW w:w="487" w:type="pct"/>
            <w:shd w:val="clear" w:color="auto" w:fill="FFFFFF"/>
          </w:tcPr>
          <w:p w14:paraId="40F01735" w14:textId="77777777" w:rsidR="0099607F" w:rsidRDefault="0099607F" w:rsidP="00042AE9">
            <w:pPr>
              <w:pStyle w:val="TableText"/>
            </w:pPr>
            <w:r>
              <w:t>no</w:t>
            </w:r>
          </w:p>
        </w:tc>
        <w:tc>
          <w:tcPr>
            <w:tcW w:w="842" w:type="pct"/>
            <w:shd w:val="clear" w:color="auto" w:fill="FFFFFF"/>
          </w:tcPr>
          <w:p w14:paraId="55B7117D" w14:textId="77777777" w:rsidR="0099607F" w:rsidRDefault="005735A3" w:rsidP="00042AE9">
            <w:pPr>
              <w:pStyle w:val="TableText"/>
            </w:pPr>
            <w:hyperlink w:anchor="DEFN_ELEMENT_DESCRIPTION" w:history="1">
              <w:r w:rsidR="0099607F" w:rsidRPr="0024168B">
                <w:rPr>
                  <w:rStyle w:val="Hyperlink"/>
                </w:rPr>
                <w:t>description</w:t>
              </w:r>
            </w:hyperlink>
          </w:p>
        </w:tc>
        <w:tc>
          <w:tcPr>
            <w:tcW w:w="2579" w:type="pct"/>
            <w:shd w:val="clear" w:color="auto" w:fill="FFFFFF"/>
          </w:tcPr>
          <w:p w14:paraId="6B26BBF4" w14:textId="77777777" w:rsidR="0099607F" w:rsidRDefault="0099607F" w:rsidP="00042AE9">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99607F" w:rsidRPr="004279F4" w14:paraId="3622A243" w14:textId="77777777" w:rsidTr="00042AE9">
        <w:trPr>
          <w:cantSplit/>
        </w:trPr>
        <w:tc>
          <w:tcPr>
            <w:tcW w:w="1092" w:type="pct"/>
            <w:shd w:val="clear" w:color="auto" w:fill="FFFFFF"/>
          </w:tcPr>
          <w:p w14:paraId="13519276" w14:textId="77777777" w:rsidR="0099607F" w:rsidRDefault="0099607F" w:rsidP="00042AE9">
            <w:pPr>
              <w:pStyle w:val="TableText"/>
              <w:rPr>
                <w:noProof/>
              </w:rPr>
            </w:pPr>
            <w:r>
              <w:rPr>
                <w:noProof/>
              </w:rPr>
              <w:t>dsl_defintions</w:t>
            </w:r>
          </w:p>
        </w:tc>
        <w:tc>
          <w:tcPr>
            <w:tcW w:w="487" w:type="pct"/>
            <w:shd w:val="clear" w:color="auto" w:fill="FFFFFF"/>
          </w:tcPr>
          <w:p w14:paraId="3B6C758F" w14:textId="77777777" w:rsidR="0099607F" w:rsidRDefault="0099607F" w:rsidP="00042AE9">
            <w:pPr>
              <w:pStyle w:val="TableText"/>
            </w:pPr>
            <w:r>
              <w:t xml:space="preserve">no </w:t>
            </w:r>
          </w:p>
        </w:tc>
        <w:tc>
          <w:tcPr>
            <w:tcW w:w="842" w:type="pct"/>
            <w:shd w:val="clear" w:color="auto" w:fill="FFFFFF"/>
          </w:tcPr>
          <w:p w14:paraId="4AE6CDBC" w14:textId="77777777" w:rsidR="0099607F" w:rsidRDefault="0099607F" w:rsidP="00042AE9">
            <w:pPr>
              <w:pStyle w:val="TableText"/>
            </w:pPr>
            <w:r>
              <w:t>N/A</w:t>
            </w:r>
          </w:p>
        </w:tc>
        <w:tc>
          <w:tcPr>
            <w:tcW w:w="2579" w:type="pct"/>
            <w:shd w:val="clear" w:color="auto" w:fill="FFFFFF"/>
          </w:tcPr>
          <w:p w14:paraId="136F7686" w14:textId="77777777" w:rsidR="0099607F" w:rsidRDefault="0099607F" w:rsidP="00042AE9">
            <w:pPr>
              <w:pStyle w:val="TableText"/>
            </w:pPr>
            <w:r>
              <w:t>Declares optional DSL-specific definitions and conventions.  For example, in YAML, this allows defining reusable YAML macros (i.e., YAML alias anchors) for use throughout the TOSCA Service Template.</w:t>
            </w:r>
          </w:p>
        </w:tc>
      </w:tr>
      <w:tr w:rsidR="0099607F" w:rsidRPr="004279F4" w14:paraId="4EC6BA1F" w14:textId="77777777" w:rsidTr="00042AE9">
        <w:trPr>
          <w:cantSplit/>
        </w:trPr>
        <w:tc>
          <w:tcPr>
            <w:tcW w:w="1092" w:type="pct"/>
            <w:shd w:val="clear" w:color="auto" w:fill="FFFFFF"/>
          </w:tcPr>
          <w:p w14:paraId="69B7A4ED" w14:textId="77777777" w:rsidR="0099607F" w:rsidRDefault="0099607F" w:rsidP="00042AE9">
            <w:pPr>
              <w:pStyle w:val="TableText"/>
              <w:rPr>
                <w:noProof/>
              </w:rPr>
            </w:pPr>
            <w:r>
              <w:rPr>
                <w:noProof/>
              </w:rPr>
              <w:t>repositories</w:t>
            </w:r>
          </w:p>
        </w:tc>
        <w:tc>
          <w:tcPr>
            <w:tcW w:w="487" w:type="pct"/>
            <w:shd w:val="clear" w:color="auto" w:fill="FFFFFF"/>
          </w:tcPr>
          <w:p w14:paraId="453F07F7" w14:textId="77777777" w:rsidR="0099607F" w:rsidRDefault="0099607F" w:rsidP="00042AE9">
            <w:pPr>
              <w:pStyle w:val="TableText"/>
            </w:pPr>
            <w:r>
              <w:t>no</w:t>
            </w:r>
          </w:p>
        </w:tc>
        <w:tc>
          <w:tcPr>
            <w:tcW w:w="842" w:type="pct"/>
            <w:shd w:val="clear" w:color="auto" w:fill="FFFFFF"/>
          </w:tcPr>
          <w:p w14:paraId="1E216FD7" w14:textId="77777777" w:rsidR="0099607F" w:rsidRDefault="0099607F" w:rsidP="00042AE9">
            <w:pPr>
              <w:pStyle w:val="TableText"/>
            </w:pPr>
            <w:r>
              <w:t xml:space="preserve">list of </w:t>
            </w:r>
          </w:p>
          <w:p w14:paraId="03CC4E2C" w14:textId="77777777" w:rsidR="0099607F" w:rsidRDefault="005735A3" w:rsidP="00042AE9">
            <w:pPr>
              <w:pStyle w:val="TableText"/>
            </w:pPr>
            <w:hyperlink w:anchor="DEFN_ELEMENT_REPOSITORY_DEF" w:history="1">
              <w:r w:rsidR="0099607F" w:rsidRPr="00B36F95">
                <w:rPr>
                  <w:rStyle w:val="Hyperlink"/>
                </w:rPr>
                <w:t>Repository definitions</w:t>
              </w:r>
            </w:hyperlink>
          </w:p>
        </w:tc>
        <w:tc>
          <w:tcPr>
            <w:tcW w:w="2579" w:type="pct"/>
            <w:shd w:val="clear" w:color="auto" w:fill="FFFFFF"/>
          </w:tcPr>
          <w:p w14:paraId="4FDF90E6" w14:textId="77777777" w:rsidR="0099607F" w:rsidRDefault="0099607F" w:rsidP="00042AE9">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99607F" w:rsidRPr="004279F4" w14:paraId="3E938E15" w14:textId="77777777" w:rsidTr="00042AE9">
        <w:trPr>
          <w:cantSplit/>
        </w:trPr>
        <w:tc>
          <w:tcPr>
            <w:tcW w:w="1092" w:type="pct"/>
            <w:shd w:val="clear" w:color="auto" w:fill="FFFFFF"/>
          </w:tcPr>
          <w:p w14:paraId="38DF06B0" w14:textId="77777777" w:rsidR="0099607F" w:rsidRDefault="0099607F" w:rsidP="00042AE9">
            <w:pPr>
              <w:pStyle w:val="TableText"/>
              <w:rPr>
                <w:noProof/>
              </w:rPr>
            </w:pPr>
            <w:r>
              <w:rPr>
                <w:noProof/>
              </w:rPr>
              <w:t>imports</w:t>
            </w:r>
          </w:p>
        </w:tc>
        <w:tc>
          <w:tcPr>
            <w:tcW w:w="487" w:type="pct"/>
            <w:shd w:val="clear" w:color="auto" w:fill="FFFFFF"/>
          </w:tcPr>
          <w:p w14:paraId="5F105618" w14:textId="77777777" w:rsidR="0099607F" w:rsidRDefault="0099607F" w:rsidP="00042AE9">
            <w:pPr>
              <w:pStyle w:val="TableText"/>
            </w:pPr>
            <w:r>
              <w:t>no</w:t>
            </w:r>
          </w:p>
        </w:tc>
        <w:tc>
          <w:tcPr>
            <w:tcW w:w="842" w:type="pct"/>
            <w:shd w:val="clear" w:color="auto" w:fill="FFFFFF"/>
          </w:tcPr>
          <w:p w14:paraId="10C3AD7D" w14:textId="77777777" w:rsidR="0099607F" w:rsidRDefault="0099607F" w:rsidP="00042AE9">
            <w:pPr>
              <w:pStyle w:val="TableText"/>
            </w:pPr>
            <w:r>
              <w:t>list of</w:t>
            </w:r>
          </w:p>
          <w:p w14:paraId="3DE354ED" w14:textId="77777777" w:rsidR="0099607F" w:rsidRDefault="005735A3" w:rsidP="00042AE9">
            <w:pPr>
              <w:pStyle w:val="TableText"/>
            </w:pPr>
            <w:hyperlink w:anchor="DEFN_ELEMENT_IMPORT_DEF" w:history="1">
              <w:r w:rsidR="0099607F" w:rsidRPr="00385D49">
                <w:rPr>
                  <w:rStyle w:val="Hyperlink"/>
                </w:rPr>
                <w:t>Import Definitions</w:t>
              </w:r>
            </w:hyperlink>
          </w:p>
        </w:tc>
        <w:tc>
          <w:tcPr>
            <w:tcW w:w="2579" w:type="pct"/>
            <w:shd w:val="clear" w:color="auto" w:fill="FFFFFF"/>
          </w:tcPr>
          <w:p w14:paraId="553DCAA2" w14:textId="77777777" w:rsidR="0099607F" w:rsidRDefault="0099607F" w:rsidP="00042AE9">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99607F" w:rsidRPr="004279F4" w14:paraId="28B1B303" w14:textId="77777777" w:rsidTr="00042AE9">
        <w:trPr>
          <w:cantSplit/>
        </w:trPr>
        <w:tc>
          <w:tcPr>
            <w:tcW w:w="1092" w:type="pct"/>
            <w:shd w:val="clear" w:color="auto" w:fill="FFFFFF"/>
          </w:tcPr>
          <w:p w14:paraId="3DBE7E51" w14:textId="77777777" w:rsidR="0099607F" w:rsidRDefault="0099607F" w:rsidP="00042AE9">
            <w:pPr>
              <w:pStyle w:val="TableText"/>
              <w:rPr>
                <w:noProof/>
              </w:rPr>
            </w:pPr>
            <w:r>
              <w:rPr>
                <w:noProof/>
              </w:rPr>
              <w:t>artifact_types</w:t>
            </w:r>
          </w:p>
        </w:tc>
        <w:tc>
          <w:tcPr>
            <w:tcW w:w="487" w:type="pct"/>
            <w:shd w:val="clear" w:color="auto" w:fill="FFFFFF"/>
          </w:tcPr>
          <w:p w14:paraId="5000B63A" w14:textId="77777777" w:rsidR="0099607F" w:rsidRDefault="0099607F" w:rsidP="00042AE9">
            <w:pPr>
              <w:pStyle w:val="TableText"/>
            </w:pPr>
            <w:r>
              <w:t>no</w:t>
            </w:r>
          </w:p>
        </w:tc>
        <w:tc>
          <w:tcPr>
            <w:tcW w:w="842" w:type="pct"/>
            <w:shd w:val="clear" w:color="auto" w:fill="FFFFFF"/>
          </w:tcPr>
          <w:p w14:paraId="465BAFE1" w14:textId="77777777" w:rsidR="0099607F" w:rsidRDefault="0099607F" w:rsidP="00042AE9">
            <w:pPr>
              <w:pStyle w:val="TableText"/>
            </w:pPr>
            <w:r>
              <w:t>list of</w:t>
            </w:r>
          </w:p>
          <w:p w14:paraId="4677184A" w14:textId="77777777" w:rsidR="0099607F" w:rsidRDefault="005735A3" w:rsidP="00042AE9">
            <w:pPr>
              <w:pStyle w:val="TableText"/>
            </w:pPr>
            <w:hyperlink w:anchor="DEFN_ENTITY_ARTIFACT_TYPE" w:history="1">
              <w:r w:rsidR="0099607F" w:rsidRPr="0024168B">
                <w:rPr>
                  <w:rStyle w:val="Hyperlink"/>
                </w:rPr>
                <w:t>Artifact Types</w:t>
              </w:r>
            </w:hyperlink>
          </w:p>
        </w:tc>
        <w:tc>
          <w:tcPr>
            <w:tcW w:w="2579" w:type="pct"/>
            <w:shd w:val="clear" w:color="auto" w:fill="FFFFFF"/>
          </w:tcPr>
          <w:p w14:paraId="61EBA8A5" w14:textId="77777777" w:rsidR="0099607F" w:rsidRPr="00281334" w:rsidRDefault="0099607F" w:rsidP="00042AE9">
            <w:pPr>
              <w:pStyle w:val="TableText"/>
            </w:pPr>
            <w:r>
              <w:t>This section contains an optional list of artifact type definitions for use in the service template</w:t>
            </w:r>
          </w:p>
        </w:tc>
      </w:tr>
      <w:tr w:rsidR="0099607F" w:rsidRPr="004279F4" w14:paraId="4DC66EA8" w14:textId="77777777" w:rsidTr="00042AE9">
        <w:trPr>
          <w:cantSplit/>
        </w:trPr>
        <w:tc>
          <w:tcPr>
            <w:tcW w:w="1092" w:type="pct"/>
            <w:shd w:val="clear" w:color="auto" w:fill="FFFFFF"/>
          </w:tcPr>
          <w:p w14:paraId="442D313D" w14:textId="77777777" w:rsidR="0099607F" w:rsidRDefault="0099607F" w:rsidP="00042AE9">
            <w:pPr>
              <w:pStyle w:val="TableText"/>
              <w:rPr>
                <w:noProof/>
              </w:rPr>
            </w:pPr>
            <w:r>
              <w:rPr>
                <w:noProof/>
              </w:rPr>
              <w:t>data_types</w:t>
            </w:r>
          </w:p>
        </w:tc>
        <w:tc>
          <w:tcPr>
            <w:tcW w:w="487" w:type="pct"/>
            <w:shd w:val="clear" w:color="auto" w:fill="FFFFFF"/>
          </w:tcPr>
          <w:p w14:paraId="14C6BF03" w14:textId="77777777" w:rsidR="0099607F" w:rsidRDefault="0099607F" w:rsidP="00042AE9">
            <w:pPr>
              <w:pStyle w:val="TableText"/>
            </w:pPr>
            <w:r>
              <w:t>no</w:t>
            </w:r>
          </w:p>
        </w:tc>
        <w:tc>
          <w:tcPr>
            <w:tcW w:w="842" w:type="pct"/>
            <w:shd w:val="clear" w:color="auto" w:fill="FFFFFF"/>
          </w:tcPr>
          <w:p w14:paraId="279AA55E" w14:textId="77777777" w:rsidR="0099607F" w:rsidRDefault="0099607F" w:rsidP="00042AE9">
            <w:pPr>
              <w:pStyle w:val="TableText"/>
            </w:pPr>
            <w:r>
              <w:t>list of</w:t>
            </w:r>
          </w:p>
          <w:p w14:paraId="72C6C15D" w14:textId="77777777" w:rsidR="0099607F" w:rsidRDefault="005735A3" w:rsidP="00042AE9">
            <w:pPr>
              <w:pStyle w:val="TableText"/>
            </w:pPr>
            <w:hyperlink w:anchor="DEFN_ENTITY_DATA_TYPE" w:history="1">
              <w:r w:rsidR="0099607F" w:rsidRPr="0024168B">
                <w:rPr>
                  <w:rStyle w:val="Hyperlink"/>
                </w:rPr>
                <w:t>Data Types</w:t>
              </w:r>
            </w:hyperlink>
          </w:p>
        </w:tc>
        <w:tc>
          <w:tcPr>
            <w:tcW w:w="2579" w:type="pct"/>
            <w:shd w:val="clear" w:color="auto" w:fill="FFFFFF"/>
          </w:tcPr>
          <w:p w14:paraId="4DF51228" w14:textId="77777777" w:rsidR="0099607F" w:rsidRDefault="0099607F" w:rsidP="00042AE9">
            <w:pPr>
              <w:pStyle w:val="TableText"/>
            </w:pPr>
            <w:r>
              <w:t>Declares a list of optional TOSCA Data Type definitions.</w:t>
            </w:r>
          </w:p>
        </w:tc>
      </w:tr>
      <w:tr w:rsidR="0099607F" w:rsidRPr="004279F4" w14:paraId="1CC8CCBA" w14:textId="77777777" w:rsidTr="00042AE9">
        <w:trPr>
          <w:cantSplit/>
        </w:trPr>
        <w:tc>
          <w:tcPr>
            <w:tcW w:w="1092" w:type="pct"/>
            <w:shd w:val="clear" w:color="auto" w:fill="FFFFFF"/>
          </w:tcPr>
          <w:p w14:paraId="509012F9" w14:textId="77777777" w:rsidR="0099607F" w:rsidRPr="00281334" w:rsidRDefault="0099607F" w:rsidP="00042AE9">
            <w:pPr>
              <w:pStyle w:val="TableText"/>
            </w:pPr>
            <w:r>
              <w:lastRenderedPageBreak/>
              <w:t>capability_types</w:t>
            </w:r>
          </w:p>
        </w:tc>
        <w:tc>
          <w:tcPr>
            <w:tcW w:w="487" w:type="pct"/>
            <w:shd w:val="clear" w:color="auto" w:fill="FFFFFF"/>
          </w:tcPr>
          <w:p w14:paraId="4234C288" w14:textId="77777777" w:rsidR="0099607F" w:rsidRDefault="0099607F" w:rsidP="00042AE9">
            <w:pPr>
              <w:pStyle w:val="TableText"/>
            </w:pPr>
            <w:r>
              <w:t>no</w:t>
            </w:r>
          </w:p>
        </w:tc>
        <w:tc>
          <w:tcPr>
            <w:tcW w:w="842" w:type="pct"/>
            <w:shd w:val="clear" w:color="auto" w:fill="FFFFFF"/>
          </w:tcPr>
          <w:p w14:paraId="7D17C0B5" w14:textId="77777777" w:rsidR="0099607F" w:rsidRDefault="0099607F" w:rsidP="00042AE9">
            <w:pPr>
              <w:pStyle w:val="TableText"/>
            </w:pPr>
            <w:r>
              <w:t>list of</w:t>
            </w:r>
          </w:p>
          <w:p w14:paraId="1348CFC6" w14:textId="77777777" w:rsidR="0099607F" w:rsidRDefault="005735A3" w:rsidP="00042AE9">
            <w:pPr>
              <w:pStyle w:val="TableText"/>
            </w:pPr>
            <w:hyperlink w:anchor="DEFN_ENTITY_CAPABILITY_TYPE" w:history="1">
              <w:r w:rsidR="0099607F" w:rsidRPr="0024168B">
                <w:rPr>
                  <w:rStyle w:val="Hyperlink"/>
                </w:rPr>
                <w:t>Capability Types</w:t>
              </w:r>
            </w:hyperlink>
          </w:p>
        </w:tc>
        <w:tc>
          <w:tcPr>
            <w:tcW w:w="2579" w:type="pct"/>
            <w:shd w:val="clear" w:color="auto" w:fill="FFFFFF"/>
          </w:tcPr>
          <w:p w14:paraId="6B57A7AF" w14:textId="77777777" w:rsidR="0099607F" w:rsidRPr="00281334" w:rsidRDefault="0099607F" w:rsidP="00042AE9">
            <w:pPr>
              <w:pStyle w:val="TableText"/>
            </w:pPr>
            <w:r>
              <w:t>This section contains an optional list of capability type definitions for use in the service template.</w:t>
            </w:r>
          </w:p>
        </w:tc>
      </w:tr>
      <w:tr w:rsidR="0099607F" w:rsidRPr="004279F4" w14:paraId="607DA3E9" w14:textId="77777777" w:rsidTr="00042AE9">
        <w:trPr>
          <w:cantSplit/>
        </w:trPr>
        <w:tc>
          <w:tcPr>
            <w:tcW w:w="1092" w:type="pct"/>
            <w:shd w:val="clear" w:color="auto" w:fill="FFFFFF"/>
          </w:tcPr>
          <w:p w14:paraId="5E62C1A0" w14:textId="77777777" w:rsidR="0099607F" w:rsidRDefault="0099607F" w:rsidP="00042AE9">
            <w:pPr>
              <w:pStyle w:val="TableText"/>
              <w:rPr>
                <w:noProof/>
              </w:rPr>
            </w:pPr>
            <w:r>
              <w:rPr>
                <w:noProof/>
              </w:rPr>
              <w:t>interface_types</w:t>
            </w:r>
          </w:p>
        </w:tc>
        <w:tc>
          <w:tcPr>
            <w:tcW w:w="487" w:type="pct"/>
            <w:shd w:val="clear" w:color="auto" w:fill="FFFFFF"/>
          </w:tcPr>
          <w:p w14:paraId="0DAB10F6" w14:textId="77777777" w:rsidR="0099607F" w:rsidRDefault="0099607F" w:rsidP="00042AE9">
            <w:pPr>
              <w:pStyle w:val="TableText"/>
            </w:pPr>
            <w:r>
              <w:t>no</w:t>
            </w:r>
          </w:p>
        </w:tc>
        <w:tc>
          <w:tcPr>
            <w:tcW w:w="842" w:type="pct"/>
            <w:shd w:val="clear" w:color="auto" w:fill="FFFFFF"/>
          </w:tcPr>
          <w:p w14:paraId="76B66E2D" w14:textId="77777777" w:rsidR="0099607F" w:rsidRDefault="0099607F" w:rsidP="00042AE9">
            <w:pPr>
              <w:pStyle w:val="TableText"/>
            </w:pPr>
            <w:r>
              <w:t>list of</w:t>
            </w:r>
          </w:p>
          <w:p w14:paraId="4FADB91F" w14:textId="77777777" w:rsidR="0099607F" w:rsidRDefault="005735A3" w:rsidP="00042AE9">
            <w:pPr>
              <w:pStyle w:val="TableText"/>
            </w:pPr>
            <w:hyperlink w:anchor="DEFN_ENTITY_INTERFACE_TYPE" w:history="1">
              <w:r w:rsidR="0099607F" w:rsidRPr="0024168B">
                <w:rPr>
                  <w:rStyle w:val="Hyperlink"/>
                </w:rPr>
                <w:t>Interface Types</w:t>
              </w:r>
            </w:hyperlink>
          </w:p>
        </w:tc>
        <w:tc>
          <w:tcPr>
            <w:tcW w:w="2579" w:type="pct"/>
            <w:shd w:val="clear" w:color="auto" w:fill="FFFFFF"/>
          </w:tcPr>
          <w:p w14:paraId="56A3AF01" w14:textId="77777777" w:rsidR="0099607F" w:rsidRDefault="0099607F" w:rsidP="00042AE9">
            <w:pPr>
              <w:pStyle w:val="TableText"/>
            </w:pPr>
            <w:r>
              <w:t>This section contains an optional list of interface type definitions for use in the service template.</w:t>
            </w:r>
          </w:p>
        </w:tc>
      </w:tr>
      <w:tr w:rsidR="0099607F" w:rsidRPr="004279F4" w14:paraId="40CDCA82" w14:textId="77777777" w:rsidTr="00042AE9">
        <w:trPr>
          <w:cantSplit/>
        </w:trPr>
        <w:tc>
          <w:tcPr>
            <w:tcW w:w="1092" w:type="pct"/>
            <w:shd w:val="clear" w:color="auto" w:fill="FFFFFF"/>
          </w:tcPr>
          <w:p w14:paraId="4F0606B9" w14:textId="77777777" w:rsidR="0099607F" w:rsidRDefault="0099607F" w:rsidP="00042AE9">
            <w:pPr>
              <w:pStyle w:val="TableText"/>
              <w:rPr>
                <w:noProof/>
              </w:rPr>
            </w:pPr>
            <w:r w:rsidRPr="00281334">
              <w:t>relationship_types</w:t>
            </w:r>
          </w:p>
        </w:tc>
        <w:tc>
          <w:tcPr>
            <w:tcW w:w="487" w:type="pct"/>
            <w:shd w:val="clear" w:color="auto" w:fill="FFFFFF"/>
          </w:tcPr>
          <w:p w14:paraId="353CC252" w14:textId="77777777" w:rsidR="0099607F" w:rsidRDefault="0099607F" w:rsidP="00042AE9">
            <w:pPr>
              <w:pStyle w:val="TableText"/>
            </w:pPr>
            <w:r>
              <w:t>no</w:t>
            </w:r>
          </w:p>
        </w:tc>
        <w:tc>
          <w:tcPr>
            <w:tcW w:w="842" w:type="pct"/>
            <w:shd w:val="clear" w:color="auto" w:fill="FFFFFF"/>
          </w:tcPr>
          <w:p w14:paraId="76F798D4" w14:textId="77777777" w:rsidR="0099607F" w:rsidRDefault="0099607F" w:rsidP="00042AE9">
            <w:pPr>
              <w:pStyle w:val="TableText"/>
            </w:pPr>
            <w:r>
              <w:t>list of</w:t>
            </w:r>
          </w:p>
          <w:p w14:paraId="13AF0371" w14:textId="77777777" w:rsidR="0099607F" w:rsidRPr="00281334" w:rsidRDefault="005735A3" w:rsidP="00042AE9">
            <w:pPr>
              <w:pStyle w:val="TableText"/>
            </w:pPr>
            <w:hyperlink w:anchor="DEFN_ENTITY_RELATIONSHIP_TYPE" w:history="1">
              <w:r w:rsidR="0099607F" w:rsidRPr="0024168B">
                <w:rPr>
                  <w:rStyle w:val="Hyperlink"/>
                </w:rPr>
                <w:t>Relationship Types</w:t>
              </w:r>
            </w:hyperlink>
          </w:p>
        </w:tc>
        <w:tc>
          <w:tcPr>
            <w:tcW w:w="2579" w:type="pct"/>
            <w:shd w:val="clear" w:color="auto" w:fill="FFFFFF"/>
          </w:tcPr>
          <w:p w14:paraId="3C23B46F" w14:textId="77777777" w:rsidR="0099607F" w:rsidRPr="00522CF6" w:rsidRDefault="0099607F" w:rsidP="00042AE9">
            <w:pPr>
              <w:pStyle w:val="TableText"/>
            </w:pPr>
            <w:r w:rsidRPr="00281334">
              <w:t xml:space="preserve">This section contains a set of relationship type definitions for use in </w:t>
            </w:r>
            <w:r>
              <w:t xml:space="preserve">the </w:t>
            </w:r>
            <w:r w:rsidRPr="00281334">
              <w:t>service template</w:t>
            </w:r>
            <w:r>
              <w:t>.</w:t>
            </w:r>
          </w:p>
        </w:tc>
      </w:tr>
      <w:tr w:rsidR="0099607F" w:rsidRPr="004279F4" w14:paraId="417ADF87" w14:textId="77777777" w:rsidTr="00042AE9">
        <w:trPr>
          <w:cantSplit/>
        </w:trPr>
        <w:tc>
          <w:tcPr>
            <w:tcW w:w="1092" w:type="pct"/>
            <w:shd w:val="clear" w:color="auto" w:fill="FFFFFF"/>
          </w:tcPr>
          <w:p w14:paraId="31DEC24E" w14:textId="77777777" w:rsidR="0099607F" w:rsidRPr="00281334" w:rsidRDefault="0099607F" w:rsidP="00042AE9">
            <w:pPr>
              <w:pStyle w:val="TableText"/>
            </w:pPr>
            <w:r w:rsidRPr="00281334">
              <w:t>node_types</w:t>
            </w:r>
          </w:p>
        </w:tc>
        <w:tc>
          <w:tcPr>
            <w:tcW w:w="487" w:type="pct"/>
            <w:shd w:val="clear" w:color="auto" w:fill="FFFFFF"/>
          </w:tcPr>
          <w:p w14:paraId="49D10573" w14:textId="77777777" w:rsidR="0099607F" w:rsidRDefault="0099607F" w:rsidP="00042AE9">
            <w:pPr>
              <w:pStyle w:val="TableText"/>
            </w:pPr>
            <w:r>
              <w:t>no</w:t>
            </w:r>
          </w:p>
        </w:tc>
        <w:tc>
          <w:tcPr>
            <w:tcW w:w="842" w:type="pct"/>
            <w:shd w:val="clear" w:color="auto" w:fill="FFFFFF"/>
          </w:tcPr>
          <w:p w14:paraId="72CAE1D1" w14:textId="77777777" w:rsidR="0099607F" w:rsidRDefault="0099607F" w:rsidP="00042AE9">
            <w:pPr>
              <w:pStyle w:val="TableText"/>
            </w:pPr>
            <w:r>
              <w:t>list of</w:t>
            </w:r>
          </w:p>
          <w:p w14:paraId="6C461558" w14:textId="77777777" w:rsidR="0099607F" w:rsidRPr="00522CF6" w:rsidRDefault="005735A3" w:rsidP="00042AE9">
            <w:pPr>
              <w:pStyle w:val="TableText"/>
            </w:pPr>
            <w:hyperlink w:anchor="DEFN_ENTITY_NODE_TYPE" w:history="1">
              <w:r w:rsidR="0099607F" w:rsidRPr="0024168B">
                <w:rPr>
                  <w:rStyle w:val="Hyperlink"/>
                </w:rPr>
                <w:t>Node Types</w:t>
              </w:r>
            </w:hyperlink>
          </w:p>
        </w:tc>
        <w:tc>
          <w:tcPr>
            <w:tcW w:w="2579" w:type="pct"/>
            <w:shd w:val="clear" w:color="auto" w:fill="FFFFFF"/>
          </w:tcPr>
          <w:p w14:paraId="57ADCC13" w14:textId="77777777" w:rsidR="0099607F" w:rsidRPr="00522CF6" w:rsidRDefault="0099607F" w:rsidP="00042AE9">
            <w:pPr>
              <w:pStyle w:val="TableText"/>
            </w:pPr>
            <w:r w:rsidRPr="00522CF6">
              <w:t xml:space="preserve">This section contains a set of node type definitions for use in </w:t>
            </w:r>
            <w:r>
              <w:t xml:space="preserve">the </w:t>
            </w:r>
            <w:r w:rsidRPr="00522CF6">
              <w:t>service template</w:t>
            </w:r>
            <w:r>
              <w:t>.</w:t>
            </w:r>
          </w:p>
        </w:tc>
      </w:tr>
      <w:tr w:rsidR="0099607F" w:rsidRPr="004279F4" w14:paraId="5BA9BB66" w14:textId="77777777" w:rsidTr="00042AE9">
        <w:trPr>
          <w:cantSplit/>
        </w:trPr>
        <w:tc>
          <w:tcPr>
            <w:tcW w:w="1092" w:type="pct"/>
            <w:shd w:val="clear" w:color="auto" w:fill="FFFFFF"/>
          </w:tcPr>
          <w:p w14:paraId="21DE03BA" w14:textId="77777777" w:rsidR="0099607F" w:rsidRPr="00281334" w:rsidRDefault="0099607F" w:rsidP="00042AE9">
            <w:pPr>
              <w:pStyle w:val="TableText"/>
            </w:pPr>
            <w:r>
              <w:t>group_types</w:t>
            </w:r>
          </w:p>
        </w:tc>
        <w:tc>
          <w:tcPr>
            <w:tcW w:w="487" w:type="pct"/>
            <w:shd w:val="clear" w:color="auto" w:fill="FFFFFF"/>
          </w:tcPr>
          <w:p w14:paraId="5D41CD90" w14:textId="77777777" w:rsidR="0099607F" w:rsidRDefault="0099607F" w:rsidP="00042AE9">
            <w:pPr>
              <w:pStyle w:val="TableText"/>
            </w:pPr>
            <w:r>
              <w:t>no</w:t>
            </w:r>
          </w:p>
        </w:tc>
        <w:tc>
          <w:tcPr>
            <w:tcW w:w="842" w:type="pct"/>
            <w:shd w:val="clear" w:color="auto" w:fill="FFFFFF"/>
          </w:tcPr>
          <w:p w14:paraId="4077E2BB" w14:textId="77777777" w:rsidR="0099607F" w:rsidRDefault="0099607F" w:rsidP="00042AE9">
            <w:pPr>
              <w:pStyle w:val="TableText"/>
            </w:pPr>
            <w:r>
              <w:t>list of</w:t>
            </w:r>
          </w:p>
          <w:p w14:paraId="5241FC78" w14:textId="77777777" w:rsidR="0099607F" w:rsidRDefault="005735A3" w:rsidP="00042AE9">
            <w:pPr>
              <w:pStyle w:val="TableText"/>
            </w:pPr>
            <w:hyperlink w:anchor="DEFN_ENTITY_GROUP_TYPE" w:history="1">
              <w:r w:rsidR="0099607F" w:rsidRPr="00736D16">
                <w:rPr>
                  <w:rStyle w:val="Hyperlink"/>
                </w:rPr>
                <w:t>Group Types</w:t>
              </w:r>
            </w:hyperlink>
          </w:p>
        </w:tc>
        <w:tc>
          <w:tcPr>
            <w:tcW w:w="2579" w:type="pct"/>
            <w:shd w:val="clear" w:color="auto" w:fill="FFFFFF"/>
          </w:tcPr>
          <w:p w14:paraId="487F6DF2" w14:textId="77777777" w:rsidR="0099607F" w:rsidRPr="00281334" w:rsidRDefault="0099607F" w:rsidP="00042AE9">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99607F" w:rsidRPr="004279F4" w14:paraId="6DBB0E73" w14:textId="77777777" w:rsidTr="00042AE9">
        <w:trPr>
          <w:cantSplit/>
        </w:trPr>
        <w:tc>
          <w:tcPr>
            <w:tcW w:w="1092" w:type="pct"/>
            <w:shd w:val="clear" w:color="auto" w:fill="FFFFFF"/>
          </w:tcPr>
          <w:p w14:paraId="198713C5" w14:textId="77777777" w:rsidR="0099607F" w:rsidRDefault="0099607F" w:rsidP="00042AE9">
            <w:pPr>
              <w:pStyle w:val="TableText"/>
            </w:pPr>
            <w:r>
              <w:t>policy_types</w:t>
            </w:r>
          </w:p>
        </w:tc>
        <w:tc>
          <w:tcPr>
            <w:tcW w:w="487" w:type="pct"/>
            <w:shd w:val="clear" w:color="auto" w:fill="FFFFFF"/>
          </w:tcPr>
          <w:p w14:paraId="6E0E2CA1" w14:textId="77777777" w:rsidR="0099607F" w:rsidRDefault="0099607F" w:rsidP="00042AE9">
            <w:pPr>
              <w:pStyle w:val="TableText"/>
            </w:pPr>
            <w:r>
              <w:t>no</w:t>
            </w:r>
          </w:p>
        </w:tc>
        <w:tc>
          <w:tcPr>
            <w:tcW w:w="842" w:type="pct"/>
            <w:shd w:val="clear" w:color="auto" w:fill="FFFFFF"/>
          </w:tcPr>
          <w:p w14:paraId="30D301F1" w14:textId="77777777" w:rsidR="0099607F" w:rsidRDefault="0099607F" w:rsidP="00042AE9">
            <w:pPr>
              <w:pStyle w:val="TableText"/>
            </w:pPr>
            <w:r>
              <w:t>list of</w:t>
            </w:r>
          </w:p>
          <w:p w14:paraId="29FE524B" w14:textId="77777777" w:rsidR="0099607F" w:rsidRDefault="005735A3" w:rsidP="00042AE9">
            <w:pPr>
              <w:pStyle w:val="TableText"/>
            </w:pPr>
            <w:hyperlink w:anchor="DEFN_ENTITY_POLICY_TYPE" w:history="1">
              <w:r w:rsidR="0099607F" w:rsidRPr="00400D6A">
                <w:rPr>
                  <w:rStyle w:val="Hyperlink"/>
                </w:rPr>
                <w:t>Policy Types</w:t>
              </w:r>
            </w:hyperlink>
          </w:p>
        </w:tc>
        <w:tc>
          <w:tcPr>
            <w:tcW w:w="2579" w:type="pct"/>
            <w:shd w:val="clear" w:color="auto" w:fill="FFFFFF"/>
          </w:tcPr>
          <w:p w14:paraId="1CA7D5A0" w14:textId="77777777" w:rsidR="0099607F" w:rsidRPr="00281334" w:rsidRDefault="0099607F" w:rsidP="00042AE9">
            <w:pPr>
              <w:pStyle w:val="TableText"/>
            </w:pPr>
            <w:r>
              <w:t>This section contains a list of policy type definitions for use in the service template.</w:t>
            </w:r>
          </w:p>
        </w:tc>
      </w:tr>
      <w:tr w:rsidR="0099607F" w:rsidRPr="004279F4" w14:paraId="48210BC3" w14:textId="77777777" w:rsidTr="00042AE9">
        <w:trPr>
          <w:cantSplit/>
        </w:trPr>
        <w:tc>
          <w:tcPr>
            <w:tcW w:w="1092" w:type="pct"/>
            <w:shd w:val="clear" w:color="auto" w:fill="FFFFFF"/>
          </w:tcPr>
          <w:p w14:paraId="3C263BE0" w14:textId="77777777" w:rsidR="0099607F" w:rsidRPr="00281334" w:rsidRDefault="0099607F" w:rsidP="00042AE9">
            <w:pPr>
              <w:pStyle w:val="TableText"/>
            </w:pPr>
            <w:bookmarkStart w:id="457" w:name="_Toc379455045"/>
            <w:r>
              <w:t>topology_template</w:t>
            </w:r>
          </w:p>
        </w:tc>
        <w:tc>
          <w:tcPr>
            <w:tcW w:w="487" w:type="pct"/>
            <w:shd w:val="clear" w:color="auto" w:fill="FFFFFF"/>
          </w:tcPr>
          <w:p w14:paraId="21D3E202" w14:textId="77777777" w:rsidR="0099607F" w:rsidRDefault="0099607F" w:rsidP="00042AE9">
            <w:pPr>
              <w:pStyle w:val="TableText"/>
            </w:pPr>
            <w:r>
              <w:t>no</w:t>
            </w:r>
          </w:p>
        </w:tc>
        <w:tc>
          <w:tcPr>
            <w:tcW w:w="842" w:type="pct"/>
            <w:shd w:val="clear" w:color="auto" w:fill="FFFFFF"/>
          </w:tcPr>
          <w:p w14:paraId="58923434" w14:textId="77777777" w:rsidR="0099607F" w:rsidRDefault="005735A3" w:rsidP="00042AE9">
            <w:pPr>
              <w:pStyle w:val="TableText"/>
            </w:pPr>
            <w:hyperlink w:anchor="DEFN_ENTITY_TOPOLOGY_TEMPLATE" w:history="1">
              <w:r w:rsidR="0099607F" w:rsidRPr="00C76C28">
                <w:rPr>
                  <w:rStyle w:val="Hyperlink"/>
                </w:rPr>
                <w:t>Topology Template</w:t>
              </w:r>
            </w:hyperlink>
            <w:r w:rsidR="0099607F">
              <w:rPr>
                <w:rStyle w:val="Hyperlink"/>
              </w:rPr>
              <w:t xml:space="preserve"> definition</w:t>
            </w:r>
          </w:p>
        </w:tc>
        <w:tc>
          <w:tcPr>
            <w:tcW w:w="2579" w:type="pct"/>
            <w:shd w:val="clear" w:color="auto" w:fill="FFFFFF"/>
          </w:tcPr>
          <w:p w14:paraId="7BE981AF" w14:textId="77777777" w:rsidR="0099607F" w:rsidRPr="00522CF6" w:rsidRDefault="0099607F" w:rsidP="00042AE9">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36CD14FA" w14:textId="77777777" w:rsidR="0099607F" w:rsidRDefault="0099607F" w:rsidP="0099607F">
      <w:pPr>
        <w:pStyle w:val="Heading4"/>
        <w:numPr>
          <w:ilvl w:val="3"/>
          <w:numId w:val="3"/>
        </w:numPr>
      </w:pPr>
      <w:r>
        <w:t>Metadata keynames</w:t>
      </w:r>
    </w:p>
    <w:p w14:paraId="74AA8C31" w14:textId="77777777" w:rsidR="0099607F" w:rsidRPr="0053600D" w:rsidRDefault="0099607F" w:rsidP="0099607F">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99607F" w:rsidRPr="004279F4" w14:paraId="267A793D" w14:textId="77777777" w:rsidTr="00042AE9">
        <w:trPr>
          <w:cantSplit/>
          <w:tblHeader/>
        </w:trPr>
        <w:tc>
          <w:tcPr>
            <w:tcW w:w="1092" w:type="pct"/>
            <w:shd w:val="clear" w:color="auto" w:fill="D9D9D9"/>
          </w:tcPr>
          <w:p w14:paraId="4DD117AE" w14:textId="77777777" w:rsidR="0099607F" w:rsidRPr="00422683" w:rsidRDefault="0099607F" w:rsidP="00042AE9">
            <w:pPr>
              <w:pStyle w:val="TableText-Heading"/>
            </w:pPr>
            <w:r w:rsidRPr="00422683">
              <w:t>Keyname</w:t>
            </w:r>
          </w:p>
        </w:tc>
        <w:tc>
          <w:tcPr>
            <w:tcW w:w="487" w:type="pct"/>
            <w:shd w:val="clear" w:color="auto" w:fill="D9D9D9"/>
          </w:tcPr>
          <w:p w14:paraId="69864CFE" w14:textId="77777777" w:rsidR="0099607F" w:rsidRPr="00422683" w:rsidRDefault="0099607F" w:rsidP="00042AE9">
            <w:pPr>
              <w:pStyle w:val="TableText-Heading"/>
            </w:pPr>
            <w:r w:rsidRPr="00422683">
              <w:t>Required</w:t>
            </w:r>
          </w:p>
        </w:tc>
        <w:tc>
          <w:tcPr>
            <w:tcW w:w="842" w:type="pct"/>
            <w:shd w:val="clear" w:color="auto" w:fill="D9D9D9"/>
          </w:tcPr>
          <w:p w14:paraId="6044A3DB" w14:textId="77777777" w:rsidR="0099607F" w:rsidRPr="00422683" w:rsidRDefault="0099607F" w:rsidP="00042AE9">
            <w:pPr>
              <w:pStyle w:val="TableText-Heading"/>
            </w:pPr>
            <w:r w:rsidRPr="00422683">
              <w:t>Type</w:t>
            </w:r>
          </w:p>
        </w:tc>
        <w:tc>
          <w:tcPr>
            <w:tcW w:w="2579" w:type="pct"/>
            <w:shd w:val="clear" w:color="auto" w:fill="D9D9D9"/>
          </w:tcPr>
          <w:p w14:paraId="444F04DD" w14:textId="77777777" w:rsidR="0099607F" w:rsidRPr="00422683" w:rsidRDefault="0099607F" w:rsidP="00042AE9">
            <w:pPr>
              <w:pStyle w:val="TableText-Heading"/>
            </w:pPr>
            <w:r w:rsidRPr="00422683">
              <w:t>Description</w:t>
            </w:r>
          </w:p>
        </w:tc>
      </w:tr>
      <w:tr w:rsidR="0099607F" w:rsidRPr="004279F4" w14:paraId="7FC14B41" w14:textId="77777777" w:rsidTr="00042AE9">
        <w:trPr>
          <w:cantSplit/>
        </w:trPr>
        <w:tc>
          <w:tcPr>
            <w:tcW w:w="1092" w:type="pct"/>
            <w:shd w:val="clear" w:color="auto" w:fill="FFFFFF"/>
          </w:tcPr>
          <w:p w14:paraId="4389E2AA" w14:textId="77777777" w:rsidR="0099607F" w:rsidRDefault="0099607F" w:rsidP="00042AE9">
            <w:pPr>
              <w:pStyle w:val="TableText"/>
              <w:rPr>
                <w:noProof/>
              </w:rPr>
            </w:pPr>
            <w:r>
              <w:rPr>
                <w:noProof/>
              </w:rPr>
              <w:t>template_name</w:t>
            </w:r>
          </w:p>
        </w:tc>
        <w:tc>
          <w:tcPr>
            <w:tcW w:w="487" w:type="pct"/>
            <w:shd w:val="clear" w:color="auto" w:fill="FFFFFF"/>
          </w:tcPr>
          <w:p w14:paraId="1BC974DE" w14:textId="77777777" w:rsidR="0099607F" w:rsidRDefault="0099607F" w:rsidP="00042AE9">
            <w:pPr>
              <w:pStyle w:val="TableText"/>
            </w:pPr>
            <w:r>
              <w:t>no</w:t>
            </w:r>
          </w:p>
        </w:tc>
        <w:tc>
          <w:tcPr>
            <w:tcW w:w="842" w:type="pct"/>
            <w:shd w:val="clear" w:color="auto" w:fill="FFFFFF"/>
          </w:tcPr>
          <w:p w14:paraId="1A952BB6" w14:textId="77777777" w:rsidR="0099607F" w:rsidRDefault="005735A3" w:rsidP="00042AE9">
            <w:pPr>
              <w:pStyle w:val="TableText"/>
            </w:pPr>
            <w:hyperlink w:anchor="TYPE_YAML_STRING" w:history="1">
              <w:r w:rsidR="0099607F" w:rsidRPr="0024168B">
                <w:rPr>
                  <w:rStyle w:val="Hyperlink"/>
                </w:rPr>
                <w:t>string</w:t>
              </w:r>
            </w:hyperlink>
          </w:p>
        </w:tc>
        <w:tc>
          <w:tcPr>
            <w:tcW w:w="2579" w:type="pct"/>
            <w:shd w:val="clear" w:color="auto" w:fill="FFFFFF"/>
          </w:tcPr>
          <w:p w14:paraId="67BAAE65" w14:textId="77777777" w:rsidR="0099607F" w:rsidRDefault="0099607F" w:rsidP="00042AE9">
            <w:pPr>
              <w:pStyle w:val="TableText"/>
            </w:pPr>
            <w:r>
              <w:t xml:space="preserve">Declares a descriptive name for the template.  </w:t>
            </w:r>
          </w:p>
        </w:tc>
      </w:tr>
      <w:tr w:rsidR="0099607F" w:rsidRPr="004279F4" w14:paraId="3895DC09" w14:textId="77777777" w:rsidTr="00042AE9">
        <w:trPr>
          <w:cantSplit/>
        </w:trPr>
        <w:tc>
          <w:tcPr>
            <w:tcW w:w="1092" w:type="pct"/>
            <w:shd w:val="clear" w:color="auto" w:fill="FFFFFF"/>
          </w:tcPr>
          <w:p w14:paraId="3570F267" w14:textId="77777777" w:rsidR="0099607F" w:rsidRDefault="0099607F" w:rsidP="00042AE9">
            <w:pPr>
              <w:pStyle w:val="TableText"/>
              <w:rPr>
                <w:noProof/>
              </w:rPr>
            </w:pPr>
            <w:r>
              <w:rPr>
                <w:noProof/>
              </w:rPr>
              <w:t>template_author</w:t>
            </w:r>
          </w:p>
        </w:tc>
        <w:tc>
          <w:tcPr>
            <w:tcW w:w="487" w:type="pct"/>
            <w:shd w:val="clear" w:color="auto" w:fill="FFFFFF"/>
          </w:tcPr>
          <w:p w14:paraId="49102193" w14:textId="77777777" w:rsidR="0099607F" w:rsidRDefault="0099607F" w:rsidP="00042AE9">
            <w:pPr>
              <w:pStyle w:val="TableText"/>
            </w:pPr>
            <w:r>
              <w:t>no</w:t>
            </w:r>
          </w:p>
        </w:tc>
        <w:tc>
          <w:tcPr>
            <w:tcW w:w="842" w:type="pct"/>
            <w:shd w:val="clear" w:color="auto" w:fill="FFFFFF"/>
          </w:tcPr>
          <w:p w14:paraId="0AE4DB2C" w14:textId="77777777" w:rsidR="0099607F" w:rsidRDefault="005735A3" w:rsidP="00042AE9">
            <w:pPr>
              <w:pStyle w:val="TableText"/>
            </w:pPr>
            <w:hyperlink w:anchor="TYPE_YAML_STRING" w:history="1">
              <w:r w:rsidR="0099607F" w:rsidRPr="0024168B">
                <w:rPr>
                  <w:rStyle w:val="Hyperlink"/>
                </w:rPr>
                <w:t>string</w:t>
              </w:r>
            </w:hyperlink>
          </w:p>
        </w:tc>
        <w:tc>
          <w:tcPr>
            <w:tcW w:w="2579" w:type="pct"/>
            <w:shd w:val="clear" w:color="auto" w:fill="FFFFFF"/>
          </w:tcPr>
          <w:p w14:paraId="08B8E780" w14:textId="77777777" w:rsidR="0099607F" w:rsidRDefault="0099607F" w:rsidP="00042AE9">
            <w:pPr>
              <w:pStyle w:val="TableText"/>
            </w:pPr>
            <w:r>
              <w:t>Declares the author(s) or owner of the template.</w:t>
            </w:r>
          </w:p>
        </w:tc>
      </w:tr>
      <w:tr w:rsidR="0099607F" w:rsidRPr="004279F4" w14:paraId="66C8D8A4" w14:textId="77777777" w:rsidTr="00042AE9">
        <w:trPr>
          <w:cantSplit/>
        </w:trPr>
        <w:tc>
          <w:tcPr>
            <w:tcW w:w="1092" w:type="pct"/>
            <w:shd w:val="clear" w:color="auto" w:fill="FFFFFF"/>
          </w:tcPr>
          <w:p w14:paraId="68272A7F" w14:textId="77777777" w:rsidR="0099607F" w:rsidRDefault="0099607F" w:rsidP="00042AE9">
            <w:pPr>
              <w:pStyle w:val="TableText"/>
              <w:rPr>
                <w:noProof/>
              </w:rPr>
            </w:pPr>
            <w:r>
              <w:rPr>
                <w:noProof/>
              </w:rPr>
              <w:t>template_version</w:t>
            </w:r>
          </w:p>
        </w:tc>
        <w:tc>
          <w:tcPr>
            <w:tcW w:w="487" w:type="pct"/>
            <w:shd w:val="clear" w:color="auto" w:fill="FFFFFF"/>
          </w:tcPr>
          <w:p w14:paraId="41963330" w14:textId="77777777" w:rsidR="0099607F" w:rsidRDefault="0099607F" w:rsidP="00042AE9">
            <w:pPr>
              <w:pStyle w:val="TableText"/>
            </w:pPr>
            <w:r>
              <w:t>no</w:t>
            </w:r>
          </w:p>
        </w:tc>
        <w:tc>
          <w:tcPr>
            <w:tcW w:w="842" w:type="pct"/>
            <w:shd w:val="clear" w:color="auto" w:fill="FFFFFF"/>
          </w:tcPr>
          <w:p w14:paraId="3A36853D" w14:textId="77777777" w:rsidR="0099607F" w:rsidRDefault="005735A3" w:rsidP="00042AE9">
            <w:pPr>
              <w:pStyle w:val="TableText"/>
            </w:pPr>
            <w:hyperlink w:anchor="TYPE_YAML_STRING" w:history="1">
              <w:r w:rsidR="0099607F" w:rsidRPr="0024168B">
                <w:rPr>
                  <w:rStyle w:val="Hyperlink"/>
                </w:rPr>
                <w:t>string</w:t>
              </w:r>
            </w:hyperlink>
          </w:p>
        </w:tc>
        <w:tc>
          <w:tcPr>
            <w:tcW w:w="2579" w:type="pct"/>
            <w:shd w:val="clear" w:color="auto" w:fill="FFFFFF"/>
          </w:tcPr>
          <w:p w14:paraId="58A255F7" w14:textId="77777777" w:rsidR="0099607F" w:rsidRDefault="0099607F" w:rsidP="00042AE9">
            <w:pPr>
              <w:pStyle w:val="TableText"/>
            </w:pPr>
            <w:r>
              <w:t>Declares the version string for the template.</w:t>
            </w:r>
          </w:p>
        </w:tc>
      </w:tr>
    </w:tbl>
    <w:p w14:paraId="422C0BB5" w14:textId="77777777" w:rsidR="0099607F" w:rsidRDefault="0099607F" w:rsidP="0099607F">
      <w:pPr>
        <w:pStyle w:val="Heading3"/>
        <w:numPr>
          <w:ilvl w:val="2"/>
          <w:numId w:val="3"/>
        </w:numPr>
      </w:pPr>
      <w:bookmarkStart w:id="458" w:name="_Toc430015707"/>
      <w:r>
        <w:t>Grammar</w:t>
      </w:r>
      <w:bookmarkEnd w:id="457"/>
      <w:bookmarkEnd w:id="458"/>
    </w:p>
    <w:p w14:paraId="2EC9E975" w14:textId="77777777" w:rsidR="0099607F" w:rsidRDefault="0099607F" w:rsidP="0099607F">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8771A6B" w14:textId="77777777" w:rsidTr="00042AE9">
        <w:tc>
          <w:tcPr>
            <w:tcW w:w="9576" w:type="dxa"/>
            <w:shd w:val="clear" w:color="auto" w:fill="D9D9D9" w:themeFill="background1" w:themeFillShade="D9"/>
          </w:tcPr>
          <w:p w14:paraId="130E0B04" w14:textId="77777777" w:rsidR="0099607F" w:rsidRPr="006824F5" w:rsidRDefault="0099607F" w:rsidP="00042AE9">
            <w:pPr>
              <w:rPr>
                <w:rStyle w:val="CodeSnippet"/>
                <w:noProof/>
              </w:rPr>
            </w:pPr>
            <w:r w:rsidRPr="006824F5">
              <w:rPr>
                <w:rStyle w:val="CodeSnippet"/>
                <w:noProof/>
              </w:rPr>
              <w:t>tosca_definitions_version: # Required TOSCA Definitions version string</w:t>
            </w:r>
          </w:p>
          <w:p w14:paraId="1CC9664E" w14:textId="77777777" w:rsidR="0099607F" w:rsidRDefault="0099607F" w:rsidP="00042AE9">
            <w:pPr>
              <w:rPr>
                <w:rStyle w:val="CodeSnippet"/>
                <w:noProof/>
              </w:rPr>
            </w:pPr>
          </w:p>
          <w:p w14:paraId="75668D9B" w14:textId="77777777" w:rsidR="0099607F" w:rsidRDefault="0099607F" w:rsidP="00042AE9">
            <w:pPr>
              <w:rPr>
                <w:rStyle w:val="CodeSnippet"/>
                <w:noProof/>
              </w:rPr>
            </w:pPr>
            <w:r>
              <w:rPr>
                <w:rStyle w:val="CodeSnippet"/>
                <w:noProof/>
              </w:rPr>
              <w:t># Optional metadata keyname: value pairs</w:t>
            </w:r>
          </w:p>
          <w:p w14:paraId="7A537A40" w14:textId="77777777" w:rsidR="0099607F" w:rsidRPr="006824F5" w:rsidRDefault="0099607F" w:rsidP="00042AE9">
            <w:pPr>
              <w:rPr>
                <w:rStyle w:val="CodeSnippet"/>
                <w:noProof/>
              </w:rPr>
            </w:pPr>
            <w:r>
              <w:rPr>
                <w:rStyle w:val="CodeSnippet"/>
                <w:noProof/>
              </w:rPr>
              <w:t>metadata:</w:t>
            </w:r>
          </w:p>
          <w:p w14:paraId="6F85EEB2" w14:textId="77777777" w:rsidR="0099607F" w:rsidRPr="006824F5" w:rsidRDefault="0099607F" w:rsidP="00042AE9">
            <w:pPr>
              <w:rPr>
                <w:rStyle w:val="CodeSnippet"/>
                <w:noProof/>
              </w:rPr>
            </w:pPr>
            <w:r>
              <w:rPr>
                <w:rStyle w:val="CodeSnippet"/>
                <w:noProof/>
              </w:rPr>
              <w:t xml:space="preserve">  </w:t>
            </w:r>
            <w:r w:rsidRPr="006824F5">
              <w:rPr>
                <w:rStyle w:val="CodeSnippet"/>
                <w:noProof/>
              </w:rPr>
              <w:t>template_name:             # Optional name of this service template</w:t>
            </w:r>
          </w:p>
          <w:p w14:paraId="00230FD7" w14:textId="77777777" w:rsidR="0099607F" w:rsidRPr="006824F5" w:rsidRDefault="0099607F" w:rsidP="00042AE9">
            <w:pPr>
              <w:rPr>
                <w:rStyle w:val="CodeSnippet"/>
                <w:noProof/>
              </w:rPr>
            </w:pPr>
            <w:r>
              <w:rPr>
                <w:rStyle w:val="CodeSnippet"/>
                <w:noProof/>
              </w:rPr>
              <w:t xml:space="preserve">  </w:t>
            </w:r>
            <w:r w:rsidRPr="006824F5">
              <w:rPr>
                <w:rStyle w:val="CodeSnippet"/>
                <w:noProof/>
              </w:rPr>
              <w:t>template_author:           # Optional author of this service template</w:t>
            </w:r>
          </w:p>
          <w:p w14:paraId="5C23513E" w14:textId="77777777" w:rsidR="0099607F" w:rsidRDefault="0099607F" w:rsidP="00042AE9">
            <w:pPr>
              <w:rPr>
                <w:rStyle w:val="CodeSnippet"/>
                <w:noProof/>
              </w:rPr>
            </w:pPr>
            <w:r>
              <w:rPr>
                <w:rStyle w:val="CodeSnippet"/>
                <w:noProof/>
              </w:rPr>
              <w:t xml:space="preserve">  </w:t>
            </w:r>
            <w:r w:rsidRPr="006824F5">
              <w:rPr>
                <w:rStyle w:val="CodeSnippet"/>
                <w:noProof/>
              </w:rPr>
              <w:t>template_version:          # Optional version of this service template</w:t>
            </w:r>
          </w:p>
          <w:p w14:paraId="51F0A2D2" w14:textId="77777777" w:rsidR="0099607F" w:rsidRPr="006824F5" w:rsidRDefault="0099607F" w:rsidP="00042AE9">
            <w:pPr>
              <w:rPr>
                <w:rStyle w:val="CodeSnippet"/>
                <w:noProof/>
              </w:rPr>
            </w:pPr>
            <w:r>
              <w:rPr>
                <w:rStyle w:val="CodeSnippet"/>
                <w:noProof/>
              </w:rPr>
              <w:t xml:space="preserve">  #  Optional list of domain or profile specific metadata keynames</w:t>
            </w:r>
          </w:p>
          <w:p w14:paraId="17A33EB7" w14:textId="77777777" w:rsidR="0099607F" w:rsidRDefault="0099607F" w:rsidP="00042AE9">
            <w:pPr>
              <w:rPr>
                <w:rStyle w:val="CodeSnippet"/>
                <w:noProof/>
              </w:rPr>
            </w:pPr>
          </w:p>
          <w:p w14:paraId="6CA99F96" w14:textId="77777777" w:rsidR="0099607F" w:rsidRPr="006824F5" w:rsidRDefault="0099607F" w:rsidP="00042AE9">
            <w:pPr>
              <w:rPr>
                <w:rStyle w:val="CodeSnippet"/>
                <w:noProof/>
              </w:rPr>
            </w:pPr>
            <w:r>
              <w:rPr>
                <w:rStyle w:val="CodeSnippet"/>
                <w:noProof/>
              </w:rPr>
              <w:t># Optional</w:t>
            </w:r>
            <w:r w:rsidRPr="006824F5">
              <w:rPr>
                <w:rStyle w:val="CodeSnippet"/>
                <w:noProof/>
              </w:rPr>
              <w:t xml:space="preserve"> description of the definitions inside the file.</w:t>
            </w:r>
          </w:p>
          <w:p w14:paraId="425C24AB" w14:textId="77777777" w:rsidR="0099607F" w:rsidRDefault="0099607F" w:rsidP="00042AE9">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63F7929B" w14:textId="77777777" w:rsidR="0099607F" w:rsidRDefault="0099607F" w:rsidP="00042AE9">
            <w:pPr>
              <w:rPr>
                <w:rStyle w:val="CodeSnippet"/>
                <w:noProof/>
              </w:rPr>
            </w:pPr>
          </w:p>
          <w:p w14:paraId="2BC02006" w14:textId="77777777" w:rsidR="0099607F" w:rsidRDefault="0099607F" w:rsidP="00042AE9">
            <w:pPr>
              <w:rPr>
                <w:rStyle w:val="CodeSnippet"/>
                <w:noProof/>
              </w:rPr>
            </w:pPr>
            <w:r>
              <w:rPr>
                <w:rStyle w:val="CodeSnippet"/>
                <w:noProof/>
              </w:rPr>
              <w:t>dsl_definitions:</w:t>
            </w:r>
          </w:p>
          <w:p w14:paraId="0499463F" w14:textId="77777777" w:rsidR="0099607F" w:rsidRDefault="0099607F" w:rsidP="00042AE9">
            <w:pPr>
              <w:rPr>
                <w:rStyle w:val="CodeSnippet"/>
                <w:noProof/>
              </w:rPr>
            </w:pPr>
            <w:r>
              <w:rPr>
                <w:rStyle w:val="CodeSnippet"/>
                <w:noProof/>
              </w:rPr>
              <w:t xml:space="preserve">  # list of YAML alias anchors (or macros)</w:t>
            </w:r>
          </w:p>
          <w:p w14:paraId="07289DFB" w14:textId="77777777" w:rsidR="0099607F" w:rsidRDefault="0099607F" w:rsidP="00042AE9">
            <w:pPr>
              <w:rPr>
                <w:rStyle w:val="CodeSnippet"/>
                <w:noProof/>
              </w:rPr>
            </w:pPr>
          </w:p>
          <w:p w14:paraId="3C415769" w14:textId="77777777" w:rsidR="0099607F" w:rsidRDefault="0099607F" w:rsidP="00042AE9">
            <w:pPr>
              <w:rPr>
                <w:rStyle w:val="CodeSnippet"/>
                <w:noProof/>
              </w:rPr>
            </w:pPr>
            <w:r>
              <w:rPr>
                <w:rStyle w:val="CodeSnippet"/>
                <w:noProof/>
              </w:rPr>
              <w:lastRenderedPageBreak/>
              <w:t>repositories:</w:t>
            </w:r>
          </w:p>
          <w:p w14:paraId="31C33DF3" w14:textId="77777777" w:rsidR="0099607F" w:rsidRDefault="0099607F" w:rsidP="00042AE9">
            <w:pPr>
              <w:rPr>
                <w:rStyle w:val="CodeSnippet"/>
                <w:noProof/>
              </w:rPr>
            </w:pPr>
            <w:r>
              <w:rPr>
                <w:rStyle w:val="CodeSnippet"/>
                <w:noProof/>
              </w:rPr>
              <w:t xml:space="preserve">  # list of external repository definitions which host TOSCA artifacts</w:t>
            </w:r>
          </w:p>
          <w:p w14:paraId="2A2C4ED9" w14:textId="77777777" w:rsidR="0099607F" w:rsidRPr="006824F5" w:rsidRDefault="0099607F" w:rsidP="00042AE9">
            <w:pPr>
              <w:rPr>
                <w:rStyle w:val="CodeSnippet"/>
                <w:noProof/>
              </w:rPr>
            </w:pPr>
          </w:p>
          <w:p w14:paraId="00D99DD2" w14:textId="77777777" w:rsidR="0099607F" w:rsidRPr="006824F5" w:rsidRDefault="0099607F" w:rsidP="00042AE9">
            <w:pPr>
              <w:rPr>
                <w:rStyle w:val="CodeSnippet"/>
                <w:noProof/>
              </w:rPr>
            </w:pPr>
            <w:r w:rsidRPr="006824F5">
              <w:rPr>
                <w:rStyle w:val="CodeSnippet"/>
                <w:noProof/>
              </w:rPr>
              <w:t>imports:</w:t>
            </w:r>
          </w:p>
          <w:p w14:paraId="3788439A" w14:textId="77777777" w:rsidR="0099607F" w:rsidRDefault="0099607F" w:rsidP="00042AE9">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1963B46" w14:textId="77777777" w:rsidR="0099607F" w:rsidRDefault="0099607F" w:rsidP="00042AE9">
            <w:pPr>
              <w:rPr>
                <w:rStyle w:val="CodeSnippet"/>
                <w:noProof/>
              </w:rPr>
            </w:pPr>
          </w:p>
          <w:p w14:paraId="7B6CA094" w14:textId="77777777" w:rsidR="0099607F" w:rsidRPr="006824F5" w:rsidRDefault="0099607F" w:rsidP="00042AE9">
            <w:pPr>
              <w:rPr>
                <w:rStyle w:val="CodeSnippet"/>
                <w:noProof/>
              </w:rPr>
            </w:pPr>
            <w:r>
              <w:rPr>
                <w:rStyle w:val="CodeSnippet"/>
                <w:noProof/>
              </w:rPr>
              <w:t>artifact</w:t>
            </w:r>
            <w:r w:rsidRPr="006824F5">
              <w:rPr>
                <w:rStyle w:val="CodeSnippet"/>
                <w:noProof/>
              </w:rPr>
              <w:t>_types:</w:t>
            </w:r>
          </w:p>
          <w:p w14:paraId="115937CB" w14:textId="77777777" w:rsidR="0099607F" w:rsidRDefault="0099607F" w:rsidP="00042AE9">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26BE26A9" w14:textId="77777777" w:rsidR="0099607F" w:rsidRDefault="0099607F" w:rsidP="00042AE9">
            <w:pPr>
              <w:rPr>
                <w:rStyle w:val="CodeSnippet"/>
                <w:noProof/>
              </w:rPr>
            </w:pPr>
          </w:p>
          <w:p w14:paraId="67DDF8E9" w14:textId="77777777" w:rsidR="0099607F" w:rsidRDefault="0099607F" w:rsidP="00042AE9">
            <w:pPr>
              <w:rPr>
                <w:rStyle w:val="CodeSnippet"/>
                <w:noProof/>
              </w:rPr>
            </w:pPr>
            <w:r>
              <w:rPr>
                <w:rStyle w:val="CodeSnippet"/>
                <w:noProof/>
              </w:rPr>
              <w:t>data_types:</w:t>
            </w:r>
          </w:p>
          <w:p w14:paraId="49A2E27A" w14:textId="77777777" w:rsidR="0099607F" w:rsidRDefault="0099607F" w:rsidP="00042AE9">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08D74860" w14:textId="77777777" w:rsidR="0099607F" w:rsidRDefault="0099607F" w:rsidP="00042AE9">
            <w:pPr>
              <w:rPr>
                <w:rStyle w:val="CodeSnippet"/>
                <w:noProof/>
              </w:rPr>
            </w:pPr>
          </w:p>
          <w:p w14:paraId="46004D7C" w14:textId="77777777" w:rsidR="0099607F" w:rsidRPr="006824F5" w:rsidRDefault="0099607F" w:rsidP="00042AE9">
            <w:pPr>
              <w:rPr>
                <w:rStyle w:val="CodeSnippet"/>
                <w:noProof/>
              </w:rPr>
            </w:pPr>
            <w:r w:rsidRPr="006824F5">
              <w:rPr>
                <w:rStyle w:val="CodeSnippet"/>
                <w:noProof/>
              </w:rPr>
              <w:t>capability_types:</w:t>
            </w:r>
          </w:p>
          <w:p w14:paraId="14A97A3F" w14:textId="77777777" w:rsidR="0099607F" w:rsidRDefault="0099607F" w:rsidP="00042AE9">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44C38174" w14:textId="77777777" w:rsidR="0099607F" w:rsidRPr="006824F5" w:rsidRDefault="0099607F" w:rsidP="00042AE9">
            <w:pPr>
              <w:rPr>
                <w:rStyle w:val="CodeSnippet"/>
                <w:noProof/>
              </w:rPr>
            </w:pPr>
          </w:p>
          <w:p w14:paraId="1B4A0C52" w14:textId="77777777" w:rsidR="0099607F" w:rsidRPr="00B67233" w:rsidRDefault="0099607F" w:rsidP="00042AE9">
            <w:pPr>
              <w:pStyle w:val="CommentText"/>
              <w:rPr>
                <w:rStyle w:val="CodeSnippet"/>
              </w:rPr>
            </w:pPr>
            <w:r w:rsidRPr="00B67233">
              <w:rPr>
                <w:rStyle w:val="CodeSnippet"/>
              </w:rPr>
              <w:t>interface_types</w:t>
            </w:r>
          </w:p>
          <w:p w14:paraId="02C75CB7" w14:textId="77777777" w:rsidR="0099607F" w:rsidRDefault="0099607F" w:rsidP="00042AE9">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353C916D" w14:textId="77777777" w:rsidR="0099607F" w:rsidRPr="006824F5" w:rsidRDefault="0099607F" w:rsidP="00042AE9">
            <w:pPr>
              <w:rPr>
                <w:rStyle w:val="CodeSnippet"/>
                <w:noProof/>
              </w:rPr>
            </w:pPr>
          </w:p>
          <w:p w14:paraId="6FA3DE3C" w14:textId="77777777" w:rsidR="0099607F" w:rsidRPr="006824F5" w:rsidRDefault="0099607F" w:rsidP="00042AE9">
            <w:pPr>
              <w:rPr>
                <w:rStyle w:val="CodeSnippet"/>
                <w:noProof/>
              </w:rPr>
            </w:pPr>
            <w:r w:rsidRPr="006824F5">
              <w:rPr>
                <w:rStyle w:val="CodeSnippet"/>
                <w:noProof/>
              </w:rPr>
              <w:t>relationship_types:</w:t>
            </w:r>
          </w:p>
          <w:p w14:paraId="7C919A41" w14:textId="77777777" w:rsidR="0099607F" w:rsidRDefault="0099607F" w:rsidP="00042AE9">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8D7B68E" w14:textId="77777777" w:rsidR="0099607F" w:rsidRDefault="0099607F" w:rsidP="00042AE9">
            <w:pPr>
              <w:rPr>
                <w:rStyle w:val="CodeSnippet"/>
                <w:noProof/>
              </w:rPr>
            </w:pPr>
          </w:p>
          <w:p w14:paraId="06836B09" w14:textId="77777777" w:rsidR="0099607F" w:rsidRPr="006824F5" w:rsidRDefault="0099607F" w:rsidP="00042AE9">
            <w:pPr>
              <w:rPr>
                <w:rStyle w:val="CodeSnippet"/>
                <w:noProof/>
              </w:rPr>
            </w:pPr>
            <w:r w:rsidRPr="006824F5">
              <w:rPr>
                <w:rStyle w:val="CodeSnippet"/>
                <w:noProof/>
              </w:rPr>
              <w:t>node_types:</w:t>
            </w:r>
          </w:p>
          <w:p w14:paraId="7AADFF13" w14:textId="77777777" w:rsidR="0099607F" w:rsidRDefault="0099607F" w:rsidP="00042AE9">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01F6EB2" w14:textId="77777777" w:rsidR="0099607F" w:rsidRDefault="0099607F" w:rsidP="00042AE9">
            <w:pPr>
              <w:rPr>
                <w:rStyle w:val="CodeSnippet"/>
                <w:noProof/>
              </w:rPr>
            </w:pPr>
          </w:p>
          <w:p w14:paraId="50E660A1" w14:textId="77777777" w:rsidR="0099607F" w:rsidRDefault="0099607F" w:rsidP="00042AE9">
            <w:pPr>
              <w:rPr>
                <w:rStyle w:val="CodeSnippet"/>
                <w:noProof/>
              </w:rPr>
            </w:pPr>
            <w:r>
              <w:rPr>
                <w:rStyle w:val="CodeSnippet"/>
                <w:noProof/>
              </w:rPr>
              <w:t>group_types:</w:t>
            </w:r>
          </w:p>
          <w:p w14:paraId="3115E2A6" w14:textId="77777777" w:rsidR="0099607F" w:rsidRDefault="0099607F" w:rsidP="00042AE9">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2FA4BA38" w14:textId="77777777" w:rsidR="0099607F" w:rsidRDefault="0099607F" w:rsidP="00042AE9">
            <w:pPr>
              <w:rPr>
                <w:rStyle w:val="CodeSnippet"/>
                <w:noProof/>
              </w:rPr>
            </w:pPr>
          </w:p>
          <w:p w14:paraId="5D88CDDC" w14:textId="77777777" w:rsidR="0099607F" w:rsidRPr="006824F5" w:rsidRDefault="0099607F" w:rsidP="00042AE9">
            <w:pPr>
              <w:rPr>
                <w:rStyle w:val="CodeSnippet"/>
                <w:noProof/>
              </w:rPr>
            </w:pPr>
            <w:r>
              <w:rPr>
                <w:rStyle w:val="CodeSnippet"/>
                <w:noProof/>
              </w:rPr>
              <w:t>policy_types:</w:t>
            </w:r>
          </w:p>
          <w:p w14:paraId="644E50C1" w14:textId="77777777" w:rsidR="0099607F" w:rsidRDefault="0099607F" w:rsidP="00042AE9">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2B7CE22B" w14:textId="77777777" w:rsidR="0099607F" w:rsidRDefault="0099607F" w:rsidP="00042AE9">
            <w:pPr>
              <w:rPr>
                <w:rStyle w:val="CodeSnippet"/>
                <w:noProof/>
              </w:rPr>
            </w:pPr>
          </w:p>
          <w:p w14:paraId="70FD4E3B" w14:textId="77777777" w:rsidR="0099607F" w:rsidRDefault="0099607F" w:rsidP="00042AE9">
            <w:pPr>
              <w:rPr>
                <w:rStyle w:val="CodeSnippet"/>
                <w:noProof/>
              </w:rPr>
            </w:pPr>
            <w:r>
              <w:rPr>
                <w:rStyle w:val="CodeSnippet"/>
                <w:noProof/>
              </w:rPr>
              <w:t>topology_template:</w:t>
            </w:r>
          </w:p>
          <w:p w14:paraId="40AF19A1" w14:textId="77777777" w:rsidR="0099607F" w:rsidRPr="006824F5" w:rsidRDefault="0099607F" w:rsidP="00042AE9">
            <w:pPr>
              <w:rPr>
                <w:rStyle w:val="CodeSnippet"/>
                <w:noProof/>
              </w:rPr>
            </w:pPr>
            <w:r>
              <w:rPr>
                <w:rStyle w:val="CodeSnippet"/>
                <w:noProof/>
              </w:rPr>
              <w:t xml:space="preserve">  # topology template definition of the cloud application or service</w:t>
            </w:r>
          </w:p>
        </w:tc>
      </w:tr>
    </w:tbl>
    <w:p w14:paraId="2C3D480C" w14:textId="77777777" w:rsidR="0099607F" w:rsidRDefault="0099607F" w:rsidP="0099607F">
      <w:pPr>
        <w:pStyle w:val="Heading4"/>
        <w:numPr>
          <w:ilvl w:val="3"/>
          <w:numId w:val="3"/>
        </w:numPr>
      </w:pPr>
      <w:bookmarkStart w:id="459" w:name="_Toc379455046"/>
      <w:r>
        <w:lastRenderedPageBreak/>
        <w:t>Notes</w:t>
      </w:r>
    </w:p>
    <w:p w14:paraId="4601D1A5" w14:textId="77777777" w:rsidR="0099607F" w:rsidRPr="00C76E3B" w:rsidRDefault="0099607F" w:rsidP="0099607F">
      <w:pPr>
        <w:pStyle w:val="ListParagraph"/>
        <w:numPr>
          <w:ilvl w:val="0"/>
          <w:numId w:val="47"/>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4ED48640" w14:textId="77777777" w:rsidR="0099607F" w:rsidRDefault="0099607F" w:rsidP="0099607F">
      <w:pPr>
        <w:pStyle w:val="Heading3"/>
        <w:numPr>
          <w:ilvl w:val="2"/>
          <w:numId w:val="3"/>
        </w:numPr>
      </w:pPr>
      <w:bookmarkStart w:id="460" w:name="_Toc430015708"/>
      <w:r>
        <w:t>Top-level k</w:t>
      </w:r>
      <w:bookmarkEnd w:id="442"/>
      <w:r>
        <w:t>eyname definitions</w:t>
      </w:r>
      <w:bookmarkEnd w:id="459"/>
      <w:bookmarkEnd w:id="460"/>
    </w:p>
    <w:p w14:paraId="4A2F20E3" w14:textId="77777777" w:rsidR="0099607F" w:rsidRDefault="0099607F" w:rsidP="0099607F">
      <w:pPr>
        <w:pStyle w:val="Heading4"/>
        <w:numPr>
          <w:ilvl w:val="3"/>
          <w:numId w:val="3"/>
        </w:numPr>
      </w:pPr>
      <w:bookmarkStart w:id="461" w:name="_Toc379455047"/>
      <w:bookmarkEnd w:id="443"/>
      <w:r>
        <w:t>tosca_definitions_version</w:t>
      </w:r>
      <w:bookmarkEnd w:id="444"/>
      <w:bookmarkEnd w:id="461"/>
    </w:p>
    <w:p w14:paraId="0D0D83ED" w14:textId="77777777" w:rsidR="0099607F" w:rsidRDefault="0099607F" w:rsidP="0099607F">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A8ADE4F"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BC32254" w14:textId="77777777" w:rsidTr="00042AE9">
        <w:trPr>
          <w:trHeight w:val="256"/>
        </w:trPr>
        <w:tc>
          <w:tcPr>
            <w:tcW w:w="9576" w:type="dxa"/>
            <w:shd w:val="clear" w:color="auto" w:fill="D9D9D9" w:themeFill="background1" w:themeFillShade="D9"/>
          </w:tcPr>
          <w:p w14:paraId="1C7F53EB" w14:textId="77777777" w:rsidR="0099607F" w:rsidRPr="006824F5" w:rsidRDefault="0099607F" w:rsidP="00042AE9">
            <w:pPr>
              <w:rPr>
                <w:rStyle w:val="CodeSnippet"/>
              </w:rPr>
            </w:pPr>
            <w:r w:rsidRPr="006824F5">
              <w:rPr>
                <w:rStyle w:val="CodeSnippet"/>
              </w:rPr>
              <w:t>tosca_definitions_version</w:t>
            </w:r>
          </w:p>
        </w:tc>
      </w:tr>
    </w:tbl>
    <w:p w14:paraId="6808E70D" w14:textId="77777777" w:rsidR="0099607F" w:rsidRDefault="0099607F" w:rsidP="0099607F">
      <w:pPr>
        <w:pStyle w:val="Heading5"/>
        <w:numPr>
          <w:ilvl w:val="4"/>
          <w:numId w:val="3"/>
        </w:numPr>
      </w:pPr>
      <w:r>
        <w:t>Grammar</w:t>
      </w:r>
    </w:p>
    <w:p w14:paraId="3894C533" w14:textId="77777777" w:rsidR="0099607F" w:rsidRPr="003F01F9" w:rsidRDefault="0099607F" w:rsidP="0099607F">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9D450A" w14:textId="77777777" w:rsidTr="00042AE9">
        <w:tc>
          <w:tcPr>
            <w:tcW w:w="9576" w:type="dxa"/>
            <w:shd w:val="clear" w:color="auto" w:fill="D9D9D9" w:themeFill="background1" w:themeFillShade="D9"/>
          </w:tcPr>
          <w:p w14:paraId="3E5E0973" w14:textId="77777777" w:rsidR="0099607F" w:rsidRPr="006824F5" w:rsidRDefault="0099607F" w:rsidP="00042AE9">
            <w:pPr>
              <w:rPr>
                <w:rStyle w:val="CodeSnippet"/>
                <w:noProof/>
              </w:rPr>
            </w:pPr>
            <w:r w:rsidRPr="006824F5">
              <w:rPr>
                <w:rStyle w:val="CodeSnippet"/>
                <w:noProof/>
              </w:rPr>
              <w:t>tosca_definitions_version: &lt;tosca_simple_profile_version&gt;</w:t>
            </w:r>
          </w:p>
        </w:tc>
      </w:tr>
    </w:tbl>
    <w:p w14:paraId="046E5652" w14:textId="77777777" w:rsidR="0099607F" w:rsidRDefault="0099607F" w:rsidP="0099607F">
      <w:pPr>
        <w:pStyle w:val="Heading5"/>
        <w:numPr>
          <w:ilvl w:val="4"/>
          <w:numId w:val="3"/>
        </w:numPr>
      </w:pPr>
      <w:r>
        <w:t>Examples:</w:t>
      </w:r>
    </w:p>
    <w:p w14:paraId="17F2386C" w14:textId="77777777" w:rsidR="0099607F" w:rsidRPr="00687CEA" w:rsidRDefault="0099607F" w:rsidP="0099607F">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134F75">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60E916C" w14:textId="77777777" w:rsidTr="00042AE9">
        <w:tc>
          <w:tcPr>
            <w:tcW w:w="9576" w:type="dxa"/>
            <w:shd w:val="clear" w:color="auto" w:fill="D9D9D9" w:themeFill="background1" w:themeFillShade="D9"/>
          </w:tcPr>
          <w:p w14:paraId="426B364A" w14:textId="77777777" w:rsidR="0099607F" w:rsidRPr="006824F5" w:rsidRDefault="0099607F" w:rsidP="00042AE9">
            <w:pPr>
              <w:rPr>
                <w:rStyle w:val="CodeSnippet"/>
              </w:rPr>
            </w:pPr>
            <w:r w:rsidRPr="006824F5">
              <w:rPr>
                <w:rStyle w:val="CodeSnippet"/>
              </w:rPr>
              <w:t>tosca_definitions_version: tosca_simple_</w:t>
            </w:r>
            <w:r>
              <w:rPr>
                <w:rStyle w:val="CodeSnippet"/>
              </w:rPr>
              <w:t>yaml_1_0</w:t>
            </w:r>
          </w:p>
        </w:tc>
      </w:tr>
    </w:tbl>
    <w:p w14:paraId="17ED9C3A" w14:textId="77777777" w:rsidR="0099607F" w:rsidRPr="00687CEA" w:rsidRDefault="0099607F" w:rsidP="0099607F">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134F75">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92CD484" w14:textId="77777777" w:rsidTr="00042AE9">
        <w:tc>
          <w:tcPr>
            <w:tcW w:w="9576" w:type="dxa"/>
            <w:shd w:val="clear" w:color="auto" w:fill="D9D9D9" w:themeFill="background1" w:themeFillShade="D9"/>
          </w:tcPr>
          <w:p w14:paraId="118F1532" w14:textId="77777777" w:rsidR="0099607F" w:rsidRPr="006824F5" w:rsidRDefault="0099607F" w:rsidP="00042AE9">
            <w:pPr>
              <w:rPr>
                <w:rStyle w:val="CodeSnippet"/>
              </w:rPr>
            </w:pPr>
            <w:r w:rsidRPr="006824F5">
              <w:rPr>
                <w:rStyle w:val="CodeSnippet"/>
              </w:rPr>
              <w:t xml:space="preserve">tosca_definitions_version: </w:t>
            </w:r>
            <w:hyperlink r:id="rId70" w:history="1">
              <w:r w:rsidRPr="00490B2F">
                <w:rPr>
                  <w:rStyle w:val="Hyperlink"/>
                  <w:rFonts w:ascii="Consolas" w:hAnsi="Consolas"/>
                </w:rPr>
                <w:t>http://docs.oasis-open.org/tosca/ns/simple/yaml/1.0</w:t>
              </w:r>
            </w:hyperlink>
          </w:p>
        </w:tc>
      </w:tr>
    </w:tbl>
    <w:p w14:paraId="07E18C05" w14:textId="77777777" w:rsidR="0099607F" w:rsidRDefault="0099607F" w:rsidP="0099607F">
      <w:pPr>
        <w:pStyle w:val="Heading4"/>
        <w:numPr>
          <w:ilvl w:val="3"/>
          <w:numId w:val="3"/>
        </w:numPr>
      </w:pPr>
      <w:bookmarkStart w:id="462" w:name="_Toc379455048"/>
      <w:bookmarkStart w:id="463" w:name="_Toc373867853"/>
      <w:proofErr w:type="gramStart"/>
      <w:r>
        <w:t>metadata</w:t>
      </w:r>
      <w:proofErr w:type="gramEnd"/>
    </w:p>
    <w:p w14:paraId="72C55AE7" w14:textId="77777777" w:rsidR="0099607F" w:rsidRPr="00A7532B" w:rsidRDefault="0099607F" w:rsidP="0099607F">
      <w:r>
        <w:t>This keyname is used to associate domain-specific metadata with the Service Template.  The metadata keyname allows a declaration of a map of keynames with string values.</w:t>
      </w:r>
    </w:p>
    <w:p w14:paraId="183D4DE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802CF5E" w14:textId="77777777" w:rsidTr="00042AE9">
        <w:trPr>
          <w:trHeight w:val="256"/>
        </w:trPr>
        <w:tc>
          <w:tcPr>
            <w:tcW w:w="9576" w:type="dxa"/>
            <w:shd w:val="clear" w:color="auto" w:fill="D9D9D9" w:themeFill="background1" w:themeFillShade="D9"/>
          </w:tcPr>
          <w:p w14:paraId="02E14AE4" w14:textId="77777777" w:rsidR="0099607F" w:rsidRPr="006824F5" w:rsidRDefault="0099607F" w:rsidP="00042AE9">
            <w:pPr>
              <w:rPr>
                <w:rStyle w:val="CodeSnippet"/>
              </w:rPr>
            </w:pPr>
            <w:r>
              <w:rPr>
                <w:rStyle w:val="CodeSnippet"/>
              </w:rPr>
              <w:t>metadata</w:t>
            </w:r>
          </w:p>
        </w:tc>
      </w:tr>
    </w:tbl>
    <w:p w14:paraId="3EDA0804"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96CC5FB" w14:textId="77777777" w:rsidTr="00042AE9">
        <w:tc>
          <w:tcPr>
            <w:tcW w:w="9576" w:type="dxa"/>
            <w:shd w:val="clear" w:color="auto" w:fill="D9D9D9" w:themeFill="background1" w:themeFillShade="D9"/>
          </w:tcPr>
          <w:p w14:paraId="4D725B24" w14:textId="77777777" w:rsidR="0099607F" w:rsidRPr="00A7532B" w:rsidRDefault="0099607F" w:rsidP="00042AE9">
            <w:pPr>
              <w:rPr>
                <w:rStyle w:val="CodeSnippet"/>
              </w:rPr>
            </w:pPr>
            <w:r w:rsidRPr="00A7532B">
              <w:rPr>
                <w:rStyle w:val="CodeSnippet"/>
              </w:rPr>
              <w:t xml:space="preserve">metadata: </w:t>
            </w:r>
          </w:p>
          <w:p w14:paraId="371F5E2D" w14:textId="77777777" w:rsidR="0099607F" w:rsidRPr="006824F5" w:rsidRDefault="0099607F" w:rsidP="00042AE9">
            <w:pPr>
              <w:rPr>
                <w:rStyle w:val="CodeSnippet"/>
              </w:rPr>
            </w:pPr>
            <w:r w:rsidRPr="00A7532B">
              <w:rPr>
                <w:rStyle w:val="CodeSnippet"/>
              </w:rPr>
              <w:t xml:space="preserve">  &lt;map_of_string_values&gt;</w:t>
            </w:r>
          </w:p>
        </w:tc>
      </w:tr>
    </w:tbl>
    <w:p w14:paraId="6CF3FBA8"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A2FB33" w14:textId="77777777" w:rsidTr="00042AE9">
        <w:tc>
          <w:tcPr>
            <w:tcW w:w="9576" w:type="dxa"/>
            <w:shd w:val="clear" w:color="auto" w:fill="D9D9D9" w:themeFill="background1" w:themeFillShade="D9"/>
          </w:tcPr>
          <w:p w14:paraId="670A5530" w14:textId="77777777" w:rsidR="0099607F" w:rsidRDefault="0099607F" w:rsidP="00042AE9">
            <w:pPr>
              <w:rPr>
                <w:rStyle w:val="CodeSnippet"/>
              </w:rPr>
            </w:pPr>
            <w:r w:rsidRPr="00A7532B">
              <w:rPr>
                <w:rStyle w:val="CodeSnippet"/>
              </w:rPr>
              <w:t xml:space="preserve">metadata: </w:t>
            </w:r>
          </w:p>
          <w:p w14:paraId="127307B4" w14:textId="77777777" w:rsidR="0099607F" w:rsidRDefault="0099607F" w:rsidP="00042AE9">
            <w:pPr>
              <w:rPr>
                <w:rStyle w:val="CodeSnippet"/>
              </w:rPr>
            </w:pPr>
            <w:r>
              <w:rPr>
                <w:rStyle w:val="CodeSnippet"/>
              </w:rPr>
              <w:t xml:space="preserve">  creation_date: 2015-04-14</w:t>
            </w:r>
          </w:p>
          <w:p w14:paraId="61FB4221" w14:textId="77777777" w:rsidR="0099607F" w:rsidRDefault="0099607F" w:rsidP="00042AE9">
            <w:pPr>
              <w:rPr>
                <w:rStyle w:val="CodeSnippet"/>
              </w:rPr>
            </w:pPr>
            <w:r>
              <w:rPr>
                <w:rStyle w:val="CodeSnippet"/>
              </w:rPr>
              <w:t xml:space="preserve">  date_updated: 2015-05-01</w:t>
            </w:r>
          </w:p>
          <w:p w14:paraId="7F24DF99" w14:textId="77777777" w:rsidR="0099607F" w:rsidRPr="006824F5" w:rsidRDefault="0099607F" w:rsidP="00042AE9">
            <w:pPr>
              <w:rPr>
                <w:rStyle w:val="CodeSnippet"/>
              </w:rPr>
            </w:pPr>
            <w:r>
              <w:rPr>
                <w:rStyle w:val="CodeSnippet"/>
              </w:rPr>
              <w:t xml:space="preserve">  status: developmental  </w:t>
            </w:r>
          </w:p>
        </w:tc>
      </w:tr>
    </w:tbl>
    <w:p w14:paraId="3B8BAEDE" w14:textId="77777777" w:rsidR="0099607F" w:rsidRPr="00A7532B" w:rsidRDefault="0099607F" w:rsidP="0099607F"/>
    <w:p w14:paraId="78C03E3B" w14:textId="77777777" w:rsidR="0099607F" w:rsidRDefault="0099607F" w:rsidP="0099607F">
      <w:pPr>
        <w:pStyle w:val="Heading4"/>
        <w:numPr>
          <w:ilvl w:val="3"/>
          <w:numId w:val="3"/>
        </w:numPr>
      </w:pPr>
      <w:r>
        <w:t>template_name</w:t>
      </w:r>
      <w:bookmarkEnd w:id="462"/>
    </w:p>
    <w:p w14:paraId="0220577F" w14:textId="77777777" w:rsidR="0099607F" w:rsidRDefault="0099607F" w:rsidP="0099607F">
      <w:r>
        <w:t>This optional metadata keyname can be used to declare the name of service template as a single-line string value.</w:t>
      </w:r>
    </w:p>
    <w:p w14:paraId="2DC95291"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B24380D" w14:textId="77777777" w:rsidTr="00042AE9">
        <w:trPr>
          <w:trHeight w:val="256"/>
        </w:trPr>
        <w:tc>
          <w:tcPr>
            <w:tcW w:w="9576" w:type="dxa"/>
            <w:shd w:val="clear" w:color="auto" w:fill="D9D9D9" w:themeFill="background1" w:themeFillShade="D9"/>
          </w:tcPr>
          <w:p w14:paraId="1F715DB2" w14:textId="77777777" w:rsidR="0099607F" w:rsidRPr="006824F5" w:rsidRDefault="0099607F" w:rsidP="00042AE9">
            <w:pPr>
              <w:rPr>
                <w:rStyle w:val="CodeSnippet"/>
              </w:rPr>
            </w:pPr>
            <w:r w:rsidRPr="006824F5">
              <w:rPr>
                <w:rStyle w:val="CodeSnippet"/>
              </w:rPr>
              <w:t>template_name</w:t>
            </w:r>
          </w:p>
        </w:tc>
      </w:tr>
    </w:tbl>
    <w:p w14:paraId="17872204" w14:textId="77777777" w:rsidR="0099607F" w:rsidRPr="00A1088F" w:rsidRDefault="0099607F" w:rsidP="0099607F">
      <w:pPr>
        <w:pStyle w:val="Heading5"/>
        <w:numPr>
          <w:ilvl w:val="4"/>
          <w:numId w:val="3"/>
        </w:numPr>
      </w:pPr>
      <w:r>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0481A8" w14:textId="77777777" w:rsidTr="00042AE9">
        <w:tc>
          <w:tcPr>
            <w:tcW w:w="9576" w:type="dxa"/>
            <w:shd w:val="clear" w:color="auto" w:fill="D9D9D9" w:themeFill="background1" w:themeFillShade="D9"/>
          </w:tcPr>
          <w:p w14:paraId="3630BE62" w14:textId="77777777" w:rsidR="0099607F" w:rsidRPr="006824F5" w:rsidRDefault="0099607F" w:rsidP="00042AE9">
            <w:pPr>
              <w:rPr>
                <w:rStyle w:val="CodeSnippet"/>
              </w:rPr>
            </w:pPr>
            <w:r w:rsidRPr="006824F5">
              <w:rPr>
                <w:rStyle w:val="CodeSnippet"/>
              </w:rPr>
              <w:t>template_name: &lt;name string&gt;</w:t>
            </w:r>
          </w:p>
        </w:tc>
      </w:tr>
    </w:tbl>
    <w:p w14:paraId="52EECB85"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09DAB80" w14:textId="77777777" w:rsidTr="00042AE9">
        <w:tc>
          <w:tcPr>
            <w:tcW w:w="9576" w:type="dxa"/>
            <w:shd w:val="clear" w:color="auto" w:fill="D9D9D9" w:themeFill="background1" w:themeFillShade="D9"/>
          </w:tcPr>
          <w:p w14:paraId="2E027DB7" w14:textId="77777777" w:rsidR="0099607F" w:rsidRPr="006824F5" w:rsidRDefault="0099607F" w:rsidP="00042AE9">
            <w:pPr>
              <w:rPr>
                <w:rStyle w:val="CodeSnippet"/>
              </w:rPr>
            </w:pPr>
            <w:r w:rsidRPr="006824F5">
              <w:rPr>
                <w:rStyle w:val="CodeSnippet"/>
              </w:rPr>
              <w:t>template_name: My service template</w:t>
            </w:r>
          </w:p>
        </w:tc>
      </w:tr>
    </w:tbl>
    <w:p w14:paraId="2BC9150F" w14:textId="77777777" w:rsidR="0099607F" w:rsidRDefault="0099607F" w:rsidP="0099607F">
      <w:pPr>
        <w:pStyle w:val="Heading5"/>
        <w:numPr>
          <w:ilvl w:val="4"/>
          <w:numId w:val="3"/>
        </w:numPr>
      </w:pPr>
      <w:r>
        <w:t>Notes</w:t>
      </w:r>
    </w:p>
    <w:p w14:paraId="5C39A5D5" w14:textId="77777777" w:rsidR="0099607F" w:rsidRDefault="0099607F" w:rsidP="0099607F">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2A9BBDDD" w14:textId="77777777" w:rsidR="0099607F" w:rsidRDefault="0099607F" w:rsidP="0099607F">
      <w:pPr>
        <w:pStyle w:val="Heading4"/>
        <w:numPr>
          <w:ilvl w:val="3"/>
          <w:numId w:val="3"/>
        </w:numPr>
      </w:pPr>
      <w:bookmarkStart w:id="464" w:name="_Toc379455049"/>
      <w:r>
        <w:t>template_author</w:t>
      </w:r>
      <w:bookmarkEnd w:id="464"/>
      <w:r>
        <w:t xml:space="preserve"> </w:t>
      </w:r>
    </w:p>
    <w:p w14:paraId="33CF86D3" w14:textId="77777777" w:rsidR="0099607F" w:rsidRDefault="0099607F" w:rsidP="0099607F">
      <w:r>
        <w:t>This optional metadata keyname can be used to declare the author(s) of the service template as a single-line string value.</w:t>
      </w:r>
    </w:p>
    <w:p w14:paraId="3B7427B1"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6DA6A0E" w14:textId="77777777" w:rsidTr="00042AE9">
        <w:trPr>
          <w:trHeight w:val="256"/>
        </w:trPr>
        <w:tc>
          <w:tcPr>
            <w:tcW w:w="9576" w:type="dxa"/>
            <w:shd w:val="clear" w:color="auto" w:fill="D9D9D9" w:themeFill="background1" w:themeFillShade="D9"/>
          </w:tcPr>
          <w:p w14:paraId="72237F60" w14:textId="77777777" w:rsidR="0099607F" w:rsidRPr="006824F5" w:rsidRDefault="0099607F" w:rsidP="00042AE9">
            <w:pPr>
              <w:rPr>
                <w:rStyle w:val="CodeSnippet"/>
              </w:rPr>
            </w:pPr>
            <w:r w:rsidRPr="006824F5">
              <w:rPr>
                <w:rStyle w:val="CodeSnippet"/>
              </w:rPr>
              <w:t>template_author</w:t>
            </w:r>
          </w:p>
        </w:tc>
      </w:tr>
    </w:tbl>
    <w:p w14:paraId="14236F62"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076B80C" w14:textId="77777777" w:rsidTr="00042AE9">
        <w:tc>
          <w:tcPr>
            <w:tcW w:w="9576" w:type="dxa"/>
            <w:shd w:val="clear" w:color="auto" w:fill="D9D9D9" w:themeFill="background1" w:themeFillShade="D9"/>
          </w:tcPr>
          <w:p w14:paraId="2E74C357" w14:textId="77777777" w:rsidR="0099607F" w:rsidRPr="006824F5" w:rsidRDefault="0099607F" w:rsidP="00042AE9">
            <w:pPr>
              <w:rPr>
                <w:rStyle w:val="CodeSnippet"/>
              </w:rPr>
            </w:pPr>
            <w:r w:rsidRPr="006824F5">
              <w:rPr>
                <w:rStyle w:val="CodeSnippet"/>
              </w:rPr>
              <w:t>template_author: &lt;author string&gt;</w:t>
            </w:r>
          </w:p>
        </w:tc>
      </w:tr>
    </w:tbl>
    <w:p w14:paraId="757F7D39"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93E96A" w14:textId="77777777" w:rsidTr="00042AE9">
        <w:tc>
          <w:tcPr>
            <w:tcW w:w="9576" w:type="dxa"/>
            <w:shd w:val="clear" w:color="auto" w:fill="D9D9D9" w:themeFill="background1" w:themeFillShade="D9"/>
          </w:tcPr>
          <w:p w14:paraId="36F3DDE2" w14:textId="77777777" w:rsidR="0099607F" w:rsidRPr="006824F5" w:rsidRDefault="0099607F" w:rsidP="00042AE9">
            <w:pPr>
              <w:rPr>
                <w:rStyle w:val="CodeSnippet"/>
              </w:rPr>
            </w:pPr>
            <w:r w:rsidRPr="006824F5">
              <w:rPr>
                <w:rStyle w:val="CodeSnippet"/>
              </w:rPr>
              <w:t>template_</w:t>
            </w:r>
            <w:r>
              <w:rPr>
                <w:rStyle w:val="CodeSnippet"/>
              </w:rPr>
              <w:t>author</w:t>
            </w:r>
            <w:r w:rsidRPr="006824F5">
              <w:rPr>
                <w:rStyle w:val="CodeSnippet"/>
              </w:rPr>
              <w:t>: My service template</w:t>
            </w:r>
          </w:p>
        </w:tc>
      </w:tr>
    </w:tbl>
    <w:p w14:paraId="796E57D4" w14:textId="77777777" w:rsidR="0099607F" w:rsidRDefault="0099607F" w:rsidP="0099607F">
      <w:pPr>
        <w:pStyle w:val="Heading4"/>
        <w:numPr>
          <w:ilvl w:val="3"/>
          <w:numId w:val="3"/>
        </w:numPr>
      </w:pPr>
      <w:bookmarkStart w:id="465" w:name="_Toc379455050"/>
      <w:r>
        <w:t>template_version</w:t>
      </w:r>
      <w:bookmarkEnd w:id="465"/>
    </w:p>
    <w:p w14:paraId="192C556E" w14:textId="77777777" w:rsidR="0099607F" w:rsidRDefault="0099607F" w:rsidP="0099607F">
      <w:r>
        <w:t>This optional metadata keyname can be used to declare a domain specific version of the service template as a single-line string value.</w:t>
      </w:r>
    </w:p>
    <w:p w14:paraId="54D628B6"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0B82964" w14:textId="77777777" w:rsidTr="00042AE9">
        <w:trPr>
          <w:trHeight w:val="256"/>
        </w:trPr>
        <w:tc>
          <w:tcPr>
            <w:tcW w:w="9576" w:type="dxa"/>
            <w:shd w:val="clear" w:color="auto" w:fill="D9D9D9" w:themeFill="background1" w:themeFillShade="D9"/>
          </w:tcPr>
          <w:p w14:paraId="36E4C075" w14:textId="77777777" w:rsidR="0099607F" w:rsidRPr="006824F5" w:rsidRDefault="0099607F" w:rsidP="00042AE9">
            <w:pPr>
              <w:rPr>
                <w:rStyle w:val="CodeSnippet"/>
              </w:rPr>
            </w:pPr>
            <w:r w:rsidRPr="006824F5">
              <w:rPr>
                <w:rStyle w:val="CodeSnippet"/>
              </w:rPr>
              <w:t>template_version</w:t>
            </w:r>
          </w:p>
        </w:tc>
      </w:tr>
    </w:tbl>
    <w:p w14:paraId="34188F7C" w14:textId="77777777" w:rsidR="0099607F" w:rsidRPr="00A1088F" w:rsidRDefault="0099607F" w:rsidP="0099607F">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92825E1" w14:textId="77777777" w:rsidTr="00042AE9">
        <w:tc>
          <w:tcPr>
            <w:tcW w:w="9576" w:type="dxa"/>
            <w:shd w:val="clear" w:color="auto" w:fill="D9D9D9" w:themeFill="background1" w:themeFillShade="D9"/>
          </w:tcPr>
          <w:p w14:paraId="2D455DB1" w14:textId="77777777" w:rsidR="0099607F" w:rsidRPr="006824F5" w:rsidRDefault="0099607F" w:rsidP="00042AE9">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7442115F" w14:textId="77777777" w:rsidR="0099607F"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D4FF892" w14:textId="77777777" w:rsidTr="00042AE9">
        <w:tc>
          <w:tcPr>
            <w:tcW w:w="9576" w:type="dxa"/>
            <w:shd w:val="clear" w:color="auto" w:fill="D9D9D9" w:themeFill="background1" w:themeFillShade="D9"/>
          </w:tcPr>
          <w:p w14:paraId="25A16FEF" w14:textId="77777777" w:rsidR="0099607F" w:rsidRPr="006824F5" w:rsidRDefault="0099607F" w:rsidP="00042AE9">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3FFFBD39" w14:textId="77777777" w:rsidR="0099607F" w:rsidRDefault="0099607F" w:rsidP="0099607F">
      <w:pPr>
        <w:pStyle w:val="Heading5"/>
        <w:numPr>
          <w:ilvl w:val="4"/>
          <w:numId w:val="3"/>
        </w:numPr>
      </w:pPr>
      <w:r>
        <w:t>Notes:</w:t>
      </w:r>
    </w:p>
    <w:p w14:paraId="510B18C9" w14:textId="77777777" w:rsidR="0099607F" w:rsidRPr="008E223F" w:rsidRDefault="0099607F" w:rsidP="0099607F">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w:t>
      </w:r>
      <w:r>
        <w:lastRenderedPageBreak/>
        <w:t xml:space="preserve">used in conjunction with a unique </w:t>
      </w:r>
      <w:r w:rsidRPr="00860225">
        <w:rPr>
          <w:rStyle w:val="CodeSnippetHighlight"/>
        </w:rPr>
        <w:t>template_name</w:t>
      </w:r>
      <w:r>
        <w:t xml:space="preserve"> value to enable lifecycle management of the service template and its contents.  </w:t>
      </w:r>
    </w:p>
    <w:p w14:paraId="31C2B222" w14:textId="77777777" w:rsidR="0099607F" w:rsidRDefault="0099607F" w:rsidP="0099607F">
      <w:pPr>
        <w:pStyle w:val="Heading4"/>
        <w:numPr>
          <w:ilvl w:val="3"/>
          <w:numId w:val="3"/>
        </w:numPr>
      </w:pPr>
      <w:bookmarkStart w:id="466" w:name="_Toc379455052"/>
      <w:bookmarkStart w:id="467" w:name="_Toc373867854"/>
      <w:bookmarkEnd w:id="463"/>
      <w:proofErr w:type="gramStart"/>
      <w:r>
        <w:t>description</w:t>
      </w:r>
      <w:proofErr w:type="gramEnd"/>
    </w:p>
    <w:p w14:paraId="15389766" w14:textId="77777777" w:rsidR="0099607F" w:rsidRDefault="0099607F" w:rsidP="0099607F">
      <w:r>
        <w:t>This optional keyname provides a means to include single or multiline descriptions within a TOSCA Simple Profile template as a scalar string value.</w:t>
      </w:r>
    </w:p>
    <w:p w14:paraId="3714DDC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9D8395" w14:textId="77777777" w:rsidTr="00042AE9">
        <w:tc>
          <w:tcPr>
            <w:tcW w:w="9576" w:type="dxa"/>
            <w:shd w:val="clear" w:color="auto" w:fill="D9D9D9" w:themeFill="background1" w:themeFillShade="D9"/>
          </w:tcPr>
          <w:p w14:paraId="368BE358" w14:textId="77777777" w:rsidR="0099607F" w:rsidRPr="006824F5" w:rsidRDefault="0099607F" w:rsidP="00042AE9">
            <w:pPr>
              <w:rPr>
                <w:rStyle w:val="CodeSnippet"/>
              </w:rPr>
            </w:pPr>
            <w:r w:rsidRPr="006824F5">
              <w:rPr>
                <w:rStyle w:val="CodeSnippet"/>
              </w:rPr>
              <w:t>description</w:t>
            </w:r>
          </w:p>
        </w:tc>
      </w:tr>
    </w:tbl>
    <w:p w14:paraId="48CDB216" w14:textId="77777777" w:rsidR="0099607F" w:rsidRDefault="0099607F" w:rsidP="0099607F">
      <w:pPr>
        <w:pStyle w:val="Heading4"/>
        <w:numPr>
          <w:ilvl w:val="3"/>
          <w:numId w:val="3"/>
        </w:numPr>
      </w:pPr>
      <w:r>
        <w:t>dsl_definitions</w:t>
      </w:r>
    </w:p>
    <w:p w14:paraId="1635D05C" w14:textId="77777777" w:rsidR="0099607F" w:rsidRPr="002E5985" w:rsidRDefault="0099607F" w:rsidP="0099607F">
      <w:r>
        <w:t>This optional keyname provides a section to define macros (e.g., YAML-style macros when using the TOSCA Simple Profile in YAML specification).</w:t>
      </w:r>
    </w:p>
    <w:p w14:paraId="29870F26"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F3DE42E" w14:textId="77777777" w:rsidTr="00042AE9">
        <w:trPr>
          <w:trHeight w:val="256"/>
        </w:trPr>
        <w:tc>
          <w:tcPr>
            <w:tcW w:w="9576" w:type="dxa"/>
            <w:shd w:val="clear" w:color="auto" w:fill="D9D9D9" w:themeFill="background1" w:themeFillShade="D9"/>
          </w:tcPr>
          <w:p w14:paraId="3D5CE159" w14:textId="77777777" w:rsidR="0099607F" w:rsidRPr="006824F5" w:rsidRDefault="0099607F" w:rsidP="00042AE9">
            <w:pPr>
              <w:rPr>
                <w:rStyle w:val="CodeSnippet"/>
              </w:rPr>
            </w:pPr>
            <w:r>
              <w:rPr>
                <w:rStyle w:val="CodeSnippet"/>
              </w:rPr>
              <w:t>dsl_definitions</w:t>
            </w:r>
          </w:p>
        </w:tc>
      </w:tr>
    </w:tbl>
    <w:p w14:paraId="7467922C"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3012F36" w14:textId="77777777" w:rsidTr="00042AE9">
        <w:trPr>
          <w:trHeight w:val="256"/>
        </w:trPr>
        <w:tc>
          <w:tcPr>
            <w:tcW w:w="9576" w:type="dxa"/>
            <w:shd w:val="clear" w:color="auto" w:fill="D9D9D9" w:themeFill="background1" w:themeFillShade="D9"/>
          </w:tcPr>
          <w:p w14:paraId="445F9D8B" w14:textId="77777777" w:rsidR="0099607F" w:rsidRPr="006824F5" w:rsidRDefault="0099607F" w:rsidP="00042AE9">
            <w:pPr>
              <w:rPr>
                <w:rStyle w:val="CodeSnippet"/>
                <w:noProof/>
              </w:rPr>
            </w:pPr>
            <w:r>
              <w:rPr>
                <w:rStyle w:val="CodeSnippet"/>
                <w:noProof/>
              </w:rPr>
              <w:t>dsl_definitions</w:t>
            </w:r>
            <w:r w:rsidRPr="006824F5">
              <w:rPr>
                <w:rStyle w:val="CodeSnippet"/>
                <w:noProof/>
              </w:rPr>
              <w:t>:</w:t>
            </w:r>
          </w:p>
          <w:p w14:paraId="232BA534" w14:textId="77777777" w:rsidR="0099607F" w:rsidRPr="006824F5" w:rsidRDefault="0099607F" w:rsidP="00042AE9">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5C6D8F36" w14:textId="77777777" w:rsidR="0099607F" w:rsidRPr="006824F5" w:rsidRDefault="0099607F" w:rsidP="00042AE9">
            <w:pPr>
              <w:rPr>
                <w:rStyle w:val="CodeSnippet"/>
                <w:noProof/>
              </w:rPr>
            </w:pPr>
            <w:r w:rsidRPr="006824F5">
              <w:rPr>
                <w:rStyle w:val="CodeSnippet"/>
                <w:noProof/>
              </w:rPr>
              <w:t xml:space="preserve">   ...</w:t>
            </w:r>
          </w:p>
          <w:p w14:paraId="721BE3DB" w14:textId="77777777" w:rsidR="0099607F" w:rsidRPr="006824F5" w:rsidRDefault="0099607F" w:rsidP="00042AE9">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4F7CFEC3"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4A9FF16" w14:textId="77777777" w:rsidTr="00042AE9">
        <w:trPr>
          <w:trHeight w:val="256"/>
        </w:trPr>
        <w:tc>
          <w:tcPr>
            <w:tcW w:w="9576" w:type="dxa"/>
            <w:shd w:val="clear" w:color="auto" w:fill="D9D9D9" w:themeFill="background1" w:themeFillShade="D9"/>
          </w:tcPr>
          <w:p w14:paraId="09465802" w14:textId="77777777" w:rsidR="0099607F" w:rsidRPr="008C7272" w:rsidRDefault="0099607F" w:rsidP="00042AE9">
            <w:pPr>
              <w:rPr>
                <w:rStyle w:val="CodeSnippet"/>
                <w:noProof/>
              </w:rPr>
            </w:pPr>
            <w:r w:rsidRPr="0080152C">
              <w:rPr>
                <w:rStyle w:val="CodeSnippetHighlight"/>
                <w:noProof/>
              </w:rPr>
              <w:t>dsl_definitions</w:t>
            </w:r>
            <w:r w:rsidRPr="008C7272">
              <w:rPr>
                <w:rStyle w:val="CodeSnippet"/>
                <w:noProof/>
              </w:rPr>
              <w:t>:</w:t>
            </w:r>
          </w:p>
          <w:p w14:paraId="6AAAFE0B" w14:textId="77777777" w:rsidR="0099607F" w:rsidRPr="008C7272" w:rsidRDefault="0099607F" w:rsidP="00042AE9">
            <w:pPr>
              <w:rPr>
                <w:rStyle w:val="CodeSnippet"/>
                <w:noProof/>
              </w:rPr>
            </w:pPr>
            <w:r w:rsidRPr="008C7272">
              <w:rPr>
                <w:rStyle w:val="CodeSnippet"/>
                <w:noProof/>
              </w:rPr>
              <w:t xml:space="preserve">    ubuntu_</w:t>
            </w:r>
            <w:r>
              <w:rPr>
                <w:rStyle w:val="CodeSnippet"/>
                <w:noProof/>
              </w:rPr>
              <w:t>image_props: &amp;ubuntu_image_props</w:t>
            </w:r>
          </w:p>
          <w:p w14:paraId="3CE0EA7A" w14:textId="77777777" w:rsidR="0099607F" w:rsidRPr="008C7272" w:rsidRDefault="0099607F" w:rsidP="00042AE9">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1B90152D" w14:textId="77777777" w:rsidR="0099607F" w:rsidRPr="008C7272" w:rsidRDefault="0099607F" w:rsidP="00042AE9">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01892470" w14:textId="77777777" w:rsidR="0099607F" w:rsidRPr="008C7272" w:rsidRDefault="0099607F" w:rsidP="00042AE9">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05477BF0" w14:textId="77777777" w:rsidR="0099607F" w:rsidRDefault="0099607F" w:rsidP="00042AE9">
            <w:pPr>
              <w:rPr>
                <w:rStyle w:val="CodeSnippet"/>
                <w:noProof/>
              </w:rPr>
            </w:pPr>
            <w:r w:rsidRPr="008C7272">
              <w:rPr>
                <w:rStyle w:val="CodeSnippet"/>
                <w:noProof/>
              </w:rPr>
              <w:t xml:space="preserve">      os_version: 14.04</w:t>
            </w:r>
          </w:p>
          <w:p w14:paraId="226A4FDA" w14:textId="77777777" w:rsidR="0099607F" w:rsidRDefault="0099607F" w:rsidP="00042AE9">
            <w:pPr>
              <w:rPr>
                <w:rStyle w:val="CodeSnippet"/>
                <w:noProof/>
              </w:rPr>
            </w:pPr>
          </w:p>
          <w:p w14:paraId="63861CDE" w14:textId="77777777" w:rsidR="0099607F" w:rsidRPr="008C7272" w:rsidRDefault="0099607F" w:rsidP="00042AE9">
            <w:pPr>
              <w:rPr>
                <w:rStyle w:val="CodeSnippet"/>
                <w:noProof/>
              </w:rPr>
            </w:pPr>
            <w:r>
              <w:rPr>
                <w:rStyle w:val="CodeSnippet"/>
                <w:noProof/>
              </w:rPr>
              <w:t xml:space="preserve">    redhat_image_props: &amp;redhat_image_props</w:t>
            </w:r>
          </w:p>
          <w:p w14:paraId="2B0E53D1" w14:textId="77777777" w:rsidR="0099607F" w:rsidRPr="008C7272" w:rsidRDefault="0099607F" w:rsidP="00042AE9">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5FB24EF1" w14:textId="77777777" w:rsidR="0099607F" w:rsidRPr="008C7272" w:rsidRDefault="0099607F" w:rsidP="00042AE9">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568B6178" w14:textId="77777777" w:rsidR="0099607F" w:rsidRPr="008C7272" w:rsidRDefault="0099607F" w:rsidP="00042AE9">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3C272457" w14:textId="77777777" w:rsidR="0099607F" w:rsidRPr="006824F5" w:rsidRDefault="0099607F" w:rsidP="00042AE9">
            <w:pPr>
              <w:rPr>
                <w:rStyle w:val="CodeSnippet"/>
              </w:rPr>
            </w:pPr>
            <w:r w:rsidRPr="008C7272">
              <w:rPr>
                <w:rStyle w:val="CodeSnippet"/>
                <w:noProof/>
              </w:rPr>
              <w:t xml:space="preserve">      os_version: </w:t>
            </w:r>
            <w:r>
              <w:rPr>
                <w:rStyle w:val="CodeSnippet"/>
                <w:noProof/>
              </w:rPr>
              <w:t>6.6</w:t>
            </w:r>
          </w:p>
        </w:tc>
      </w:tr>
    </w:tbl>
    <w:p w14:paraId="48ABD4E5" w14:textId="77777777" w:rsidR="0099607F" w:rsidRDefault="0099607F" w:rsidP="0099607F">
      <w:pPr>
        <w:pStyle w:val="Heading4"/>
        <w:numPr>
          <w:ilvl w:val="3"/>
          <w:numId w:val="3"/>
        </w:numPr>
      </w:pPr>
      <w:bookmarkStart w:id="468" w:name="_Toc379455053"/>
      <w:bookmarkStart w:id="469" w:name="_Ref390325370"/>
      <w:bookmarkStart w:id="470" w:name="_Ref390325397"/>
      <w:bookmarkStart w:id="471" w:name="_Ref390325410"/>
      <w:bookmarkEnd w:id="466"/>
      <w:proofErr w:type="gramStart"/>
      <w:r>
        <w:t>repositories</w:t>
      </w:r>
      <w:proofErr w:type="gramEnd"/>
    </w:p>
    <w:p w14:paraId="0313303C" w14:textId="77777777" w:rsidR="0099607F" w:rsidRPr="002E5985" w:rsidRDefault="0099607F" w:rsidP="0099607F">
      <w:r>
        <w:t>This optional keyname provides a section to define external repositories which may contain artifacts or other TOSCA Service Templates which might be referenced or imported by the TOSCA Service Template definition.</w:t>
      </w:r>
    </w:p>
    <w:p w14:paraId="122E1583"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AA88101" w14:textId="77777777" w:rsidTr="00042AE9">
        <w:trPr>
          <w:trHeight w:val="256"/>
        </w:trPr>
        <w:tc>
          <w:tcPr>
            <w:tcW w:w="9576" w:type="dxa"/>
            <w:shd w:val="clear" w:color="auto" w:fill="D9D9D9" w:themeFill="background1" w:themeFillShade="D9"/>
          </w:tcPr>
          <w:p w14:paraId="0CFC0069" w14:textId="77777777" w:rsidR="0099607F" w:rsidRPr="006824F5" w:rsidRDefault="0099607F" w:rsidP="00042AE9">
            <w:pPr>
              <w:rPr>
                <w:rStyle w:val="CodeSnippet"/>
              </w:rPr>
            </w:pPr>
            <w:r>
              <w:rPr>
                <w:rStyle w:val="CodeSnippet"/>
              </w:rPr>
              <w:t>repositories</w:t>
            </w:r>
          </w:p>
        </w:tc>
      </w:tr>
    </w:tbl>
    <w:p w14:paraId="6D69DA6D"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0AC92E4" w14:textId="77777777" w:rsidTr="00042AE9">
        <w:trPr>
          <w:trHeight w:val="256"/>
        </w:trPr>
        <w:tc>
          <w:tcPr>
            <w:tcW w:w="9576" w:type="dxa"/>
            <w:shd w:val="clear" w:color="auto" w:fill="D9D9D9" w:themeFill="background1" w:themeFillShade="D9"/>
          </w:tcPr>
          <w:p w14:paraId="10ED8A5A" w14:textId="77777777" w:rsidR="0099607F" w:rsidRPr="006824F5" w:rsidRDefault="0099607F" w:rsidP="00042AE9">
            <w:pPr>
              <w:rPr>
                <w:rStyle w:val="CodeSnippet"/>
                <w:noProof/>
              </w:rPr>
            </w:pPr>
            <w:r>
              <w:rPr>
                <w:rStyle w:val="CodeSnippet"/>
                <w:noProof/>
              </w:rPr>
              <w:t>repositories</w:t>
            </w:r>
            <w:r w:rsidRPr="006824F5">
              <w:rPr>
                <w:rStyle w:val="CodeSnippet"/>
                <w:noProof/>
              </w:rPr>
              <w:t>:</w:t>
            </w:r>
          </w:p>
          <w:p w14:paraId="03E150D4" w14:textId="77777777" w:rsidR="0099607F" w:rsidRPr="006824F5" w:rsidRDefault="0099607F" w:rsidP="00042AE9">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75E675FB" w14:textId="77777777" w:rsidR="0099607F" w:rsidRPr="006824F5" w:rsidRDefault="0099607F" w:rsidP="00042AE9">
            <w:pPr>
              <w:rPr>
                <w:rStyle w:val="CodeSnippet"/>
                <w:noProof/>
              </w:rPr>
            </w:pPr>
            <w:r w:rsidRPr="006824F5">
              <w:rPr>
                <w:rStyle w:val="CodeSnippet"/>
                <w:noProof/>
              </w:rPr>
              <w:t xml:space="preserve">   ...</w:t>
            </w:r>
          </w:p>
          <w:p w14:paraId="25491B64" w14:textId="77777777" w:rsidR="0099607F" w:rsidRPr="006824F5" w:rsidRDefault="0099607F" w:rsidP="00042AE9">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778BD3D8"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5A68330" w14:textId="77777777" w:rsidTr="00042AE9">
        <w:trPr>
          <w:trHeight w:val="256"/>
        </w:trPr>
        <w:tc>
          <w:tcPr>
            <w:tcW w:w="9576" w:type="dxa"/>
            <w:shd w:val="clear" w:color="auto" w:fill="D9D9D9" w:themeFill="background1" w:themeFillShade="D9"/>
          </w:tcPr>
          <w:p w14:paraId="4A4B0D51" w14:textId="77777777" w:rsidR="0099607F" w:rsidRPr="008C7272" w:rsidRDefault="0099607F" w:rsidP="00042AE9">
            <w:pPr>
              <w:rPr>
                <w:rStyle w:val="CodeSnippet"/>
                <w:noProof/>
              </w:rPr>
            </w:pPr>
            <w:r>
              <w:rPr>
                <w:rStyle w:val="CodeSnippetHighlight"/>
                <w:noProof/>
              </w:rPr>
              <w:t>repositories</w:t>
            </w:r>
            <w:r w:rsidRPr="008C7272">
              <w:rPr>
                <w:rStyle w:val="CodeSnippet"/>
                <w:noProof/>
              </w:rPr>
              <w:t>:</w:t>
            </w:r>
          </w:p>
          <w:p w14:paraId="3C4AA794" w14:textId="77777777" w:rsidR="0099607F" w:rsidRDefault="0099607F" w:rsidP="00042AE9">
            <w:pPr>
              <w:rPr>
                <w:rStyle w:val="CodeSnippet"/>
              </w:rPr>
            </w:pPr>
            <w:r>
              <w:rPr>
                <w:rStyle w:val="CodeSnippet"/>
              </w:rPr>
              <w:t xml:space="preserve">  my_project_artifact_repo:</w:t>
            </w:r>
          </w:p>
          <w:p w14:paraId="170BB9BA" w14:textId="77777777" w:rsidR="0099607F" w:rsidRPr="00AF702A" w:rsidRDefault="0099607F" w:rsidP="00042AE9">
            <w:pPr>
              <w:rPr>
                <w:rStyle w:val="CodeSnippet"/>
              </w:rPr>
            </w:pPr>
            <w:r>
              <w:rPr>
                <w:rStyle w:val="CodeSnippet"/>
              </w:rPr>
              <w:t xml:space="preserve">    description: development repository for TAR archives and Bash scripts</w:t>
            </w:r>
          </w:p>
          <w:p w14:paraId="37E0C9B2" w14:textId="77777777" w:rsidR="0099607F" w:rsidRPr="006824F5" w:rsidRDefault="0099607F" w:rsidP="00042AE9">
            <w:pPr>
              <w:rPr>
                <w:rStyle w:val="CodeSnippet"/>
              </w:rPr>
            </w:pPr>
            <w:r w:rsidRPr="00AF702A">
              <w:rPr>
                <w:rStyle w:val="CodeSnippet"/>
              </w:rPr>
              <w:t xml:space="preserve">  </w:t>
            </w:r>
            <w:r>
              <w:rPr>
                <w:rStyle w:val="CodeSnippet"/>
              </w:rPr>
              <w:t xml:space="preserve">  </w:t>
            </w:r>
            <w:r w:rsidRPr="00AF702A">
              <w:rPr>
                <w:rStyle w:val="CodeSnippet"/>
              </w:rPr>
              <w:t xml:space="preserve">url: </w:t>
            </w:r>
            <w:hyperlink r:id="rId71" w:history="1">
              <w:r w:rsidRPr="006B70CC">
                <w:rPr>
                  <w:rStyle w:val="Hyperlink"/>
                  <w:rFonts w:ascii="Consolas" w:hAnsi="Consolas"/>
                </w:rPr>
                <w:t>http://mycompany.com/repository/myproject/</w:t>
              </w:r>
            </w:hyperlink>
          </w:p>
        </w:tc>
      </w:tr>
    </w:tbl>
    <w:p w14:paraId="200393E4" w14:textId="77777777" w:rsidR="0099607F" w:rsidRDefault="0099607F" w:rsidP="0099607F">
      <w:pPr>
        <w:pStyle w:val="Heading4"/>
        <w:numPr>
          <w:ilvl w:val="3"/>
          <w:numId w:val="3"/>
        </w:numPr>
      </w:pPr>
      <w:proofErr w:type="gramStart"/>
      <w:r>
        <w:t>imports</w:t>
      </w:r>
      <w:proofErr w:type="gramEnd"/>
    </w:p>
    <w:p w14:paraId="444D684C" w14:textId="77777777" w:rsidR="0099607F" w:rsidRPr="002E5985" w:rsidRDefault="0099607F" w:rsidP="0099607F">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68A6F69C"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554D4D1" w14:textId="77777777" w:rsidTr="00042AE9">
        <w:trPr>
          <w:trHeight w:val="256"/>
        </w:trPr>
        <w:tc>
          <w:tcPr>
            <w:tcW w:w="9576" w:type="dxa"/>
            <w:shd w:val="clear" w:color="auto" w:fill="D9D9D9" w:themeFill="background1" w:themeFillShade="D9"/>
          </w:tcPr>
          <w:p w14:paraId="684FB80E" w14:textId="77777777" w:rsidR="0099607F" w:rsidRPr="006824F5" w:rsidRDefault="0099607F" w:rsidP="00042AE9">
            <w:pPr>
              <w:rPr>
                <w:rStyle w:val="CodeSnippet"/>
              </w:rPr>
            </w:pPr>
            <w:r w:rsidRPr="006824F5">
              <w:rPr>
                <w:rStyle w:val="CodeSnippet"/>
              </w:rPr>
              <w:t>imports</w:t>
            </w:r>
          </w:p>
        </w:tc>
      </w:tr>
    </w:tbl>
    <w:p w14:paraId="327526B3"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5CF7DC8" w14:textId="77777777" w:rsidTr="00042AE9">
        <w:trPr>
          <w:trHeight w:val="256"/>
        </w:trPr>
        <w:tc>
          <w:tcPr>
            <w:tcW w:w="9576" w:type="dxa"/>
            <w:shd w:val="clear" w:color="auto" w:fill="D9D9D9" w:themeFill="background1" w:themeFillShade="D9"/>
          </w:tcPr>
          <w:p w14:paraId="535A7386" w14:textId="77777777" w:rsidR="0099607F" w:rsidRPr="006824F5" w:rsidRDefault="0099607F" w:rsidP="00042AE9">
            <w:pPr>
              <w:rPr>
                <w:rStyle w:val="CodeSnippet"/>
              </w:rPr>
            </w:pPr>
            <w:r w:rsidRPr="006824F5">
              <w:rPr>
                <w:rStyle w:val="CodeSnippet"/>
              </w:rPr>
              <w:t>imports:</w:t>
            </w:r>
          </w:p>
          <w:p w14:paraId="500EB4FE" w14:textId="77777777" w:rsidR="0099607F" w:rsidRPr="006824F5" w:rsidRDefault="0099607F" w:rsidP="00042AE9">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5F4261E4" w14:textId="77777777" w:rsidR="0099607F" w:rsidRPr="006824F5" w:rsidRDefault="0099607F" w:rsidP="00042AE9">
            <w:pPr>
              <w:rPr>
                <w:rStyle w:val="CodeSnippet"/>
                <w:noProof/>
              </w:rPr>
            </w:pPr>
            <w:r w:rsidRPr="006824F5">
              <w:rPr>
                <w:rStyle w:val="CodeSnippet"/>
                <w:noProof/>
              </w:rPr>
              <w:t xml:space="preserve">   - ...</w:t>
            </w:r>
          </w:p>
          <w:p w14:paraId="10B25E11" w14:textId="77777777" w:rsidR="0099607F" w:rsidRPr="006824F5" w:rsidRDefault="0099607F" w:rsidP="00042AE9">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24191FB3"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73F2B9B" w14:textId="77777777" w:rsidTr="00042AE9">
        <w:trPr>
          <w:trHeight w:val="256"/>
        </w:trPr>
        <w:tc>
          <w:tcPr>
            <w:tcW w:w="9576" w:type="dxa"/>
            <w:shd w:val="clear" w:color="auto" w:fill="D9D9D9" w:themeFill="background1" w:themeFillShade="D9"/>
          </w:tcPr>
          <w:p w14:paraId="72E1D8C9" w14:textId="77777777" w:rsidR="0099607F" w:rsidRPr="006824F5" w:rsidRDefault="0099607F" w:rsidP="00042AE9">
            <w:pPr>
              <w:rPr>
                <w:rStyle w:val="CodeSnippet"/>
                <w:noProof/>
              </w:rPr>
            </w:pPr>
            <w:r w:rsidRPr="006824F5">
              <w:rPr>
                <w:rStyle w:val="CodeSnippet"/>
                <w:noProof/>
              </w:rPr>
              <w:t xml:space="preserve"># An example import of definitions files from a location relative to the </w:t>
            </w:r>
          </w:p>
          <w:p w14:paraId="5D469127" w14:textId="77777777" w:rsidR="0099607F" w:rsidRPr="006824F5" w:rsidRDefault="0099607F" w:rsidP="00042AE9">
            <w:pPr>
              <w:rPr>
                <w:rStyle w:val="CodeSnippet"/>
                <w:noProof/>
              </w:rPr>
            </w:pPr>
            <w:r w:rsidRPr="006824F5">
              <w:rPr>
                <w:rStyle w:val="CodeSnippet"/>
                <w:noProof/>
              </w:rPr>
              <w:t># file location of the service template declaring the import.</w:t>
            </w:r>
          </w:p>
          <w:p w14:paraId="773B6200" w14:textId="77777777" w:rsidR="0099607F" w:rsidRPr="006824F5" w:rsidRDefault="0099607F" w:rsidP="00042AE9">
            <w:pPr>
              <w:rPr>
                <w:rStyle w:val="CodeSnippet"/>
                <w:noProof/>
              </w:rPr>
            </w:pPr>
            <w:r w:rsidRPr="004827FC">
              <w:rPr>
                <w:rStyle w:val="CodeSnippetHighlight"/>
              </w:rPr>
              <w:t>imports</w:t>
            </w:r>
            <w:r w:rsidRPr="006824F5">
              <w:rPr>
                <w:rStyle w:val="CodeSnippet"/>
                <w:noProof/>
              </w:rPr>
              <w:t>:</w:t>
            </w:r>
          </w:p>
          <w:p w14:paraId="3C2B9C3A" w14:textId="77777777" w:rsidR="0099607F" w:rsidRPr="006824F5" w:rsidRDefault="0099607F" w:rsidP="00042AE9">
            <w:pPr>
              <w:rPr>
                <w:rStyle w:val="CodeSnippet"/>
                <w:noProof/>
              </w:rPr>
            </w:pPr>
            <w:r w:rsidRPr="006824F5">
              <w:rPr>
                <w:rStyle w:val="CodeSnippet"/>
                <w:noProof/>
              </w:rPr>
              <w:t xml:space="preserve">  - </w:t>
            </w:r>
            <w:r>
              <w:rPr>
                <w:rStyle w:val="CodeSnippet"/>
                <w:noProof/>
              </w:rPr>
              <w:t xml:space="preserve">some_definitions: </w:t>
            </w:r>
            <w:r w:rsidRPr="006824F5">
              <w:rPr>
                <w:rStyle w:val="CodeSnippet"/>
                <w:noProof/>
              </w:rPr>
              <w:t>relative_path/my_defns/my_typesdefs_1.yaml</w:t>
            </w:r>
          </w:p>
          <w:p w14:paraId="70152B38" w14:textId="77777777" w:rsidR="0099607F" w:rsidRDefault="0099607F" w:rsidP="00042AE9">
            <w:pPr>
              <w:rPr>
                <w:rStyle w:val="CodeSnippet"/>
                <w:noProof/>
              </w:rPr>
            </w:pPr>
            <w:r w:rsidRPr="006824F5">
              <w:rPr>
                <w:rStyle w:val="CodeSnippet"/>
                <w:noProof/>
              </w:rPr>
              <w:t xml:space="preserve">  - </w:t>
            </w:r>
            <w:r>
              <w:rPr>
                <w:rStyle w:val="CodeSnippet"/>
                <w:noProof/>
              </w:rPr>
              <w:t>more_definitions:</w:t>
            </w:r>
          </w:p>
          <w:p w14:paraId="7727EE7D" w14:textId="77777777" w:rsidR="0099607F" w:rsidRDefault="0099607F" w:rsidP="00042AE9">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51F52805" w14:textId="77777777" w:rsidR="0099607F" w:rsidRDefault="0099607F" w:rsidP="00042AE9">
            <w:pPr>
              <w:rPr>
                <w:rStyle w:val="CodeSnippet"/>
              </w:rPr>
            </w:pPr>
            <w:r>
              <w:rPr>
                <w:rStyle w:val="CodeSnippet"/>
              </w:rPr>
              <w:t xml:space="preserve">      repository: my_company_repo</w:t>
            </w:r>
          </w:p>
          <w:p w14:paraId="450D3656" w14:textId="77777777" w:rsidR="0099607F" w:rsidRDefault="0099607F" w:rsidP="00042AE9">
            <w:pPr>
              <w:rPr>
                <w:rStyle w:val="CodeSnippet"/>
              </w:rPr>
            </w:pPr>
            <w:r>
              <w:rPr>
                <w:rStyle w:val="CodeSnippet"/>
              </w:rPr>
              <w:t xml:space="preserve">      namespace_uri: </w:t>
            </w:r>
            <w:hyperlink r:id="rId72" w:history="1">
              <w:r w:rsidRPr="00490B2F">
                <w:rPr>
                  <w:rStyle w:val="Hyperlink"/>
                  <w:rFonts w:ascii="Consolas" w:hAnsi="Consolas"/>
                </w:rPr>
                <w:t>http://mycompany.com/ns/tosca/2.0</w:t>
              </w:r>
            </w:hyperlink>
          </w:p>
          <w:p w14:paraId="26EA5803" w14:textId="77777777" w:rsidR="0099607F" w:rsidRPr="006824F5" w:rsidRDefault="0099607F" w:rsidP="00042AE9">
            <w:pPr>
              <w:rPr>
                <w:rStyle w:val="CodeSnippet"/>
              </w:rPr>
            </w:pPr>
            <w:r>
              <w:rPr>
                <w:rStyle w:val="CodeSnippet"/>
              </w:rPr>
              <w:t xml:space="preserve">      namespace_prefix: mycompany</w:t>
            </w:r>
          </w:p>
        </w:tc>
      </w:tr>
    </w:tbl>
    <w:p w14:paraId="1D789BD9" w14:textId="77777777" w:rsidR="0099607F" w:rsidRDefault="0099607F" w:rsidP="0099607F">
      <w:pPr>
        <w:pStyle w:val="Heading4"/>
        <w:numPr>
          <w:ilvl w:val="3"/>
          <w:numId w:val="3"/>
        </w:numPr>
      </w:pPr>
      <w:r>
        <w:lastRenderedPageBreak/>
        <w:t>artifact_types</w:t>
      </w:r>
    </w:p>
    <w:p w14:paraId="36FF92B3" w14:textId="77777777" w:rsidR="0099607F" w:rsidRPr="002E50C1" w:rsidRDefault="0099607F" w:rsidP="0099607F">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05AB9FB8"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A4D36F7" w14:textId="77777777" w:rsidTr="00042AE9">
        <w:trPr>
          <w:trHeight w:val="256"/>
        </w:trPr>
        <w:tc>
          <w:tcPr>
            <w:tcW w:w="9576" w:type="dxa"/>
            <w:shd w:val="clear" w:color="auto" w:fill="D9D9D9" w:themeFill="background1" w:themeFillShade="D9"/>
          </w:tcPr>
          <w:p w14:paraId="241AFC49" w14:textId="77777777" w:rsidR="0099607F" w:rsidRPr="006824F5" w:rsidRDefault="0099607F" w:rsidP="00042AE9">
            <w:pPr>
              <w:rPr>
                <w:rStyle w:val="CodeSnippet"/>
              </w:rPr>
            </w:pPr>
            <w:r>
              <w:rPr>
                <w:rStyle w:val="CodeSnippet"/>
              </w:rPr>
              <w:t>artifact_types</w:t>
            </w:r>
          </w:p>
        </w:tc>
      </w:tr>
    </w:tbl>
    <w:p w14:paraId="3F426F48"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CAA0046" w14:textId="77777777" w:rsidTr="00042AE9">
        <w:trPr>
          <w:trHeight w:val="256"/>
        </w:trPr>
        <w:tc>
          <w:tcPr>
            <w:tcW w:w="9576" w:type="dxa"/>
            <w:shd w:val="clear" w:color="auto" w:fill="D9D9D9" w:themeFill="background1" w:themeFillShade="D9"/>
          </w:tcPr>
          <w:p w14:paraId="72B3F6EB" w14:textId="77777777" w:rsidR="0099607F" w:rsidRPr="002E09F1" w:rsidRDefault="0099607F" w:rsidP="00042AE9">
            <w:pPr>
              <w:rPr>
                <w:rStyle w:val="CodeSnippet"/>
                <w:noProof/>
              </w:rPr>
            </w:pPr>
            <w:r>
              <w:rPr>
                <w:rStyle w:val="CodeSnippet"/>
                <w:noProof/>
              </w:rPr>
              <w:t>artifact</w:t>
            </w:r>
            <w:r w:rsidRPr="002E09F1">
              <w:rPr>
                <w:rStyle w:val="CodeSnippet"/>
                <w:noProof/>
              </w:rPr>
              <w:t>_types:</w:t>
            </w:r>
          </w:p>
          <w:p w14:paraId="7D14866F" w14:textId="77777777" w:rsidR="0099607F" w:rsidRPr="002E09F1" w:rsidRDefault="0099607F" w:rsidP="00042AE9">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17765447" w14:textId="77777777" w:rsidR="0099607F" w:rsidRPr="002E09F1" w:rsidRDefault="0099607F" w:rsidP="00042AE9">
            <w:pPr>
              <w:rPr>
                <w:rStyle w:val="CodeSnippet"/>
                <w:noProof/>
              </w:rPr>
            </w:pPr>
            <w:r w:rsidRPr="002E09F1">
              <w:rPr>
                <w:rStyle w:val="CodeSnippet"/>
                <w:noProof/>
              </w:rPr>
              <w:t xml:space="preserve">  ...</w:t>
            </w:r>
          </w:p>
          <w:p w14:paraId="318BD653" w14:textId="77777777" w:rsidR="0099607F" w:rsidRPr="006824F5" w:rsidRDefault="0099607F" w:rsidP="00042AE9">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00D95A45"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DC33F0" w14:textId="77777777" w:rsidTr="00042AE9">
        <w:trPr>
          <w:trHeight w:val="256"/>
        </w:trPr>
        <w:tc>
          <w:tcPr>
            <w:tcW w:w="9576" w:type="dxa"/>
            <w:shd w:val="clear" w:color="auto" w:fill="D9D9D9" w:themeFill="background1" w:themeFillShade="D9"/>
          </w:tcPr>
          <w:p w14:paraId="2D68BE91" w14:textId="77777777" w:rsidR="0099607F" w:rsidRDefault="0099607F" w:rsidP="00042AE9">
            <w:pPr>
              <w:rPr>
                <w:rStyle w:val="CodeSnippet"/>
                <w:noProof/>
              </w:rPr>
            </w:pPr>
            <w:r>
              <w:rPr>
                <w:rStyle w:val="CodeSnippetHighlight"/>
              </w:rPr>
              <w:t>artifact</w:t>
            </w:r>
            <w:r w:rsidRPr="00CA301B">
              <w:rPr>
                <w:rStyle w:val="CodeSnippetHighlight"/>
              </w:rPr>
              <w:t>_types</w:t>
            </w:r>
            <w:r>
              <w:rPr>
                <w:rStyle w:val="CodeSnippet"/>
                <w:noProof/>
              </w:rPr>
              <w:t>:</w:t>
            </w:r>
          </w:p>
          <w:p w14:paraId="26638EAE" w14:textId="77777777" w:rsidR="0099607F" w:rsidRDefault="0099607F" w:rsidP="00042AE9">
            <w:pPr>
              <w:rPr>
                <w:rStyle w:val="CodeSnippet"/>
                <w:noProof/>
              </w:rPr>
            </w:pPr>
            <w:r>
              <w:rPr>
                <w:rStyle w:val="CodeSnippet"/>
                <w:noProof/>
              </w:rPr>
              <w:t xml:space="preserve">  mycompany.artifacttypes.myFileType:</w:t>
            </w:r>
          </w:p>
          <w:p w14:paraId="54656B8F" w14:textId="77777777" w:rsidR="0099607F" w:rsidRPr="006824F5" w:rsidRDefault="0099607F" w:rsidP="00042AE9">
            <w:pPr>
              <w:rPr>
                <w:rStyle w:val="CodeSnippet"/>
                <w:noProof/>
              </w:rPr>
            </w:pPr>
            <w:r>
              <w:rPr>
                <w:rStyle w:val="CodeSnippet"/>
                <w:noProof/>
              </w:rPr>
              <w:t xml:space="preserve">    derived_from: tosca.artifacts.File</w:t>
            </w:r>
          </w:p>
        </w:tc>
      </w:tr>
    </w:tbl>
    <w:p w14:paraId="07C15E66" w14:textId="77777777" w:rsidR="0099607F" w:rsidRDefault="0099607F" w:rsidP="0099607F">
      <w:pPr>
        <w:pStyle w:val="Heading4"/>
        <w:numPr>
          <w:ilvl w:val="3"/>
          <w:numId w:val="3"/>
        </w:numPr>
      </w:pPr>
      <w:r>
        <w:t>data_types</w:t>
      </w:r>
    </w:p>
    <w:p w14:paraId="204F2B39" w14:textId="77777777" w:rsidR="0099607F" w:rsidRPr="002E5985" w:rsidRDefault="0099607F" w:rsidP="0099607F">
      <w:r>
        <w:t>This optional keyname provides a section to define new data types in TOSCA.</w:t>
      </w:r>
    </w:p>
    <w:p w14:paraId="1839FE14"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F5F7FC8" w14:textId="77777777" w:rsidTr="00042AE9">
        <w:trPr>
          <w:trHeight w:val="256"/>
        </w:trPr>
        <w:tc>
          <w:tcPr>
            <w:tcW w:w="9576" w:type="dxa"/>
            <w:shd w:val="clear" w:color="auto" w:fill="D9D9D9" w:themeFill="background1" w:themeFillShade="D9"/>
          </w:tcPr>
          <w:p w14:paraId="03D50CFA" w14:textId="77777777" w:rsidR="0099607F" w:rsidRPr="006824F5" w:rsidRDefault="0099607F" w:rsidP="00042AE9">
            <w:pPr>
              <w:rPr>
                <w:rStyle w:val="CodeSnippet"/>
              </w:rPr>
            </w:pPr>
            <w:r>
              <w:rPr>
                <w:rStyle w:val="CodeSnippet"/>
              </w:rPr>
              <w:t>data_types</w:t>
            </w:r>
          </w:p>
        </w:tc>
      </w:tr>
    </w:tbl>
    <w:p w14:paraId="2DB5CE89"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AB3984E" w14:textId="77777777" w:rsidTr="00042AE9">
        <w:trPr>
          <w:trHeight w:val="256"/>
        </w:trPr>
        <w:tc>
          <w:tcPr>
            <w:tcW w:w="9576" w:type="dxa"/>
            <w:shd w:val="clear" w:color="auto" w:fill="D9D9D9" w:themeFill="background1" w:themeFillShade="D9"/>
          </w:tcPr>
          <w:p w14:paraId="32C11E0F" w14:textId="77777777" w:rsidR="0099607F" w:rsidRPr="006824F5" w:rsidRDefault="0099607F" w:rsidP="00042AE9">
            <w:pPr>
              <w:rPr>
                <w:rStyle w:val="CodeSnippet"/>
              </w:rPr>
            </w:pPr>
            <w:r>
              <w:rPr>
                <w:rStyle w:val="CodeSnippet"/>
              </w:rPr>
              <w:t>data_types</w:t>
            </w:r>
            <w:r w:rsidRPr="006824F5">
              <w:rPr>
                <w:rStyle w:val="CodeSnippet"/>
              </w:rPr>
              <w:t>:</w:t>
            </w:r>
          </w:p>
          <w:p w14:paraId="35AAF972" w14:textId="77777777" w:rsidR="0099607F" w:rsidRPr="006824F5" w:rsidRDefault="0099607F" w:rsidP="00042AE9">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7B3055A4" w14:textId="77777777" w:rsidR="0099607F" w:rsidRPr="006824F5" w:rsidRDefault="0099607F" w:rsidP="00042AE9">
            <w:pPr>
              <w:rPr>
                <w:rStyle w:val="CodeSnippet"/>
              </w:rPr>
            </w:pPr>
            <w:r w:rsidRPr="006824F5">
              <w:rPr>
                <w:rStyle w:val="CodeSnippet"/>
              </w:rPr>
              <w:t xml:space="preserve">   ...</w:t>
            </w:r>
          </w:p>
          <w:p w14:paraId="08525C82" w14:textId="77777777" w:rsidR="0099607F" w:rsidRPr="006824F5" w:rsidRDefault="0099607F" w:rsidP="00042AE9">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36E6C134"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B8F2B31" w14:textId="77777777" w:rsidTr="00042AE9">
        <w:trPr>
          <w:trHeight w:val="256"/>
        </w:trPr>
        <w:tc>
          <w:tcPr>
            <w:tcW w:w="9576" w:type="dxa"/>
            <w:shd w:val="clear" w:color="auto" w:fill="D9D9D9" w:themeFill="background1" w:themeFillShade="D9"/>
          </w:tcPr>
          <w:p w14:paraId="4D8EABB3" w14:textId="77777777" w:rsidR="0099607F" w:rsidRDefault="0099607F" w:rsidP="00042AE9">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755DDAA0" w14:textId="77777777" w:rsidR="0099607F" w:rsidRDefault="0099607F" w:rsidP="00042AE9">
            <w:pPr>
              <w:rPr>
                <w:rStyle w:val="CodeSnippet"/>
                <w:noProof/>
              </w:rPr>
            </w:pPr>
            <w:r>
              <w:rPr>
                <w:rStyle w:val="CodeSnippet"/>
                <w:noProof/>
              </w:rPr>
              <w:t xml:space="preserve">  # A complex datatype definition</w:t>
            </w:r>
          </w:p>
          <w:p w14:paraId="2C991BD8" w14:textId="77777777" w:rsidR="0099607F" w:rsidRDefault="0099607F" w:rsidP="00042AE9">
            <w:pPr>
              <w:rPr>
                <w:rStyle w:val="CodeSnippet"/>
                <w:noProof/>
              </w:rPr>
            </w:pPr>
            <w:r>
              <w:rPr>
                <w:rStyle w:val="CodeSnippet"/>
                <w:noProof/>
              </w:rPr>
              <w:t xml:space="preserve">  simple_contactinfo_type:</w:t>
            </w:r>
          </w:p>
          <w:p w14:paraId="08CE00B8" w14:textId="77777777" w:rsidR="0099607F" w:rsidRDefault="0099607F" w:rsidP="00042AE9">
            <w:pPr>
              <w:rPr>
                <w:rStyle w:val="CodeSnippet"/>
                <w:noProof/>
              </w:rPr>
            </w:pPr>
            <w:r>
              <w:rPr>
                <w:rStyle w:val="CodeSnippet"/>
                <w:noProof/>
              </w:rPr>
              <w:t xml:space="preserve">    properties:</w:t>
            </w:r>
          </w:p>
          <w:p w14:paraId="61FE3EC0" w14:textId="77777777" w:rsidR="0099607F" w:rsidRDefault="0099607F" w:rsidP="00042AE9">
            <w:pPr>
              <w:rPr>
                <w:rStyle w:val="CodeSnippet"/>
                <w:noProof/>
              </w:rPr>
            </w:pPr>
            <w:r>
              <w:rPr>
                <w:rStyle w:val="CodeSnippet"/>
                <w:noProof/>
              </w:rPr>
              <w:t xml:space="preserve">      name:</w:t>
            </w:r>
          </w:p>
          <w:p w14:paraId="71BA3685" w14:textId="77777777" w:rsidR="0099607F" w:rsidRDefault="0099607F" w:rsidP="00042AE9">
            <w:pPr>
              <w:rPr>
                <w:rStyle w:val="CodeSnippet"/>
                <w:noProof/>
              </w:rPr>
            </w:pPr>
            <w:r>
              <w:rPr>
                <w:rStyle w:val="CodeSnippet"/>
                <w:noProof/>
              </w:rPr>
              <w:t xml:space="preserve">        type: string</w:t>
            </w:r>
          </w:p>
          <w:p w14:paraId="0FCA864E" w14:textId="77777777" w:rsidR="0099607F" w:rsidRDefault="0099607F" w:rsidP="00042AE9">
            <w:pPr>
              <w:rPr>
                <w:rStyle w:val="CodeSnippet"/>
                <w:noProof/>
              </w:rPr>
            </w:pPr>
            <w:r>
              <w:rPr>
                <w:rStyle w:val="CodeSnippet"/>
                <w:noProof/>
              </w:rPr>
              <w:t xml:space="preserve">      email:</w:t>
            </w:r>
          </w:p>
          <w:p w14:paraId="678F06B8" w14:textId="77777777" w:rsidR="0099607F" w:rsidRDefault="0099607F" w:rsidP="00042AE9">
            <w:pPr>
              <w:rPr>
                <w:rStyle w:val="CodeSnippet"/>
                <w:noProof/>
              </w:rPr>
            </w:pPr>
            <w:r>
              <w:rPr>
                <w:rStyle w:val="CodeSnippet"/>
                <w:noProof/>
              </w:rPr>
              <w:t xml:space="preserve">        type: string</w:t>
            </w:r>
          </w:p>
          <w:p w14:paraId="7501BD5F" w14:textId="77777777" w:rsidR="0099607F" w:rsidRDefault="0099607F" w:rsidP="00042AE9">
            <w:pPr>
              <w:rPr>
                <w:rStyle w:val="CodeSnippet"/>
                <w:noProof/>
              </w:rPr>
            </w:pPr>
            <w:r>
              <w:rPr>
                <w:rStyle w:val="CodeSnippet"/>
                <w:noProof/>
              </w:rPr>
              <w:t xml:space="preserve">      phone:</w:t>
            </w:r>
          </w:p>
          <w:p w14:paraId="5ECAE15E" w14:textId="77777777" w:rsidR="0099607F" w:rsidRDefault="0099607F" w:rsidP="00042AE9">
            <w:pPr>
              <w:rPr>
                <w:rStyle w:val="CodeSnippet"/>
                <w:noProof/>
              </w:rPr>
            </w:pPr>
            <w:r>
              <w:rPr>
                <w:rStyle w:val="CodeSnippet"/>
                <w:noProof/>
              </w:rPr>
              <w:t xml:space="preserve">        type: string</w:t>
            </w:r>
          </w:p>
          <w:p w14:paraId="2834B6BB" w14:textId="77777777" w:rsidR="0099607F" w:rsidRDefault="0099607F" w:rsidP="00042AE9">
            <w:pPr>
              <w:rPr>
                <w:rStyle w:val="CodeSnippet"/>
                <w:noProof/>
              </w:rPr>
            </w:pPr>
          </w:p>
          <w:p w14:paraId="0952E6C6" w14:textId="77777777" w:rsidR="0099607F" w:rsidRDefault="0099607F" w:rsidP="00042AE9">
            <w:pPr>
              <w:rPr>
                <w:rStyle w:val="CodeSnippet"/>
                <w:noProof/>
              </w:rPr>
            </w:pPr>
            <w:r>
              <w:rPr>
                <w:rStyle w:val="CodeSnippet"/>
                <w:noProof/>
              </w:rPr>
              <w:t xml:space="preserve">  # datatype definition derived from an existing type</w:t>
            </w:r>
          </w:p>
          <w:p w14:paraId="4C6BEE4E" w14:textId="77777777" w:rsidR="0099607F" w:rsidRDefault="0099607F" w:rsidP="00042AE9">
            <w:pPr>
              <w:rPr>
                <w:rStyle w:val="CodeSnippet"/>
                <w:noProof/>
              </w:rPr>
            </w:pPr>
            <w:r>
              <w:rPr>
                <w:rStyle w:val="CodeSnippet"/>
                <w:noProof/>
              </w:rPr>
              <w:t xml:space="preserve">  full_contact_info:</w:t>
            </w:r>
          </w:p>
          <w:p w14:paraId="63A1FEE6" w14:textId="77777777" w:rsidR="0099607F" w:rsidRDefault="0099607F" w:rsidP="00042AE9">
            <w:pPr>
              <w:rPr>
                <w:rStyle w:val="CodeSnippet"/>
                <w:noProof/>
              </w:rPr>
            </w:pPr>
            <w:r>
              <w:rPr>
                <w:rStyle w:val="CodeSnippet"/>
                <w:noProof/>
              </w:rPr>
              <w:t xml:space="preserve">    derived_from: simple_contact_info</w:t>
            </w:r>
          </w:p>
          <w:p w14:paraId="58BCB238" w14:textId="77777777" w:rsidR="0099607F" w:rsidRDefault="0099607F" w:rsidP="00042AE9">
            <w:pPr>
              <w:rPr>
                <w:rStyle w:val="CodeSnippet"/>
                <w:noProof/>
              </w:rPr>
            </w:pPr>
            <w:r>
              <w:rPr>
                <w:rStyle w:val="CodeSnippet"/>
                <w:noProof/>
              </w:rPr>
              <w:t xml:space="preserve">    properties:</w:t>
            </w:r>
          </w:p>
          <w:p w14:paraId="5A0DE110" w14:textId="77777777" w:rsidR="0099607F" w:rsidRDefault="0099607F" w:rsidP="00042AE9">
            <w:pPr>
              <w:rPr>
                <w:rStyle w:val="CodeSnippet"/>
                <w:noProof/>
              </w:rPr>
            </w:pPr>
            <w:r>
              <w:rPr>
                <w:rStyle w:val="CodeSnippet"/>
                <w:noProof/>
              </w:rPr>
              <w:t xml:space="preserve">      street_address:</w:t>
            </w:r>
          </w:p>
          <w:p w14:paraId="61801108" w14:textId="77777777" w:rsidR="0099607F" w:rsidRDefault="0099607F" w:rsidP="00042AE9">
            <w:pPr>
              <w:rPr>
                <w:rStyle w:val="CodeSnippet"/>
                <w:noProof/>
              </w:rPr>
            </w:pPr>
            <w:r>
              <w:rPr>
                <w:rStyle w:val="CodeSnippet"/>
                <w:noProof/>
              </w:rPr>
              <w:t xml:space="preserve">        type: string</w:t>
            </w:r>
          </w:p>
          <w:p w14:paraId="091A412B" w14:textId="77777777" w:rsidR="0099607F" w:rsidRDefault="0099607F" w:rsidP="00042AE9">
            <w:pPr>
              <w:rPr>
                <w:rStyle w:val="CodeSnippet"/>
                <w:noProof/>
              </w:rPr>
            </w:pPr>
            <w:r>
              <w:rPr>
                <w:rStyle w:val="CodeSnippet"/>
                <w:noProof/>
              </w:rPr>
              <w:t xml:space="preserve">      city: </w:t>
            </w:r>
          </w:p>
          <w:p w14:paraId="4F42B941" w14:textId="77777777" w:rsidR="0099607F" w:rsidRDefault="0099607F" w:rsidP="00042AE9">
            <w:pPr>
              <w:rPr>
                <w:rStyle w:val="CodeSnippet"/>
                <w:noProof/>
              </w:rPr>
            </w:pPr>
            <w:r>
              <w:rPr>
                <w:rStyle w:val="CodeSnippet"/>
                <w:noProof/>
              </w:rPr>
              <w:t xml:space="preserve">        type: string</w:t>
            </w:r>
          </w:p>
          <w:p w14:paraId="4DC9DA04" w14:textId="77777777" w:rsidR="0099607F" w:rsidRDefault="0099607F" w:rsidP="00042AE9">
            <w:pPr>
              <w:rPr>
                <w:rStyle w:val="CodeSnippet"/>
                <w:noProof/>
              </w:rPr>
            </w:pPr>
            <w:r>
              <w:rPr>
                <w:rStyle w:val="CodeSnippet"/>
                <w:noProof/>
              </w:rPr>
              <w:t xml:space="preserve">      state:</w:t>
            </w:r>
          </w:p>
          <w:p w14:paraId="53BD9867" w14:textId="77777777" w:rsidR="0099607F" w:rsidRDefault="0099607F" w:rsidP="00042AE9">
            <w:pPr>
              <w:rPr>
                <w:rStyle w:val="CodeSnippet"/>
                <w:noProof/>
              </w:rPr>
            </w:pPr>
            <w:r>
              <w:rPr>
                <w:rStyle w:val="CodeSnippet"/>
                <w:noProof/>
              </w:rPr>
              <w:t xml:space="preserve">        type: string</w:t>
            </w:r>
          </w:p>
          <w:p w14:paraId="2B8C962A" w14:textId="77777777" w:rsidR="0099607F" w:rsidRDefault="0099607F" w:rsidP="00042AE9">
            <w:pPr>
              <w:rPr>
                <w:rStyle w:val="CodeSnippet"/>
                <w:noProof/>
              </w:rPr>
            </w:pPr>
            <w:r>
              <w:rPr>
                <w:rStyle w:val="CodeSnippet"/>
                <w:noProof/>
              </w:rPr>
              <w:t xml:space="preserve">      postalcode:</w:t>
            </w:r>
          </w:p>
          <w:p w14:paraId="4B698E91" w14:textId="77777777" w:rsidR="0099607F" w:rsidRPr="006824F5" w:rsidRDefault="0099607F" w:rsidP="00042AE9">
            <w:pPr>
              <w:rPr>
                <w:rStyle w:val="CodeSnippet"/>
              </w:rPr>
            </w:pPr>
            <w:r>
              <w:rPr>
                <w:rStyle w:val="CodeSnippet"/>
                <w:noProof/>
              </w:rPr>
              <w:t xml:space="preserve">        type: string</w:t>
            </w:r>
          </w:p>
        </w:tc>
      </w:tr>
    </w:tbl>
    <w:p w14:paraId="2E78BA76" w14:textId="77777777" w:rsidR="0099607F" w:rsidRDefault="0099607F" w:rsidP="0099607F">
      <w:pPr>
        <w:pStyle w:val="Heading4"/>
        <w:numPr>
          <w:ilvl w:val="3"/>
          <w:numId w:val="3"/>
        </w:numPr>
      </w:pPr>
      <w:bookmarkStart w:id="472" w:name="_Toc373867883"/>
      <w:bookmarkStart w:id="473" w:name="_Toc379455059"/>
      <w:bookmarkStart w:id="474" w:name="_Toc379455055"/>
      <w:r>
        <w:lastRenderedPageBreak/>
        <w:t>capability_types</w:t>
      </w:r>
    </w:p>
    <w:p w14:paraId="68961B87" w14:textId="77777777" w:rsidR="0099607F" w:rsidRPr="002E50C1" w:rsidRDefault="0099607F" w:rsidP="0099607F">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61AB0200"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96F9B5E" w14:textId="77777777" w:rsidTr="00042AE9">
        <w:trPr>
          <w:trHeight w:val="256"/>
        </w:trPr>
        <w:tc>
          <w:tcPr>
            <w:tcW w:w="9576" w:type="dxa"/>
            <w:shd w:val="clear" w:color="auto" w:fill="D9D9D9" w:themeFill="background1" w:themeFillShade="D9"/>
          </w:tcPr>
          <w:p w14:paraId="7878B2C8" w14:textId="77777777" w:rsidR="0099607F" w:rsidRPr="006824F5" w:rsidRDefault="0099607F" w:rsidP="00042AE9">
            <w:pPr>
              <w:rPr>
                <w:rStyle w:val="CodeSnippet"/>
              </w:rPr>
            </w:pPr>
            <w:r>
              <w:rPr>
                <w:rStyle w:val="CodeSnippet"/>
              </w:rPr>
              <w:t>capability_types</w:t>
            </w:r>
          </w:p>
        </w:tc>
      </w:tr>
    </w:tbl>
    <w:p w14:paraId="59A8309A"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CA3E331" w14:textId="77777777" w:rsidTr="00042AE9">
        <w:trPr>
          <w:trHeight w:val="256"/>
        </w:trPr>
        <w:tc>
          <w:tcPr>
            <w:tcW w:w="9576" w:type="dxa"/>
            <w:shd w:val="clear" w:color="auto" w:fill="D9D9D9" w:themeFill="background1" w:themeFillShade="D9"/>
          </w:tcPr>
          <w:p w14:paraId="245D5A6A" w14:textId="77777777" w:rsidR="0099607F" w:rsidRPr="002E09F1" w:rsidRDefault="0099607F" w:rsidP="00042AE9">
            <w:pPr>
              <w:rPr>
                <w:rStyle w:val="CodeSnippet"/>
                <w:noProof/>
              </w:rPr>
            </w:pPr>
            <w:r>
              <w:rPr>
                <w:rStyle w:val="CodeSnippet"/>
                <w:noProof/>
              </w:rPr>
              <w:t>capability</w:t>
            </w:r>
            <w:r w:rsidRPr="002E09F1">
              <w:rPr>
                <w:rStyle w:val="CodeSnippet"/>
                <w:noProof/>
              </w:rPr>
              <w:t>_types:</w:t>
            </w:r>
          </w:p>
          <w:p w14:paraId="2C625F83" w14:textId="77777777" w:rsidR="0099607F" w:rsidRPr="002E09F1" w:rsidRDefault="0099607F" w:rsidP="00042AE9">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54F6F79C" w14:textId="77777777" w:rsidR="0099607F" w:rsidRPr="002E09F1" w:rsidRDefault="0099607F" w:rsidP="00042AE9">
            <w:pPr>
              <w:rPr>
                <w:rStyle w:val="CodeSnippet"/>
                <w:noProof/>
              </w:rPr>
            </w:pPr>
            <w:r w:rsidRPr="002E09F1">
              <w:rPr>
                <w:rStyle w:val="CodeSnippet"/>
                <w:noProof/>
              </w:rPr>
              <w:t xml:space="preserve">  ...</w:t>
            </w:r>
          </w:p>
          <w:p w14:paraId="2185FF67" w14:textId="77777777" w:rsidR="0099607F" w:rsidRPr="006824F5" w:rsidRDefault="0099607F" w:rsidP="00042AE9">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264FA14C"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374E7D9" w14:textId="77777777" w:rsidTr="00042AE9">
        <w:trPr>
          <w:trHeight w:val="256"/>
        </w:trPr>
        <w:tc>
          <w:tcPr>
            <w:tcW w:w="9576" w:type="dxa"/>
            <w:shd w:val="clear" w:color="auto" w:fill="D9D9D9" w:themeFill="background1" w:themeFillShade="D9"/>
          </w:tcPr>
          <w:p w14:paraId="57EBB9EC" w14:textId="77777777" w:rsidR="0099607F" w:rsidRDefault="0099607F" w:rsidP="00042AE9">
            <w:pPr>
              <w:rPr>
                <w:rStyle w:val="CodeSnippet"/>
                <w:noProof/>
              </w:rPr>
            </w:pPr>
            <w:r w:rsidRPr="00CA301B">
              <w:rPr>
                <w:rStyle w:val="CodeSnippetHighlight"/>
              </w:rPr>
              <w:t>capability_types</w:t>
            </w:r>
            <w:r>
              <w:rPr>
                <w:rStyle w:val="CodeSnippet"/>
                <w:noProof/>
              </w:rPr>
              <w:t>:</w:t>
            </w:r>
          </w:p>
          <w:p w14:paraId="0948805C" w14:textId="77777777" w:rsidR="0099607F" w:rsidRDefault="0099607F" w:rsidP="00042AE9">
            <w:pPr>
              <w:rPr>
                <w:rStyle w:val="CodeSnippet"/>
                <w:noProof/>
              </w:rPr>
            </w:pPr>
            <w:r>
              <w:rPr>
                <w:rStyle w:val="CodeSnippet"/>
                <w:noProof/>
              </w:rPr>
              <w:t xml:space="preserve">  mycompany.mytypes.myCustomEndpoint:</w:t>
            </w:r>
          </w:p>
          <w:p w14:paraId="3D70F2EF" w14:textId="77777777" w:rsidR="0099607F" w:rsidRDefault="0099607F" w:rsidP="00042AE9">
            <w:pPr>
              <w:rPr>
                <w:rStyle w:val="CodeSnippet"/>
                <w:noProof/>
              </w:rPr>
            </w:pPr>
            <w:r>
              <w:rPr>
                <w:rStyle w:val="CodeSnippet"/>
                <w:noProof/>
              </w:rPr>
              <w:t xml:space="preserve">    derived_from: tosca.capabilities.Endpoint</w:t>
            </w:r>
          </w:p>
          <w:p w14:paraId="3124866E" w14:textId="77777777" w:rsidR="0099607F" w:rsidRDefault="0099607F" w:rsidP="00042AE9">
            <w:pPr>
              <w:rPr>
                <w:rStyle w:val="CodeSnippet"/>
                <w:noProof/>
              </w:rPr>
            </w:pPr>
            <w:r>
              <w:rPr>
                <w:rStyle w:val="CodeSnippet"/>
                <w:noProof/>
              </w:rPr>
              <w:t xml:space="preserve">    properties:</w:t>
            </w:r>
          </w:p>
          <w:p w14:paraId="6145E800" w14:textId="77777777" w:rsidR="0099607F" w:rsidRDefault="0099607F" w:rsidP="00042AE9">
            <w:pPr>
              <w:rPr>
                <w:rStyle w:val="CodeSnippet"/>
                <w:noProof/>
              </w:rPr>
            </w:pPr>
            <w:r>
              <w:rPr>
                <w:rStyle w:val="CodeSnippet"/>
                <w:noProof/>
              </w:rPr>
              <w:t xml:space="preserve">      # more details ...</w:t>
            </w:r>
          </w:p>
          <w:p w14:paraId="51E23120" w14:textId="77777777" w:rsidR="0099607F" w:rsidRDefault="0099607F" w:rsidP="00042AE9">
            <w:pPr>
              <w:rPr>
                <w:rStyle w:val="CodeSnippet"/>
                <w:noProof/>
              </w:rPr>
            </w:pPr>
          </w:p>
          <w:p w14:paraId="6D836C64" w14:textId="77777777" w:rsidR="0099607F" w:rsidRDefault="0099607F" w:rsidP="00042AE9">
            <w:pPr>
              <w:rPr>
                <w:rStyle w:val="CodeSnippet"/>
                <w:noProof/>
              </w:rPr>
            </w:pPr>
            <w:r>
              <w:rPr>
                <w:rStyle w:val="CodeSnippet"/>
                <w:noProof/>
              </w:rPr>
              <w:t xml:space="preserve">  mycompany.mytypes.myCustomFeature:</w:t>
            </w:r>
          </w:p>
          <w:p w14:paraId="65E23B60" w14:textId="77777777" w:rsidR="0099607F" w:rsidRDefault="0099607F" w:rsidP="00042AE9">
            <w:pPr>
              <w:rPr>
                <w:rStyle w:val="CodeSnippet"/>
                <w:noProof/>
              </w:rPr>
            </w:pPr>
            <w:r>
              <w:rPr>
                <w:rStyle w:val="CodeSnippet"/>
                <w:noProof/>
              </w:rPr>
              <w:t xml:space="preserve">    derived_from: tosca.capabilities.Feature</w:t>
            </w:r>
          </w:p>
          <w:p w14:paraId="330CC63D" w14:textId="77777777" w:rsidR="0099607F" w:rsidRDefault="0099607F" w:rsidP="00042AE9">
            <w:pPr>
              <w:rPr>
                <w:rStyle w:val="CodeSnippet"/>
                <w:noProof/>
              </w:rPr>
            </w:pPr>
            <w:r>
              <w:rPr>
                <w:rStyle w:val="CodeSnippet"/>
                <w:noProof/>
              </w:rPr>
              <w:t xml:space="preserve">    properties:</w:t>
            </w:r>
          </w:p>
          <w:p w14:paraId="0C1DEF60" w14:textId="77777777" w:rsidR="0099607F" w:rsidRPr="006824F5" w:rsidRDefault="0099607F" w:rsidP="00042AE9">
            <w:pPr>
              <w:rPr>
                <w:rStyle w:val="CodeSnippet"/>
              </w:rPr>
            </w:pPr>
            <w:r>
              <w:rPr>
                <w:rStyle w:val="CodeSnippet"/>
                <w:noProof/>
              </w:rPr>
              <w:t xml:space="preserve">      # more details ...</w:t>
            </w:r>
          </w:p>
        </w:tc>
      </w:tr>
    </w:tbl>
    <w:p w14:paraId="66EF75F4" w14:textId="77777777" w:rsidR="0099607F" w:rsidRDefault="0099607F" w:rsidP="0099607F">
      <w:pPr>
        <w:pStyle w:val="Heading4"/>
        <w:numPr>
          <w:ilvl w:val="3"/>
          <w:numId w:val="3"/>
        </w:numPr>
      </w:pPr>
      <w:bookmarkStart w:id="475" w:name="_Toc379455057"/>
      <w:bookmarkEnd w:id="472"/>
      <w:bookmarkEnd w:id="473"/>
      <w:r>
        <w:t>interface_types</w:t>
      </w:r>
    </w:p>
    <w:p w14:paraId="0B8CF0E1" w14:textId="77777777" w:rsidR="0099607F" w:rsidRPr="002E5985" w:rsidRDefault="0099607F" w:rsidP="0099607F">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entieis such as Relationship Types and Node Types.</w:t>
      </w:r>
    </w:p>
    <w:p w14:paraId="3901960B" w14:textId="77777777" w:rsidR="0099607F" w:rsidRPr="005E7D74" w:rsidRDefault="0099607F" w:rsidP="0099607F">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FBD7B99" w14:textId="77777777" w:rsidTr="00042AE9">
        <w:trPr>
          <w:trHeight w:val="256"/>
        </w:trPr>
        <w:tc>
          <w:tcPr>
            <w:tcW w:w="9576" w:type="dxa"/>
            <w:shd w:val="clear" w:color="auto" w:fill="D9D9D9" w:themeFill="background1" w:themeFillShade="D9"/>
          </w:tcPr>
          <w:p w14:paraId="0CE60794" w14:textId="77777777" w:rsidR="0099607F" w:rsidRPr="006824F5" w:rsidRDefault="0099607F" w:rsidP="00042AE9">
            <w:pPr>
              <w:rPr>
                <w:rStyle w:val="CodeSnippet"/>
              </w:rPr>
            </w:pPr>
            <w:r>
              <w:rPr>
                <w:rStyle w:val="CodeSnippet"/>
              </w:rPr>
              <w:t>interface_types</w:t>
            </w:r>
          </w:p>
        </w:tc>
      </w:tr>
    </w:tbl>
    <w:p w14:paraId="533B9DAF"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B9B155" w14:textId="77777777" w:rsidTr="00042AE9">
        <w:trPr>
          <w:trHeight w:val="256"/>
        </w:trPr>
        <w:tc>
          <w:tcPr>
            <w:tcW w:w="9576" w:type="dxa"/>
            <w:shd w:val="clear" w:color="auto" w:fill="D9D9D9" w:themeFill="background1" w:themeFillShade="D9"/>
          </w:tcPr>
          <w:p w14:paraId="311D1B37" w14:textId="77777777" w:rsidR="0099607F" w:rsidRPr="00344669" w:rsidRDefault="0099607F" w:rsidP="00042AE9">
            <w:pPr>
              <w:rPr>
                <w:rStyle w:val="CodeSnippet"/>
              </w:rPr>
            </w:pPr>
            <w:r>
              <w:rPr>
                <w:rStyle w:val="CodeSnippet"/>
              </w:rPr>
              <w:t>interface</w:t>
            </w:r>
            <w:r w:rsidRPr="00344669">
              <w:rPr>
                <w:rStyle w:val="CodeSnippet"/>
              </w:rPr>
              <w:t>_types:</w:t>
            </w:r>
          </w:p>
          <w:p w14:paraId="44A9E240" w14:textId="77777777" w:rsidR="0099607F" w:rsidRPr="00344669" w:rsidRDefault="0099607F" w:rsidP="00042AE9">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44597FDA" w14:textId="77777777" w:rsidR="0099607F" w:rsidRPr="00344669" w:rsidRDefault="0099607F" w:rsidP="00042AE9">
            <w:pPr>
              <w:rPr>
                <w:rStyle w:val="CodeSnippet"/>
              </w:rPr>
            </w:pPr>
            <w:r w:rsidRPr="00344669">
              <w:rPr>
                <w:rStyle w:val="CodeSnippet"/>
              </w:rPr>
              <w:t xml:space="preserve">  ...</w:t>
            </w:r>
          </w:p>
          <w:p w14:paraId="388A966D" w14:textId="77777777" w:rsidR="0099607F" w:rsidRPr="006824F5" w:rsidRDefault="0099607F" w:rsidP="00042AE9">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69D4ECA2"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F60559" w14:textId="77777777" w:rsidTr="00042AE9">
        <w:trPr>
          <w:trHeight w:val="256"/>
        </w:trPr>
        <w:tc>
          <w:tcPr>
            <w:tcW w:w="9576" w:type="dxa"/>
            <w:shd w:val="clear" w:color="auto" w:fill="D9D9D9" w:themeFill="background1" w:themeFillShade="D9"/>
          </w:tcPr>
          <w:p w14:paraId="2886EC21" w14:textId="77777777" w:rsidR="0099607F" w:rsidRDefault="0099607F" w:rsidP="00042AE9">
            <w:pPr>
              <w:rPr>
                <w:rStyle w:val="CodeSnippet"/>
                <w:noProof/>
              </w:rPr>
            </w:pPr>
            <w:r>
              <w:rPr>
                <w:rStyle w:val="CodeSnippetHighlight"/>
              </w:rPr>
              <w:t>interface</w:t>
            </w:r>
            <w:r w:rsidRPr="003F4E12">
              <w:rPr>
                <w:rStyle w:val="CodeSnippetHighlight"/>
              </w:rPr>
              <w:t>_types</w:t>
            </w:r>
            <w:r>
              <w:rPr>
                <w:rStyle w:val="CodeSnippet"/>
                <w:noProof/>
              </w:rPr>
              <w:t>:</w:t>
            </w:r>
          </w:p>
          <w:p w14:paraId="5B1D6955" w14:textId="77777777" w:rsidR="0099607F" w:rsidRPr="001A0D55" w:rsidRDefault="0099607F" w:rsidP="00042AE9">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125EB654" w14:textId="77777777" w:rsidR="0099607F" w:rsidRPr="001A0D55" w:rsidRDefault="0099607F" w:rsidP="00042AE9">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56855CD3" w14:textId="77777777" w:rsidR="0099607F" w:rsidRPr="001A0D55" w:rsidRDefault="0099607F" w:rsidP="00042AE9">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start of some message processing</w:t>
            </w:r>
            <w:r w:rsidRPr="001A0D55">
              <w:rPr>
                <w:rStyle w:val="CodeSnippet"/>
              </w:rPr>
              <w:t>.</w:t>
            </w:r>
          </w:p>
          <w:p w14:paraId="55470037" w14:textId="77777777" w:rsidR="0099607F" w:rsidRPr="001A0D55" w:rsidRDefault="0099607F" w:rsidP="00042AE9">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1FE01799" w14:textId="77777777" w:rsidR="0099607F" w:rsidRPr="006824F5" w:rsidRDefault="0099607F" w:rsidP="00042AE9">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end of some message processed</w:t>
            </w:r>
            <w:r w:rsidRPr="001A0D55">
              <w:rPr>
                <w:rStyle w:val="CodeSnippet"/>
              </w:rPr>
              <w:t>.</w:t>
            </w:r>
          </w:p>
        </w:tc>
      </w:tr>
    </w:tbl>
    <w:p w14:paraId="63380D15" w14:textId="77777777" w:rsidR="0099607F" w:rsidRDefault="0099607F" w:rsidP="0099607F">
      <w:pPr>
        <w:pStyle w:val="Heading4"/>
        <w:numPr>
          <w:ilvl w:val="3"/>
          <w:numId w:val="3"/>
        </w:numPr>
      </w:pPr>
      <w:r>
        <w:t>relationship_types</w:t>
      </w:r>
      <w:bookmarkEnd w:id="475"/>
    </w:p>
    <w:p w14:paraId="785AD23D" w14:textId="77777777" w:rsidR="0099607F" w:rsidRPr="002E5985" w:rsidRDefault="0099607F" w:rsidP="0099607F">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4F4078C7"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8A1B70" w14:textId="77777777" w:rsidTr="00042AE9">
        <w:trPr>
          <w:trHeight w:val="256"/>
        </w:trPr>
        <w:tc>
          <w:tcPr>
            <w:tcW w:w="9576" w:type="dxa"/>
            <w:shd w:val="clear" w:color="auto" w:fill="D9D9D9" w:themeFill="background1" w:themeFillShade="D9"/>
          </w:tcPr>
          <w:p w14:paraId="776645A1" w14:textId="77777777" w:rsidR="0099607F" w:rsidRPr="006824F5" w:rsidRDefault="0099607F" w:rsidP="00042AE9">
            <w:pPr>
              <w:rPr>
                <w:rStyle w:val="CodeSnippet"/>
              </w:rPr>
            </w:pPr>
            <w:r>
              <w:rPr>
                <w:rStyle w:val="CodeSnippet"/>
              </w:rPr>
              <w:t>relationship_types</w:t>
            </w:r>
          </w:p>
        </w:tc>
      </w:tr>
    </w:tbl>
    <w:p w14:paraId="324B6B89"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5604A79" w14:textId="77777777" w:rsidTr="00042AE9">
        <w:trPr>
          <w:trHeight w:val="256"/>
        </w:trPr>
        <w:tc>
          <w:tcPr>
            <w:tcW w:w="9576" w:type="dxa"/>
            <w:shd w:val="clear" w:color="auto" w:fill="D9D9D9" w:themeFill="background1" w:themeFillShade="D9"/>
          </w:tcPr>
          <w:p w14:paraId="12692410" w14:textId="77777777" w:rsidR="0099607F" w:rsidRPr="00344669" w:rsidRDefault="0099607F" w:rsidP="00042AE9">
            <w:pPr>
              <w:rPr>
                <w:rStyle w:val="CodeSnippet"/>
              </w:rPr>
            </w:pPr>
            <w:r>
              <w:rPr>
                <w:rStyle w:val="CodeSnippet"/>
              </w:rPr>
              <w:t>relationship</w:t>
            </w:r>
            <w:r w:rsidRPr="00344669">
              <w:rPr>
                <w:rStyle w:val="CodeSnippet"/>
              </w:rPr>
              <w:t>_types:</w:t>
            </w:r>
          </w:p>
          <w:p w14:paraId="6699439D" w14:textId="77777777" w:rsidR="0099607F" w:rsidRPr="00344669" w:rsidRDefault="0099607F" w:rsidP="00042AE9">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0C3DB05" w14:textId="77777777" w:rsidR="0099607F" w:rsidRPr="00344669" w:rsidRDefault="0099607F" w:rsidP="00042AE9">
            <w:pPr>
              <w:rPr>
                <w:rStyle w:val="CodeSnippet"/>
              </w:rPr>
            </w:pPr>
            <w:r w:rsidRPr="00344669">
              <w:rPr>
                <w:rStyle w:val="CodeSnippet"/>
              </w:rPr>
              <w:t xml:space="preserve">  ...</w:t>
            </w:r>
          </w:p>
          <w:p w14:paraId="14B60165" w14:textId="77777777" w:rsidR="0099607F" w:rsidRPr="006824F5" w:rsidRDefault="0099607F" w:rsidP="00042AE9">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A15C212"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436C38D" w14:textId="77777777" w:rsidTr="00042AE9">
        <w:trPr>
          <w:trHeight w:val="256"/>
        </w:trPr>
        <w:tc>
          <w:tcPr>
            <w:tcW w:w="9576" w:type="dxa"/>
            <w:shd w:val="clear" w:color="auto" w:fill="D9D9D9" w:themeFill="background1" w:themeFillShade="D9"/>
          </w:tcPr>
          <w:p w14:paraId="2FC31CA2" w14:textId="77777777" w:rsidR="0099607F" w:rsidRDefault="0099607F" w:rsidP="00042AE9">
            <w:pPr>
              <w:rPr>
                <w:rStyle w:val="CodeSnippet"/>
                <w:noProof/>
              </w:rPr>
            </w:pPr>
            <w:r w:rsidRPr="003F4E12">
              <w:rPr>
                <w:rStyle w:val="CodeSnippetHighlight"/>
              </w:rPr>
              <w:t>relationship_types</w:t>
            </w:r>
            <w:r>
              <w:rPr>
                <w:rStyle w:val="CodeSnippet"/>
                <w:noProof/>
              </w:rPr>
              <w:t>:</w:t>
            </w:r>
          </w:p>
          <w:p w14:paraId="6B2E427F" w14:textId="77777777" w:rsidR="0099607F" w:rsidRPr="00F94BF3" w:rsidRDefault="0099607F" w:rsidP="00042AE9">
            <w:pPr>
              <w:rPr>
                <w:rStyle w:val="CodeSnippet"/>
                <w:noProof/>
              </w:rPr>
            </w:pPr>
            <w:r>
              <w:rPr>
                <w:rStyle w:val="CodeSnippet"/>
                <w:noProof/>
              </w:rPr>
              <w:t xml:space="preserve">  mycompany.mytypes.myCustomClientServerType</w:t>
            </w:r>
            <w:r w:rsidRPr="00F94BF3">
              <w:rPr>
                <w:rStyle w:val="CodeSnippet"/>
                <w:noProof/>
              </w:rPr>
              <w:t>:</w:t>
            </w:r>
          </w:p>
          <w:p w14:paraId="68BA058F" w14:textId="77777777" w:rsidR="0099607F" w:rsidRDefault="0099607F" w:rsidP="00042AE9">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43742FDE" w14:textId="77777777" w:rsidR="0099607F" w:rsidRDefault="0099607F" w:rsidP="00042AE9">
            <w:pPr>
              <w:rPr>
                <w:rStyle w:val="CodeSnippet"/>
                <w:noProof/>
              </w:rPr>
            </w:pPr>
            <w:r>
              <w:rPr>
                <w:rStyle w:val="CodeSnippet"/>
                <w:noProof/>
              </w:rPr>
              <w:t xml:space="preserve">    properties:</w:t>
            </w:r>
          </w:p>
          <w:p w14:paraId="5B5D2739" w14:textId="77777777" w:rsidR="0099607F" w:rsidRDefault="0099607F" w:rsidP="00042AE9">
            <w:pPr>
              <w:rPr>
                <w:rStyle w:val="CodeSnippet"/>
                <w:noProof/>
              </w:rPr>
            </w:pPr>
            <w:r>
              <w:rPr>
                <w:rStyle w:val="CodeSnippet"/>
                <w:noProof/>
              </w:rPr>
              <w:t xml:space="preserve">      # more details ...</w:t>
            </w:r>
            <w:r>
              <w:rPr>
                <w:rStyle w:val="CodeSnippet"/>
                <w:noProof/>
              </w:rPr>
              <w:br/>
            </w:r>
          </w:p>
          <w:p w14:paraId="1FB68BCD" w14:textId="77777777" w:rsidR="0099607F" w:rsidRPr="00F94BF3" w:rsidRDefault="0099607F" w:rsidP="00042AE9">
            <w:pPr>
              <w:rPr>
                <w:rStyle w:val="CodeSnippet"/>
                <w:noProof/>
              </w:rPr>
            </w:pPr>
            <w:r>
              <w:rPr>
                <w:rStyle w:val="CodeSnippet"/>
                <w:noProof/>
              </w:rPr>
              <w:t xml:space="preserve">  mycompany.mytypes.myCustomConnectionType</w:t>
            </w:r>
            <w:r w:rsidRPr="00F94BF3">
              <w:rPr>
                <w:rStyle w:val="CodeSnippet"/>
                <w:noProof/>
              </w:rPr>
              <w:t>:</w:t>
            </w:r>
          </w:p>
          <w:p w14:paraId="391E0600" w14:textId="77777777" w:rsidR="0099607F" w:rsidRDefault="0099607F" w:rsidP="00042AE9">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FD8EF43" w14:textId="77777777" w:rsidR="0099607F" w:rsidRDefault="0099607F" w:rsidP="00042AE9">
            <w:pPr>
              <w:rPr>
                <w:rStyle w:val="CodeSnippet"/>
                <w:noProof/>
              </w:rPr>
            </w:pPr>
            <w:r>
              <w:rPr>
                <w:rStyle w:val="CodeSnippet"/>
                <w:noProof/>
              </w:rPr>
              <w:t xml:space="preserve">    properties:</w:t>
            </w:r>
          </w:p>
          <w:p w14:paraId="505FBF32" w14:textId="77777777" w:rsidR="0099607F" w:rsidRPr="006824F5" w:rsidRDefault="0099607F" w:rsidP="00042AE9">
            <w:pPr>
              <w:rPr>
                <w:rStyle w:val="CodeSnippet"/>
              </w:rPr>
            </w:pPr>
            <w:r>
              <w:rPr>
                <w:rStyle w:val="CodeSnippet"/>
                <w:noProof/>
              </w:rPr>
              <w:lastRenderedPageBreak/>
              <w:t xml:space="preserve">      # more details ...</w:t>
            </w:r>
          </w:p>
        </w:tc>
      </w:tr>
    </w:tbl>
    <w:p w14:paraId="43F8984B" w14:textId="77777777" w:rsidR="0099607F" w:rsidRDefault="0099607F" w:rsidP="0099607F">
      <w:pPr>
        <w:pStyle w:val="Heading4"/>
        <w:numPr>
          <w:ilvl w:val="3"/>
          <w:numId w:val="3"/>
        </w:numPr>
      </w:pPr>
      <w:r>
        <w:lastRenderedPageBreak/>
        <w:t>node_types</w:t>
      </w:r>
      <w:bookmarkEnd w:id="474"/>
    </w:p>
    <w:p w14:paraId="32F74532" w14:textId="77777777" w:rsidR="0099607F" w:rsidRPr="00541ECF" w:rsidRDefault="0099607F" w:rsidP="0099607F">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532661BC"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E939C45" w14:textId="77777777" w:rsidTr="00042AE9">
        <w:trPr>
          <w:trHeight w:val="256"/>
        </w:trPr>
        <w:tc>
          <w:tcPr>
            <w:tcW w:w="9576" w:type="dxa"/>
            <w:shd w:val="clear" w:color="auto" w:fill="D9D9D9" w:themeFill="background1" w:themeFillShade="D9"/>
          </w:tcPr>
          <w:p w14:paraId="02804995" w14:textId="77777777" w:rsidR="0099607F" w:rsidRPr="006824F5" w:rsidRDefault="0099607F" w:rsidP="00042AE9">
            <w:pPr>
              <w:rPr>
                <w:rStyle w:val="CodeSnippet"/>
              </w:rPr>
            </w:pPr>
            <w:r>
              <w:rPr>
                <w:rStyle w:val="CodeSnippet"/>
              </w:rPr>
              <w:t>node_types</w:t>
            </w:r>
          </w:p>
        </w:tc>
      </w:tr>
    </w:tbl>
    <w:p w14:paraId="4FDEACF4"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9D3DA18" w14:textId="77777777" w:rsidTr="00042AE9">
        <w:trPr>
          <w:trHeight w:val="256"/>
        </w:trPr>
        <w:tc>
          <w:tcPr>
            <w:tcW w:w="9576" w:type="dxa"/>
            <w:shd w:val="clear" w:color="auto" w:fill="D9D9D9" w:themeFill="background1" w:themeFillShade="D9"/>
          </w:tcPr>
          <w:p w14:paraId="2C9DEBBA" w14:textId="77777777" w:rsidR="0099607F" w:rsidRPr="00297509" w:rsidRDefault="0099607F" w:rsidP="00042AE9">
            <w:pPr>
              <w:rPr>
                <w:rStyle w:val="CodeSnippet"/>
                <w:noProof/>
              </w:rPr>
            </w:pPr>
            <w:r>
              <w:rPr>
                <w:rStyle w:val="CodeSnippet"/>
                <w:noProof/>
              </w:rPr>
              <w:t>node_types</w:t>
            </w:r>
            <w:r w:rsidRPr="00297509">
              <w:rPr>
                <w:rStyle w:val="CodeSnippet"/>
                <w:noProof/>
              </w:rPr>
              <w:t>:</w:t>
            </w:r>
          </w:p>
          <w:p w14:paraId="4169054E" w14:textId="77777777" w:rsidR="0099607F" w:rsidRPr="00297509" w:rsidRDefault="0099607F" w:rsidP="00042AE9">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74FD46CB" w14:textId="77777777" w:rsidR="0099607F" w:rsidRPr="00297509" w:rsidRDefault="0099607F" w:rsidP="00042AE9">
            <w:pPr>
              <w:rPr>
                <w:rStyle w:val="CodeSnippet"/>
                <w:noProof/>
              </w:rPr>
            </w:pPr>
            <w:r w:rsidRPr="00297509">
              <w:rPr>
                <w:rStyle w:val="CodeSnippet"/>
                <w:noProof/>
              </w:rPr>
              <w:t xml:space="preserve">  ...</w:t>
            </w:r>
          </w:p>
          <w:p w14:paraId="3391C232" w14:textId="77777777" w:rsidR="0099607F" w:rsidRPr="006824F5" w:rsidRDefault="0099607F" w:rsidP="00042AE9">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4F62B411"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3419976" w14:textId="77777777" w:rsidTr="00042AE9">
        <w:trPr>
          <w:trHeight w:val="256"/>
        </w:trPr>
        <w:tc>
          <w:tcPr>
            <w:tcW w:w="9576" w:type="dxa"/>
            <w:shd w:val="clear" w:color="auto" w:fill="D9D9D9" w:themeFill="background1" w:themeFillShade="D9"/>
          </w:tcPr>
          <w:p w14:paraId="18A2D901" w14:textId="77777777" w:rsidR="0099607F" w:rsidRPr="00297509" w:rsidRDefault="0099607F" w:rsidP="00042AE9">
            <w:pPr>
              <w:rPr>
                <w:rStyle w:val="CodeSnippet"/>
                <w:noProof/>
              </w:rPr>
            </w:pPr>
            <w:r w:rsidRPr="003F4E12">
              <w:rPr>
                <w:rStyle w:val="CodeSnippetHighlight"/>
              </w:rPr>
              <w:t>node_types</w:t>
            </w:r>
            <w:r w:rsidRPr="00297509">
              <w:rPr>
                <w:rStyle w:val="CodeSnippet"/>
                <w:noProof/>
              </w:rPr>
              <w:t>:</w:t>
            </w:r>
          </w:p>
          <w:p w14:paraId="3A6BB343" w14:textId="77777777" w:rsidR="0099607F" w:rsidRPr="00297509" w:rsidRDefault="0099607F" w:rsidP="00042AE9">
            <w:pPr>
              <w:rPr>
                <w:rStyle w:val="CodeSnippet"/>
                <w:noProof/>
              </w:rPr>
            </w:pPr>
            <w:r w:rsidRPr="00297509">
              <w:rPr>
                <w:rStyle w:val="CodeSnippet"/>
                <w:noProof/>
              </w:rPr>
              <w:t xml:space="preserve">  my_webapp_node_type:</w:t>
            </w:r>
          </w:p>
          <w:p w14:paraId="50C8D825" w14:textId="77777777" w:rsidR="0099607F" w:rsidRPr="00297509" w:rsidRDefault="0099607F" w:rsidP="00042AE9">
            <w:pPr>
              <w:rPr>
                <w:rStyle w:val="CodeSnippet"/>
                <w:noProof/>
              </w:rPr>
            </w:pPr>
            <w:r w:rsidRPr="00297509">
              <w:rPr>
                <w:rStyle w:val="CodeSnippet"/>
                <w:noProof/>
              </w:rPr>
              <w:t xml:space="preserve">    derived_from: WebApplication</w:t>
            </w:r>
          </w:p>
          <w:p w14:paraId="4418F63B" w14:textId="77777777" w:rsidR="0099607F" w:rsidRPr="00297509" w:rsidRDefault="0099607F" w:rsidP="00042AE9">
            <w:pPr>
              <w:rPr>
                <w:rStyle w:val="CodeSnippet"/>
                <w:noProof/>
              </w:rPr>
            </w:pPr>
            <w:r w:rsidRPr="00297509">
              <w:rPr>
                <w:rStyle w:val="CodeSnippet"/>
                <w:noProof/>
              </w:rPr>
              <w:t xml:space="preserve">    properties:</w:t>
            </w:r>
          </w:p>
          <w:p w14:paraId="0CAB19C4" w14:textId="77777777" w:rsidR="0099607F" w:rsidRPr="00297509" w:rsidRDefault="0099607F" w:rsidP="00042AE9">
            <w:pPr>
              <w:rPr>
                <w:rStyle w:val="CodeSnippet"/>
                <w:noProof/>
              </w:rPr>
            </w:pPr>
            <w:r w:rsidRPr="00297509">
              <w:rPr>
                <w:rStyle w:val="CodeSnippet"/>
                <w:noProof/>
              </w:rPr>
              <w:t xml:space="preserve">      my_port:</w:t>
            </w:r>
          </w:p>
          <w:p w14:paraId="1B083000" w14:textId="77777777" w:rsidR="0099607F" w:rsidRPr="00297509" w:rsidRDefault="0099607F" w:rsidP="00042AE9">
            <w:pPr>
              <w:rPr>
                <w:rStyle w:val="CodeSnippet"/>
                <w:noProof/>
              </w:rPr>
            </w:pPr>
            <w:r w:rsidRPr="00297509">
              <w:rPr>
                <w:rStyle w:val="CodeSnippet"/>
                <w:noProof/>
              </w:rPr>
              <w:t xml:space="preserve">        type: integer</w:t>
            </w:r>
          </w:p>
          <w:p w14:paraId="24262188" w14:textId="77777777" w:rsidR="0099607F" w:rsidRPr="00297509" w:rsidRDefault="0099607F" w:rsidP="00042AE9">
            <w:pPr>
              <w:rPr>
                <w:rStyle w:val="CodeSnippet"/>
                <w:noProof/>
              </w:rPr>
            </w:pPr>
          </w:p>
          <w:p w14:paraId="65E1145A" w14:textId="77777777" w:rsidR="0099607F" w:rsidRPr="00297509" w:rsidRDefault="0099607F" w:rsidP="00042AE9">
            <w:pPr>
              <w:rPr>
                <w:rStyle w:val="CodeSnippet"/>
                <w:noProof/>
              </w:rPr>
            </w:pPr>
            <w:r w:rsidRPr="00297509">
              <w:rPr>
                <w:rStyle w:val="CodeSnippet"/>
                <w:noProof/>
              </w:rPr>
              <w:t xml:space="preserve">  my_database_node_type:</w:t>
            </w:r>
          </w:p>
          <w:p w14:paraId="06D6B882" w14:textId="77777777" w:rsidR="0099607F" w:rsidRPr="00297509" w:rsidRDefault="0099607F" w:rsidP="00042AE9">
            <w:pPr>
              <w:rPr>
                <w:rStyle w:val="CodeSnippet"/>
                <w:noProof/>
              </w:rPr>
            </w:pPr>
            <w:r w:rsidRPr="00297509">
              <w:rPr>
                <w:rStyle w:val="CodeSnippet"/>
                <w:noProof/>
              </w:rPr>
              <w:t xml:space="preserve">    derived_from: Database</w:t>
            </w:r>
          </w:p>
          <w:p w14:paraId="767117B5" w14:textId="77777777" w:rsidR="0099607F" w:rsidRPr="00297509" w:rsidRDefault="0099607F" w:rsidP="00042AE9">
            <w:pPr>
              <w:rPr>
                <w:rStyle w:val="CodeSnippet"/>
                <w:noProof/>
              </w:rPr>
            </w:pPr>
            <w:r w:rsidRPr="00297509">
              <w:rPr>
                <w:rStyle w:val="CodeSnippet"/>
                <w:noProof/>
              </w:rPr>
              <w:t xml:space="preserve">    capabilities:</w:t>
            </w:r>
          </w:p>
          <w:p w14:paraId="6BA77BB4" w14:textId="77777777" w:rsidR="0099607F" w:rsidRPr="006824F5" w:rsidRDefault="0099607F" w:rsidP="00042AE9">
            <w:pPr>
              <w:rPr>
                <w:rStyle w:val="CodeSnippet"/>
              </w:rPr>
            </w:pPr>
            <w:r w:rsidRPr="00297509">
              <w:rPr>
                <w:rStyle w:val="CodeSnippet"/>
                <w:noProof/>
              </w:rPr>
              <w:t xml:space="preserve">      mytypes.myfeatures.transactSQL</w:t>
            </w:r>
          </w:p>
        </w:tc>
      </w:tr>
    </w:tbl>
    <w:p w14:paraId="56A8FB17" w14:textId="77777777" w:rsidR="0099607F" w:rsidRDefault="0099607F" w:rsidP="0099607F">
      <w:pPr>
        <w:pStyle w:val="Heading5"/>
        <w:numPr>
          <w:ilvl w:val="4"/>
          <w:numId w:val="3"/>
        </w:numPr>
      </w:pPr>
      <w:r>
        <w:t>Notes</w:t>
      </w:r>
    </w:p>
    <w:p w14:paraId="2BB5762D" w14:textId="77777777" w:rsidR="0099607F" w:rsidRPr="00354395" w:rsidRDefault="0099607F" w:rsidP="0099607F">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6B836780" w14:textId="77777777" w:rsidR="0099607F" w:rsidRDefault="0099607F" w:rsidP="0099607F">
      <w:pPr>
        <w:pStyle w:val="Heading4"/>
        <w:numPr>
          <w:ilvl w:val="3"/>
          <w:numId w:val="3"/>
        </w:numPr>
      </w:pPr>
      <w:bookmarkStart w:id="476" w:name="_Toc379455061"/>
      <w:bookmarkStart w:id="477" w:name="_Toc397688803"/>
      <w:bookmarkStart w:id="478" w:name="DEFN_ELEMENT_SERVICE_TEMPLATE_FUNCTIONS"/>
      <w:bookmarkStart w:id="479" w:name="_Toc373867885"/>
      <w:bookmarkStart w:id="480" w:name="_Toc373867859"/>
      <w:bookmarkEnd w:id="467"/>
      <w:bookmarkEnd w:id="468"/>
      <w:bookmarkEnd w:id="469"/>
      <w:bookmarkEnd w:id="470"/>
      <w:bookmarkEnd w:id="471"/>
      <w:r>
        <w:t>group_types</w:t>
      </w:r>
    </w:p>
    <w:p w14:paraId="2B267A75" w14:textId="77777777" w:rsidR="0099607F" w:rsidRPr="002E50C1" w:rsidRDefault="0099607F" w:rsidP="0099607F">
      <w:r>
        <w:t>This optional keyname lists the Group</w:t>
      </w:r>
      <w:r w:rsidRPr="002E50C1">
        <w:t xml:space="preserve"> Types</w:t>
      </w:r>
      <w:r>
        <w:t xml:space="preserve"> that are defined by this Service Template</w:t>
      </w:r>
      <w:r w:rsidRPr="002E50C1">
        <w:t>.</w:t>
      </w:r>
    </w:p>
    <w:p w14:paraId="7E34B623"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29D0B7E" w14:textId="77777777" w:rsidTr="00042AE9">
        <w:trPr>
          <w:trHeight w:val="256"/>
        </w:trPr>
        <w:tc>
          <w:tcPr>
            <w:tcW w:w="9576" w:type="dxa"/>
            <w:shd w:val="clear" w:color="auto" w:fill="D9D9D9" w:themeFill="background1" w:themeFillShade="D9"/>
          </w:tcPr>
          <w:p w14:paraId="473C6289" w14:textId="77777777" w:rsidR="0099607F" w:rsidRPr="006824F5" w:rsidRDefault="0099607F" w:rsidP="00042AE9">
            <w:pPr>
              <w:rPr>
                <w:rStyle w:val="CodeSnippet"/>
              </w:rPr>
            </w:pPr>
            <w:r>
              <w:rPr>
                <w:rStyle w:val="CodeSnippet"/>
              </w:rPr>
              <w:t>group_types</w:t>
            </w:r>
          </w:p>
        </w:tc>
      </w:tr>
    </w:tbl>
    <w:p w14:paraId="0DCEC5EE"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C1329F6" w14:textId="77777777" w:rsidTr="00042AE9">
        <w:trPr>
          <w:trHeight w:val="256"/>
        </w:trPr>
        <w:tc>
          <w:tcPr>
            <w:tcW w:w="9576" w:type="dxa"/>
            <w:shd w:val="clear" w:color="auto" w:fill="D9D9D9" w:themeFill="background1" w:themeFillShade="D9"/>
          </w:tcPr>
          <w:p w14:paraId="508BF754" w14:textId="77777777" w:rsidR="0099607F" w:rsidRPr="002E09F1" w:rsidRDefault="0099607F" w:rsidP="00042AE9">
            <w:pPr>
              <w:rPr>
                <w:rStyle w:val="CodeSnippet"/>
                <w:noProof/>
              </w:rPr>
            </w:pPr>
            <w:r>
              <w:rPr>
                <w:rStyle w:val="CodeSnippet"/>
                <w:noProof/>
              </w:rPr>
              <w:t>group</w:t>
            </w:r>
            <w:r w:rsidRPr="002E09F1">
              <w:rPr>
                <w:rStyle w:val="CodeSnippet"/>
                <w:noProof/>
              </w:rPr>
              <w:t>_types:</w:t>
            </w:r>
          </w:p>
          <w:p w14:paraId="249C3060" w14:textId="77777777" w:rsidR="0099607F" w:rsidRPr="002E09F1" w:rsidRDefault="0099607F" w:rsidP="00042AE9">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16F8AB12" w14:textId="77777777" w:rsidR="0099607F" w:rsidRPr="002E09F1" w:rsidRDefault="0099607F" w:rsidP="00042AE9">
            <w:pPr>
              <w:rPr>
                <w:rStyle w:val="CodeSnippet"/>
                <w:noProof/>
              </w:rPr>
            </w:pPr>
            <w:r w:rsidRPr="002E09F1">
              <w:rPr>
                <w:rStyle w:val="CodeSnippet"/>
                <w:noProof/>
              </w:rPr>
              <w:lastRenderedPageBreak/>
              <w:t xml:space="preserve">  ...</w:t>
            </w:r>
          </w:p>
          <w:p w14:paraId="5CC77CFF" w14:textId="77777777" w:rsidR="0099607F" w:rsidRPr="006824F5" w:rsidRDefault="0099607F" w:rsidP="00042AE9">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363DAEB7" w14:textId="77777777" w:rsidR="0099607F" w:rsidRPr="005E7D74" w:rsidRDefault="0099607F" w:rsidP="0099607F">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685542" w14:textId="77777777" w:rsidTr="00042AE9">
        <w:trPr>
          <w:trHeight w:val="256"/>
        </w:trPr>
        <w:tc>
          <w:tcPr>
            <w:tcW w:w="9576" w:type="dxa"/>
            <w:shd w:val="clear" w:color="auto" w:fill="D9D9D9" w:themeFill="background1" w:themeFillShade="D9"/>
          </w:tcPr>
          <w:p w14:paraId="77646F21" w14:textId="77777777" w:rsidR="0099607F" w:rsidRDefault="0099607F" w:rsidP="00042AE9">
            <w:pPr>
              <w:rPr>
                <w:rStyle w:val="CodeSnippet"/>
                <w:noProof/>
              </w:rPr>
            </w:pPr>
            <w:r>
              <w:rPr>
                <w:rStyle w:val="CodeSnippetHighlight"/>
              </w:rPr>
              <w:t>group</w:t>
            </w:r>
            <w:r w:rsidRPr="00CA301B">
              <w:rPr>
                <w:rStyle w:val="CodeSnippetHighlight"/>
              </w:rPr>
              <w:t>_types</w:t>
            </w:r>
            <w:r>
              <w:rPr>
                <w:rStyle w:val="CodeSnippet"/>
                <w:noProof/>
              </w:rPr>
              <w:t>:</w:t>
            </w:r>
          </w:p>
          <w:p w14:paraId="63083E38" w14:textId="77777777" w:rsidR="0099607F" w:rsidRDefault="0099607F" w:rsidP="00042AE9">
            <w:pPr>
              <w:rPr>
                <w:rStyle w:val="CodeSnippet"/>
                <w:noProof/>
              </w:rPr>
            </w:pPr>
            <w:r>
              <w:rPr>
                <w:rStyle w:val="CodeSnippet"/>
                <w:noProof/>
              </w:rPr>
              <w:t xml:space="preserve">  mycompany.mytypes.myScalingGroup:</w:t>
            </w:r>
          </w:p>
          <w:p w14:paraId="4E47E6A6" w14:textId="77777777" w:rsidR="0099607F" w:rsidRPr="006824F5" w:rsidRDefault="0099607F" w:rsidP="00042AE9">
            <w:pPr>
              <w:rPr>
                <w:rStyle w:val="CodeSnippet"/>
                <w:noProof/>
              </w:rPr>
            </w:pPr>
            <w:r>
              <w:rPr>
                <w:rStyle w:val="CodeSnippet"/>
                <w:noProof/>
              </w:rPr>
              <w:t xml:space="preserve">    derived_from: tosca.groups.Root</w:t>
            </w:r>
          </w:p>
        </w:tc>
      </w:tr>
    </w:tbl>
    <w:p w14:paraId="389B8E7B" w14:textId="77777777" w:rsidR="0099607F" w:rsidRDefault="0099607F" w:rsidP="0099607F">
      <w:pPr>
        <w:pStyle w:val="Heading4"/>
        <w:numPr>
          <w:ilvl w:val="3"/>
          <w:numId w:val="3"/>
        </w:numPr>
      </w:pPr>
      <w:r>
        <w:t>policy_types</w:t>
      </w:r>
    </w:p>
    <w:p w14:paraId="42B5E5CA" w14:textId="77777777" w:rsidR="0099607F" w:rsidRPr="002E50C1" w:rsidRDefault="0099607F" w:rsidP="0099607F">
      <w:r>
        <w:t>This optional keyname lists the Policy</w:t>
      </w:r>
      <w:r w:rsidRPr="002E50C1">
        <w:t xml:space="preserve"> Types</w:t>
      </w:r>
      <w:r>
        <w:t xml:space="preserve"> that are defined by this Service Template</w:t>
      </w:r>
      <w:r w:rsidRPr="002E50C1">
        <w:t>.</w:t>
      </w:r>
    </w:p>
    <w:p w14:paraId="573D5FCE" w14:textId="77777777" w:rsidR="0099607F" w:rsidRPr="005E7D74" w:rsidRDefault="0099607F" w:rsidP="0099607F">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EFA7E3" w14:textId="77777777" w:rsidTr="00042AE9">
        <w:trPr>
          <w:trHeight w:val="256"/>
        </w:trPr>
        <w:tc>
          <w:tcPr>
            <w:tcW w:w="9576" w:type="dxa"/>
            <w:shd w:val="clear" w:color="auto" w:fill="D9D9D9" w:themeFill="background1" w:themeFillShade="D9"/>
          </w:tcPr>
          <w:p w14:paraId="6891517A" w14:textId="77777777" w:rsidR="0099607F" w:rsidRPr="006824F5" w:rsidRDefault="0099607F" w:rsidP="00042AE9">
            <w:pPr>
              <w:rPr>
                <w:rStyle w:val="CodeSnippet"/>
              </w:rPr>
            </w:pPr>
            <w:r>
              <w:rPr>
                <w:rStyle w:val="CodeSnippet"/>
              </w:rPr>
              <w:t>policy_types</w:t>
            </w:r>
          </w:p>
        </w:tc>
      </w:tr>
    </w:tbl>
    <w:p w14:paraId="6A087EE3" w14:textId="77777777" w:rsidR="0099607F" w:rsidRPr="005E7D74" w:rsidRDefault="0099607F" w:rsidP="0099607F">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98E618" w14:textId="77777777" w:rsidTr="00042AE9">
        <w:trPr>
          <w:trHeight w:val="256"/>
        </w:trPr>
        <w:tc>
          <w:tcPr>
            <w:tcW w:w="9576" w:type="dxa"/>
            <w:shd w:val="clear" w:color="auto" w:fill="D9D9D9" w:themeFill="background1" w:themeFillShade="D9"/>
          </w:tcPr>
          <w:p w14:paraId="62F8B8FB" w14:textId="77777777" w:rsidR="0099607F" w:rsidRPr="002E09F1" w:rsidRDefault="0099607F" w:rsidP="00042AE9">
            <w:pPr>
              <w:rPr>
                <w:rStyle w:val="CodeSnippet"/>
                <w:noProof/>
              </w:rPr>
            </w:pPr>
            <w:r>
              <w:rPr>
                <w:rStyle w:val="CodeSnippet"/>
                <w:noProof/>
              </w:rPr>
              <w:t>policy</w:t>
            </w:r>
            <w:r w:rsidRPr="002E09F1">
              <w:rPr>
                <w:rStyle w:val="CodeSnippet"/>
                <w:noProof/>
              </w:rPr>
              <w:t>_types:</w:t>
            </w:r>
          </w:p>
          <w:p w14:paraId="7ADD7250" w14:textId="77777777" w:rsidR="0099607F" w:rsidRPr="002E09F1" w:rsidRDefault="0099607F" w:rsidP="00042AE9">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C774DF1" w14:textId="77777777" w:rsidR="0099607F" w:rsidRPr="002E09F1" w:rsidRDefault="0099607F" w:rsidP="00042AE9">
            <w:pPr>
              <w:rPr>
                <w:rStyle w:val="CodeSnippet"/>
                <w:noProof/>
              </w:rPr>
            </w:pPr>
            <w:r w:rsidRPr="002E09F1">
              <w:rPr>
                <w:rStyle w:val="CodeSnippet"/>
                <w:noProof/>
              </w:rPr>
              <w:t xml:space="preserve">  ...</w:t>
            </w:r>
          </w:p>
          <w:p w14:paraId="27F5D92A" w14:textId="77777777" w:rsidR="0099607F" w:rsidRPr="006824F5" w:rsidRDefault="0099607F" w:rsidP="00042AE9">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0DBFE54A" w14:textId="77777777" w:rsidR="0099607F" w:rsidRPr="005E7D74" w:rsidRDefault="0099607F" w:rsidP="0099607F">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EFC1220" w14:textId="77777777" w:rsidTr="00042AE9">
        <w:trPr>
          <w:trHeight w:val="256"/>
        </w:trPr>
        <w:tc>
          <w:tcPr>
            <w:tcW w:w="9576" w:type="dxa"/>
            <w:shd w:val="clear" w:color="auto" w:fill="D9D9D9" w:themeFill="background1" w:themeFillShade="D9"/>
          </w:tcPr>
          <w:p w14:paraId="15CBEEB3" w14:textId="77777777" w:rsidR="0099607F" w:rsidRDefault="0099607F" w:rsidP="00042AE9">
            <w:pPr>
              <w:rPr>
                <w:rStyle w:val="CodeSnippet"/>
                <w:noProof/>
              </w:rPr>
            </w:pPr>
            <w:r>
              <w:rPr>
                <w:rStyle w:val="CodeSnippetHighlight"/>
              </w:rPr>
              <w:t>policy_</w:t>
            </w:r>
            <w:r w:rsidRPr="00CA301B">
              <w:rPr>
                <w:rStyle w:val="CodeSnippetHighlight"/>
              </w:rPr>
              <w:t>types</w:t>
            </w:r>
            <w:r>
              <w:rPr>
                <w:rStyle w:val="CodeSnippet"/>
                <w:noProof/>
              </w:rPr>
              <w:t>:</w:t>
            </w:r>
          </w:p>
          <w:p w14:paraId="4B90FFF3" w14:textId="77777777" w:rsidR="0099607F" w:rsidRDefault="0099607F" w:rsidP="00042AE9">
            <w:pPr>
              <w:rPr>
                <w:rStyle w:val="CodeSnippet"/>
                <w:noProof/>
              </w:rPr>
            </w:pPr>
            <w:r>
              <w:rPr>
                <w:rStyle w:val="CodeSnippet"/>
                <w:noProof/>
              </w:rPr>
              <w:t xml:space="preserve">  mycompany.mytypes.myScalingPolicy:</w:t>
            </w:r>
          </w:p>
          <w:p w14:paraId="14B7EC97" w14:textId="77777777" w:rsidR="0099607F" w:rsidRPr="006824F5" w:rsidRDefault="0099607F" w:rsidP="00042AE9">
            <w:pPr>
              <w:rPr>
                <w:rStyle w:val="CodeSnippet"/>
                <w:noProof/>
              </w:rPr>
            </w:pPr>
            <w:r>
              <w:rPr>
                <w:rStyle w:val="CodeSnippet"/>
                <w:noProof/>
              </w:rPr>
              <w:t xml:space="preserve">    derived_from: tosca.policies.Scaling</w:t>
            </w:r>
          </w:p>
        </w:tc>
      </w:tr>
    </w:tbl>
    <w:p w14:paraId="57505B72" w14:textId="77777777" w:rsidR="0099607F" w:rsidRDefault="0099607F" w:rsidP="0099607F">
      <w:pPr>
        <w:pStyle w:val="Heading1"/>
        <w:numPr>
          <w:ilvl w:val="0"/>
          <w:numId w:val="3"/>
        </w:numPr>
      </w:pPr>
      <w:bookmarkStart w:id="481" w:name="_Toc302251697"/>
      <w:bookmarkStart w:id="482" w:name="_Toc430015709"/>
      <w:r>
        <w:lastRenderedPageBreak/>
        <w:t>TOSCA functions</w:t>
      </w:r>
      <w:bookmarkEnd w:id="476"/>
      <w:bookmarkEnd w:id="477"/>
      <w:bookmarkEnd w:id="481"/>
      <w:bookmarkEnd w:id="482"/>
    </w:p>
    <w:p w14:paraId="40D10E23" w14:textId="77777777" w:rsidR="0099607F" w:rsidRPr="00D05494" w:rsidRDefault="0099607F" w:rsidP="0099607F">
      <w:r>
        <w:t xml:space="preserve">This section is </w:t>
      </w:r>
      <w:r w:rsidRPr="0008676C">
        <w:rPr>
          <w:b/>
        </w:rPr>
        <w:t>normative</w:t>
      </w:r>
      <w:r>
        <w:t xml:space="preserve"> and includes functions that are supported for use within a TOSCA Service Template.</w:t>
      </w:r>
    </w:p>
    <w:p w14:paraId="2F1839DF" w14:textId="77777777" w:rsidR="0099607F" w:rsidRDefault="0099607F" w:rsidP="0099607F">
      <w:pPr>
        <w:pStyle w:val="Heading2"/>
        <w:numPr>
          <w:ilvl w:val="1"/>
          <w:numId w:val="3"/>
        </w:numPr>
      </w:pPr>
      <w:bookmarkStart w:id="483" w:name="_Toc397688804"/>
      <w:bookmarkStart w:id="484" w:name="_Toc302251698"/>
      <w:bookmarkStart w:id="485" w:name="_Toc430015710"/>
      <w:bookmarkStart w:id="486" w:name="_Toc373867884"/>
      <w:bookmarkStart w:id="487" w:name="_Toc379455063"/>
      <w:bookmarkEnd w:id="478"/>
      <w:r>
        <w:t>Reserved Function Keywords</w:t>
      </w:r>
      <w:bookmarkEnd w:id="483"/>
      <w:bookmarkEnd w:id="484"/>
      <w:bookmarkEnd w:id="485"/>
    </w:p>
    <w:p w14:paraId="4F70DBBB" w14:textId="77777777" w:rsidR="0099607F" w:rsidRDefault="0099607F" w:rsidP="0099607F">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37AA65DB" w14:textId="77777777" w:rsidR="0099607F" w:rsidRPr="00874F66" w:rsidRDefault="0099607F" w:rsidP="0099607F"/>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50"/>
        <w:gridCol w:w="2565"/>
        <w:gridCol w:w="6551"/>
      </w:tblGrid>
      <w:tr w:rsidR="0099607F" w:rsidRPr="004279F4" w14:paraId="5C064B6F" w14:textId="77777777" w:rsidTr="00042AE9">
        <w:trPr>
          <w:cantSplit/>
          <w:tblHeader/>
        </w:trPr>
        <w:tc>
          <w:tcPr>
            <w:tcW w:w="474" w:type="pct"/>
            <w:shd w:val="clear" w:color="auto" w:fill="D9D9D9"/>
          </w:tcPr>
          <w:p w14:paraId="1F1262FE" w14:textId="77777777" w:rsidR="0099607F" w:rsidRPr="00422683" w:rsidRDefault="0099607F" w:rsidP="00042AE9">
            <w:pPr>
              <w:pStyle w:val="TableText-Heading"/>
            </w:pPr>
            <w:r w:rsidRPr="00422683">
              <w:t>Keyword</w:t>
            </w:r>
          </w:p>
        </w:tc>
        <w:tc>
          <w:tcPr>
            <w:tcW w:w="1283" w:type="pct"/>
            <w:shd w:val="clear" w:color="auto" w:fill="D9D9D9"/>
          </w:tcPr>
          <w:p w14:paraId="1F6C7B59" w14:textId="77777777" w:rsidR="0099607F" w:rsidRPr="00422683" w:rsidRDefault="0099607F" w:rsidP="00042AE9">
            <w:pPr>
              <w:pStyle w:val="TableText-Heading"/>
            </w:pPr>
            <w:r w:rsidRPr="00422683">
              <w:t>Valid Contexts</w:t>
            </w:r>
          </w:p>
        </w:tc>
        <w:tc>
          <w:tcPr>
            <w:tcW w:w="3243" w:type="pct"/>
            <w:shd w:val="clear" w:color="auto" w:fill="D9D9D9"/>
          </w:tcPr>
          <w:p w14:paraId="1FC4CD57" w14:textId="77777777" w:rsidR="0099607F" w:rsidRPr="00422683" w:rsidRDefault="0099607F" w:rsidP="00042AE9">
            <w:pPr>
              <w:pStyle w:val="TableText-Heading"/>
            </w:pPr>
            <w:r w:rsidRPr="00422683">
              <w:t>Description</w:t>
            </w:r>
          </w:p>
        </w:tc>
      </w:tr>
      <w:tr w:rsidR="0099607F" w:rsidRPr="004279F4" w14:paraId="675E6CBF" w14:textId="77777777" w:rsidTr="00042AE9">
        <w:trPr>
          <w:cantSplit/>
        </w:trPr>
        <w:tc>
          <w:tcPr>
            <w:tcW w:w="474" w:type="pct"/>
            <w:shd w:val="clear" w:color="auto" w:fill="FFFFFF"/>
          </w:tcPr>
          <w:p w14:paraId="7888D071" w14:textId="77777777" w:rsidR="0099607F" w:rsidRDefault="0099607F" w:rsidP="00042AE9">
            <w:pPr>
              <w:pStyle w:val="TableText"/>
              <w:rPr>
                <w:noProof/>
              </w:rPr>
            </w:pPr>
            <w:r>
              <w:rPr>
                <w:noProof/>
              </w:rPr>
              <w:t>SELF</w:t>
            </w:r>
          </w:p>
        </w:tc>
        <w:tc>
          <w:tcPr>
            <w:tcW w:w="1283" w:type="pct"/>
            <w:shd w:val="clear" w:color="auto" w:fill="FFFFFF"/>
          </w:tcPr>
          <w:p w14:paraId="33B16734" w14:textId="77777777" w:rsidR="0099607F" w:rsidRDefault="0099607F" w:rsidP="00042AE9">
            <w:pPr>
              <w:pStyle w:val="TableText"/>
            </w:pPr>
            <w:r>
              <w:t>Node Template or Relationship Template</w:t>
            </w:r>
          </w:p>
        </w:tc>
        <w:tc>
          <w:tcPr>
            <w:tcW w:w="3243" w:type="pct"/>
            <w:shd w:val="clear" w:color="auto" w:fill="FFFFFF"/>
          </w:tcPr>
          <w:p w14:paraId="37D0FBF3" w14:textId="77777777" w:rsidR="0099607F" w:rsidRDefault="0099607F" w:rsidP="00042AE9">
            <w:pPr>
              <w:pStyle w:val="TableText"/>
            </w:pPr>
            <w:r>
              <w:t>A TOSCA orchestrator will interpret this keyword as the Node or Relationship Template instance that contains the function at the time the function is evaluated.</w:t>
            </w:r>
          </w:p>
        </w:tc>
      </w:tr>
      <w:tr w:rsidR="0099607F" w:rsidRPr="004279F4" w14:paraId="1419D9D4" w14:textId="77777777" w:rsidTr="00042AE9">
        <w:trPr>
          <w:cantSplit/>
        </w:trPr>
        <w:tc>
          <w:tcPr>
            <w:tcW w:w="474" w:type="pct"/>
            <w:shd w:val="clear" w:color="auto" w:fill="FFFFFF"/>
          </w:tcPr>
          <w:p w14:paraId="2C7EC291" w14:textId="77777777" w:rsidR="0099607F" w:rsidRDefault="0099607F" w:rsidP="00042AE9">
            <w:pPr>
              <w:pStyle w:val="TableText"/>
              <w:rPr>
                <w:noProof/>
              </w:rPr>
            </w:pPr>
            <w:r>
              <w:rPr>
                <w:noProof/>
              </w:rPr>
              <w:t>SOURCE</w:t>
            </w:r>
          </w:p>
        </w:tc>
        <w:tc>
          <w:tcPr>
            <w:tcW w:w="1283" w:type="pct"/>
            <w:shd w:val="clear" w:color="auto" w:fill="FFFFFF"/>
          </w:tcPr>
          <w:p w14:paraId="15FAECBA" w14:textId="77777777" w:rsidR="0099607F" w:rsidRDefault="0099607F" w:rsidP="00042AE9">
            <w:pPr>
              <w:pStyle w:val="TableText"/>
            </w:pPr>
            <w:r>
              <w:t>Relationship Template only.</w:t>
            </w:r>
          </w:p>
        </w:tc>
        <w:tc>
          <w:tcPr>
            <w:tcW w:w="3243" w:type="pct"/>
            <w:shd w:val="clear" w:color="auto" w:fill="FFFFFF"/>
          </w:tcPr>
          <w:p w14:paraId="565849F3" w14:textId="77777777" w:rsidR="0099607F" w:rsidRDefault="0099607F" w:rsidP="00042AE9">
            <w:pPr>
              <w:pStyle w:val="TableText"/>
            </w:pPr>
            <w:r>
              <w:t>A TOSCA orchestrator will interpret this keyword as the Node Template instance that is at the source end of the relationship that contains the referencing function.</w:t>
            </w:r>
          </w:p>
        </w:tc>
      </w:tr>
      <w:tr w:rsidR="0099607F" w:rsidRPr="004279F4" w14:paraId="32282D7A" w14:textId="77777777" w:rsidTr="00042AE9">
        <w:trPr>
          <w:cantSplit/>
        </w:trPr>
        <w:tc>
          <w:tcPr>
            <w:tcW w:w="474" w:type="pct"/>
            <w:shd w:val="clear" w:color="auto" w:fill="FFFFFF"/>
          </w:tcPr>
          <w:p w14:paraId="3EC658BB" w14:textId="77777777" w:rsidR="0099607F" w:rsidRDefault="0099607F" w:rsidP="00042AE9">
            <w:pPr>
              <w:pStyle w:val="TableText"/>
              <w:rPr>
                <w:noProof/>
              </w:rPr>
            </w:pPr>
            <w:r>
              <w:rPr>
                <w:noProof/>
              </w:rPr>
              <w:t>TARGET</w:t>
            </w:r>
          </w:p>
        </w:tc>
        <w:tc>
          <w:tcPr>
            <w:tcW w:w="1283" w:type="pct"/>
            <w:shd w:val="clear" w:color="auto" w:fill="FFFFFF"/>
          </w:tcPr>
          <w:p w14:paraId="5A46D90C" w14:textId="77777777" w:rsidR="0099607F" w:rsidRDefault="0099607F" w:rsidP="00042AE9">
            <w:pPr>
              <w:pStyle w:val="TableText"/>
            </w:pPr>
            <w:r>
              <w:t>Relationship Template only.</w:t>
            </w:r>
          </w:p>
        </w:tc>
        <w:tc>
          <w:tcPr>
            <w:tcW w:w="3243" w:type="pct"/>
            <w:shd w:val="clear" w:color="auto" w:fill="FFFFFF"/>
          </w:tcPr>
          <w:p w14:paraId="6B017667" w14:textId="77777777" w:rsidR="0099607F" w:rsidRDefault="0099607F" w:rsidP="00042AE9">
            <w:pPr>
              <w:pStyle w:val="TableText"/>
            </w:pPr>
            <w:r>
              <w:t>A TOSCA orchestrator will interpret this keyword as the Node Template instance that is at the target end of the relationship that contains the referencing function.</w:t>
            </w:r>
          </w:p>
        </w:tc>
      </w:tr>
      <w:tr w:rsidR="0099607F" w:rsidRPr="004279F4" w14:paraId="27755053" w14:textId="77777777" w:rsidTr="00042AE9">
        <w:trPr>
          <w:cantSplit/>
        </w:trPr>
        <w:tc>
          <w:tcPr>
            <w:tcW w:w="474" w:type="pct"/>
            <w:shd w:val="clear" w:color="auto" w:fill="FFFFFF"/>
          </w:tcPr>
          <w:p w14:paraId="4A657610" w14:textId="77777777" w:rsidR="0099607F" w:rsidRDefault="0099607F" w:rsidP="00042AE9">
            <w:pPr>
              <w:pStyle w:val="TableText"/>
              <w:rPr>
                <w:noProof/>
              </w:rPr>
            </w:pPr>
            <w:r>
              <w:rPr>
                <w:noProof/>
              </w:rPr>
              <w:t>HOST</w:t>
            </w:r>
          </w:p>
        </w:tc>
        <w:tc>
          <w:tcPr>
            <w:tcW w:w="1283" w:type="pct"/>
            <w:shd w:val="clear" w:color="auto" w:fill="FFFFFF"/>
          </w:tcPr>
          <w:p w14:paraId="316F2E5D" w14:textId="77777777" w:rsidR="0099607F" w:rsidRDefault="0099607F" w:rsidP="00042AE9">
            <w:pPr>
              <w:pStyle w:val="TableText"/>
            </w:pPr>
            <w:r>
              <w:t>Node Template only</w:t>
            </w:r>
          </w:p>
        </w:tc>
        <w:tc>
          <w:tcPr>
            <w:tcW w:w="3243" w:type="pct"/>
            <w:shd w:val="clear" w:color="auto" w:fill="FFFFFF"/>
          </w:tcPr>
          <w:p w14:paraId="11526481" w14:textId="77777777" w:rsidR="0099607F" w:rsidRDefault="0099607F" w:rsidP="00042AE9">
            <w:pPr>
              <w:pStyle w:val="TableText"/>
            </w:pPr>
            <w:r>
              <w:t xml:space="preserve">A TOSCA orchestrator will interpret this keyword to refer to the all nodes that “host” the node using this reference (i.e., as identified by its HostedOn relationship). </w:t>
            </w:r>
          </w:p>
          <w:p w14:paraId="20E65D9D" w14:textId="77777777" w:rsidR="0099607F" w:rsidRDefault="0099607F" w:rsidP="00042AE9">
            <w:pPr>
              <w:pStyle w:val="TableText"/>
            </w:pPr>
          </w:p>
          <w:p w14:paraId="40A22514" w14:textId="77777777" w:rsidR="0099607F" w:rsidRDefault="0099607F" w:rsidP="00042AE9">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A9754BF" w14:textId="77777777" w:rsidR="0099607F" w:rsidRDefault="0099607F" w:rsidP="0099607F"/>
    <w:p w14:paraId="7A9AFFFF" w14:textId="77777777" w:rsidR="0099607F" w:rsidRDefault="0099607F" w:rsidP="0099607F">
      <w:pPr>
        <w:pStyle w:val="Heading2"/>
        <w:numPr>
          <w:ilvl w:val="1"/>
          <w:numId w:val="3"/>
        </w:numPr>
      </w:pPr>
      <w:bookmarkStart w:id="488" w:name="_Toc397688805"/>
      <w:bookmarkStart w:id="489" w:name="_Toc302251699"/>
      <w:bookmarkStart w:id="490" w:name="_Toc430015711"/>
      <w:r>
        <w:t>Environment Variable Conventions</w:t>
      </w:r>
      <w:bookmarkEnd w:id="488"/>
      <w:bookmarkEnd w:id="489"/>
      <w:bookmarkEnd w:id="490"/>
    </w:p>
    <w:p w14:paraId="275BC6F5" w14:textId="77777777" w:rsidR="0099607F" w:rsidRDefault="0099607F" w:rsidP="0099607F">
      <w:pPr>
        <w:pStyle w:val="Heading3"/>
        <w:numPr>
          <w:ilvl w:val="2"/>
          <w:numId w:val="3"/>
        </w:numPr>
      </w:pPr>
      <w:bookmarkStart w:id="491" w:name="_Toc430015712"/>
      <w:r>
        <w:t>Reserved Environment Variable Names and Usage</w:t>
      </w:r>
      <w:bookmarkEnd w:id="491"/>
    </w:p>
    <w:p w14:paraId="06EC7F72" w14:textId="77777777" w:rsidR="0099607F" w:rsidRDefault="0099607F" w:rsidP="0099607F">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9E1F51B" w14:textId="77777777" w:rsidR="0099607F" w:rsidRDefault="0099607F" w:rsidP="0099607F"/>
    <w:p w14:paraId="2C84EB98" w14:textId="77777777" w:rsidR="0099607F" w:rsidRPr="000832FA" w:rsidRDefault="0099607F" w:rsidP="0099607F">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99607F" w:rsidRPr="000832FA" w14:paraId="5ED90394" w14:textId="77777777" w:rsidTr="00042AE9">
        <w:trPr>
          <w:cantSplit/>
          <w:tblHeader/>
        </w:trPr>
        <w:tc>
          <w:tcPr>
            <w:tcW w:w="691" w:type="pct"/>
            <w:shd w:val="clear" w:color="auto" w:fill="D9D9D9"/>
          </w:tcPr>
          <w:p w14:paraId="024EF77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2A777FFF"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45761A3A"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0832FA" w14:paraId="40E47763" w14:textId="77777777" w:rsidTr="00042AE9">
        <w:trPr>
          <w:cantSplit/>
        </w:trPr>
        <w:tc>
          <w:tcPr>
            <w:tcW w:w="691" w:type="pct"/>
            <w:shd w:val="clear" w:color="auto" w:fill="FFFFFF"/>
          </w:tcPr>
          <w:p w14:paraId="466B1CCE" w14:textId="77777777" w:rsidR="0099607F" w:rsidRPr="000832FA" w:rsidRDefault="0099607F" w:rsidP="00042AE9">
            <w:pPr>
              <w:rPr>
                <w:noProof/>
                <w:sz w:val="18"/>
                <w:szCs w:val="20"/>
              </w:rPr>
            </w:pPr>
            <w:r w:rsidRPr="000832FA">
              <w:rPr>
                <w:noProof/>
                <w:sz w:val="18"/>
                <w:szCs w:val="20"/>
              </w:rPr>
              <w:t>TARGETS</w:t>
            </w:r>
          </w:p>
        </w:tc>
        <w:tc>
          <w:tcPr>
            <w:tcW w:w="1175" w:type="pct"/>
            <w:shd w:val="clear" w:color="auto" w:fill="FFFFFF"/>
          </w:tcPr>
          <w:p w14:paraId="163CF516"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3B931633"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4C767C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15E622F4" w14:textId="77777777" w:rsidTr="00042AE9">
        <w:trPr>
          <w:cantSplit/>
        </w:trPr>
        <w:tc>
          <w:tcPr>
            <w:tcW w:w="691" w:type="pct"/>
            <w:shd w:val="clear" w:color="auto" w:fill="FFFFFF"/>
          </w:tcPr>
          <w:p w14:paraId="17C4D8C0" w14:textId="77777777" w:rsidR="0099607F" w:rsidRPr="000832FA" w:rsidRDefault="0099607F" w:rsidP="00042AE9">
            <w:pPr>
              <w:rPr>
                <w:noProof/>
                <w:sz w:val="18"/>
                <w:szCs w:val="20"/>
              </w:rPr>
            </w:pPr>
            <w:r w:rsidRPr="000832FA">
              <w:rPr>
                <w:noProof/>
                <w:sz w:val="18"/>
                <w:szCs w:val="20"/>
              </w:rPr>
              <w:lastRenderedPageBreak/>
              <w:t>TARGET</w:t>
            </w:r>
          </w:p>
        </w:tc>
        <w:tc>
          <w:tcPr>
            <w:tcW w:w="1175" w:type="pct"/>
            <w:shd w:val="clear" w:color="auto" w:fill="FFFFFF"/>
          </w:tcPr>
          <w:p w14:paraId="75BBF1AC"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46334EF7"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396940C2"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021DCCB1" w14:textId="77777777" w:rsidTr="00042AE9">
        <w:trPr>
          <w:cantSplit/>
        </w:trPr>
        <w:tc>
          <w:tcPr>
            <w:tcW w:w="691" w:type="pct"/>
            <w:shd w:val="clear" w:color="auto" w:fill="FFFFFF"/>
          </w:tcPr>
          <w:p w14:paraId="38D7A144" w14:textId="77777777" w:rsidR="0099607F" w:rsidRPr="000832FA" w:rsidRDefault="0099607F" w:rsidP="00042AE9">
            <w:pPr>
              <w:rPr>
                <w:noProof/>
                <w:sz w:val="18"/>
                <w:szCs w:val="20"/>
              </w:rPr>
            </w:pPr>
            <w:r w:rsidRPr="000832FA">
              <w:rPr>
                <w:noProof/>
                <w:sz w:val="18"/>
                <w:szCs w:val="20"/>
              </w:rPr>
              <w:t>SOURCES</w:t>
            </w:r>
          </w:p>
        </w:tc>
        <w:tc>
          <w:tcPr>
            <w:tcW w:w="1175" w:type="pct"/>
            <w:shd w:val="clear" w:color="auto" w:fill="FFFFFF"/>
          </w:tcPr>
          <w:p w14:paraId="43527124"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4CCB37D6"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2B29EAB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99607F" w:rsidRPr="000832FA" w14:paraId="2592E1BA" w14:textId="77777777" w:rsidTr="00042AE9">
        <w:trPr>
          <w:cantSplit/>
        </w:trPr>
        <w:tc>
          <w:tcPr>
            <w:tcW w:w="691" w:type="pct"/>
            <w:shd w:val="clear" w:color="auto" w:fill="FFFFFF"/>
          </w:tcPr>
          <w:p w14:paraId="4C4258D9" w14:textId="77777777" w:rsidR="0099607F" w:rsidRPr="000832FA" w:rsidRDefault="0099607F" w:rsidP="00042AE9">
            <w:pPr>
              <w:rPr>
                <w:noProof/>
                <w:sz w:val="18"/>
                <w:szCs w:val="20"/>
              </w:rPr>
            </w:pPr>
            <w:r w:rsidRPr="000832FA">
              <w:rPr>
                <w:noProof/>
                <w:sz w:val="18"/>
                <w:szCs w:val="20"/>
              </w:rPr>
              <w:t>SOURCE</w:t>
            </w:r>
          </w:p>
        </w:tc>
        <w:tc>
          <w:tcPr>
            <w:tcW w:w="1175" w:type="pct"/>
            <w:shd w:val="clear" w:color="auto" w:fill="FFFFFF"/>
          </w:tcPr>
          <w:p w14:paraId="28575FAB" w14:textId="77777777" w:rsidR="0099607F" w:rsidRPr="000832FA" w:rsidRDefault="0099607F" w:rsidP="00042AE9">
            <w:pPr>
              <w:rPr>
                <w:sz w:val="18"/>
                <w:szCs w:val="20"/>
              </w:rPr>
            </w:pPr>
            <w:r w:rsidRPr="000832FA">
              <w:rPr>
                <w:sz w:val="18"/>
                <w:szCs w:val="20"/>
              </w:rPr>
              <w:t>Relationship Template only.</w:t>
            </w:r>
          </w:p>
        </w:tc>
        <w:tc>
          <w:tcPr>
            <w:tcW w:w="3134" w:type="pct"/>
            <w:shd w:val="clear" w:color="auto" w:fill="FFFFFF"/>
          </w:tcPr>
          <w:p w14:paraId="3AFDDDA4"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82CB119" w14:textId="77777777" w:rsidR="0099607F" w:rsidRPr="000832FA" w:rsidRDefault="0099607F" w:rsidP="0099607F">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0EEA67A7" w14:textId="77777777" w:rsidR="0099607F" w:rsidRDefault="0099607F" w:rsidP="0099607F"/>
    <w:p w14:paraId="5197254B" w14:textId="77777777" w:rsidR="0099607F" w:rsidRDefault="0099607F" w:rsidP="0099607F">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2E7E8DDB" w14:textId="77777777" w:rsidR="0099607F" w:rsidRPr="000832FA" w:rsidRDefault="0099607F" w:rsidP="0099607F"/>
    <w:p w14:paraId="4814DBB5" w14:textId="77777777" w:rsidR="0099607F" w:rsidRPr="000832FA" w:rsidRDefault="0099607F" w:rsidP="0099607F">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633D7DBA" w14:textId="77777777" w:rsidR="0099607F" w:rsidRPr="000832FA" w:rsidRDefault="0099607F" w:rsidP="0099607F"/>
    <w:p w14:paraId="490D33A5" w14:textId="77777777" w:rsidR="0099607F" w:rsidRPr="000832FA" w:rsidRDefault="0099607F" w:rsidP="0099607F">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1A830A13" w14:textId="77777777" w:rsidR="0099607F" w:rsidRPr="000832FA"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247D14" w14:paraId="1F32B760" w14:textId="77777777" w:rsidTr="00042AE9">
        <w:trPr>
          <w:trHeight w:val="256"/>
        </w:trPr>
        <w:tc>
          <w:tcPr>
            <w:tcW w:w="9576" w:type="dxa"/>
            <w:shd w:val="clear" w:color="auto" w:fill="D9D9D9" w:themeFill="background1" w:themeFillShade="D9"/>
          </w:tcPr>
          <w:p w14:paraId="3026392B" w14:textId="77777777" w:rsidR="0099607F" w:rsidRPr="00247D14" w:rsidRDefault="0099607F" w:rsidP="00042AE9">
            <w:pPr>
              <w:rPr>
                <w:rStyle w:val="CodeSnippet"/>
              </w:rPr>
            </w:pPr>
            <w:r w:rsidRPr="00247D14">
              <w:rPr>
                <w:rStyle w:val="CodeSnippet"/>
              </w:rPr>
              <w:t>node_templates:</w:t>
            </w:r>
          </w:p>
          <w:p w14:paraId="456BFE4A" w14:textId="77777777" w:rsidR="0099607F" w:rsidRPr="00247D14" w:rsidRDefault="0099607F" w:rsidP="00042AE9">
            <w:pPr>
              <w:rPr>
                <w:rStyle w:val="CodeSnippet"/>
              </w:rPr>
            </w:pPr>
            <w:r w:rsidRPr="00247D14">
              <w:rPr>
                <w:rStyle w:val="CodeSnippet"/>
              </w:rPr>
              <w:t xml:space="preserve">  load_balancer:</w:t>
            </w:r>
          </w:p>
          <w:p w14:paraId="5B07244A" w14:textId="77777777" w:rsidR="0099607F" w:rsidRPr="00247D14" w:rsidRDefault="0099607F" w:rsidP="00042AE9">
            <w:pPr>
              <w:rPr>
                <w:rStyle w:val="CodeSnippet"/>
              </w:rPr>
            </w:pPr>
            <w:r w:rsidRPr="00247D14">
              <w:rPr>
                <w:rStyle w:val="CodeSnippet"/>
              </w:rPr>
              <w:t xml:space="preserve">    type: some.vendor.LoadBalancer</w:t>
            </w:r>
          </w:p>
          <w:p w14:paraId="3C0808B2" w14:textId="77777777" w:rsidR="0099607F" w:rsidRPr="00247D14" w:rsidRDefault="0099607F" w:rsidP="00042AE9">
            <w:pPr>
              <w:rPr>
                <w:rStyle w:val="CodeSnippet"/>
              </w:rPr>
            </w:pPr>
            <w:r w:rsidRPr="00247D14">
              <w:rPr>
                <w:rStyle w:val="CodeSnippet"/>
              </w:rPr>
              <w:t xml:space="preserve">    requirements:</w:t>
            </w:r>
          </w:p>
          <w:p w14:paraId="1B425807" w14:textId="77777777" w:rsidR="0099607F" w:rsidRPr="00247D14" w:rsidRDefault="0099607F" w:rsidP="00042AE9">
            <w:pPr>
              <w:rPr>
                <w:rStyle w:val="CodeSnippet"/>
              </w:rPr>
            </w:pPr>
            <w:r w:rsidRPr="00247D14">
              <w:rPr>
                <w:rStyle w:val="CodeSnippet"/>
              </w:rPr>
              <w:t xml:space="preserve">      - member:</w:t>
            </w:r>
          </w:p>
          <w:p w14:paraId="5B37C355"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054D75F7"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7B32F4B"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002A0A5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67DA967F"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7CC748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099E7672" w14:textId="77777777" w:rsidR="0099607F" w:rsidRPr="00247D14" w:rsidRDefault="0099607F" w:rsidP="00042AE9">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77B1AE0C" w14:textId="77777777" w:rsidR="0099607F" w:rsidRPr="000832FA" w:rsidRDefault="0099607F" w:rsidP="0099607F">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766EE9D5" w14:textId="77777777" w:rsidR="0099607F" w:rsidRPr="006824F5" w:rsidRDefault="0099607F" w:rsidP="0099607F">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991F739" w14:textId="77777777" w:rsidTr="00042AE9">
        <w:trPr>
          <w:trHeight w:val="256"/>
        </w:trPr>
        <w:tc>
          <w:tcPr>
            <w:tcW w:w="9576" w:type="dxa"/>
            <w:shd w:val="clear" w:color="auto" w:fill="D9D9D9" w:themeFill="background1" w:themeFillShade="D9"/>
          </w:tcPr>
          <w:p w14:paraId="180D8ABD" w14:textId="77777777" w:rsidR="0099607F" w:rsidRPr="00D24201" w:rsidRDefault="0099607F" w:rsidP="00042AE9">
            <w:pPr>
              <w:rPr>
                <w:rStyle w:val="CodeSnippet"/>
                <w:noProof/>
              </w:rPr>
            </w:pPr>
            <w:r w:rsidRPr="00D24201">
              <w:rPr>
                <w:rStyle w:val="CodeSnippet"/>
                <w:noProof/>
              </w:rPr>
              <w:t># the ID of the current target and the IDs of all targets</w:t>
            </w:r>
            <w:r w:rsidRPr="00D24201">
              <w:rPr>
                <w:rStyle w:val="CodeSnippet"/>
                <w:noProof/>
              </w:rPr>
              <w:tab/>
            </w:r>
          </w:p>
          <w:p w14:paraId="5A903FF6" w14:textId="77777777" w:rsidR="0099607F" w:rsidRPr="00D24201" w:rsidRDefault="0099607F" w:rsidP="00042AE9">
            <w:pPr>
              <w:rPr>
                <w:rStyle w:val="CodeSnippet"/>
                <w:noProof/>
              </w:rPr>
            </w:pPr>
            <w:r w:rsidRPr="00D24201">
              <w:rPr>
                <w:rStyle w:val="CodeSnippet"/>
                <w:noProof/>
              </w:rPr>
              <w:t>TARGET=node5</w:t>
            </w:r>
          </w:p>
          <w:p w14:paraId="6AF2AF42" w14:textId="77777777" w:rsidR="0099607F" w:rsidRPr="00D24201" w:rsidRDefault="0099607F" w:rsidP="00042AE9">
            <w:pPr>
              <w:rPr>
                <w:rStyle w:val="CodeSnippet"/>
                <w:noProof/>
              </w:rPr>
            </w:pPr>
            <w:r w:rsidRPr="00D24201">
              <w:rPr>
                <w:rStyle w:val="CodeSnippet"/>
                <w:noProof/>
              </w:rPr>
              <w:t>TARGETS=node1,node2,node3,node4,node5</w:t>
            </w:r>
          </w:p>
          <w:p w14:paraId="7B3A7095" w14:textId="77777777" w:rsidR="0099607F" w:rsidRPr="00D24201" w:rsidRDefault="0099607F" w:rsidP="00042AE9">
            <w:pPr>
              <w:rPr>
                <w:rStyle w:val="CodeSnippet"/>
                <w:noProof/>
              </w:rPr>
            </w:pPr>
          </w:p>
          <w:p w14:paraId="0BFDFCD8" w14:textId="77777777" w:rsidR="0099607F" w:rsidRPr="00D24201" w:rsidRDefault="0099607F" w:rsidP="00042AE9">
            <w:pPr>
              <w:rPr>
                <w:rStyle w:val="CodeSnippet"/>
                <w:noProof/>
              </w:rPr>
            </w:pPr>
            <w:r w:rsidRPr="00D24201">
              <w:rPr>
                <w:rStyle w:val="CodeSnippet"/>
                <w:noProof/>
              </w:rPr>
              <w:t># the input for the current target and the inputs of all targets</w:t>
            </w:r>
          </w:p>
          <w:p w14:paraId="29D98F8F" w14:textId="77777777" w:rsidR="0099607F" w:rsidRPr="00D24201" w:rsidRDefault="0099607F" w:rsidP="00042AE9">
            <w:pPr>
              <w:rPr>
                <w:rStyle w:val="CodeSnippet"/>
                <w:noProof/>
              </w:rPr>
            </w:pPr>
            <w:r w:rsidRPr="00D24201">
              <w:rPr>
                <w:rStyle w:val="CodeSnippet"/>
                <w:noProof/>
              </w:rPr>
              <w:t>member_ip=10.0.0.5</w:t>
            </w:r>
          </w:p>
          <w:p w14:paraId="1A65376B" w14:textId="77777777" w:rsidR="0099607F" w:rsidRPr="00D24201" w:rsidRDefault="0099607F" w:rsidP="00042AE9">
            <w:pPr>
              <w:rPr>
                <w:rStyle w:val="CodeSnippet"/>
                <w:noProof/>
              </w:rPr>
            </w:pPr>
            <w:r w:rsidRPr="00D24201">
              <w:rPr>
                <w:rStyle w:val="CodeSnippet"/>
                <w:noProof/>
              </w:rPr>
              <w:t>node1_member_ip=10.0.0.1</w:t>
            </w:r>
          </w:p>
          <w:p w14:paraId="380BCEE0" w14:textId="77777777" w:rsidR="0099607F" w:rsidRPr="00D24201" w:rsidRDefault="0099607F" w:rsidP="00042AE9">
            <w:pPr>
              <w:rPr>
                <w:rStyle w:val="CodeSnippet"/>
                <w:noProof/>
              </w:rPr>
            </w:pPr>
            <w:r w:rsidRPr="00D24201">
              <w:rPr>
                <w:rStyle w:val="CodeSnippet"/>
                <w:noProof/>
              </w:rPr>
              <w:t>node2_member_ip=10.0.0.2</w:t>
            </w:r>
          </w:p>
          <w:p w14:paraId="380C3A65" w14:textId="77777777" w:rsidR="0099607F" w:rsidRPr="00D24201" w:rsidRDefault="0099607F" w:rsidP="00042AE9">
            <w:pPr>
              <w:rPr>
                <w:rStyle w:val="CodeSnippet"/>
                <w:noProof/>
              </w:rPr>
            </w:pPr>
            <w:r w:rsidRPr="00D24201">
              <w:rPr>
                <w:rStyle w:val="CodeSnippet"/>
                <w:noProof/>
              </w:rPr>
              <w:t>node3_member_ip=10.0.0.3</w:t>
            </w:r>
          </w:p>
          <w:p w14:paraId="4829186C" w14:textId="77777777" w:rsidR="0099607F" w:rsidRPr="00D24201" w:rsidRDefault="0099607F" w:rsidP="00042AE9">
            <w:pPr>
              <w:rPr>
                <w:rStyle w:val="CodeSnippet"/>
                <w:noProof/>
              </w:rPr>
            </w:pPr>
            <w:r w:rsidRPr="00D24201">
              <w:rPr>
                <w:rStyle w:val="CodeSnippet"/>
                <w:noProof/>
              </w:rPr>
              <w:t>node4_member_ip=10.0.0.4</w:t>
            </w:r>
          </w:p>
          <w:p w14:paraId="6B9AB801" w14:textId="77777777" w:rsidR="0099607F" w:rsidRPr="00D24201" w:rsidRDefault="0099607F" w:rsidP="00042AE9">
            <w:pPr>
              <w:rPr>
                <w:rStyle w:val="CodeSnippet"/>
                <w:noProof/>
              </w:rPr>
            </w:pPr>
            <w:r w:rsidRPr="00D24201">
              <w:rPr>
                <w:rStyle w:val="CodeSnippet"/>
                <w:noProof/>
              </w:rPr>
              <w:t>node5_member_ip=10.0.0.5</w:t>
            </w:r>
          </w:p>
        </w:tc>
      </w:tr>
    </w:tbl>
    <w:p w14:paraId="5FC61F18" w14:textId="77777777" w:rsidR="0099607F" w:rsidRPr="000832FA" w:rsidRDefault="0099607F" w:rsidP="0099607F">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0832FA" w14:paraId="04E44E3D" w14:textId="77777777" w:rsidTr="00042AE9">
        <w:trPr>
          <w:trHeight w:val="256"/>
        </w:trPr>
        <w:tc>
          <w:tcPr>
            <w:tcW w:w="9576" w:type="dxa"/>
            <w:shd w:val="clear" w:color="auto" w:fill="D9D9D9" w:themeFill="background1" w:themeFillShade="D9"/>
          </w:tcPr>
          <w:p w14:paraId="4EA3D04E" w14:textId="77777777" w:rsidR="0099607F" w:rsidRPr="00732562" w:rsidRDefault="0099607F" w:rsidP="00042AE9">
            <w:pPr>
              <w:rPr>
                <w:rStyle w:val="CodeSnippet"/>
                <w:noProof/>
              </w:rPr>
            </w:pPr>
            <w:r w:rsidRPr="00732562">
              <w:rPr>
                <w:rStyle w:val="CodeSnippet"/>
                <w:noProof/>
              </w:rPr>
              <w:t>#!/usr/bin/python</w:t>
            </w:r>
          </w:p>
          <w:p w14:paraId="7D7B3273" w14:textId="77777777" w:rsidR="0099607F" w:rsidRPr="00732562" w:rsidRDefault="0099607F" w:rsidP="00042AE9">
            <w:pPr>
              <w:rPr>
                <w:rStyle w:val="CodeSnippet"/>
                <w:noProof/>
              </w:rPr>
            </w:pPr>
            <w:r w:rsidRPr="00732562">
              <w:rPr>
                <w:rStyle w:val="CodeSnippet"/>
                <w:noProof/>
              </w:rPr>
              <w:t>import os</w:t>
            </w:r>
          </w:p>
          <w:p w14:paraId="7A4B581D" w14:textId="77777777" w:rsidR="0099607F" w:rsidRPr="00732562" w:rsidRDefault="0099607F" w:rsidP="00042AE9">
            <w:pPr>
              <w:rPr>
                <w:rStyle w:val="CodeSnippet"/>
                <w:noProof/>
              </w:rPr>
            </w:pPr>
          </w:p>
          <w:p w14:paraId="378057EE" w14:textId="77777777" w:rsidR="0099607F" w:rsidRPr="00732562" w:rsidRDefault="0099607F" w:rsidP="00042AE9">
            <w:pPr>
              <w:rPr>
                <w:rStyle w:val="CodeSnippet"/>
                <w:noProof/>
              </w:rPr>
            </w:pPr>
            <w:r w:rsidRPr="00732562">
              <w:rPr>
                <w:rStyle w:val="CodeSnippet"/>
                <w:noProof/>
              </w:rPr>
              <w:t>targets = os.environ['TARGETS'].split(',')</w:t>
            </w:r>
          </w:p>
          <w:p w14:paraId="51BA27FE" w14:textId="77777777" w:rsidR="0099607F" w:rsidRPr="00732562" w:rsidRDefault="0099607F" w:rsidP="00042AE9">
            <w:pPr>
              <w:rPr>
                <w:rStyle w:val="CodeSnippet"/>
                <w:noProof/>
              </w:rPr>
            </w:pPr>
          </w:p>
          <w:p w14:paraId="6D9D0FA4" w14:textId="77777777" w:rsidR="0099607F" w:rsidRPr="00732562" w:rsidRDefault="0099607F" w:rsidP="00042AE9">
            <w:pPr>
              <w:rPr>
                <w:rStyle w:val="CodeSnippet"/>
                <w:noProof/>
              </w:rPr>
            </w:pPr>
            <w:r w:rsidRPr="00732562">
              <w:rPr>
                <w:rStyle w:val="CodeSnippet"/>
                <w:noProof/>
              </w:rPr>
              <w:t>for t in targets:</w:t>
            </w:r>
          </w:p>
          <w:p w14:paraId="3D6DF4A6" w14:textId="77777777" w:rsidR="0099607F" w:rsidRPr="00732562" w:rsidRDefault="0099607F" w:rsidP="00042AE9">
            <w:pPr>
              <w:rPr>
                <w:rStyle w:val="CodeSnippet"/>
                <w:noProof/>
              </w:rPr>
            </w:pPr>
            <w:r w:rsidRPr="00732562">
              <w:rPr>
                <w:rStyle w:val="CodeSnippet"/>
                <w:noProof/>
              </w:rPr>
              <w:t xml:space="preserve">  target_ip = os.environ.get('%s_member_ip' % t)</w:t>
            </w:r>
          </w:p>
          <w:p w14:paraId="3E4F57B3" w14:textId="77777777" w:rsidR="0099607F" w:rsidRPr="000832FA" w:rsidRDefault="0099607F" w:rsidP="00042AE9">
            <w:pPr>
              <w:rPr>
                <w:noProof/>
              </w:rPr>
            </w:pPr>
            <w:r w:rsidRPr="00732562">
              <w:rPr>
                <w:rStyle w:val="CodeSnippet"/>
                <w:noProof/>
              </w:rPr>
              <w:t xml:space="preserve">  # do something with target_ip ...</w:t>
            </w:r>
          </w:p>
        </w:tc>
      </w:tr>
    </w:tbl>
    <w:p w14:paraId="459A3654" w14:textId="77777777" w:rsidR="0099607F" w:rsidRDefault="0099607F" w:rsidP="0099607F">
      <w:pPr>
        <w:pStyle w:val="Heading3"/>
        <w:numPr>
          <w:ilvl w:val="2"/>
          <w:numId w:val="3"/>
        </w:numPr>
      </w:pPr>
      <w:bookmarkStart w:id="492" w:name="_Toc430015713"/>
      <w:r>
        <w:t>Prefixed vs. Unprefixed TARGET names</w:t>
      </w:r>
      <w:bookmarkEnd w:id="492"/>
    </w:p>
    <w:p w14:paraId="482308E2" w14:textId="77777777" w:rsidR="0099607F" w:rsidRPr="00990953" w:rsidRDefault="0099607F" w:rsidP="0099607F">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0318B42D" w14:textId="77777777" w:rsidR="0099607F" w:rsidRDefault="0099607F" w:rsidP="0099607F">
      <w:pPr>
        <w:pStyle w:val="Heading4"/>
        <w:numPr>
          <w:ilvl w:val="3"/>
          <w:numId w:val="3"/>
        </w:numPr>
      </w:pPr>
      <w:r>
        <w:t>Notes</w:t>
      </w:r>
    </w:p>
    <w:p w14:paraId="65C4CF4D" w14:textId="77777777" w:rsidR="0099607F" w:rsidRDefault="0099607F" w:rsidP="0099607F">
      <w:pPr>
        <w:pStyle w:val="ListParagraph"/>
        <w:numPr>
          <w:ilvl w:val="0"/>
          <w:numId w:val="20"/>
        </w:numPr>
      </w:pPr>
      <w:r>
        <w:t>Target of interest is always un-prefixed. Prefix is the target opaque ID.  The IDs can be used to find the environment var. for the corresponding target. Need an example here.</w:t>
      </w:r>
    </w:p>
    <w:p w14:paraId="4A51BC94" w14:textId="77777777" w:rsidR="0099607F" w:rsidRPr="00EC65C7" w:rsidRDefault="0099607F" w:rsidP="0099607F">
      <w:pPr>
        <w:pStyle w:val="ListParagraph"/>
        <w:numPr>
          <w:ilvl w:val="0"/>
          <w:numId w:val="20"/>
        </w:numPr>
      </w:pPr>
      <w:r>
        <w:t>If you have one node that contains multiple targets this would also be used (add or remove target operations would also use this you would get set of all current targets).</w:t>
      </w:r>
    </w:p>
    <w:p w14:paraId="3CBC510F" w14:textId="77777777" w:rsidR="0099607F" w:rsidRDefault="0099607F" w:rsidP="0099607F">
      <w:pPr>
        <w:pStyle w:val="Heading2"/>
        <w:numPr>
          <w:ilvl w:val="1"/>
          <w:numId w:val="3"/>
        </w:numPr>
      </w:pPr>
      <w:bookmarkStart w:id="493" w:name="_Toc302251700"/>
      <w:bookmarkStart w:id="494" w:name="_Toc430015714"/>
      <w:bookmarkStart w:id="495" w:name="_Toc397688806"/>
      <w:r>
        <w:t>Intrinsic functions</w:t>
      </w:r>
      <w:bookmarkEnd w:id="493"/>
      <w:bookmarkEnd w:id="494"/>
    </w:p>
    <w:p w14:paraId="1F7E7761" w14:textId="77777777" w:rsidR="0099607F" w:rsidRDefault="0099607F" w:rsidP="0099607F">
      <w:r>
        <w:t xml:space="preserve">These functions are supported within the TOSCA template for manipulation of template data.  </w:t>
      </w:r>
    </w:p>
    <w:p w14:paraId="51B6904A" w14:textId="77777777" w:rsidR="0099607F" w:rsidRDefault="0099607F" w:rsidP="0099607F">
      <w:pPr>
        <w:pStyle w:val="Heading3"/>
        <w:numPr>
          <w:ilvl w:val="2"/>
          <w:numId w:val="3"/>
        </w:numPr>
      </w:pPr>
      <w:bookmarkStart w:id="496" w:name="_Toc430015715"/>
      <w:proofErr w:type="gramStart"/>
      <w:r>
        <w:lastRenderedPageBreak/>
        <w:t>concat</w:t>
      </w:r>
      <w:bookmarkEnd w:id="496"/>
      <w:proofErr w:type="gramEnd"/>
    </w:p>
    <w:p w14:paraId="63CA4EBB" w14:textId="77777777" w:rsidR="0099607F" w:rsidRDefault="0099607F" w:rsidP="0099607F">
      <w:r>
        <w:t xml:space="preserve">The </w:t>
      </w:r>
      <w:r w:rsidRPr="00EF7C6C">
        <w:rPr>
          <w:rStyle w:val="CodeSnippetHighlight"/>
        </w:rPr>
        <w:t>concat</w:t>
      </w:r>
      <w:r>
        <w:t xml:space="preserve"> function is used to concatenate two or more string values within a TOSCA service template.</w:t>
      </w:r>
    </w:p>
    <w:p w14:paraId="633B52B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8EA9D22" w14:textId="77777777" w:rsidTr="00042AE9">
        <w:trPr>
          <w:trHeight w:val="256"/>
        </w:trPr>
        <w:tc>
          <w:tcPr>
            <w:tcW w:w="9576" w:type="dxa"/>
            <w:shd w:val="clear" w:color="auto" w:fill="D9D9D9" w:themeFill="background1" w:themeFillShade="D9"/>
          </w:tcPr>
          <w:p w14:paraId="75E04CAE" w14:textId="77777777" w:rsidR="0099607F" w:rsidRPr="006824F5" w:rsidRDefault="0099607F" w:rsidP="00042AE9">
            <w:pPr>
              <w:rPr>
                <w:rStyle w:val="CodeSnippet"/>
              </w:rPr>
            </w:pPr>
            <w:r>
              <w:rPr>
                <w:rStyle w:val="CodeSnippet"/>
              </w:rPr>
              <w:t>concat: [&lt;string_value_expressions_*&gt; ]</w:t>
            </w:r>
          </w:p>
        </w:tc>
      </w:tr>
    </w:tbl>
    <w:p w14:paraId="1B9AE6D0"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81"/>
        <w:gridCol w:w="1146"/>
        <w:gridCol w:w="4630"/>
      </w:tblGrid>
      <w:tr w:rsidR="0099607F" w:rsidRPr="004279F4" w14:paraId="7BF566D0" w14:textId="77777777" w:rsidTr="00042AE9">
        <w:trPr>
          <w:cantSplit/>
          <w:tblHeader/>
        </w:trPr>
        <w:tc>
          <w:tcPr>
            <w:tcW w:w="764" w:type="pct"/>
            <w:shd w:val="clear" w:color="auto" w:fill="D9D9D9"/>
          </w:tcPr>
          <w:p w14:paraId="20957BA7" w14:textId="77777777" w:rsidR="0099607F" w:rsidRPr="00422683" w:rsidRDefault="0099607F" w:rsidP="00042AE9">
            <w:pPr>
              <w:pStyle w:val="TableText-Heading"/>
            </w:pPr>
            <w:r w:rsidRPr="00422683">
              <w:t>Parameter</w:t>
            </w:r>
          </w:p>
        </w:tc>
        <w:tc>
          <w:tcPr>
            <w:tcW w:w="564" w:type="pct"/>
            <w:shd w:val="clear" w:color="auto" w:fill="D9D9D9"/>
          </w:tcPr>
          <w:p w14:paraId="21B57117" w14:textId="77777777" w:rsidR="0099607F" w:rsidRPr="00422683" w:rsidRDefault="0099607F" w:rsidP="00042AE9">
            <w:pPr>
              <w:pStyle w:val="TableText-Heading"/>
            </w:pPr>
            <w:r w:rsidRPr="00422683">
              <w:t>Required</w:t>
            </w:r>
          </w:p>
        </w:tc>
        <w:tc>
          <w:tcPr>
            <w:tcW w:w="564" w:type="pct"/>
            <w:shd w:val="clear" w:color="auto" w:fill="D9D9D9"/>
          </w:tcPr>
          <w:p w14:paraId="48C03468" w14:textId="77777777" w:rsidR="0099607F" w:rsidRPr="00422683" w:rsidRDefault="0099607F" w:rsidP="00042AE9">
            <w:pPr>
              <w:pStyle w:val="TableText-Heading"/>
            </w:pPr>
            <w:r w:rsidRPr="00422683">
              <w:t>Type</w:t>
            </w:r>
          </w:p>
        </w:tc>
        <w:tc>
          <w:tcPr>
            <w:tcW w:w="3107" w:type="pct"/>
            <w:shd w:val="clear" w:color="auto" w:fill="D9D9D9"/>
          </w:tcPr>
          <w:p w14:paraId="10A74457" w14:textId="77777777" w:rsidR="0099607F" w:rsidRPr="00422683" w:rsidRDefault="0099607F" w:rsidP="00042AE9">
            <w:pPr>
              <w:pStyle w:val="TableText-Heading"/>
            </w:pPr>
            <w:r w:rsidRPr="00422683">
              <w:t>Description</w:t>
            </w:r>
          </w:p>
        </w:tc>
      </w:tr>
      <w:tr w:rsidR="0099607F" w:rsidRPr="004279F4" w14:paraId="35C11176" w14:textId="77777777" w:rsidTr="00042AE9">
        <w:trPr>
          <w:cantSplit/>
        </w:trPr>
        <w:tc>
          <w:tcPr>
            <w:tcW w:w="764" w:type="pct"/>
            <w:shd w:val="clear" w:color="auto" w:fill="FFFFFF"/>
          </w:tcPr>
          <w:p w14:paraId="10763606" w14:textId="77777777" w:rsidR="0099607F" w:rsidRDefault="0099607F" w:rsidP="00042AE9">
            <w:pPr>
              <w:pStyle w:val="TableText"/>
              <w:rPr>
                <w:noProof/>
              </w:rPr>
            </w:pPr>
            <w:r>
              <w:rPr>
                <w:rStyle w:val="CodeSnippet"/>
              </w:rPr>
              <w:t>&lt;string_value_expressions_*&gt;</w:t>
            </w:r>
          </w:p>
        </w:tc>
        <w:tc>
          <w:tcPr>
            <w:tcW w:w="564" w:type="pct"/>
            <w:shd w:val="clear" w:color="auto" w:fill="FFFFFF"/>
          </w:tcPr>
          <w:p w14:paraId="22032C6B" w14:textId="77777777" w:rsidR="0099607F" w:rsidRDefault="0099607F" w:rsidP="00042AE9">
            <w:pPr>
              <w:pStyle w:val="TableText"/>
            </w:pPr>
            <w:r>
              <w:t>yes</w:t>
            </w:r>
          </w:p>
        </w:tc>
        <w:tc>
          <w:tcPr>
            <w:tcW w:w="564" w:type="pct"/>
            <w:shd w:val="clear" w:color="auto" w:fill="FFFFFF"/>
          </w:tcPr>
          <w:p w14:paraId="6ECBCD19" w14:textId="77777777" w:rsidR="0099607F" w:rsidRDefault="0099607F" w:rsidP="00042AE9">
            <w:pPr>
              <w:pStyle w:val="TableText"/>
            </w:pPr>
            <w:r>
              <w:t xml:space="preserve">list of </w:t>
            </w:r>
          </w:p>
          <w:p w14:paraId="1B883C2F" w14:textId="77777777" w:rsidR="0099607F" w:rsidRDefault="005735A3" w:rsidP="00042AE9">
            <w:pPr>
              <w:pStyle w:val="TableText"/>
            </w:pPr>
            <w:hyperlink w:anchor="TYPE_YAML_STRING" w:history="1">
              <w:r w:rsidR="0099607F" w:rsidRPr="009308D9">
                <w:rPr>
                  <w:rStyle w:val="Hyperlink"/>
                </w:rPr>
                <w:t>string</w:t>
              </w:r>
            </w:hyperlink>
            <w:r w:rsidR="0099607F">
              <w:t xml:space="preserve"> or</w:t>
            </w:r>
          </w:p>
          <w:p w14:paraId="5479938A" w14:textId="77777777" w:rsidR="0099607F" w:rsidRDefault="005735A3" w:rsidP="00042AE9">
            <w:pPr>
              <w:pStyle w:val="TableText"/>
            </w:pPr>
            <w:hyperlink w:anchor="TYPE_YAML_STRING" w:history="1">
              <w:r w:rsidR="0099607F" w:rsidRPr="009308D9">
                <w:rPr>
                  <w:rStyle w:val="Hyperlink"/>
                </w:rPr>
                <w:t>string</w:t>
              </w:r>
            </w:hyperlink>
            <w:r w:rsidR="0099607F">
              <w:t xml:space="preserve"> value expressions</w:t>
            </w:r>
          </w:p>
        </w:tc>
        <w:tc>
          <w:tcPr>
            <w:tcW w:w="3107" w:type="pct"/>
            <w:shd w:val="clear" w:color="auto" w:fill="FFFFFF"/>
          </w:tcPr>
          <w:p w14:paraId="571E0560" w14:textId="77777777" w:rsidR="0099607F" w:rsidRDefault="0099607F" w:rsidP="00042AE9">
            <w:pPr>
              <w:pStyle w:val="TableText"/>
            </w:pPr>
            <w:r>
              <w:t>A list of one or more strings (or expressions that result in a string value) which can be concatenated together into a single string.</w:t>
            </w:r>
          </w:p>
        </w:tc>
      </w:tr>
    </w:tbl>
    <w:p w14:paraId="4AC7B0B0"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D919ECE" w14:textId="77777777" w:rsidTr="00042AE9">
        <w:tc>
          <w:tcPr>
            <w:tcW w:w="9576" w:type="dxa"/>
            <w:shd w:val="clear" w:color="auto" w:fill="D9D9D9" w:themeFill="background1" w:themeFillShade="D9"/>
          </w:tcPr>
          <w:p w14:paraId="69D21B17" w14:textId="77777777" w:rsidR="0099607F" w:rsidRPr="00DB246C" w:rsidRDefault="0099607F" w:rsidP="00042AE9">
            <w:pPr>
              <w:rPr>
                <w:rStyle w:val="CodeSnippet"/>
              </w:rPr>
            </w:pPr>
            <w:r w:rsidRPr="00DB246C">
              <w:rPr>
                <w:rStyle w:val="CodeSnippet"/>
              </w:rPr>
              <w:t>outputs:</w:t>
            </w:r>
          </w:p>
          <w:p w14:paraId="3C662250" w14:textId="77777777" w:rsidR="0099607F" w:rsidRDefault="0099607F" w:rsidP="00042AE9">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353F328D" w14:textId="77777777" w:rsidR="0099607F" w:rsidRPr="00DB246C" w:rsidRDefault="0099607F" w:rsidP="00042AE9">
            <w:pPr>
              <w:rPr>
                <w:rStyle w:val="CodeSnippet"/>
              </w:rPr>
            </w:pPr>
            <w:r w:rsidRPr="00DB246C">
              <w:rPr>
                <w:rStyle w:val="CodeSnippet"/>
              </w:rPr>
              <w:t xml:space="preserve">  </w:t>
            </w:r>
            <w:r>
              <w:rPr>
                <w:rStyle w:val="CodeSnippet"/>
              </w:rPr>
              <w:t>server</w:t>
            </w:r>
            <w:r w:rsidRPr="00DB246C">
              <w:rPr>
                <w:rStyle w:val="CodeSnippet"/>
              </w:rPr>
              <w:t>_url:</w:t>
            </w:r>
          </w:p>
          <w:p w14:paraId="54831CBE" w14:textId="77777777" w:rsidR="0099607F" w:rsidRPr="00DB246C" w:rsidRDefault="0099607F" w:rsidP="00042AE9">
            <w:pPr>
              <w:rPr>
                <w:rStyle w:val="CodeSnippet"/>
              </w:rPr>
            </w:pPr>
            <w:r w:rsidRPr="00DB246C">
              <w:rPr>
                <w:rStyle w:val="CodeSnippet"/>
              </w:rPr>
              <w:t xml:space="preserve">  </w:t>
            </w:r>
            <w:proofErr w:type="gramStart"/>
            <w:r w:rsidRPr="00DB246C">
              <w:rPr>
                <w:rStyle w:val="CodeSnippet"/>
              </w:rPr>
              <w:t>value</w:t>
            </w:r>
            <w:proofErr w:type="gramEnd"/>
            <w:r w:rsidRPr="00DB246C">
              <w:rPr>
                <w:rStyle w:val="CodeSnippet"/>
              </w:rPr>
              <w:t xml:space="preserve">: { </w:t>
            </w:r>
            <w:r w:rsidRPr="004513C1">
              <w:rPr>
                <w:rStyle w:val="CodeSnippetHighlight"/>
              </w:rPr>
              <w:t>concat</w:t>
            </w:r>
            <w:r w:rsidRPr="00DB246C">
              <w:rPr>
                <w:rStyle w:val="CodeSnippet"/>
              </w:rPr>
              <w:t xml:space="preserve">: [ 'http://', </w:t>
            </w:r>
          </w:p>
          <w:p w14:paraId="44F296D7" w14:textId="77777777" w:rsidR="0099607F" w:rsidRPr="00DB246C" w:rsidRDefault="0099607F" w:rsidP="00042AE9">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29918C93" w14:textId="77777777" w:rsidR="0099607F" w:rsidRPr="00DB246C" w:rsidRDefault="0099607F" w:rsidP="00042AE9">
            <w:pPr>
              <w:rPr>
                <w:rStyle w:val="CodeSnippet"/>
              </w:rPr>
            </w:pPr>
            <w:r w:rsidRPr="00DB246C">
              <w:rPr>
                <w:rStyle w:val="CodeSnippet"/>
              </w:rPr>
              <w:t xml:space="preserve">                     ':' , </w:t>
            </w:r>
          </w:p>
          <w:p w14:paraId="4FCAAE68" w14:textId="77777777" w:rsidR="0099607F" w:rsidRPr="006824F5" w:rsidRDefault="0099607F" w:rsidP="00042AE9">
            <w:pPr>
              <w:rPr>
                <w:rStyle w:val="CodeSnippet"/>
              </w:rPr>
            </w:pPr>
            <w:r w:rsidRPr="00DB246C">
              <w:rPr>
                <w:rStyle w:val="CodeSnippet"/>
              </w:rPr>
              <w:t xml:space="preserve">                     get_attribute: [ server, port ] ] }</w:t>
            </w:r>
          </w:p>
        </w:tc>
      </w:tr>
    </w:tbl>
    <w:p w14:paraId="46860234" w14:textId="77777777" w:rsidR="0099607F" w:rsidRDefault="0099607F" w:rsidP="0099607F">
      <w:pPr>
        <w:pStyle w:val="Heading3"/>
        <w:numPr>
          <w:ilvl w:val="2"/>
          <w:numId w:val="3"/>
        </w:numPr>
      </w:pPr>
      <w:bookmarkStart w:id="497" w:name="_Toc430015716"/>
      <w:proofErr w:type="gramStart"/>
      <w:r>
        <w:t>token</w:t>
      </w:r>
      <w:bookmarkEnd w:id="497"/>
      <w:proofErr w:type="gramEnd"/>
    </w:p>
    <w:p w14:paraId="1E0F55AA" w14:textId="77777777" w:rsidR="0099607F" w:rsidRDefault="0099607F" w:rsidP="0099607F">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4D562D41"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78B44B8" w14:textId="77777777" w:rsidTr="00042AE9">
        <w:trPr>
          <w:trHeight w:val="256"/>
        </w:trPr>
        <w:tc>
          <w:tcPr>
            <w:tcW w:w="9576" w:type="dxa"/>
            <w:shd w:val="clear" w:color="auto" w:fill="D9D9D9" w:themeFill="background1" w:themeFillShade="D9"/>
          </w:tcPr>
          <w:p w14:paraId="7E12EFED" w14:textId="77777777" w:rsidR="0099607F" w:rsidRPr="006824F5" w:rsidRDefault="0099607F" w:rsidP="00042AE9">
            <w:pPr>
              <w:rPr>
                <w:rStyle w:val="CodeSnippet"/>
              </w:rPr>
            </w:pPr>
            <w:r>
              <w:rPr>
                <w:rStyle w:val="CodeSnippet"/>
              </w:rPr>
              <w:t>token: [ &lt;string_with_tokens&gt;, &lt;string_of_token_chars&gt;, &lt;substring_index&gt; ]</w:t>
            </w:r>
          </w:p>
        </w:tc>
      </w:tr>
    </w:tbl>
    <w:p w14:paraId="74D816CA"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0"/>
        <w:gridCol w:w="1081"/>
        <w:gridCol w:w="809"/>
        <w:gridCol w:w="5516"/>
      </w:tblGrid>
      <w:tr w:rsidR="0099607F" w:rsidRPr="004279F4" w14:paraId="1942DBC6" w14:textId="77777777" w:rsidTr="00042AE9">
        <w:trPr>
          <w:cantSplit/>
          <w:tblHeader/>
        </w:trPr>
        <w:tc>
          <w:tcPr>
            <w:tcW w:w="1358" w:type="pct"/>
            <w:shd w:val="clear" w:color="auto" w:fill="D9D9D9"/>
          </w:tcPr>
          <w:p w14:paraId="20EF3C52" w14:textId="77777777" w:rsidR="0099607F" w:rsidRPr="00422683" w:rsidRDefault="0099607F" w:rsidP="00042AE9">
            <w:pPr>
              <w:pStyle w:val="TableText-Heading"/>
            </w:pPr>
            <w:r w:rsidRPr="00422683">
              <w:t>Parameter</w:t>
            </w:r>
          </w:p>
        </w:tc>
        <w:tc>
          <w:tcPr>
            <w:tcW w:w="531" w:type="pct"/>
            <w:shd w:val="clear" w:color="auto" w:fill="D9D9D9"/>
          </w:tcPr>
          <w:p w14:paraId="14E9CFDD" w14:textId="77777777" w:rsidR="0099607F" w:rsidRPr="00422683" w:rsidRDefault="0099607F" w:rsidP="00042AE9">
            <w:pPr>
              <w:pStyle w:val="TableText-Heading"/>
            </w:pPr>
            <w:r w:rsidRPr="00422683">
              <w:t>Required</w:t>
            </w:r>
          </w:p>
        </w:tc>
        <w:tc>
          <w:tcPr>
            <w:tcW w:w="398" w:type="pct"/>
            <w:shd w:val="clear" w:color="auto" w:fill="D9D9D9"/>
          </w:tcPr>
          <w:p w14:paraId="68D7FBFE" w14:textId="77777777" w:rsidR="0099607F" w:rsidRPr="00422683" w:rsidRDefault="0099607F" w:rsidP="00042AE9">
            <w:pPr>
              <w:pStyle w:val="TableText-Heading"/>
            </w:pPr>
            <w:r w:rsidRPr="00422683">
              <w:t>Type</w:t>
            </w:r>
          </w:p>
        </w:tc>
        <w:tc>
          <w:tcPr>
            <w:tcW w:w="2712" w:type="pct"/>
            <w:shd w:val="clear" w:color="auto" w:fill="D9D9D9"/>
          </w:tcPr>
          <w:p w14:paraId="40EB2DA5" w14:textId="77777777" w:rsidR="0099607F" w:rsidRPr="00422683" w:rsidRDefault="0099607F" w:rsidP="00042AE9">
            <w:pPr>
              <w:pStyle w:val="TableText-Heading"/>
            </w:pPr>
            <w:r w:rsidRPr="00422683">
              <w:t>Description</w:t>
            </w:r>
          </w:p>
        </w:tc>
      </w:tr>
      <w:tr w:rsidR="0099607F" w:rsidRPr="004279F4" w14:paraId="6B76B666" w14:textId="77777777" w:rsidTr="00042AE9">
        <w:trPr>
          <w:cantSplit/>
        </w:trPr>
        <w:tc>
          <w:tcPr>
            <w:tcW w:w="1358" w:type="pct"/>
            <w:shd w:val="clear" w:color="auto" w:fill="FFFFFF"/>
          </w:tcPr>
          <w:p w14:paraId="34F603B0" w14:textId="77777777" w:rsidR="0099607F" w:rsidRDefault="0099607F" w:rsidP="00042AE9">
            <w:pPr>
              <w:pStyle w:val="TableText"/>
              <w:rPr>
                <w:rStyle w:val="CodeSnippet"/>
              </w:rPr>
            </w:pPr>
            <w:r>
              <w:rPr>
                <w:rStyle w:val="CodeSnippet"/>
              </w:rPr>
              <w:t>string_with_tokens</w:t>
            </w:r>
          </w:p>
        </w:tc>
        <w:tc>
          <w:tcPr>
            <w:tcW w:w="531" w:type="pct"/>
            <w:shd w:val="clear" w:color="auto" w:fill="FFFFFF"/>
          </w:tcPr>
          <w:p w14:paraId="5CF838B9" w14:textId="77777777" w:rsidR="0099607F" w:rsidRDefault="0099607F" w:rsidP="00042AE9">
            <w:pPr>
              <w:pStyle w:val="TableText"/>
            </w:pPr>
            <w:r>
              <w:t>yes</w:t>
            </w:r>
          </w:p>
        </w:tc>
        <w:tc>
          <w:tcPr>
            <w:tcW w:w="398" w:type="pct"/>
            <w:shd w:val="clear" w:color="auto" w:fill="FFFFFF"/>
          </w:tcPr>
          <w:p w14:paraId="39A4FD7B" w14:textId="77777777" w:rsidR="0099607F" w:rsidRDefault="005735A3" w:rsidP="00042AE9">
            <w:pPr>
              <w:pStyle w:val="TableText"/>
            </w:pPr>
            <w:hyperlink w:anchor="TYPE_YAML_STRING" w:history="1">
              <w:r w:rsidR="0099607F" w:rsidRPr="00AB763A">
                <w:rPr>
                  <w:rStyle w:val="Hyperlink"/>
                </w:rPr>
                <w:t>string</w:t>
              </w:r>
            </w:hyperlink>
          </w:p>
        </w:tc>
        <w:tc>
          <w:tcPr>
            <w:tcW w:w="2712" w:type="pct"/>
            <w:shd w:val="clear" w:color="auto" w:fill="FFFFFF"/>
          </w:tcPr>
          <w:p w14:paraId="099D1D38" w14:textId="77777777" w:rsidR="0099607F" w:rsidRDefault="0099607F" w:rsidP="00042AE9">
            <w:pPr>
              <w:pStyle w:val="TableText"/>
            </w:pPr>
            <w:r>
              <w:t>The composite string that contains one or more substrings separated by token characters.</w:t>
            </w:r>
          </w:p>
        </w:tc>
      </w:tr>
      <w:tr w:rsidR="0099607F" w:rsidRPr="004279F4" w14:paraId="12AEB4A0" w14:textId="77777777" w:rsidTr="00042AE9">
        <w:trPr>
          <w:cantSplit/>
        </w:trPr>
        <w:tc>
          <w:tcPr>
            <w:tcW w:w="1358" w:type="pct"/>
            <w:shd w:val="clear" w:color="auto" w:fill="FFFFFF"/>
          </w:tcPr>
          <w:p w14:paraId="444044B7" w14:textId="77777777" w:rsidR="0099607F" w:rsidRDefault="0099607F" w:rsidP="00042AE9">
            <w:pPr>
              <w:pStyle w:val="TableText"/>
              <w:rPr>
                <w:rStyle w:val="CodeSnippet"/>
              </w:rPr>
            </w:pPr>
            <w:r>
              <w:rPr>
                <w:rStyle w:val="CodeSnippet"/>
              </w:rPr>
              <w:t>string_of_token_chars</w:t>
            </w:r>
          </w:p>
        </w:tc>
        <w:tc>
          <w:tcPr>
            <w:tcW w:w="531" w:type="pct"/>
            <w:shd w:val="clear" w:color="auto" w:fill="FFFFFF"/>
          </w:tcPr>
          <w:p w14:paraId="7098FC6A" w14:textId="77777777" w:rsidR="0099607F" w:rsidRDefault="0099607F" w:rsidP="00042AE9">
            <w:pPr>
              <w:pStyle w:val="TableText"/>
            </w:pPr>
            <w:r>
              <w:t>yes</w:t>
            </w:r>
          </w:p>
        </w:tc>
        <w:tc>
          <w:tcPr>
            <w:tcW w:w="398" w:type="pct"/>
            <w:shd w:val="clear" w:color="auto" w:fill="FFFFFF"/>
          </w:tcPr>
          <w:p w14:paraId="381869D7" w14:textId="77777777" w:rsidR="0099607F" w:rsidRDefault="005735A3" w:rsidP="00042AE9">
            <w:pPr>
              <w:pStyle w:val="TableText"/>
            </w:pPr>
            <w:hyperlink w:anchor="TYPE_YAML_STRING" w:history="1">
              <w:r w:rsidR="0099607F" w:rsidRPr="00AB763A">
                <w:rPr>
                  <w:rStyle w:val="Hyperlink"/>
                </w:rPr>
                <w:t>string</w:t>
              </w:r>
            </w:hyperlink>
          </w:p>
        </w:tc>
        <w:tc>
          <w:tcPr>
            <w:tcW w:w="2712" w:type="pct"/>
            <w:shd w:val="clear" w:color="auto" w:fill="FFFFFF"/>
          </w:tcPr>
          <w:p w14:paraId="1BA13659" w14:textId="77777777" w:rsidR="0099607F" w:rsidRDefault="0099607F" w:rsidP="00042AE9">
            <w:pPr>
              <w:pStyle w:val="TableText"/>
            </w:pPr>
            <w:r>
              <w:t>The string that contains one or more token characters that separate substrings within the composite string.</w:t>
            </w:r>
          </w:p>
        </w:tc>
      </w:tr>
      <w:tr w:rsidR="0099607F" w:rsidRPr="004279F4" w14:paraId="664A04A4" w14:textId="77777777" w:rsidTr="00042AE9">
        <w:trPr>
          <w:cantSplit/>
        </w:trPr>
        <w:tc>
          <w:tcPr>
            <w:tcW w:w="1358" w:type="pct"/>
            <w:shd w:val="clear" w:color="auto" w:fill="FFFFFF"/>
          </w:tcPr>
          <w:p w14:paraId="53540BC1" w14:textId="77777777" w:rsidR="0099607F" w:rsidRDefault="0099607F" w:rsidP="00042AE9">
            <w:pPr>
              <w:pStyle w:val="TableText"/>
              <w:rPr>
                <w:rStyle w:val="CodeSnippet"/>
              </w:rPr>
            </w:pPr>
            <w:r>
              <w:rPr>
                <w:rStyle w:val="CodeSnippet"/>
              </w:rPr>
              <w:t>substring_index</w:t>
            </w:r>
          </w:p>
        </w:tc>
        <w:tc>
          <w:tcPr>
            <w:tcW w:w="531" w:type="pct"/>
            <w:shd w:val="clear" w:color="auto" w:fill="FFFFFF"/>
          </w:tcPr>
          <w:p w14:paraId="5A53DCB4" w14:textId="77777777" w:rsidR="0099607F" w:rsidRDefault="0099607F" w:rsidP="00042AE9">
            <w:pPr>
              <w:pStyle w:val="TableText"/>
            </w:pPr>
            <w:r>
              <w:t>yes</w:t>
            </w:r>
          </w:p>
        </w:tc>
        <w:tc>
          <w:tcPr>
            <w:tcW w:w="398" w:type="pct"/>
            <w:shd w:val="clear" w:color="auto" w:fill="FFFFFF"/>
          </w:tcPr>
          <w:p w14:paraId="5E46CD51" w14:textId="77777777" w:rsidR="0099607F" w:rsidRDefault="005735A3" w:rsidP="00042AE9">
            <w:pPr>
              <w:pStyle w:val="TableText"/>
            </w:pPr>
            <w:hyperlink w:anchor="TYPE_YAML_INTEGER" w:history="1">
              <w:r w:rsidR="0099607F" w:rsidRPr="00AB763A">
                <w:rPr>
                  <w:rStyle w:val="Hyperlink"/>
                </w:rPr>
                <w:t>integer</w:t>
              </w:r>
            </w:hyperlink>
          </w:p>
        </w:tc>
        <w:tc>
          <w:tcPr>
            <w:tcW w:w="2712" w:type="pct"/>
            <w:shd w:val="clear" w:color="auto" w:fill="FFFFFF"/>
          </w:tcPr>
          <w:p w14:paraId="5D3F73CA" w14:textId="77777777" w:rsidR="0099607F" w:rsidRDefault="0099607F" w:rsidP="00042AE9">
            <w:pPr>
              <w:pStyle w:val="TableText"/>
            </w:pPr>
            <w:r>
              <w:t>The integer indicates the index of the substring to return from the composite string.  Note that the first substring is denoted by using the ‘0’ (zero) integer value.</w:t>
            </w:r>
          </w:p>
        </w:tc>
      </w:tr>
    </w:tbl>
    <w:p w14:paraId="40A0F5DF"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E2BC6EE" w14:textId="77777777" w:rsidTr="00042AE9">
        <w:tc>
          <w:tcPr>
            <w:tcW w:w="9576" w:type="dxa"/>
            <w:shd w:val="clear" w:color="auto" w:fill="D9D9D9" w:themeFill="background1" w:themeFillShade="D9"/>
          </w:tcPr>
          <w:p w14:paraId="7A05543C" w14:textId="77777777" w:rsidR="0099607F" w:rsidRDefault="0099607F" w:rsidP="00042AE9">
            <w:pPr>
              <w:rPr>
                <w:rStyle w:val="CodeSnippet"/>
              </w:rPr>
            </w:pPr>
            <w:r>
              <w:rPr>
                <w:rStyle w:val="CodeSnippet"/>
              </w:rPr>
              <w:t>outputs:</w:t>
            </w:r>
          </w:p>
          <w:p w14:paraId="397D750A" w14:textId="77777777" w:rsidR="0099607F" w:rsidRDefault="0099607F" w:rsidP="00042AE9">
            <w:pPr>
              <w:rPr>
                <w:rStyle w:val="CodeSnippet"/>
              </w:rPr>
            </w:pPr>
            <w:r>
              <w:rPr>
                <w:rStyle w:val="CodeSnippet"/>
              </w:rPr>
              <w:t xml:space="preserve">   webserver_port:</w:t>
            </w:r>
          </w:p>
          <w:p w14:paraId="1CFFC233" w14:textId="77777777" w:rsidR="0099607F" w:rsidRDefault="0099607F" w:rsidP="00042AE9">
            <w:pPr>
              <w:rPr>
                <w:rStyle w:val="CodeSnippet"/>
              </w:rPr>
            </w:pPr>
            <w:r>
              <w:rPr>
                <w:rStyle w:val="CodeSnippet"/>
              </w:rPr>
              <w:t xml:space="preserve">     description: the port provided at the end of my server’s endpoint’s IP address</w:t>
            </w:r>
          </w:p>
          <w:p w14:paraId="1AC9CF88" w14:textId="77777777" w:rsidR="0099607F" w:rsidRDefault="0099607F" w:rsidP="00042AE9">
            <w:pPr>
              <w:rPr>
                <w:rStyle w:val="CodeSnippet"/>
              </w:rPr>
            </w:pPr>
            <w:r>
              <w:rPr>
                <w:rStyle w:val="CodeSnippet"/>
              </w:rPr>
              <w:lastRenderedPageBreak/>
              <w:t xml:space="preserve">     value: { token: [ get_attribute: [ my_server, data_endpoint, ip_address ], </w:t>
            </w:r>
          </w:p>
          <w:p w14:paraId="4B2B664D" w14:textId="77777777" w:rsidR="0099607F" w:rsidRDefault="0099607F" w:rsidP="00042AE9">
            <w:pPr>
              <w:rPr>
                <w:rStyle w:val="CodeSnippet"/>
              </w:rPr>
            </w:pPr>
            <w:r>
              <w:rPr>
                <w:rStyle w:val="CodeSnippet"/>
              </w:rPr>
              <w:t xml:space="preserve">                       ‘:’,</w:t>
            </w:r>
          </w:p>
          <w:p w14:paraId="5B008644" w14:textId="77777777" w:rsidR="0099607F" w:rsidRPr="006824F5" w:rsidRDefault="0099607F" w:rsidP="00042AE9">
            <w:pPr>
              <w:rPr>
                <w:rStyle w:val="CodeSnippet"/>
              </w:rPr>
            </w:pPr>
            <w:r>
              <w:rPr>
                <w:rStyle w:val="CodeSnippet"/>
              </w:rPr>
              <w:t xml:space="preserve">                       1 ] }</w:t>
            </w:r>
          </w:p>
        </w:tc>
      </w:tr>
    </w:tbl>
    <w:p w14:paraId="307B6557" w14:textId="77777777" w:rsidR="0099607F" w:rsidRDefault="0099607F" w:rsidP="0099607F">
      <w:pPr>
        <w:pStyle w:val="Heading2"/>
        <w:numPr>
          <w:ilvl w:val="1"/>
          <w:numId w:val="3"/>
        </w:numPr>
      </w:pPr>
      <w:bookmarkStart w:id="498" w:name="_Toc302251701"/>
      <w:bookmarkStart w:id="499" w:name="_Toc430015717"/>
      <w:r>
        <w:lastRenderedPageBreak/>
        <w:t>Property functions</w:t>
      </w:r>
      <w:bookmarkStart w:id="500" w:name="_Toc379455064"/>
      <w:bookmarkEnd w:id="486"/>
      <w:bookmarkEnd w:id="487"/>
      <w:bookmarkEnd w:id="495"/>
      <w:bookmarkEnd w:id="498"/>
      <w:bookmarkEnd w:id="499"/>
    </w:p>
    <w:p w14:paraId="08EB7C06" w14:textId="77777777" w:rsidR="0099607F" w:rsidRDefault="0099607F" w:rsidP="0099607F">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D01953F" w14:textId="77777777" w:rsidR="0099607F" w:rsidRDefault="0099607F" w:rsidP="0099607F"/>
    <w:p w14:paraId="50C76C06" w14:textId="77777777" w:rsidR="0099607F" w:rsidRPr="00B1171D" w:rsidRDefault="0099607F" w:rsidP="0099607F">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0D880FBA" w14:textId="77777777" w:rsidR="0099607F" w:rsidRDefault="0099607F" w:rsidP="0099607F">
      <w:pPr>
        <w:pStyle w:val="Heading3"/>
        <w:numPr>
          <w:ilvl w:val="2"/>
          <w:numId w:val="3"/>
        </w:numPr>
      </w:pPr>
      <w:bookmarkStart w:id="501" w:name="_Toc430015718"/>
      <w:r>
        <w:t>get_input</w:t>
      </w:r>
      <w:bookmarkEnd w:id="500"/>
      <w:bookmarkEnd w:id="501"/>
      <w:r>
        <w:t xml:space="preserve"> </w:t>
      </w:r>
    </w:p>
    <w:p w14:paraId="37D01B7A" w14:textId="77777777" w:rsidR="0099607F" w:rsidRDefault="0099607F" w:rsidP="0099607F">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45BAE70B"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D1C53D4" w14:textId="77777777" w:rsidTr="00042AE9">
        <w:trPr>
          <w:trHeight w:val="256"/>
        </w:trPr>
        <w:tc>
          <w:tcPr>
            <w:tcW w:w="9576" w:type="dxa"/>
            <w:shd w:val="clear" w:color="auto" w:fill="D9D9D9" w:themeFill="background1" w:themeFillShade="D9"/>
          </w:tcPr>
          <w:p w14:paraId="2E3E7507" w14:textId="77777777" w:rsidR="0099607F" w:rsidRPr="006824F5" w:rsidRDefault="0099607F" w:rsidP="00042AE9">
            <w:pPr>
              <w:rPr>
                <w:rStyle w:val="CodeSnippet"/>
              </w:rPr>
            </w:pPr>
            <w:r>
              <w:rPr>
                <w:rStyle w:val="CodeSnippet"/>
              </w:rPr>
              <w:t>get_input: &lt;input_property_name&gt;</w:t>
            </w:r>
          </w:p>
        </w:tc>
      </w:tr>
    </w:tbl>
    <w:p w14:paraId="32C8AE07" w14:textId="77777777" w:rsidR="0099607F" w:rsidRDefault="0099607F" w:rsidP="0099607F">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4"/>
        <w:gridCol w:w="1081"/>
        <w:gridCol w:w="859"/>
        <w:gridCol w:w="6142"/>
      </w:tblGrid>
      <w:tr w:rsidR="0099607F" w:rsidRPr="004279F4" w14:paraId="795AD893" w14:textId="77777777" w:rsidTr="00042AE9">
        <w:trPr>
          <w:cantSplit/>
          <w:tblHeader/>
        </w:trPr>
        <w:tc>
          <w:tcPr>
            <w:tcW w:w="764" w:type="pct"/>
            <w:shd w:val="clear" w:color="auto" w:fill="D9D9D9"/>
          </w:tcPr>
          <w:p w14:paraId="57C91D5B" w14:textId="77777777" w:rsidR="0099607F" w:rsidRPr="00422683" w:rsidRDefault="0099607F" w:rsidP="00042AE9">
            <w:pPr>
              <w:pStyle w:val="TableText-Heading"/>
            </w:pPr>
            <w:r w:rsidRPr="00422683">
              <w:t>Parameter</w:t>
            </w:r>
          </w:p>
        </w:tc>
        <w:tc>
          <w:tcPr>
            <w:tcW w:w="564" w:type="pct"/>
            <w:shd w:val="clear" w:color="auto" w:fill="D9D9D9"/>
          </w:tcPr>
          <w:p w14:paraId="59780B97" w14:textId="77777777" w:rsidR="0099607F" w:rsidRPr="00422683" w:rsidRDefault="0099607F" w:rsidP="00042AE9">
            <w:pPr>
              <w:pStyle w:val="TableText-Heading"/>
            </w:pPr>
            <w:r w:rsidRPr="00422683">
              <w:t>Required</w:t>
            </w:r>
          </w:p>
        </w:tc>
        <w:tc>
          <w:tcPr>
            <w:tcW w:w="564" w:type="pct"/>
            <w:shd w:val="clear" w:color="auto" w:fill="D9D9D9"/>
          </w:tcPr>
          <w:p w14:paraId="6D619065" w14:textId="77777777" w:rsidR="0099607F" w:rsidRPr="00422683" w:rsidRDefault="0099607F" w:rsidP="00042AE9">
            <w:pPr>
              <w:pStyle w:val="TableText-Heading"/>
            </w:pPr>
            <w:r w:rsidRPr="00422683">
              <w:t>Type</w:t>
            </w:r>
          </w:p>
        </w:tc>
        <w:tc>
          <w:tcPr>
            <w:tcW w:w="3107" w:type="pct"/>
            <w:shd w:val="clear" w:color="auto" w:fill="D9D9D9"/>
          </w:tcPr>
          <w:p w14:paraId="52ED6C26" w14:textId="77777777" w:rsidR="0099607F" w:rsidRPr="00422683" w:rsidRDefault="0099607F" w:rsidP="00042AE9">
            <w:pPr>
              <w:pStyle w:val="TableText-Heading"/>
            </w:pPr>
            <w:r w:rsidRPr="00422683">
              <w:t>Description</w:t>
            </w:r>
          </w:p>
        </w:tc>
      </w:tr>
      <w:tr w:rsidR="0099607F" w:rsidRPr="004279F4" w14:paraId="6271059D" w14:textId="77777777" w:rsidTr="00042AE9">
        <w:trPr>
          <w:cantSplit/>
        </w:trPr>
        <w:tc>
          <w:tcPr>
            <w:tcW w:w="764" w:type="pct"/>
            <w:shd w:val="clear" w:color="auto" w:fill="FFFFFF"/>
          </w:tcPr>
          <w:p w14:paraId="2D337963" w14:textId="77777777" w:rsidR="0099607F" w:rsidRDefault="0099607F" w:rsidP="00042AE9">
            <w:pPr>
              <w:pStyle w:val="TableText"/>
              <w:rPr>
                <w:noProof/>
              </w:rPr>
            </w:pPr>
            <w:r>
              <w:rPr>
                <w:noProof/>
              </w:rPr>
              <w:t>&lt;input_property_name&gt;</w:t>
            </w:r>
          </w:p>
        </w:tc>
        <w:tc>
          <w:tcPr>
            <w:tcW w:w="564" w:type="pct"/>
            <w:shd w:val="clear" w:color="auto" w:fill="FFFFFF"/>
          </w:tcPr>
          <w:p w14:paraId="2AC499B7" w14:textId="77777777" w:rsidR="0099607F" w:rsidRDefault="0099607F" w:rsidP="00042AE9">
            <w:pPr>
              <w:pStyle w:val="TableText"/>
            </w:pPr>
            <w:r>
              <w:t>yes</w:t>
            </w:r>
          </w:p>
        </w:tc>
        <w:tc>
          <w:tcPr>
            <w:tcW w:w="564" w:type="pct"/>
            <w:shd w:val="clear" w:color="auto" w:fill="FFFFFF"/>
          </w:tcPr>
          <w:p w14:paraId="5349D7A6" w14:textId="77777777" w:rsidR="0099607F" w:rsidRDefault="005735A3" w:rsidP="00042AE9">
            <w:pPr>
              <w:pStyle w:val="TableText"/>
            </w:pPr>
            <w:hyperlink w:anchor="TYPE_YAML_STRING" w:history="1">
              <w:r w:rsidR="0099607F" w:rsidRPr="00D434AF">
                <w:rPr>
                  <w:rStyle w:val="Hyperlink"/>
                </w:rPr>
                <w:t>string</w:t>
              </w:r>
            </w:hyperlink>
          </w:p>
        </w:tc>
        <w:tc>
          <w:tcPr>
            <w:tcW w:w="3107" w:type="pct"/>
            <w:shd w:val="clear" w:color="auto" w:fill="FFFFFF"/>
          </w:tcPr>
          <w:p w14:paraId="52E2D0CC" w14:textId="77777777" w:rsidR="0099607F" w:rsidRDefault="0099607F" w:rsidP="00042AE9">
            <w:r>
              <w:t xml:space="preserve">The name of the property as defined in the </w:t>
            </w:r>
            <w:r w:rsidRPr="008A543D">
              <w:rPr>
                <w:rStyle w:val="CodeSnippetHighlight"/>
              </w:rPr>
              <w:t>inputs</w:t>
            </w:r>
            <w:r>
              <w:t xml:space="preserve"> section of the service template.</w:t>
            </w:r>
          </w:p>
        </w:tc>
      </w:tr>
    </w:tbl>
    <w:p w14:paraId="24F13A45" w14:textId="77777777" w:rsidR="0099607F" w:rsidRDefault="0099607F" w:rsidP="0099607F">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5144CAF2" w14:textId="77777777" w:rsidTr="00042AE9">
        <w:tc>
          <w:tcPr>
            <w:tcW w:w="9576" w:type="dxa"/>
            <w:shd w:val="clear" w:color="auto" w:fill="D9D9D9" w:themeFill="background1" w:themeFillShade="D9"/>
          </w:tcPr>
          <w:p w14:paraId="55552190" w14:textId="77777777" w:rsidR="0099607F" w:rsidRPr="00170ECC" w:rsidRDefault="0099607F" w:rsidP="00042AE9">
            <w:pPr>
              <w:rPr>
                <w:rStyle w:val="CodeSnippet"/>
              </w:rPr>
            </w:pPr>
            <w:r w:rsidRPr="00170ECC">
              <w:rPr>
                <w:rStyle w:val="CodeSnippet"/>
              </w:rPr>
              <w:t>inputs:</w:t>
            </w:r>
          </w:p>
          <w:p w14:paraId="3DF56981" w14:textId="77777777" w:rsidR="0099607F" w:rsidRPr="00170ECC" w:rsidRDefault="0099607F" w:rsidP="00042AE9">
            <w:pPr>
              <w:rPr>
                <w:rStyle w:val="CodeSnippet"/>
              </w:rPr>
            </w:pPr>
            <w:r w:rsidRPr="00170ECC">
              <w:rPr>
                <w:rStyle w:val="CodeSnippet"/>
              </w:rPr>
              <w:t xml:space="preserve">  cpus:</w:t>
            </w:r>
          </w:p>
          <w:p w14:paraId="0ADD4BB0" w14:textId="77777777" w:rsidR="0099607F" w:rsidRPr="00170ECC" w:rsidRDefault="0099607F" w:rsidP="00042AE9">
            <w:pPr>
              <w:rPr>
                <w:rStyle w:val="CodeSnippet"/>
              </w:rPr>
            </w:pPr>
            <w:r w:rsidRPr="00170ECC">
              <w:rPr>
                <w:rStyle w:val="CodeSnippet"/>
              </w:rPr>
              <w:t xml:space="preserve">    type: integer</w:t>
            </w:r>
          </w:p>
          <w:p w14:paraId="66AD5FE6" w14:textId="77777777" w:rsidR="0099607F" w:rsidRDefault="0099607F" w:rsidP="00042AE9">
            <w:pPr>
              <w:rPr>
                <w:rStyle w:val="CodeSnippet"/>
              </w:rPr>
            </w:pPr>
          </w:p>
          <w:p w14:paraId="2444E6E7" w14:textId="77777777" w:rsidR="0099607F" w:rsidRPr="00170ECC" w:rsidRDefault="0099607F" w:rsidP="00042AE9">
            <w:pPr>
              <w:rPr>
                <w:rStyle w:val="CodeSnippet"/>
              </w:rPr>
            </w:pPr>
            <w:r w:rsidRPr="00170ECC">
              <w:rPr>
                <w:rStyle w:val="CodeSnippet"/>
              </w:rPr>
              <w:t>node_templates:</w:t>
            </w:r>
          </w:p>
          <w:p w14:paraId="025AF86D" w14:textId="77777777" w:rsidR="0099607F" w:rsidRPr="00170ECC" w:rsidRDefault="0099607F" w:rsidP="00042AE9">
            <w:pPr>
              <w:rPr>
                <w:rStyle w:val="CodeSnippet"/>
              </w:rPr>
            </w:pPr>
            <w:r w:rsidRPr="00170ECC">
              <w:rPr>
                <w:rStyle w:val="CodeSnippet"/>
              </w:rPr>
              <w:t xml:space="preserve">  my_server:</w:t>
            </w:r>
          </w:p>
          <w:p w14:paraId="76F90C2A" w14:textId="77777777" w:rsidR="0099607F" w:rsidRPr="00170ECC" w:rsidRDefault="0099607F" w:rsidP="00042AE9">
            <w:pPr>
              <w:rPr>
                <w:rStyle w:val="CodeSnippet"/>
              </w:rPr>
            </w:pPr>
            <w:r w:rsidRPr="00170ECC">
              <w:rPr>
                <w:rStyle w:val="CodeSnippet"/>
              </w:rPr>
              <w:t xml:space="preserve">    type: tosca.nodes.Compute</w:t>
            </w:r>
          </w:p>
          <w:p w14:paraId="4B54ABA8" w14:textId="77777777" w:rsidR="0099607F" w:rsidRDefault="0099607F" w:rsidP="00042AE9">
            <w:pPr>
              <w:rPr>
                <w:rStyle w:val="CodeSnippet"/>
              </w:rPr>
            </w:pPr>
            <w:r w:rsidRPr="00170ECC">
              <w:rPr>
                <w:rStyle w:val="CodeSnippet"/>
              </w:rPr>
              <w:t xml:space="preserve">    </w:t>
            </w:r>
            <w:r>
              <w:rPr>
                <w:rStyle w:val="CodeSnippet"/>
              </w:rPr>
              <w:t>capabilities:</w:t>
            </w:r>
          </w:p>
          <w:p w14:paraId="0A4A3B4E" w14:textId="77777777" w:rsidR="0099607F" w:rsidRDefault="0099607F" w:rsidP="00042AE9">
            <w:pPr>
              <w:rPr>
                <w:rStyle w:val="CodeSnippet"/>
              </w:rPr>
            </w:pPr>
            <w:r>
              <w:rPr>
                <w:rStyle w:val="CodeSnippet"/>
              </w:rPr>
              <w:t xml:space="preserve">      host:</w:t>
            </w:r>
          </w:p>
          <w:p w14:paraId="5CD1C8B2" w14:textId="77777777" w:rsidR="0099607F" w:rsidRPr="00170ECC" w:rsidRDefault="0099607F" w:rsidP="00042AE9">
            <w:pPr>
              <w:rPr>
                <w:rStyle w:val="CodeSnippet"/>
              </w:rPr>
            </w:pPr>
            <w:r>
              <w:rPr>
                <w:rStyle w:val="CodeSnippet"/>
              </w:rPr>
              <w:t xml:space="preserve">        </w:t>
            </w:r>
            <w:r w:rsidRPr="00170ECC">
              <w:rPr>
                <w:rStyle w:val="CodeSnippet"/>
              </w:rPr>
              <w:t>properties:</w:t>
            </w:r>
          </w:p>
          <w:p w14:paraId="770D38B1" w14:textId="77777777" w:rsidR="0099607F" w:rsidRPr="006824F5" w:rsidRDefault="0099607F" w:rsidP="00042AE9">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572A8E70" w14:textId="77777777" w:rsidR="0099607F" w:rsidRDefault="0099607F" w:rsidP="0099607F">
      <w:pPr>
        <w:pStyle w:val="Heading3"/>
        <w:numPr>
          <w:ilvl w:val="2"/>
          <w:numId w:val="3"/>
        </w:numPr>
      </w:pPr>
      <w:bookmarkStart w:id="502" w:name="_Toc379455065"/>
      <w:bookmarkStart w:id="503" w:name="_Toc430015719"/>
      <w:r>
        <w:t>get_property</w:t>
      </w:r>
      <w:bookmarkEnd w:id="502"/>
      <w:bookmarkEnd w:id="503"/>
    </w:p>
    <w:p w14:paraId="16A74771" w14:textId="77777777" w:rsidR="0099607F" w:rsidRDefault="0099607F" w:rsidP="0099607F">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2A6C6AFB" w14:textId="77777777" w:rsidR="0099607F" w:rsidRPr="005E7D74" w:rsidRDefault="0099607F" w:rsidP="0099607F">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67322696" w14:textId="77777777" w:rsidTr="00042AE9">
        <w:trPr>
          <w:trHeight w:val="256"/>
        </w:trPr>
        <w:tc>
          <w:tcPr>
            <w:tcW w:w="9576" w:type="dxa"/>
            <w:shd w:val="clear" w:color="auto" w:fill="D9D9D9" w:themeFill="background1" w:themeFillShade="D9"/>
          </w:tcPr>
          <w:p w14:paraId="1C50EA1D" w14:textId="77777777" w:rsidR="0099607F" w:rsidRPr="006824F5" w:rsidRDefault="0099607F" w:rsidP="00042AE9">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9FF3059" w14:textId="77777777" w:rsidR="0099607F" w:rsidRDefault="0099607F" w:rsidP="0099607F">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99607F" w:rsidRPr="004279F4" w14:paraId="493E0933" w14:textId="77777777" w:rsidTr="00042AE9">
        <w:trPr>
          <w:cantSplit/>
          <w:tblHeader/>
        </w:trPr>
        <w:tc>
          <w:tcPr>
            <w:tcW w:w="1225" w:type="pct"/>
            <w:shd w:val="clear" w:color="auto" w:fill="D9D9D9"/>
          </w:tcPr>
          <w:p w14:paraId="1DEE705F" w14:textId="77777777" w:rsidR="0099607F" w:rsidRPr="00422683" w:rsidRDefault="0099607F" w:rsidP="00042AE9">
            <w:pPr>
              <w:pStyle w:val="TableText-Heading"/>
            </w:pPr>
            <w:r w:rsidRPr="00422683">
              <w:t>Parameter</w:t>
            </w:r>
          </w:p>
        </w:tc>
        <w:tc>
          <w:tcPr>
            <w:tcW w:w="531" w:type="pct"/>
            <w:shd w:val="clear" w:color="auto" w:fill="D9D9D9"/>
          </w:tcPr>
          <w:p w14:paraId="5F599C2A" w14:textId="77777777" w:rsidR="0099607F" w:rsidRPr="00422683" w:rsidRDefault="0099607F" w:rsidP="00042AE9">
            <w:pPr>
              <w:pStyle w:val="TableText-Heading"/>
            </w:pPr>
            <w:r w:rsidRPr="00422683">
              <w:t>Required</w:t>
            </w:r>
          </w:p>
        </w:tc>
        <w:tc>
          <w:tcPr>
            <w:tcW w:w="443" w:type="pct"/>
            <w:shd w:val="clear" w:color="auto" w:fill="D9D9D9"/>
          </w:tcPr>
          <w:p w14:paraId="0BC8E52E" w14:textId="77777777" w:rsidR="0099607F" w:rsidRPr="00422683" w:rsidRDefault="0099607F" w:rsidP="00042AE9">
            <w:pPr>
              <w:pStyle w:val="TableText-Heading"/>
            </w:pPr>
            <w:r w:rsidRPr="00422683">
              <w:t>Type</w:t>
            </w:r>
          </w:p>
        </w:tc>
        <w:tc>
          <w:tcPr>
            <w:tcW w:w="2801" w:type="pct"/>
            <w:shd w:val="clear" w:color="auto" w:fill="D9D9D9"/>
          </w:tcPr>
          <w:p w14:paraId="350CDB18" w14:textId="77777777" w:rsidR="0099607F" w:rsidRPr="00422683" w:rsidRDefault="0099607F" w:rsidP="00042AE9">
            <w:pPr>
              <w:pStyle w:val="TableText-Heading"/>
            </w:pPr>
            <w:r w:rsidRPr="00422683">
              <w:t>Description</w:t>
            </w:r>
          </w:p>
        </w:tc>
      </w:tr>
      <w:tr w:rsidR="0099607F" w:rsidRPr="004279F4" w14:paraId="5A1F7CBD" w14:textId="77777777" w:rsidTr="00042AE9">
        <w:trPr>
          <w:cantSplit/>
        </w:trPr>
        <w:tc>
          <w:tcPr>
            <w:tcW w:w="1225" w:type="pct"/>
            <w:shd w:val="clear" w:color="auto" w:fill="FFFFFF"/>
          </w:tcPr>
          <w:p w14:paraId="6BF3CF6D"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03698A01" w14:textId="77777777" w:rsidR="0099607F" w:rsidRDefault="0099607F" w:rsidP="00042AE9">
            <w:pPr>
              <w:pStyle w:val="TableText"/>
            </w:pPr>
            <w:r>
              <w:t>yes</w:t>
            </w:r>
          </w:p>
        </w:tc>
        <w:tc>
          <w:tcPr>
            <w:tcW w:w="443" w:type="pct"/>
            <w:shd w:val="clear" w:color="auto" w:fill="FFFFFF"/>
          </w:tcPr>
          <w:p w14:paraId="02DFF027" w14:textId="77777777" w:rsidR="0099607F"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640CCCF3" w14:textId="77777777" w:rsidR="0099607F" w:rsidRDefault="0099607F" w:rsidP="00042AE9">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99607F" w:rsidRPr="004279F4" w14:paraId="6572C9E9" w14:textId="77777777" w:rsidTr="00042AE9">
        <w:trPr>
          <w:cantSplit/>
        </w:trPr>
        <w:tc>
          <w:tcPr>
            <w:tcW w:w="1225" w:type="pct"/>
            <w:shd w:val="clear" w:color="auto" w:fill="FFFFFF"/>
          </w:tcPr>
          <w:p w14:paraId="0501562D" w14:textId="77777777" w:rsidR="0099607F" w:rsidRPr="00F40CCA" w:rsidRDefault="0099607F" w:rsidP="00042AE9">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1F53A4F6" w14:textId="77777777" w:rsidR="0099607F" w:rsidRDefault="0099607F" w:rsidP="00042AE9">
            <w:pPr>
              <w:pStyle w:val="TableText"/>
            </w:pPr>
            <w:r>
              <w:t>no</w:t>
            </w:r>
          </w:p>
        </w:tc>
        <w:tc>
          <w:tcPr>
            <w:tcW w:w="443" w:type="pct"/>
            <w:shd w:val="clear" w:color="auto" w:fill="FFFFFF"/>
          </w:tcPr>
          <w:p w14:paraId="66EC3613" w14:textId="77777777" w:rsidR="0099607F"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0EE36666" w14:textId="77777777" w:rsidR="0099607F" w:rsidRDefault="0099607F" w:rsidP="00042AE9">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44DC1552" w14:textId="77777777" w:rsidR="0099607F" w:rsidRDefault="0099607F" w:rsidP="00042AE9">
            <w:pPr>
              <w:pStyle w:val="TableText"/>
            </w:pPr>
          </w:p>
          <w:p w14:paraId="4A2AC274" w14:textId="77777777" w:rsidR="0099607F" w:rsidRDefault="0099607F" w:rsidP="00042AE9">
            <w:pPr>
              <w:pStyle w:val="TableText"/>
            </w:pPr>
            <w:r w:rsidRPr="00667734">
              <w:rPr>
                <w:b/>
              </w:rPr>
              <w:t>Note</w:t>
            </w:r>
            <w:r>
              <w:t>:  If the property definition is located in the modelable entity directly, then this parameter MAY be omitted.</w:t>
            </w:r>
          </w:p>
        </w:tc>
      </w:tr>
      <w:tr w:rsidR="0099607F" w:rsidRPr="004279F4" w14:paraId="1A579141" w14:textId="77777777" w:rsidTr="00042AE9">
        <w:trPr>
          <w:cantSplit/>
        </w:trPr>
        <w:tc>
          <w:tcPr>
            <w:tcW w:w="1225" w:type="pct"/>
            <w:shd w:val="clear" w:color="auto" w:fill="FFFFFF"/>
          </w:tcPr>
          <w:p w14:paraId="7FB8CD74" w14:textId="77777777" w:rsidR="0099607F" w:rsidRPr="00F40CCA" w:rsidRDefault="0099607F" w:rsidP="00042AE9">
            <w:pPr>
              <w:pStyle w:val="TableText"/>
              <w:rPr>
                <w:rStyle w:val="CodeSnippet"/>
              </w:rPr>
            </w:pPr>
            <w:r w:rsidRPr="00F40CCA">
              <w:rPr>
                <w:rStyle w:val="CodeSnippet"/>
              </w:rPr>
              <w:t>&lt;property_name&gt;</w:t>
            </w:r>
          </w:p>
        </w:tc>
        <w:tc>
          <w:tcPr>
            <w:tcW w:w="531" w:type="pct"/>
            <w:shd w:val="clear" w:color="auto" w:fill="FFFFFF"/>
          </w:tcPr>
          <w:p w14:paraId="6FAEC4DD" w14:textId="77777777" w:rsidR="0099607F" w:rsidRDefault="0099607F" w:rsidP="00042AE9">
            <w:pPr>
              <w:pStyle w:val="TableText"/>
            </w:pPr>
            <w:r>
              <w:t>yes</w:t>
            </w:r>
          </w:p>
        </w:tc>
        <w:tc>
          <w:tcPr>
            <w:tcW w:w="443" w:type="pct"/>
            <w:shd w:val="clear" w:color="auto" w:fill="FFFFFF"/>
          </w:tcPr>
          <w:p w14:paraId="1EC33784" w14:textId="77777777" w:rsidR="0099607F"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423585B7" w14:textId="77777777" w:rsidR="0099607F" w:rsidRDefault="0099607F" w:rsidP="00042AE9">
            <w:pPr>
              <w:pStyle w:val="TableText"/>
            </w:pPr>
            <w:r>
              <w:t>The name of the property definition the function will return the value from.</w:t>
            </w:r>
          </w:p>
        </w:tc>
      </w:tr>
      <w:tr w:rsidR="0099607F" w:rsidRPr="004279F4" w14:paraId="15DC2E5D" w14:textId="77777777" w:rsidTr="00042AE9">
        <w:trPr>
          <w:cantSplit/>
        </w:trPr>
        <w:tc>
          <w:tcPr>
            <w:tcW w:w="1225" w:type="pct"/>
            <w:shd w:val="clear" w:color="auto" w:fill="FFFFFF"/>
          </w:tcPr>
          <w:p w14:paraId="2C6C20F0" w14:textId="77777777" w:rsidR="0099607F" w:rsidRPr="00F40CCA" w:rsidRDefault="0099607F" w:rsidP="00042AE9">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4B38651D" w14:textId="77777777" w:rsidR="0099607F" w:rsidRDefault="0099607F" w:rsidP="00042AE9">
            <w:pPr>
              <w:pStyle w:val="TableText"/>
            </w:pPr>
            <w:r>
              <w:t>no</w:t>
            </w:r>
          </w:p>
        </w:tc>
        <w:tc>
          <w:tcPr>
            <w:tcW w:w="443" w:type="pct"/>
            <w:shd w:val="clear" w:color="auto" w:fill="FFFFFF"/>
          </w:tcPr>
          <w:p w14:paraId="4D8BDFC7" w14:textId="77777777" w:rsidR="0099607F" w:rsidRDefault="005735A3" w:rsidP="00042AE9">
            <w:pPr>
              <w:pStyle w:val="TableText"/>
            </w:pPr>
            <w:hyperlink w:anchor="TYPE_YAML_STRING" w:history="1">
              <w:r w:rsidR="0099607F" w:rsidRPr="00D434AF">
                <w:rPr>
                  <w:rStyle w:val="Hyperlink"/>
                </w:rPr>
                <w:t>string</w:t>
              </w:r>
            </w:hyperlink>
            <w:r w:rsidR="0099607F">
              <w:t xml:space="preserve">| </w:t>
            </w:r>
            <w:hyperlink w:anchor="TYPE_YAML_INTEGER" w:history="1">
              <w:r w:rsidR="0099607F" w:rsidRPr="00D434AF">
                <w:rPr>
                  <w:rStyle w:val="Hyperlink"/>
                </w:rPr>
                <w:t>integer</w:t>
              </w:r>
            </w:hyperlink>
          </w:p>
        </w:tc>
        <w:tc>
          <w:tcPr>
            <w:tcW w:w="2801" w:type="pct"/>
            <w:shd w:val="clear" w:color="auto" w:fill="FFFFFF"/>
          </w:tcPr>
          <w:p w14:paraId="0A14B1C2" w14:textId="77777777" w:rsidR="0099607F" w:rsidRDefault="0099607F" w:rsidP="00042AE9">
            <w:pPr>
              <w:pStyle w:val="TableText"/>
            </w:pPr>
            <w:r>
              <w:t xml:space="preserve">Some TOSCA properties are complex (i.e., composed as nested structures).  These parameters are used to dereference into the names of these nested structures when needed.  </w:t>
            </w:r>
          </w:p>
          <w:p w14:paraId="56F4187F" w14:textId="77777777" w:rsidR="0099607F" w:rsidRDefault="0099607F" w:rsidP="00042AE9">
            <w:pPr>
              <w:pStyle w:val="TableText"/>
            </w:pPr>
          </w:p>
          <w:p w14:paraId="6D5CA2BD" w14:textId="77777777" w:rsidR="0099607F" w:rsidRDefault="0099607F" w:rsidP="00042AE9">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3AEB6972" w14:textId="77777777" w:rsidR="0099607F" w:rsidRDefault="0099607F" w:rsidP="0099607F">
      <w:pPr>
        <w:pStyle w:val="Heading4"/>
        <w:numPr>
          <w:ilvl w:val="3"/>
          <w:numId w:val="3"/>
        </w:numPr>
      </w:pPr>
      <w:r>
        <w:t>Examples</w:t>
      </w:r>
    </w:p>
    <w:p w14:paraId="74391513" w14:textId="77777777" w:rsidR="0099607F" w:rsidRPr="0053606D" w:rsidRDefault="0099607F" w:rsidP="0099607F">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4DDDBF04" w14:textId="77777777" w:rsidTr="00042AE9">
        <w:tc>
          <w:tcPr>
            <w:tcW w:w="9576" w:type="dxa"/>
            <w:shd w:val="clear" w:color="auto" w:fill="D9D9D9" w:themeFill="background1" w:themeFillShade="D9"/>
          </w:tcPr>
          <w:p w14:paraId="4CEA71DD" w14:textId="77777777" w:rsidR="0099607F" w:rsidRDefault="0099607F" w:rsidP="00042AE9">
            <w:pPr>
              <w:rPr>
                <w:rStyle w:val="CodeSnippet"/>
              </w:rPr>
            </w:pPr>
            <w:r w:rsidRPr="00817987">
              <w:rPr>
                <w:rStyle w:val="CodeSnippet"/>
              </w:rPr>
              <w:t>node_templates:</w:t>
            </w:r>
          </w:p>
          <w:p w14:paraId="591EFDC8" w14:textId="77777777" w:rsidR="0099607F" w:rsidRPr="00817987" w:rsidRDefault="0099607F" w:rsidP="00042AE9">
            <w:pPr>
              <w:rPr>
                <w:rStyle w:val="CodeSnippet"/>
              </w:rPr>
            </w:pPr>
          </w:p>
          <w:p w14:paraId="14FABAF9" w14:textId="77777777" w:rsidR="0099607F" w:rsidRPr="00817987" w:rsidRDefault="0099607F" w:rsidP="00042AE9">
            <w:pPr>
              <w:rPr>
                <w:rStyle w:val="CodeSnippet"/>
              </w:rPr>
            </w:pPr>
            <w:r w:rsidRPr="00817987">
              <w:rPr>
                <w:rStyle w:val="CodeSnippet"/>
              </w:rPr>
              <w:t xml:space="preserve">  mysql_database:</w:t>
            </w:r>
          </w:p>
          <w:p w14:paraId="71E3A9B6" w14:textId="77777777" w:rsidR="0099607F" w:rsidRPr="00817987" w:rsidRDefault="0099607F" w:rsidP="00042AE9">
            <w:pPr>
              <w:rPr>
                <w:rStyle w:val="CodeSnippet"/>
              </w:rPr>
            </w:pPr>
            <w:r w:rsidRPr="00817987">
              <w:rPr>
                <w:rStyle w:val="CodeSnippet"/>
              </w:rPr>
              <w:t xml:space="preserve">    type: tosca.nodes.Database</w:t>
            </w:r>
          </w:p>
          <w:p w14:paraId="45F2A15B" w14:textId="77777777" w:rsidR="0099607F" w:rsidRPr="00817987" w:rsidRDefault="0099607F" w:rsidP="00042AE9">
            <w:pPr>
              <w:rPr>
                <w:rStyle w:val="CodeSnippet"/>
              </w:rPr>
            </w:pPr>
            <w:r w:rsidRPr="00817987">
              <w:rPr>
                <w:rStyle w:val="CodeSnippet"/>
              </w:rPr>
              <w:t xml:space="preserve">    properties:</w:t>
            </w:r>
          </w:p>
          <w:p w14:paraId="0824EBD1" w14:textId="77777777" w:rsidR="0099607F" w:rsidRDefault="0099607F" w:rsidP="00042AE9">
            <w:pPr>
              <w:rPr>
                <w:rStyle w:val="CodeSnippet"/>
              </w:rPr>
            </w:pPr>
            <w:r w:rsidRPr="00817987">
              <w:rPr>
                <w:rStyle w:val="CodeSnippet"/>
              </w:rPr>
              <w:t xml:space="preserve">      name: </w:t>
            </w:r>
            <w:r>
              <w:rPr>
                <w:rStyle w:val="CodeSnippet"/>
              </w:rPr>
              <w:t>sql_database1</w:t>
            </w:r>
          </w:p>
          <w:p w14:paraId="0B77568B" w14:textId="77777777" w:rsidR="0099607F" w:rsidRDefault="0099607F" w:rsidP="00042AE9">
            <w:pPr>
              <w:rPr>
                <w:rStyle w:val="CodeSnippet"/>
              </w:rPr>
            </w:pPr>
          </w:p>
          <w:p w14:paraId="7C3FCD03" w14:textId="77777777" w:rsidR="0099607F" w:rsidRPr="00A9703A" w:rsidRDefault="0099607F" w:rsidP="00042AE9">
            <w:pPr>
              <w:rPr>
                <w:rStyle w:val="CodeSnippet"/>
              </w:rPr>
            </w:pPr>
            <w:r w:rsidRPr="00A9703A">
              <w:rPr>
                <w:rStyle w:val="CodeSnippet"/>
              </w:rPr>
              <w:t xml:space="preserve">  wordpress:</w:t>
            </w:r>
          </w:p>
          <w:p w14:paraId="36A8E6F9" w14:textId="77777777" w:rsidR="0099607F" w:rsidRPr="00A9703A" w:rsidRDefault="0099607F" w:rsidP="00042AE9">
            <w:pPr>
              <w:rPr>
                <w:rStyle w:val="CodeSnippet"/>
              </w:rPr>
            </w:pPr>
            <w:r w:rsidRPr="00A9703A">
              <w:rPr>
                <w:rStyle w:val="CodeSnippet"/>
              </w:rPr>
              <w:t xml:space="preserve">    type: tosca.nodes.WebApplication.WordPress</w:t>
            </w:r>
          </w:p>
          <w:p w14:paraId="08B1B41B" w14:textId="77777777" w:rsidR="0099607F" w:rsidRDefault="0099607F" w:rsidP="00042AE9">
            <w:pPr>
              <w:rPr>
                <w:rStyle w:val="CodeSnippet"/>
              </w:rPr>
            </w:pPr>
            <w:r>
              <w:rPr>
                <w:rStyle w:val="CodeSnippet"/>
              </w:rPr>
              <w:t xml:space="preserve">    ...</w:t>
            </w:r>
          </w:p>
          <w:p w14:paraId="24571487" w14:textId="77777777" w:rsidR="0099607F" w:rsidRPr="00A9703A" w:rsidRDefault="0099607F" w:rsidP="00042AE9">
            <w:pPr>
              <w:rPr>
                <w:rStyle w:val="CodeSnippet"/>
              </w:rPr>
            </w:pPr>
            <w:r w:rsidRPr="00A9703A">
              <w:rPr>
                <w:rStyle w:val="CodeSnippet"/>
              </w:rPr>
              <w:t xml:space="preserve">    interfaces:</w:t>
            </w:r>
          </w:p>
          <w:p w14:paraId="3BBB32AB" w14:textId="77777777" w:rsidR="0099607F" w:rsidRPr="00A9703A" w:rsidRDefault="0099607F" w:rsidP="00042AE9">
            <w:pPr>
              <w:rPr>
                <w:rStyle w:val="CodeSnippet"/>
              </w:rPr>
            </w:pPr>
            <w:r w:rsidRPr="00A9703A">
              <w:rPr>
                <w:rStyle w:val="CodeSnippet"/>
              </w:rPr>
              <w:t xml:space="preserve">      Standard:</w:t>
            </w:r>
          </w:p>
          <w:p w14:paraId="1793A9BB" w14:textId="77777777" w:rsidR="0099607F" w:rsidRPr="00A9703A" w:rsidRDefault="0099607F" w:rsidP="00042AE9">
            <w:pPr>
              <w:rPr>
                <w:rStyle w:val="CodeSnippet"/>
              </w:rPr>
            </w:pPr>
            <w:r w:rsidRPr="00A9703A">
              <w:rPr>
                <w:rStyle w:val="CodeSnippet"/>
              </w:rPr>
              <w:t xml:space="preserve">        configure: </w:t>
            </w:r>
          </w:p>
          <w:p w14:paraId="16E33C15" w14:textId="77777777" w:rsidR="0099607F" w:rsidRPr="00A9703A" w:rsidRDefault="0099607F" w:rsidP="00042AE9">
            <w:pPr>
              <w:rPr>
                <w:rStyle w:val="CodeSnippet"/>
              </w:rPr>
            </w:pPr>
            <w:r w:rsidRPr="00A9703A">
              <w:rPr>
                <w:rStyle w:val="CodeSnippet"/>
              </w:rPr>
              <w:t xml:space="preserve">          input</w:t>
            </w:r>
            <w:r>
              <w:rPr>
                <w:rStyle w:val="CodeSnippet"/>
              </w:rPr>
              <w:t>s</w:t>
            </w:r>
            <w:r w:rsidRPr="00A9703A">
              <w:rPr>
                <w:rStyle w:val="CodeSnippet"/>
              </w:rPr>
              <w:t>:</w:t>
            </w:r>
          </w:p>
          <w:p w14:paraId="2684C09B" w14:textId="77777777" w:rsidR="0099607F" w:rsidRPr="006824F5" w:rsidRDefault="0099607F" w:rsidP="00042AE9">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4EF5EBF2" w14:textId="77777777" w:rsidR="0099607F" w:rsidRPr="0053606D" w:rsidRDefault="0099607F" w:rsidP="0099607F">
      <w:pPr>
        <w:pStyle w:val="NormalaroundTable"/>
      </w:pPr>
      <w:bookmarkStart w:id="504"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DDFA06E" w14:textId="77777777" w:rsidTr="00042AE9">
        <w:tc>
          <w:tcPr>
            <w:tcW w:w="9576" w:type="dxa"/>
            <w:shd w:val="clear" w:color="auto" w:fill="D9D9D9" w:themeFill="background1" w:themeFillShade="D9"/>
          </w:tcPr>
          <w:p w14:paraId="4B69878B" w14:textId="77777777" w:rsidR="0099607F" w:rsidRDefault="0099607F" w:rsidP="00042AE9">
            <w:pPr>
              <w:rPr>
                <w:rStyle w:val="CodeSnippet"/>
              </w:rPr>
            </w:pPr>
            <w:r>
              <w:rPr>
                <w:rStyle w:val="CodeSnippet"/>
              </w:rPr>
              <w:lastRenderedPageBreak/>
              <w:t>node_templates:</w:t>
            </w:r>
            <w:r w:rsidRPr="00DE4B85">
              <w:rPr>
                <w:rStyle w:val="CodeSnippet"/>
              </w:rPr>
              <w:t xml:space="preserve">  </w:t>
            </w:r>
          </w:p>
          <w:p w14:paraId="2A81B72A" w14:textId="77777777" w:rsidR="0099607F" w:rsidRDefault="0099607F" w:rsidP="00042AE9">
            <w:pPr>
              <w:rPr>
                <w:rStyle w:val="CodeSnippet"/>
              </w:rPr>
            </w:pPr>
          </w:p>
          <w:p w14:paraId="4D5C8DAA" w14:textId="77777777" w:rsidR="0099607F" w:rsidRPr="00DE4B85" w:rsidRDefault="0099607F" w:rsidP="00042AE9">
            <w:pPr>
              <w:rPr>
                <w:rStyle w:val="CodeSnippet"/>
              </w:rPr>
            </w:pPr>
            <w:r w:rsidRPr="00DE4B85">
              <w:rPr>
                <w:rStyle w:val="CodeSnippet"/>
              </w:rPr>
              <w:t xml:space="preserve">  mysql_database:</w:t>
            </w:r>
          </w:p>
          <w:p w14:paraId="72B39091" w14:textId="77777777" w:rsidR="0099607F" w:rsidRPr="00DE4B85" w:rsidRDefault="0099607F" w:rsidP="00042AE9">
            <w:pPr>
              <w:rPr>
                <w:rStyle w:val="CodeSnippet"/>
              </w:rPr>
            </w:pPr>
            <w:r w:rsidRPr="00DE4B85">
              <w:rPr>
                <w:rStyle w:val="CodeSnippet"/>
              </w:rPr>
              <w:t xml:space="preserve">    type: tosca.nodes.Database</w:t>
            </w:r>
          </w:p>
          <w:p w14:paraId="6DBDF466" w14:textId="77777777" w:rsidR="0099607F" w:rsidRPr="00DE4B85" w:rsidRDefault="0099607F" w:rsidP="00042AE9">
            <w:pPr>
              <w:rPr>
                <w:rStyle w:val="CodeSnippet"/>
              </w:rPr>
            </w:pPr>
            <w:r w:rsidRPr="00DE4B85">
              <w:rPr>
                <w:rStyle w:val="CodeSnippet"/>
              </w:rPr>
              <w:t xml:space="preserve">    ...</w:t>
            </w:r>
          </w:p>
          <w:p w14:paraId="2B55D249" w14:textId="77777777" w:rsidR="0099607F" w:rsidRPr="00DE4B85" w:rsidRDefault="0099607F" w:rsidP="00042AE9">
            <w:pPr>
              <w:rPr>
                <w:rStyle w:val="CodeSnippet"/>
              </w:rPr>
            </w:pPr>
            <w:r w:rsidRPr="00DE4B85">
              <w:rPr>
                <w:rStyle w:val="CodeSnippet"/>
              </w:rPr>
              <w:t xml:space="preserve">    capabilities:</w:t>
            </w:r>
          </w:p>
          <w:p w14:paraId="1670FD49" w14:textId="77777777" w:rsidR="0099607F" w:rsidRPr="00DE4B85" w:rsidRDefault="0099607F" w:rsidP="00042AE9">
            <w:pPr>
              <w:rPr>
                <w:rStyle w:val="CodeSnippet"/>
              </w:rPr>
            </w:pPr>
            <w:r w:rsidRPr="00DE4B85">
              <w:rPr>
                <w:rStyle w:val="CodeSnippet"/>
              </w:rPr>
              <w:t xml:space="preserve">      database_endpoint:</w:t>
            </w:r>
          </w:p>
          <w:p w14:paraId="07B186EE" w14:textId="77777777" w:rsidR="0099607F" w:rsidRPr="00DE4B85" w:rsidRDefault="0099607F" w:rsidP="00042AE9">
            <w:pPr>
              <w:rPr>
                <w:rStyle w:val="CodeSnippet"/>
              </w:rPr>
            </w:pPr>
            <w:r w:rsidRPr="00DE4B85">
              <w:rPr>
                <w:rStyle w:val="CodeSnippet"/>
              </w:rPr>
              <w:t xml:space="preserve">        properties:</w:t>
            </w:r>
          </w:p>
          <w:p w14:paraId="40920EC9" w14:textId="77777777" w:rsidR="0099607F" w:rsidRDefault="0099607F" w:rsidP="00042AE9">
            <w:pPr>
              <w:rPr>
                <w:rStyle w:val="CodeSnippet"/>
              </w:rPr>
            </w:pPr>
            <w:r w:rsidRPr="00DE4B85">
              <w:rPr>
                <w:rStyle w:val="CodeSnippet"/>
              </w:rPr>
              <w:t xml:space="preserve">          port: 3306</w:t>
            </w:r>
          </w:p>
          <w:p w14:paraId="3E4E02F2" w14:textId="77777777" w:rsidR="0099607F" w:rsidRDefault="0099607F" w:rsidP="00042AE9">
            <w:pPr>
              <w:rPr>
                <w:rStyle w:val="CodeSnippet"/>
              </w:rPr>
            </w:pPr>
          </w:p>
          <w:p w14:paraId="51D3D428" w14:textId="77777777" w:rsidR="0099607F" w:rsidRPr="00DE4B85" w:rsidRDefault="0099607F" w:rsidP="00042AE9">
            <w:pPr>
              <w:rPr>
                <w:rStyle w:val="CodeSnippet"/>
              </w:rPr>
            </w:pPr>
            <w:r>
              <w:rPr>
                <w:rStyle w:val="CodeSnippet"/>
              </w:rPr>
              <w:t xml:space="preserve">  </w:t>
            </w:r>
            <w:r w:rsidRPr="00DE4B85">
              <w:rPr>
                <w:rStyle w:val="CodeSnippet"/>
              </w:rPr>
              <w:t>wordpress:</w:t>
            </w:r>
          </w:p>
          <w:p w14:paraId="467EDEFE" w14:textId="77777777" w:rsidR="0099607F" w:rsidRPr="00DE4B85" w:rsidRDefault="0099607F" w:rsidP="00042AE9">
            <w:pPr>
              <w:rPr>
                <w:rStyle w:val="CodeSnippet"/>
              </w:rPr>
            </w:pPr>
            <w:r w:rsidRPr="00DE4B85">
              <w:rPr>
                <w:rStyle w:val="CodeSnippet"/>
              </w:rPr>
              <w:t xml:space="preserve">    type: tosca.nodes.WebApplication.WordPress</w:t>
            </w:r>
          </w:p>
          <w:p w14:paraId="0C3D95A9" w14:textId="77777777" w:rsidR="0099607F" w:rsidRPr="00DE4B85" w:rsidRDefault="0099607F" w:rsidP="00042AE9">
            <w:pPr>
              <w:rPr>
                <w:rStyle w:val="CodeSnippet"/>
              </w:rPr>
            </w:pPr>
            <w:r w:rsidRPr="00DE4B85">
              <w:rPr>
                <w:rStyle w:val="CodeSnippet"/>
              </w:rPr>
              <w:t xml:space="preserve">    requirements:</w:t>
            </w:r>
          </w:p>
          <w:p w14:paraId="31A330A3" w14:textId="77777777" w:rsidR="0099607F" w:rsidRPr="00DE4B85" w:rsidRDefault="0099607F" w:rsidP="00042AE9">
            <w:pPr>
              <w:rPr>
                <w:rStyle w:val="CodeSnippet"/>
              </w:rPr>
            </w:pPr>
            <w:r w:rsidRPr="00DE4B85">
              <w:rPr>
                <w:rStyle w:val="CodeSnippet"/>
              </w:rPr>
              <w:t xml:space="preserve">      ...</w:t>
            </w:r>
          </w:p>
          <w:p w14:paraId="5C8DB88D" w14:textId="77777777" w:rsidR="0099607F" w:rsidRPr="00DE4B85" w:rsidRDefault="0099607F" w:rsidP="00042AE9">
            <w:pPr>
              <w:rPr>
                <w:rStyle w:val="CodeSnippet"/>
              </w:rPr>
            </w:pPr>
            <w:r w:rsidRPr="00DE4B85">
              <w:rPr>
                <w:rStyle w:val="CodeSnippet"/>
              </w:rPr>
              <w:t xml:space="preserve">      - database_endpoint: mysql_database</w:t>
            </w:r>
          </w:p>
          <w:p w14:paraId="43EDE32C" w14:textId="77777777" w:rsidR="0099607F" w:rsidRPr="00DE4B85" w:rsidRDefault="0099607F" w:rsidP="00042AE9">
            <w:pPr>
              <w:rPr>
                <w:rStyle w:val="CodeSnippet"/>
              </w:rPr>
            </w:pPr>
            <w:r w:rsidRPr="00DE4B85">
              <w:rPr>
                <w:rStyle w:val="CodeSnippet"/>
              </w:rPr>
              <w:t xml:space="preserve">    interfaces:</w:t>
            </w:r>
          </w:p>
          <w:p w14:paraId="1830E2AF" w14:textId="77777777" w:rsidR="0099607F" w:rsidRPr="00DE4B85" w:rsidRDefault="0099607F" w:rsidP="00042AE9">
            <w:pPr>
              <w:rPr>
                <w:rStyle w:val="CodeSnippet"/>
              </w:rPr>
            </w:pPr>
            <w:r w:rsidRPr="00DE4B85">
              <w:rPr>
                <w:rStyle w:val="CodeSnippet"/>
              </w:rPr>
              <w:t xml:space="preserve">      Standard:</w:t>
            </w:r>
          </w:p>
          <w:p w14:paraId="267502EE" w14:textId="77777777" w:rsidR="0099607F" w:rsidRPr="00DE4B85" w:rsidRDefault="0099607F" w:rsidP="00042AE9">
            <w:pPr>
              <w:rPr>
                <w:rStyle w:val="CodeSnippet"/>
              </w:rPr>
            </w:pPr>
            <w:r w:rsidRPr="00DE4B85">
              <w:rPr>
                <w:rStyle w:val="CodeSnippet"/>
              </w:rPr>
              <w:t xml:space="preserve">        create: wordpress_install.sh</w:t>
            </w:r>
          </w:p>
          <w:p w14:paraId="71FE3681" w14:textId="77777777" w:rsidR="0099607F" w:rsidRPr="00DE4B85" w:rsidRDefault="0099607F" w:rsidP="00042AE9">
            <w:pPr>
              <w:rPr>
                <w:rStyle w:val="CodeSnippet"/>
              </w:rPr>
            </w:pPr>
            <w:r w:rsidRPr="00DE4B85">
              <w:rPr>
                <w:rStyle w:val="CodeSnippet"/>
              </w:rPr>
              <w:t xml:space="preserve">        configure: </w:t>
            </w:r>
          </w:p>
          <w:p w14:paraId="407DEF18" w14:textId="77777777" w:rsidR="0099607F" w:rsidRPr="00DE4B85" w:rsidRDefault="0099607F" w:rsidP="00042AE9">
            <w:pPr>
              <w:rPr>
                <w:rStyle w:val="CodeSnippet"/>
              </w:rPr>
            </w:pPr>
            <w:r w:rsidRPr="00DE4B85">
              <w:rPr>
                <w:rStyle w:val="CodeSnippet"/>
              </w:rPr>
              <w:t xml:space="preserve">          implementation: wordpress_configure.sh            </w:t>
            </w:r>
          </w:p>
          <w:p w14:paraId="3A4A4BDA" w14:textId="77777777" w:rsidR="0099607F" w:rsidRPr="00DE4B85" w:rsidRDefault="0099607F" w:rsidP="00042AE9">
            <w:pPr>
              <w:rPr>
                <w:rStyle w:val="CodeSnippet"/>
              </w:rPr>
            </w:pPr>
            <w:r w:rsidRPr="00DE4B85">
              <w:rPr>
                <w:rStyle w:val="CodeSnippet"/>
              </w:rPr>
              <w:t xml:space="preserve">          input</w:t>
            </w:r>
            <w:r>
              <w:rPr>
                <w:rStyle w:val="CodeSnippet"/>
              </w:rPr>
              <w:t>s</w:t>
            </w:r>
            <w:r w:rsidRPr="00DE4B85">
              <w:rPr>
                <w:rStyle w:val="CodeSnippet"/>
              </w:rPr>
              <w:t>:</w:t>
            </w:r>
          </w:p>
          <w:p w14:paraId="4F4CC5C2" w14:textId="77777777" w:rsidR="0099607F" w:rsidRPr="00DE4B85" w:rsidRDefault="0099607F" w:rsidP="00042AE9">
            <w:pPr>
              <w:rPr>
                <w:rStyle w:val="CodeSnippet"/>
              </w:rPr>
            </w:pPr>
            <w:r w:rsidRPr="00DE4B85">
              <w:rPr>
                <w:rStyle w:val="CodeSnippet"/>
              </w:rPr>
              <w:t xml:space="preserve">            ...</w:t>
            </w:r>
          </w:p>
          <w:p w14:paraId="4F4B7BF7" w14:textId="77777777" w:rsidR="0099607F" w:rsidRPr="006824F5" w:rsidRDefault="0099607F" w:rsidP="00042AE9">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271A4C71" w14:textId="77777777" w:rsidR="0099607F" w:rsidRPr="0053606D" w:rsidRDefault="0099607F" w:rsidP="0099607F">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18095D74" w14:textId="77777777" w:rsidTr="00042AE9">
        <w:tc>
          <w:tcPr>
            <w:tcW w:w="9576" w:type="dxa"/>
            <w:shd w:val="clear" w:color="auto" w:fill="D9D9D9" w:themeFill="background1" w:themeFillShade="D9"/>
          </w:tcPr>
          <w:p w14:paraId="36F35289" w14:textId="77777777" w:rsidR="0099607F" w:rsidRDefault="0099607F" w:rsidP="00042AE9">
            <w:pPr>
              <w:pStyle w:val="NoSpacing"/>
              <w:rPr>
                <w:rStyle w:val="CodeSnippet"/>
              </w:rPr>
            </w:pPr>
            <w:r>
              <w:rPr>
                <w:rStyle w:val="CodeSnippet"/>
              </w:rPr>
              <w:t>relationship_templates:</w:t>
            </w:r>
          </w:p>
          <w:p w14:paraId="2FB21030" w14:textId="77777777" w:rsidR="0099607F" w:rsidRDefault="0099607F" w:rsidP="00042AE9">
            <w:pPr>
              <w:pStyle w:val="NoSpacing"/>
              <w:rPr>
                <w:rStyle w:val="CodeSnippet"/>
              </w:rPr>
            </w:pPr>
            <w:r>
              <w:rPr>
                <w:rStyle w:val="CodeSnippet"/>
              </w:rPr>
              <w:t xml:space="preserve">    </w:t>
            </w:r>
            <w:r w:rsidRPr="00B86B7A">
              <w:rPr>
                <w:rStyle w:val="CodeSnippet"/>
              </w:rPr>
              <w:t>my_connection</w:t>
            </w:r>
            <w:r>
              <w:rPr>
                <w:rStyle w:val="CodeSnippet"/>
              </w:rPr>
              <w:t>:</w:t>
            </w:r>
          </w:p>
          <w:p w14:paraId="5D23C0AD" w14:textId="77777777" w:rsidR="0099607F" w:rsidRDefault="0099607F" w:rsidP="00042AE9">
            <w:pPr>
              <w:pStyle w:val="NoSpacing"/>
              <w:rPr>
                <w:rStyle w:val="CodeSnippet"/>
              </w:rPr>
            </w:pPr>
            <w:r>
              <w:rPr>
                <w:rStyle w:val="CodeSnippet"/>
              </w:rPr>
              <w:t xml:space="preserve">      type: </w:t>
            </w:r>
            <w:r w:rsidRPr="00760281">
              <w:rPr>
                <w:rStyle w:val="CodeSnippet"/>
              </w:rPr>
              <w:t>ConnectsTo</w:t>
            </w:r>
          </w:p>
          <w:p w14:paraId="3FA39260" w14:textId="77777777" w:rsidR="0099607F" w:rsidRPr="00FA2049" w:rsidRDefault="0099607F" w:rsidP="00042AE9">
            <w:pPr>
              <w:pStyle w:val="NoSpacing"/>
              <w:rPr>
                <w:rStyle w:val="CodeSnippet"/>
              </w:rPr>
            </w:pPr>
            <w:r>
              <w:rPr>
                <w:rStyle w:val="CodeSnippet"/>
              </w:rPr>
              <w:t xml:space="preserve">      </w:t>
            </w:r>
            <w:r w:rsidRPr="00FA2049">
              <w:rPr>
                <w:rStyle w:val="CodeSnippet"/>
              </w:rPr>
              <w:t>interfaces:</w:t>
            </w:r>
          </w:p>
          <w:p w14:paraId="01334B70" w14:textId="77777777" w:rsidR="0099607F" w:rsidRPr="00FA2049" w:rsidRDefault="0099607F" w:rsidP="00042AE9">
            <w:pPr>
              <w:pStyle w:val="NoSpacing"/>
              <w:rPr>
                <w:rStyle w:val="CodeSnippet"/>
              </w:rPr>
            </w:pPr>
            <w:r w:rsidRPr="00FA2049">
              <w:rPr>
                <w:rStyle w:val="CodeSnippet"/>
              </w:rPr>
              <w:t xml:space="preserve">        Configure:</w:t>
            </w:r>
          </w:p>
          <w:p w14:paraId="27E1C402" w14:textId="77777777" w:rsidR="0099607F" w:rsidRPr="00FA2049" w:rsidRDefault="0099607F" w:rsidP="00042AE9">
            <w:pPr>
              <w:pStyle w:val="NoSpacing"/>
              <w:rPr>
                <w:rStyle w:val="CodeSnippet"/>
              </w:rPr>
            </w:pPr>
            <w:r w:rsidRPr="00FA2049">
              <w:rPr>
                <w:rStyle w:val="CodeSnippet"/>
              </w:rPr>
              <w:t xml:space="preserve">          inputs: </w:t>
            </w:r>
          </w:p>
          <w:p w14:paraId="1B293CAC" w14:textId="77777777" w:rsidR="0099607F" w:rsidRPr="006824F5" w:rsidRDefault="0099607F" w:rsidP="00042AE9">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3A52E77F" w14:textId="77777777" w:rsidR="0099607F" w:rsidRPr="00773ED9" w:rsidRDefault="0099607F" w:rsidP="0099607F">
      <w:pPr>
        <w:pStyle w:val="Heading2"/>
        <w:numPr>
          <w:ilvl w:val="1"/>
          <w:numId w:val="3"/>
        </w:numPr>
      </w:pPr>
      <w:bookmarkStart w:id="505" w:name="_Toc397688807"/>
      <w:bookmarkStart w:id="506" w:name="_Toc302251702"/>
      <w:bookmarkStart w:id="507" w:name="_Toc430015720"/>
      <w:bookmarkEnd w:id="504"/>
      <w:r w:rsidRPr="00773ED9">
        <w:t>Attribute functions</w:t>
      </w:r>
      <w:bookmarkEnd w:id="505"/>
      <w:bookmarkEnd w:id="506"/>
      <w:bookmarkEnd w:id="507"/>
    </w:p>
    <w:p w14:paraId="1987C5BF" w14:textId="77777777" w:rsidR="0099607F" w:rsidRPr="00773ED9" w:rsidRDefault="0099607F" w:rsidP="0099607F">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08BA0103" w14:textId="77777777" w:rsidR="0099607F" w:rsidRPr="00773ED9" w:rsidRDefault="0099607F" w:rsidP="0099607F">
      <w:pPr>
        <w:pStyle w:val="Heading3"/>
        <w:numPr>
          <w:ilvl w:val="2"/>
          <w:numId w:val="3"/>
        </w:numPr>
      </w:pPr>
      <w:bookmarkStart w:id="508" w:name="_Toc430015721"/>
      <w:r w:rsidRPr="00773ED9">
        <w:t>get_attribute</w:t>
      </w:r>
      <w:bookmarkEnd w:id="508"/>
    </w:p>
    <w:p w14:paraId="62C594A6" w14:textId="77777777" w:rsidR="0099607F" w:rsidRDefault="0099607F" w:rsidP="0099607F">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50E485DC" w14:textId="77777777" w:rsidR="0099607F" w:rsidRDefault="0099607F" w:rsidP="0099607F"/>
    <w:p w14:paraId="69F035CA"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7563DF34" w14:textId="77777777" w:rsidTr="00042AE9">
        <w:trPr>
          <w:trHeight w:val="256"/>
        </w:trPr>
        <w:tc>
          <w:tcPr>
            <w:tcW w:w="9576" w:type="dxa"/>
            <w:shd w:val="clear" w:color="auto" w:fill="D9D9D9" w:themeFill="background1" w:themeFillShade="D9"/>
          </w:tcPr>
          <w:p w14:paraId="3F4C83AA" w14:textId="77777777" w:rsidR="0099607F" w:rsidRPr="006824F5" w:rsidRDefault="0099607F" w:rsidP="00042AE9">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 xml:space="preserve">_name&gt;, </w:t>
            </w:r>
            <w:r w:rsidRPr="0048441D">
              <w:rPr>
                <w:rStyle w:val="CodeSnippet"/>
              </w:rPr>
              <w:lastRenderedPageBreak/>
              <w:t>&lt;</w:t>
            </w:r>
            <w:r>
              <w:rPr>
                <w:rStyle w:val="CodeSnippet"/>
              </w:rPr>
              <w:t>attribute</w:t>
            </w:r>
            <w:r w:rsidRPr="0048441D">
              <w:rPr>
                <w:rStyle w:val="CodeSnippet"/>
              </w:rPr>
              <w:t>_name&gt;</w:t>
            </w:r>
            <w:r>
              <w:rPr>
                <w:rStyle w:val="CodeSnippet"/>
              </w:rPr>
              <w:t>, &lt;nested_attribute_name_or_index_1&gt;, ..., &lt;nested_attribute_name_or_index_n&gt;,   ]</w:t>
            </w:r>
          </w:p>
        </w:tc>
      </w:tr>
    </w:tbl>
    <w:p w14:paraId="1376D4EA" w14:textId="77777777" w:rsidR="0099607F" w:rsidRDefault="0099607F" w:rsidP="0099607F">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99607F" w:rsidRPr="004279F4" w14:paraId="179DD873" w14:textId="77777777" w:rsidTr="00042AE9">
        <w:trPr>
          <w:cantSplit/>
          <w:tblHeader/>
        </w:trPr>
        <w:tc>
          <w:tcPr>
            <w:tcW w:w="1225" w:type="pct"/>
            <w:shd w:val="clear" w:color="auto" w:fill="D9D9D9"/>
          </w:tcPr>
          <w:p w14:paraId="50D2D4C5" w14:textId="77777777" w:rsidR="0099607F" w:rsidRPr="00422683" w:rsidRDefault="0099607F" w:rsidP="00042AE9">
            <w:pPr>
              <w:pStyle w:val="TableText-Heading"/>
            </w:pPr>
            <w:r w:rsidRPr="00422683">
              <w:t>Parameter</w:t>
            </w:r>
          </w:p>
        </w:tc>
        <w:tc>
          <w:tcPr>
            <w:tcW w:w="487" w:type="pct"/>
            <w:shd w:val="clear" w:color="auto" w:fill="D9D9D9"/>
          </w:tcPr>
          <w:p w14:paraId="43397982" w14:textId="77777777" w:rsidR="0099607F" w:rsidRPr="00422683" w:rsidRDefault="0099607F" w:rsidP="00042AE9">
            <w:pPr>
              <w:pStyle w:val="TableText-Heading"/>
            </w:pPr>
            <w:r w:rsidRPr="00422683">
              <w:t>Required</w:t>
            </w:r>
          </w:p>
        </w:tc>
        <w:tc>
          <w:tcPr>
            <w:tcW w:w="443" w:type="pct"/>
            <w:shd w:val="clear" w:color="auto" w:fill="D9D9D9"/>
          </w:tcPr>
          <w:p w14:paraId="0EF7584E" w14:textId="77777777" w:rsidR="0099607F" w:rsidRPr="00422683" w:rsidRDefault="0099607F" w:rsidP="00042AE9">
            <w:pPr>
              <w:pStyle w:val="TableText-Heading"/>
            </w:pPr>
            <w:r w:rsidRPr="00422683">
              <w:t>Type</w:t>
            </w:r>
          </w:p>
        </w:tc>
        <w:tc>
          <w:tcPr>
            <w:tcW w:w="2845" w:type="pct"/>
            <w:shd w:val="clear" w:color="auto" w:fill="D9D9D9"/>
          </w:tcPr>
          <w:p w14:paraId="42036747" w14:textId="77777777" w:rsidR="0099607F" w:rsidRPr="00422683" w:rsidRDefault="0099607F" w:rsidP="00042AE9">
            <w:pPr>
              <w:pStyle w:val="TableText-Heading"/>
            </w:pPr>
            <w:r w:rsidRPr="00422683">
              <w:t>Description</w:t>
            </w:r>
          </w:p>
        </w:tc>
      </w:tr>
      <w:tr w:rsidR="0099607F" w:rsidRPr="004279F4" w14:paraId="5B36D730" w14:textId="77777777" w:rsidTr="00042AE9">
        <w:trPr>
          <w:cantSplit/>
        </w:trPr>
        <w:tc>
          <w:tcPr>
            <w:tcW w:w="1225" w:type="pct"/>
            <w:shd w:val="clear" w:color="auto" w:fill="FFFFFF"/>
          </w:tcPr>
          <w:p w14:paraId="1D857C76"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250475B0" w14:textId="77777777" w:rsidR="0099607F" w:rsidRDefault="0099607F" w:rsidP="00042AE9">
            <w:pPr>
              <w:pStyle w:val="TableText"/>
            </w:pPr>
            <w:r>
              <w:t>yes</w:t>
            </w:r>
          </w:p>
        </w:tc>
        <w:tc>
          <w:tcPr>
            <w:tcW w:w="443" w:type="pct"/>
            <w:shd w:val="clear" w:color="auto" w:fill="FFFFFF"/>
          </w:tcPr>
          <w:p w14:paraId="3723AAF8" w14:textId="77777777" w:rsidR="0099607F" w:rsidRDefault="005735A3" w:rsidP="00042AE9">
            <w:pPr>
              <w:pStyle w:val="TableText"/>
            </w:pPr>
            <w:hyperlink w:anchor="TYPE_YAML_STRING" w:history="1">
              <w:r w:rsidR="0099607F" w:rsidRPr="00D434AF">
                <w:rPr>
                  <w:rStyle w:val="Hyperlink"/>
                </w:rPr>
                <w:t>string</w:t>
              </w:r>
            </w:hyperlink>
          </w:p>
        </w:tc>
        <w:tc>
          <w:tcPr>
            <w:tcW w:w="2845" w:type="pct"/>
            <w:shd w:val="clear" w:color="auto" w:fill="FFFFFF"/>
          </w:tcPr>
          <w:p w14:paraId="6E62B140" w14:textId="77777777" w:rsidR="0099607F" w:rsidRDefault="0099607F" w:rsidP="00042AE9">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99607F" w:rsidRPr="004279F4" w14:paraId="278FF80C" w14:textId="77777777" w:rsidTr="00042AE9">
        <w:trPr>
          <w:cantSplit/>
        </w:trPr>
        <w:tc>
          <w:tcPr>
            <w:tcW w:w="1225" w:type="pct"/>
            <w:shd w:val="clear" w:color="auto" w:fill="FFFFFF"/>
          </w:tcPr>
          <w:p w14:paraId="61EA3EDA" w14:textId="77777777" w:rsidR="0099607F" w:rsidRPr="00F40CCA" w:rsidRDefault="0099607F" w:rsidP="00042AE9">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727A190B" w14:textId="77777777" w:rsidR="0099607F" w:rsidRDefault="0099607F" w:rsidP="00042AE9">
            <w:pPr>
              <w:pStyle w:val="TableText"/>
            </w:pPr>
            <w:r>
              <w:t>no</w:t>
            </w:r>
          </w:p>
        </w:tc>
        <w:tc>
          <w:tcPr>
            <w:tcW w:w="443" w:type="pct"/>
            <w:shd w:val="clear" w:color="auto" w:fill="FFFFFF"/>
          </w:tcPr>
          <w:p w14:paraId="511FB1C2" w14:textId="77777777" w:rsidR="0099607F" w:rsidRDefault="005735A3" w:rsidP="00042AE9">
            <w:pPr>
              <w:pStyle w:val="TableText"/>
            </w:pPr>
            <w:hyperlink w:anchor="TYPE_YAML_STRING" w:history="1">
              <w:r w:rsidR="0099607F" w:rsidRPr="00D434AF">
                <w:rPr>
                  <w:rStyle w:val="Hyperlink"/>
                </w:rPr>
                <w:t>string</w:t>
              </w:r>
            </w:hyperlink>
          </w:p>
        </w:tc>
        <w:tc>
          <w:tcPr>
            <w:tcW w:w="2845" w:type="pct"/>
            <w:shd w:val="clear" w:color="auto" w:fill="FFFFFF"/>
          </w:tcPr>
          <w:p w14:paraId="47F33592" w14:textId="77777777" w:rsidR="0099607F" w:rsidRDefault="0099607F" w:rsidP="00042AE9">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85AF090" w14:textId="77777777" w:rsidR="0099607F" w:rsidRDefault="0099607F" w:rsidP="00042AE9">
            <w:pPr>
              <w:pStyle w:val="TableText"/>
            </w:pPr>
          </w:p>
          <w:p w14:paraId="33CBABF0" w14:textId="77777777" w:rsidR="0099607F" w:rsidRDefault="0099607F" w:rsidP="00042AE9">
            <w:pPr>
              <w:pStyle w:val="TableText"/>
            </w:pPr>
            <w:r w:rsidRPr="00667734">
              <w:rPr>
                <w:b/>
              </w:rPr>
              <w:t>Note</w:t>
            </w:r>
            <w:r>
              <w:t>:  If the attribute definition is located in the modelable entity directly, then this parameter MAY be omitted.</w:t>
            </w:r>
          </w:p>
        </w:tc>
      </w:tr>
      <w:tr w:rsidR="0099607F" w:rsidRPr="004279F4" w14:paraId="60652658" w14:textId="77777777" w:rsidTr="00042AE9">
        <w:trPr>
          <w:cantSplit/>
        </w:trPr>
        <w:tc>
          <w:tcPr>
            <w:tcW w:w="1225" w:type="pct"/>
            <w:shd w:val="clear" w:color="auto" w:fill="FFFFFF"/>
          </w:tcPr>
          <w:p w14:paraId="592BA060" w14:textId="77777777" w:rsidR="0099607F" w:rsidRPr="00F40CCA" w:rsidRDefault="0099607F" w:rsidP="00042AE9">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79B46FAB" w14:textId="77777777" w:rsidR="0099607F" w:rsidRDefault="0099607F" w:rsidP="00042AE9">
            <w:pPr>
              <w:pStyle w:val="TableText"/>
            </w:pPr>
            <w:r>
              <w:t>yes</w:t>
            </w:r>
          </w:p>
        </w:tc>
        <w:tc>
          <w:tcPr>
            <w:tcW w:w="443" w:type="pct"/>
            <w:shd w:val="clear" w:color="auto" w:fill="FFFFFF"/>
          </w:tcPr>
          <w:p w14:paraId="1A2CE96F" w14:textId="77777777" w:rsidR="0099607F" w:rsidRDefault="005735A3" w:rsidP="00042AE9">
            <w:pPr>
              <w:pStyle w:val="TableText"/>
            </w:pPr>
            <w:hyperlink w:anchor="TYPE_YAML_STRING" w:history="1">
              <w:r w:rsidR="0099607F" w:rsidRPr="00D434AF">
                <w:rPr>
                  <w:rStyle w:val="Hyperlink"/>
                </w:rPr>
                <w:t>string</w:t>
              </w:r>
            </w:hyperlink>
          </w:p>
        </w:tc>
        <w:tc>
          <w:tcPr>
            <w:tcW w:w="2845" w:type="pct"/>
            <w:shd w:val="clear" w:color="auto" w:fill="FFFFFF"/>
          </w:tcPr>
          <w:p w14:paraId="480419F8" w14:textId="77777777" w:rsidR="0099607F" w:rsidRDefault="0099607F" w:rsidP="00042AE9">
            <w:pPr>
              <w:pStyle w:val="TableText"/>
            </w:pPr>
            <w:r>
              <w:t>The name of the attribute definition the function will return the value from.</w:t>
            </w:r>
          </w:p>
        </w:tc>
      </w:tr>
      <w:tr w:rsidR="0099607F" w:rsidRPr="004279F4" w14:paraId="2F62E340" w14:textId="77777777" w:rsidTr="00042AE9">
        <w:trPr>
          <w:cantSplit/>
        </w:trPr>
        <w:tc>
          <w:tcPr>
            <w:tcW w:w="1225" w:type="pct"/>
            <w:shd w:val="clear" w:color="auto" w:fill="FFFFFF"/>
          </w:tcPr>
          <w:p w14:paraId="237CE359" w14:textId="77777777" w:rsidR="0099607F" w:rsidRPr="00F40CCA" w:rsidRDefault="0099607F" w:rsidP="00042AE9">
            <w:pPr>
              <w:pStyle w:val="TableText"/>
              <w:rPr>
                <w:rStyle w:val="CodeSnippet"/>
              </w:rPr>
            </w:pPr>
            <w:r>
              <w:rPr>
                <w:rStyle w:val="CodeSnippet"/>
              </w:rPr>
              <w:t xml:space="preserve">&lt;nested_attribute_name_or_index_*&gt; </w:t>
            </w:r>
          </w:p>
        </w:tc>
        <w:tc>
          <w:tcPr>
            <w:tcW w:w="487" w:type="pct"/>
            <w:shd w:val="clear" w:color="auto" w:fill="FFFFFF"/>
          </w:tcPr>
          <w:p w14:paraId="092A9DF5" w14:textId="77777777" w:rsidR="0099607F" w:rsidRDefault="0099607F" w:rsidP="00042AE9">
            <w:pPr>
              <w:pStyle w:val="TableText"/>
            </w:pPr>
            <w:r>
              <w:t>no</w:t>
            </w:r>
          </w:p>
        </w:tc>
        <w:tc>
          <w:tcPr>
            <w:tcW w:w="443" w:type="pct"/>
            <w:shd w:val="clear" w:color="auto" w:fill="FFFFFF"/>
          </w:tcPr>
          <w:p w14:paraId="42FA8490" w14:textId="77777777" w:rsidR="0099607F" w:rsidRDefault="005735A3" w:rsidP="00042AE9">
            <w:pPr>
              <w:pStyle w:val="TableText"/>
            </w:pPr>
            <w:hyperlink w:anchor="TYPE_YAML_STRING" w:history="1">
              <w:r w:rsidR="0099607F" w:rsidRPr="00D434AF">
                <w:rPr>
                  <w:rStyle w:val="Hyperlink"/>
                </w:rPr>
                <w:t>string</w:t>
              </w:r>
            </w:hyperlink>
            <w:r w:rsidR="0099607F">
              <w:t xml:space="preserve">| </w:t>
            </w:r>
            <w:hyperlink w:anchor="TYPE_YAML_INTEGER" w:history="1">
              <w:r w:rsidR="0099607F" w:rsidRPr="00D434AF">
                <w:rPr>
                  <w:rStyle w:val="Hyperlink"/>
                </w:rPr>
                <w:t>integer</w:t>
              </w:r>
            </w:hyperlink>
          </w:p>
        </w:tc>
        <w:tc>
          <w:tcPr>
            <w:tcW w:w="2845" w:type="pct"/>
            <w:shd w:val="clear" w:color="auto" w:fill="FFFFFF"/>
          </w:tcPr>
          <w:p w14:paraId="1FBC69DF" w14:textId="77777777" w:rsidR="0099607F" w:rsidRDefault="0099607F" w:rsidP="00042AE9">
            <w:pPr>
              <w:pStyle w:val="TableText"/>
            </w:pPr>
            <w:r>
              <w:t xml:space="preserve">Some TOSCA attributes are complex (i.e., composed as nested structures).  These parameters are used to dereference into the names of these nested structures when needed.    </w:t>
            </w:r>
          </w:p>
          <w:p w14:paraId="1A365686" w14:textId="77777777" w:rsidR="0099607F" w:rsidRDefault="0099607F" w:rsidP="00042AE9">
            <w:pPr>
              <w:pStyle w:val="TableText"/>
            </w:pPr>
          </w:p>
          <w:p w14:paraId="31A2033C" w14:textId="77777777" w:rsidR="0099607F" w:rsidRDefault="0099607F" w:rsidP="00042AE9">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FB4C88A" w14:textId="77777777" w:rsidR="0099607F" w:rsidRDefault="0099607F" w:rsidP="0099607F">
      <w:pPr>
        <w:pStyle w:val="Heading4"/>
        <w:numPr>
          <w:ilvl w:val="3"/>
          <w:numId w:val="3"/>
        </w:numPr>
      </w:pPr>
      <w:r>
        <w:t>Examples:</w:t>
      </w:r>
    </w:p>
    <w:p w14:paraId="557E6279" w14:textId="77777777" w:rsidR="0099607F" w:rsidRPr="00773ED9" w:rsidRDefault="0099607F" w:rsidP="0099607F">
      <w:r>
        <w:t>The attribute functions are used in the same way as the equivalent Property functions described above.  Please see their examples and replace “get_property” with “get_attribute” function name.</w:t>
      </w:r>
    </w:p>
    <w:p w14:paraId="6C949E09" w14:textId="77777777" w:rsidR="0099607F" w:rsidRPr="00773ED9" w:rsidRDefault="0099607F" w:rsidP="0099607F">
      <w:pPr>
        <w:pStyle w:val="Heading4"/>
        <w:numPr>
          <w:ilvl w:val="3"/>
          <w:numId w:val="3"/>
        </w:numPr>
      </w:pPr>
      <w:r>
        <w:t>Notes</w:t>
      </w:r>
    </w:p>
    <w:p w14:paraId="1C7FB68F" w14:textId="77777777" w:rsidR="0099607F" w:rsidRPr="00773ED9" w:rsidRDefault="0099607F" w:rsidP="0099607F">
      <w:r w:rsidRPr="00773ED9">
        <w:t>These functions are used to obtain attributes from instances of node or relationship templates by the names they were given within the service template that described the application model (pattern).</w:t>
      </w:r>
    </w:p>
    <w:p w14:paraId="6A8B4604" w14:textId="77777777" w:rsidR="0099607F" w:rsidRPr="00773ED9" w:rsidRDefault="0099607F" w:rsidP="0099607F">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C09FEE3" w14:textId="77777777" w:rsidR="0099607F" w:rsidRPr="00773ED9" w:rsidRDefault="0099607F" w:rsidP="0099607F">
      <w:pPr>
        <w:pStyle w:val="Heading2"/>
        <w:numPr>
          <w:ilvl w:val="1"/>
          <w:numId w:val="3"/>
        </w:numPr>
      </w:pPr>
      <w:bookmarkStart w:id="509" w:name="_Toc302251703"/>
      <w:bookmarkStart w:id="510" w:name="_Toc430015722"/>
      <w:r>
        <w:t>Operation</w:t>
      </w:r>
      <w:r w:rsidRPr="00773ED9">
        <w:t xml:space="preserve"> functions</w:t>
      </w:r>
      <w:bookmarkEnd w:id="509"/>
      <w:bookmarkEnd w:id="510"/>
    </w:p>
    <w:p w14:paraId="268438D6" w14:textId="77777777" w:rsidR="0099607F" w:rsidRPr="00773ED9" w:rsidRDefault="0099607F" w:rsidP="0099607F">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398532A6" w14:textId="77777777" w:rsidR="0099607F" w:rsidRPr="00773ED9" w:rsidRDefault="0099607F" w:rsidP="0099607F">
      <w:pPr>
        <w:pStyle w:val="Heading3"/>
        <w:numPr>
          <w:ilvl w:val="2"/>
          <w:numId w:val="3"/>
        </w:numPr>
      </w:pPr>
      <w:bookmarkStart w:id="511" w:name="_Toc430015723"/>
      <w:bookmarkStart w:id="512" w:name="DEFN_FUNCTION_GET_OPERATION_OUTPUT"/>
      <w:r w:rsidRPr="00773ED9">
        <w:t>get_</w:t>
      </w:r>
      <w:r>
        <w:t>operation_output</w:t>
      </w:r>
      <w:bookmarkEnd w:id="511"/>
    </w:p>
    <w:bookmarkEnd w:id="512"/>
    <w:p w14:paraId="45F4DA07" w14:textId="77777777" w:rsidR="0099607F" w:rsidRDefault="0099607F" w:rsidP="0099607F">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5D5D2292"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0F734CF4" w14:textId="77777777" w:rsidTr="00042AE9">
        <w:trPr>
          <w:trHeight w:val="256"/>
        </w:trPr>
        <w:tc>
          <w:tcPr>
            <w:tcW w:w="9576" w:type="dxa"/>
            <w:shd w:val="clear" w:color="auto" w:fill="D9D9D9" w:themeFill="background1" w:themeFillShade="D9"/>
          </w:tcPr>
          <w:p w14:paraId="590427AF" w14:textId="77777777" w:rsidR="0099607F" w:rsidRPr="006824F5" w:rsidRDefault="0099607F" w:rsidP="00042AE9">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555BE117" w14:textId="77777777" w:rsidR="0099607F" w:rsidRDefault="0099607F" w:rsidP="0099607F">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99607F" w:rsidRPr="004279F4" w14:paraId="7B95DE8F" w14:textId="77777777" w:rsidTr="00042AE9">
        <w:trPr>
          <w:cantSplit/>
          <w:tblHeader/>
        </w:trPr>
        <w:tc>
          <w:tcPr>
            <w:tcW w:w="1181" w:type="pct"/>
            <w:shd w:val="clear" w:color="auto" w:fill="D9D9D9"/>
          </w:tcPr>
          <w:p w14:paraId="40D70EE4" w14:textId="77777777" w:rsidR="0099607F" w:rsidRPr="00422683" w:rsidRDefault="0099607F" w:rsidP="00042AE9">
            <w:pPr>
              <w:pStyle w:val="TableText-Heading"/>
            </w:pPr>
            <w:r w:rsidRPr="00422683">
              <w:t>Parameter</w:t>
            </w:r>
          </w:p>
        </w:tc>
        <w:tc>
          <w:tcPr>
            <w:tcW w:w="575" w:type="pct"/>
            <w:shd w:val="clear" w:color="auto" w:fill="D9D9D9"/>
          </w:tcPr>
          <w:p w14:paraId="15630B03" w14:textId="77777777" w:rsidR="0099607F" w:rsidRPr="00422683" w:rsidRDefault="0099607F" w:rsidP="00042AE9">
            <w:pPr>
              <w:pStyle w:val="TableText-Heading"/>
            </w:pPr>
            <w:r w:rsidRPr="00422683">
              <w:t>Required</w:t>
            </w:r>
          </w:p>
        </w:tc>
        <w:tc>
          <w:tcPr>
            <w:tcW w:w="443" w:type="pct"/>
            <w:shd w:val="clear" w:color="auto" w:fill="D9D9D9"/>
          </w:tcPr>
          <w:p w14:paraId="13AA1ED3" w14:textId="77777777" w:rsidR="0099607F" w:rsidRPr="00422683" w:rsidRDefault="0099607F" w:rsidP="00042AE9">
            <w:pPr>
              <w:pStyle w:val="TableText-Heading"/>
            </w:pPr>
            <w:r w:rsidRPr="00422683">
              <w:t>Type</w:t>
            </w:r>
          </w:p>
        </w:tc>
        <w:tc>
          <w:tcPr>
            <w:tcW w:w="2801" w:type="pct"/>
            <w:shd w:val="clear" w:color="auto" w:fill="D9D9D9"/>
          </w:tcPr>
          <w:p w14:paraId="006D48FE" w14:textId="77777777" w:rsidR="0099607F" w:rsidRPr="00422683" w:rsidRDefault="0099607F" w:rsidP="00042AE9">
            <w:pPr>
              <w:pStyle w:val="TableText-Heading"/>
            </w:pPr>
            <w:r w:rsidRPr="00422683">
              <w:t>Description</w:t>
            </w:r>
          </w:p>
        </w:tc>
      </w:tr>
      <w:tr w:rsidR="0099607F" w:rsidRPr="004279F4" w14:paraId="12627586" w14:textId="77777777" w:rsidTr="00042AE9">
        <w:trPr>
          <w:cantSplit/>
        </w:trPr>
        <w:tc>
          <w:tcPr>
            <w:tcW w:w="1181" w:type="pct"/>
            <w:shd w:val="clear" w:color="auto" w:fill="FFFFFF"/>
          </w:tcPr>
          <w:p w14:paraId="3F880D2F" w14:textId="77777777" w:rsidR="0099607F" w:rsidRPr="00F40CCA" w:rsidRDefault="0099607F" w:rsidP="00042AE9">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616EA568" w14:textId="77777777" w:rsidR="0099607F" w:rsidRPr="002C3BFA" w:rsidRDefault="0099607F" w:rsidP="00042AE9">
            <w:pPr>
              <w:pStyle w:val="TableText"/>
            </w:pPr>
            <w:r w:rsidRPr="002C3BFA">
              <w:t>yes</w:t>
            </w:r>
          </w:p>
        </w:tc>
        <w:tc>
          <w:tcPr>
            <w:tcW w:w="443" w:type="pct"/>
            <w:shd w:val="clear" w:color="auto" w:fill="FFFFFF"/>
          </w:tcPr>
          <w:p w14:paraId="6CCC5EBF" w14:textId="77777777" w:rsidR="0099607F" w:rsidRPr="002C3BFA"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775BA8AA" w14:textId="77777777" w:rsidR="0099607F" w:rsidRPr="002C3BFA" w:rsidRDefault="0099607F" w:rsidP="00042AE9">
            <w:pPr>
              <w:pStyle w:val="TableText"/>
            </w:pPr>
            <w:r w:rsidRPr="002C3BFA">
              <w:t>The required name of a modelable entity (e.g., Node Template or Relationship Template name) as declared in the service template that implements the named interface and operation.</w:t>
            </w:r>
          </w:p>
        </w:tc>
      </w:tr>
      <w:tr w:rsidR="0099607F" w:rsidRPr="004279F4" w14:paraId="198462A6" w14:textId="77777777" w:rsidTr="00042AE9">
        <w:trPr>
          <w:cantSplit/>
        </w:trPr>
        <w:tc>
          <w:tcPr>
            <w:tcW w:w="1181" w:type="pct"/>
            <w:shd w:val="clear" w:color="auto" w:fill="FFFFFF"/>
          </w:tcPr>
          <w:p w14:paraId="66436194" w14:textId="77777777" w:rsidR="0099607F" w:rsidRPr="00F40CCA" w:rsidRDefault="0099607F" w:rsidP="00042AE9">
            <w:pPr>
              <w:pStyle w:val="TableText"/>
              <w:rPr>
                <w:rStyle w:val="CodeSnippet"/>
              </w:rPr>
            </w:pPr>
            <w:r>
              <w:rPr>
                <w:rStyle w:val="CodeSnippet"/>
              </w:rPr>
              <w:t>&lt;interface_name&gt;</w:t>
            </w:r>
          </w:p>
        </w:tc>
        <w:tc>
          <w:tcPr>
            <w:tcW w:w="575" w:type="pct"/>
            <w:shd w:val="clear" w:color="auto" w:fill="FFFFFF"/>
          </w:tcPr>
          <w:p w14:paraId="42036B0B" w14:textId="77777777" w:rsidR="0099607F" w:rsidRPr="002C3BFA" w:rsidRDefault="0099607F" w:rsidP="00042AE9">
            <w:pPr>
              <w:pStyle w:val="TableText"/>
            </w:pPr>
            <w:r w:rsidRPr="002C3BFA">
              <w:t>Yes</w:t>
            </w:r>
          </w:p>
        </w:tc>
        <w:tc>
          <w:tcPr>
            <w:tcW w:w="443" w:type="pct"/>
            <w:shd w:val="clear" w:color="auto" w:fill="FFFFFF"/>
          </w:tcPr>
          <w:p w14:paraId="182E5DA4" w14:textId="77777777" w:rsidR="0099607F" w:rsidRPr="002C3BFA"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45CB0B7C" w14:textId="77777777" w:rsidR="0099607F" w:rsidRPr="002C3BFA" w:rsidRDefault="0099607F" w:rsidP="00042AE9">
            <w:pPr>
              <w:pStyle w:val="TableText"/>
            </w:pPr>
            <w:r w:rsidRPr="002C3BFA">
              <w:t>The required name of the interface which defines the operation.</w:t>
            </w:r>
          </w:p>
        </w:tc>
      </w:tr>
      <w:tr w:rsidR="0099607F" w:rsidRPr="004279F4" w14:paraId="250CEFEF" w14:textId="77777777" w:rsidTr="00042AE9">
        <w:trPr>
          <w:cantSplit/>
        </w:trPr>
        <w:tc>
          <w:tcPr>
            <w:tcW w:w="1181" w:type="pct"/>
            <w:shd w:val="clear" w:color="auto" w:fill="FFFFFF"/>
          </w:tcPr>
          <w:p w14:paraId="06C9428A" w14:textId="77777777" w:rsidR="0099607F" w:rsidRPr="00F40CCA" w:rsidRDefault="0099607F" w:rsidP="00042AE9">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720A5F81" w14:textId="77777777" w:rsidR="0099607F" w:rsidRPr="002C3BFA" w:rsidRDefault="0099607F" w:rsidP="00042AE9">
            <w:pPr>
              <w:pStyle w:val="TableText"/>
            </w:pPr>
            <w:r w:rsidRPr="002C3BFA">
              <w:t>yes</w:t>
            </w:r>
          </w:p>
        </w:tc>
        <w:tc>
          <w:tcPr>
            <w:tcW w:w="443" w:type="pct"/>
            <w:shd w:val="clear" w:color="auto" w:fill="FFFFFF"/>
          </w:tcPr>
          <w:p w14:paraId="12FEBA9F" w14:textId="77777777" w:rsidR="0099607F" w:rsidRPr="002C3BFA"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514A28D2" w14:textId="77777777" w:rsidR="0099607F" w:rsidRPr="002C3BFA" w:rsidRDefault="0099607F" w:rsidP="00042AE9">
            <w:pPr>
              <w:pStyle w:val="TableText"/>
            </w:pPr>
            <w:r w:rsidRPr="002C3BFA">
              <w:t xml:space="preserve">The required name of the operation whose value we would like to retrieve. </w:t>
            </w:r>
          </w:p>
        </w:tc>
      </w:tr>
      <w:tr w:rsidR="0099607F" w:rsidRPr="004279F4" w14:paraId="430A926B" w14:textId="77777777" w:rsidTr="00042AE9">
        <w:trPr>
          <w:cantSplit/>
        </w:trPr>
        <w:tc>
          <w:tcPr>
            <w:tcW w:w="1181" w:type="pct"/>
            <w:shd w:val="clear" w:color="auto" w:fill="FFFFFF"/>
          </w:tcPr>
          <w:p w14:paraId="7C5D7006" w14:textId="77777777" w:rsidR="0099607F" w:rsidRPr="00F40CCA" w:rsidRDefault="0099607F" w:rsidP="00042AE9">
            <w:pPr>
              <w:pStyle w:val="TableText"/>
              <w:rPr>
                <w:rStyle w:val="CodeSnippet"/>
              </w:rPr>
            </w:pPr>
            <w:r>
              <w:rPr>
                <w:rStyle w:val="CodeSnippet"/>
              </w:rPr>
              <w:t>&lt;output_variable_name&gt;</w:t>
            </w:r>
          </w:p>
        </w:tc>
        <w:tc>
          <w:tcPr>
            <w:tcW w:w="575" w:type="pct"/>
            <w:shd w:val="clear" w:color="auto" w:fill="FFFFFF"/>
          </w:tcPr>
          <w:p w14:paraId="279F8BF8" w14:textId="77777777" w:rsidR="0099607F" w:rsidRPr="002C3BFA" w:rsidRDefault="0099607F" w:rsidP="00042AE9">
            <w:pPr>
              <w:pStyle w:val="TableText"/>
            </w:pPr>
            <w:r w:rsidRPr="002C3BFA">
              <w:t>Yes</w:t>
            </w:r>
          </w:p>
        </w:tc>
        <w:tc>
          <w:tcPr>
            <w:tcW w:w="443" w:type="pct"/>
            <w:shd w:val="clear" w:color="auto" w:fill="FFFFFF"/>
          </w:tcPr>
          <w:p w14:paraId="2EC97140" w14:textId="77777777" w:rsidR="0099607F" w:rsidRPr="002C3BFA"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010A7B05" w14:textId="77777777" w:rsidR="0099607F" w:rsidRPr="002C3BFA" w:rsidRDefault="0099607F" w:rsidP="00042AE9">
            <w:pPr>
              <w:pStyle w:val="TableText"/>
            </w:pPr>
            <w:r w:rsidRPr="002C3BFA">
              <w:t>The required name of the variable that is exposed / exported by the operation.</w:t>
            </w:r>
          </w:p>
          <w:p w14:paraId="0A1E2F55" w14:textId="77777777" w:rsidR="0099607F" w:rsidRPr="002C3BFA" w:rsidRDefault="0099607F" w:rsidP="00042AE9">
            <w:pPr>
              <w:pStyle w:val="TableText"/>
            </w:pPr>
          </w:p>
        </w:tc>
      </w:tr>
    </w:tbl>
    <w:p w14:paraId="079FDD3E" w14:textId="77777777" w:rsidR="0099607F" w:rsidRDefault="0099607F" w:rsidP="0099607F">
      <w:pPr>
        <w:pStyle w:val="Heading4"/>
        <w:numPr>
          <w:ilvl w:val="3"/>
          <w:numId w:val="3"/>
        </w:numPr>
      </w:pPr>
      <w:r>
        <w:t>Notes</w:t>
      </w:r>
    </w:p>
    <w:p w14:paraId="1AF73E89" w14:textId="77777777" w:rsidR="0099607F" w:rsidRDefault="0099607F" w:rsidP="0099607F">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1A26CB4A" w14:textId="77777777" w:rsidR="0099607F" w:rsidRDefault="0099607F" w:rsidP="0099607F">
      <w:pPr>
        <w:pStyle w:val="Heading2"/>
        <w:numPr>
          <w:ilvl w:val="1"/>
          <w:numId w:val="3"/>
        </w:numPr>
      </w:pPr>
      <w:bookmarkStart w:id="513" w:name="_Toc397688808"/>
      <w:bookmarkStart w:id="514" w:name="_Toc302251704"/>
      <w:bookmarkStart w:id="515" w:name="_Toc430015724"/>
      <w:r>
        <w:t>Navigation functions</w:t>
      </w:r>
      <w:bookmarkEnd w:id="513"/>
      <w:bookmarkEnd w:id="514"/>
      <w:bookmarkEnd w:id="515"/>
    </w:p>
    <w:p w14:paraId="5D518E3A" w14:textId="77777777" w:rsidR="0099607F" w:rsidRPr="00753318" w:rsidRDefault="0099607F" w:rsidP="0099607F">
      <w:pPr>
        <w:pStyle w:val="ListParagraph"/>
        <w:numPr>
          <w:ilvl w:val="0"/>
          <w:numId w:val="9"/>
        </w:numPr>
      </w:pPr>
      <w:r>
        <w:t>This version of the TOSCA Simple Profile does not define any model navigation functions.</w:t>
      </w:r>
    </w:p>
    <w:p w14:paraId="1CCA37B1" w14:textId="77777777" w:rsidR="0099607F" w:rsidRDefault="0099607F" w:rsidP="0099607F">
      <w:pPr>
        <w:pStyle w:val="Heading3"/>
        <w:numPr>
          <w:ilvl w:val="2"/>
          <w:numId w:val="3"/>
        </w:numPr>
      </w:pPr>
      <w:bookmarkStart w:id="516" w:name="_Toc430015725"/>
      <w:r>
        <w:t>get_nodes_of_type</w:t>
      </w:r>
      <w:bookmarkEnd w:id="516"/>
    </w:p>
    <w:p w14:paraId="14C73501" w14:textId="77777777" w:rsidR="0099607F" w:rsidRDefault="0099607F" w:rsidP="0099607F">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39492794" w14:textId="77777777" w:rsidR="0099607F" w:rsidRPr="005E7D74" w:rsidRDefault="0099607F" w:rsidP="0099607F">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3D36AC18" w14:textId="77777777" w:rsidTr="00042AE9">
        <w:trPr>
          <w:trHeight w:val="256"/>
        </w:trPr>
        <w:tc>
          <w:tcPr>
            <w:tcW w:w="9576" w:type="dxa"/>
            <w:shd w:val="clear" w:color="auto" w:fill="D9D9D9" w:themeFill="background1" w:themeFillShade="D9"/>
          </w:tcPr>
          <w:p w14:paraId="468025CB" w14:textId="77777777" w:rsidR="0099607F" w:rsidRPr="006824F5" w:rsidRDefault="0099607F" w:rsidP="00042AE9">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7574FC44" w14:textId="77777777" w:rsidR="0099607F" w:rsidRDefault="0099607F" w:rsidP="0099607F">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99607F" w:rsidRPr="004279F4" w14:paraId="3265F779" w14:textId="77777777" w:rsidTr="00042AE9">
        <w:trPr>
          <w:cantSplit/>
          <w:tblHeader/>
        </w:trPr>
        <w:tc>
          <w:tcPr>
            <w:tcW w:w="1181" w:type="pct"/>
            <w:shd w:val="clear" w:color="auto" w:fill="D9D9D9"/>
          </w:tcPr>
          <w:p w14:paraId="23FEBDF5" w14:textId="77777777" w:rsidR="0099607F" w:rsidRPr="00422683" w:rsidRDefault="0099607F" w:rsidP="00042AE9">
            <w:pPr>
              <w:pStyle w:val="TableText-Heading"/>
            </w:pPr>
            <w:r w:rsidRPr="00422683">
              <w:t>Parameter</w:t>
            </w:r>
          </w:p>
        </w:tc>
        <w:tc>
          <w:tcPr>
            <w:tcW w:w="575" w:type="pct"/>
            <w:shd w:val="clear" w:color="auto" w:fill="D9D9D9"/>
          </w:tcPr>
          <w:p w14:paraId="7ECA2037" w14:textId="77777777" w:rsidR="0099607F" w:rsidRPr="00422683" w:rsidRDefault="0099607F" w:rsidP="00042AE9">
            <w:pPr>
              <w:pStyle w:val="TableText-Heading"/>
            </w:pPr>
            <w:r w:rsidRPr="00422683">
              <w:t>Required</w:t>
            </w:r>
          </w:p>
        </w:tc>
        <w:tc>
          <w:tcPr>
            <w:tcW w:w="443" w:type="pct"/>
            <w:shd w:val="clear" w:color="auto" w:fill="D9D9D9"/>
          </w:tcPr>
          <w:p w14:paraId="2B42D15F" w14:textId="77777777" w:rsidR="0099607F" w:rsidRPr="00422683" w:rsidRDefault="0099607F" w:rsidP="00042AE9">
            <w:pPr>
              <w:pStyle w:val="TableText-Heading"/>
            </w:pPr>
            <w:r w:rsidRPr="00422683">
              <w:t>Type</w:t>
            </w:r>
          </w:p>
        </w:tc>
        <w:tc>
          <w:tcPr>
            <w:tcW w:w="2801" w:type="pct"/>
            <w:shd w:val="clear" w:color="auto" w:fill="D9D9D9"/>
          </w:tcPr>
          <w:p w14:paraId="3D66F8DC" w14:textId="77777777" w:rsidR="0099607F" w:rsidRPr="00422683" w:rsidRDefault="0099607F" w:rsidP="00042AE9">
            <w:pPr>
              <w:pStyle w:val="TableText-Heading"/>
            </w:pPr>
            <w:r w:rsidRPr="00422683">
              <w:t>Description</w:t>
            </w:r>
          </w:p>
        </w:tc>
      </w:tr>
      <w:tr w:rsidR="0099607F" w:rsidRPr="004279F4" w14:paraId="0404666A" w14:textId="77777777" w:rsidTr="00042AE9">
        <w:trPr>
          <w:cantSplit/>
        </w:trPr>
        <w:tc>
          <w:tcPr>
            <w:tcW w:w="1181" w:type="pct"/>
            <w:shd w:val="clear" w:color="auto" w:fill="FFFFFF"/>
          </w:tcPr>
          <w:p w14:paraId="0CD3B7D9" w14:textId="77777777" w:rsidR="0099607F" w:rsidRPr="00F40CCA" w:rsidRDefault="0099607F" w:rsidP="00042AE9">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3140BFF9" w14:textId="77777777" w:rsidR="0099607F" w:rsidRDefault="0099607F" w:rsidP="00042AE9">
            <w:pPr>
              <w:pStyle w:val="TableText"/>
            </w:pPr>
            <w:r>
              <w:t>yes</w:t>
            </w:r>
          </w:p>
        </w:tc>
        <w:tc>
          <w:tcPr>
            <w:tcW w:w="443" w:type="pct"/>
            <w:shd w:val="clear" w:color="auto" w:fill="FFFFFF"/>
          </w:tcPr>
          <w:p w14:paraId="1C117984" w14:textId="77777777" w:rsidR="0099607F" w:rsidRDefault="005735A3" w:rsidP="00042AE9">
            <w:pPr>
              <w:pStyle w:val="TableText"/>
            </w:pPr>
            <w:hyperlink w:anchor="TYPE_YAML_STRING" w:history="1">
              <w:r w:rsidR="0099607F" w:rsidRPr="00D434AF">
                <w:rPr>
                  <w:rStyle w:val="Hyperlink"/>
                </w:rPr>
                <w:t>string</w:t>
              </w:r>
            </w:hyperlink>
          </w:p>
        </w:tc>
        <w:tc>
          <w:tcPr>
            <w:tcW w:w="2801" w:type="pct"/>
            <w:shd w:val="clear" w:color="auto" w:fill="FFFFFF"/>
          </w:tcPr>
          <w:p w14:paraId="656F906C" w14:textId="77777777" w:rsidR="0099607F" w:rsidRDefault="0099607F" w:rsidP="00042AE9">
            <w:pPr>
              <w:pStyle w:val="TableText"/>
            </w:pPr>
            <w:r>
              <w:t xml:space="preserve">The required name of a Node Type that a TOSCA orchestrator would use to search a running application instance in order to return all unique, named node instances of that type. </w:t>
            </w:r>
          </w:p>
        </w:tc>
      </w:tr>
    </w:tbl>
    <w:p w14:paraId="37D9A88E" w14:textId="77777777" w:rsidR="0099607F" w:rsidRDefault="0099607F" w:rsidP="0099607F">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99607F" w:rsidRPr="004279F4" w14:paraId="7BD0E4F0" w14:textId="77777777" w:rsidTr="00042AE9">
        <w:trPr>
          <w:cantSplit/>
          <w:tblHeader/>
        </w:trPr>
        <w:tc>
          <w:tcPr>
            <w:tcW w:w="1184" w:type="pct"/>
            <w:shd w:val="clear" w:color="auto" w:fill="D9D9D9"/>
          </w:tcPr>
          <w:p w14:paraId="34242455" w14:textId="77777777" w:rsidR="0099607F" w:rsidRPr="00422683" w:rsidRDefault="0099607F" w:rsidP="00042AE9">
            <w:pPr>
              <w:pStyle w:val="TableText-Heading"/>
            </w:pPr>
            <w:r w:rsidRPr="00422683">
              <w:t>Return Key</w:t>
            </w:r>
          </w:p>
        </w:tc>
        <w:tc>
          <w:tcPr>
            <w:tcW w:w="444" w:type="pct"/>
            <w:shd w:val="clear" w:color="auto" w:fill="D9D9D9"/>
          </w:tcPr>
          <w:p w14:paraId="69929510" w14:textId="77777777" w:rsidR="0099607F" w:rsidRPr="00422683" w:rsidRDefault="0099607F" w:rsidP="00042AE9">
            <w:pPr>
              <w:pStyle w:val="TableText-Heading"/>
            </w:pPr>
            <w:r w:rsidRPr="00422683">
              <w:t>Type</w:t>
            </w:r>
          </w:p>
        </w:tc>
        <w:tc>
          <w:tcPr>
            <w:tcW w:w="3372" w:type="pct"/>
            <w:shd w:val="clear" w:color="auto" w:fill="D9D9D9"/>
          </w:tcPr>
          <w:p w14:paraId="376D6BE4" w14:textId="77777777" w:rsidR="0099607F" w:rsidRPr="00422683" w:rsidRDefault="0099607F" w:rsidP="00042AE9">
            <w:pPr>
              <w:pStyle w:val="TableText-Heading"/>
            </w:pPr>
            <w:r w:rsidRPr="00422683">
              <w:t>Description</w:t>
            </w:r>
          </w:p>
        </w:tc>
      </w:tr>
      <w:tr w:rsidR="0099607F" w:rsidRPr="004279F4" w14:paraId="734CB177" w14:textId="77777777" w:rsidTr="00042AE9">
        <w:trPr>
          <w:cantSplit/>
          <w:trHeight w:val="647"/>
        </w:trPr>
        <w:tc>
          <w:tcPr>
            <w:tcW w:w="1184" w:type="pct"/>
            <w:shd w:val="clear" w:color="auto" w:fill="FFFFFF"/>
          </w:tcPr>
          <w:p w14:paraId="17EBC699" w14:textId="77777777" w:rsidR="0099607F" w:rsidRPr="00F40CCA" w:rsidRDefault="0099607F" w:rsidP="00042AE9">
            <w:pPr>
              <w:pStyle w:val="TableText"/>
              <w:rPr>
                <w:rStyle w:val="CodeSnippet"/>
              </w:rPr>
            </w:pPr>
            <w:r>
              <w:rPr>
                <w:rStyle w:val="CodeSnippet"/>
              </w:rPr>
              <w:t>TARGETS</w:t>
            </w:r>
          </w:p>
        </w:tc>
        <w:tc>
          <w:tcPr>
            <w:tcW w:w="444" w:type="pct"/>
            <w:shd w:val="clear" w:color="auto" w:fill="FFFFFF"/>
          </w:tcPr>
          <w:p w14:paraId="4B2E955A" w14:textId="77777777" w:rsidR="0099607F" w:rsidRDefault="0099607F" w:rsidP="00042AE9">
            <w:pPr>
              <w:pStyle w:val="TableText"/>
            </w:pPr>
            <w:r>
              <w:t>&lt;see above&gt;</w:t>
            </w:r>
          </w:p>
        </w:tc>
        <w:tc>
          <w:tcPr>
            <w:tcW w:w="3372" w:type="pct"/>
            <w:shd w:val="clear" w:color="auto" w:fill="FFFFFF"/>
          </w:tcPr>
          <w:p w14:paraId="55247942" w14:textId="77777777" w:rsidR="0099607F" w:rsidRDefault="0099607F" w:rsidP="00042AE9">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60410FED" w14:textId="77777777" w:rsidR="0099607F" w:rsidRDefault="0099607F" w:rsidP="0099607F">
      <w:pPr>
        <w:pStyle w:val="Heading2"/>
        <w:numPr>
          <w:ilvl w:val="1"/>
          <w:numId w:val="3"/>
        </w:numPr>
      </w:pPr>
      <w:bookmarkStart w:id="517" w:name="_Toc302251705"/>
      <w:bookmarkStart w:id="518" w:name="_Toc430015726"/>
      <w:bookmarkStart w:id="519" w:name="_Toc397688809"/>
      <w:r>
        <w:t>Artifact functions</w:t>
      </w:r>
      <w:bookmarkEnd w:id="517"/>
      <w:bookmarkEnd w:id="518"/>
    </w:p>
    <w:p w14:paraId="3B0CCDF1" w14:textId="77777777" w:rsidR="0099607F" w:rsidRDefault="0099607F" w:rsidP="0099607F">
      <w:pPr>
        <w:pStyle w:val="Heading3"/>
        <w:numPr>
          <w:ilvl w:val="2"/>
          <w:numId w:val="3"/>
        </w:numPr>
      </w:pPr>
      <w:bookmarkStart w:id="520" w:name="_Toc430015727"/>
      <w:r>
        <w:t>get_artifact</w:t>
      </w:r>
      <w:bookmarkEnd w:id="520"/>
    </w:p>
    <w:p w14:paraId="75455E08" w14:textId="77777777" w:rsidR="0099607F" w:rsidRDefault="0099607F" w:rsidP="0099607F">
      <w:r>
        <w:t xml:space="preserve">The </w:t>
      </w:r>
      <w:r w:rsidRPr="00F81288">
        <w:rPr>
          <w:rStyle w:val="CodeSnippetHighlight"/>
        </w:rPr>
        <w:t xml:space="preserve">get_artifact </w:t>
      </w:r>
      <w:r>
        <w:t>function is used to retrieve artifact location between modelable entities defined in the same service template.</w:t>
      </w:r>
    </w:p>
    <w:p w14:paraId="01353DB0" w14:textId="77777777" w:rsidR="0099607F" w:rsidRDefault="0099607F" w:rsidP="0099607F">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0ABCABC0" w14:textId="77777777" w:rsidTr="00042AE9">
        <w:trPr>
          <w:trHeight w:val="146"/>
        </w:trPr>
        <w:tc>
          <w:tcPr>
            <w:tcW w:w="9576" w:type="dxa"/>
            <w:shd w:val="clear" w:color="auto" w:fill="D9D9D9" w:themeFill="background1" w:themeFillShade="D9"/>
            <w:hideMark/>
          </w:tcPr>
          <w:p w14:paraId="728C4840" w14:textId="77777777" w:rsidR="0099607F" w:rsidRDefault="0099607F" w:rsidP="00042AE9">
            <w:pPr>
              <w:rPr>
                <w:rStyle w:val="CodeSnippet"/>
                <w:color w:val="000000"/>
                <w:kern w:val="32"/>
                <w:lang w:val="fr-FR" w:eastAsia="ja-JP"/>
              </w:rPr>
            </w:pPr>
            <w:r>
              <w:rPr>
                <w:rStyle w:val="CodeSnippet"/>
              </w:rPr>
              <w:t>get_artifact: [ &lt;modelable_entity_name&gt;, &lt;artifact_name&gt;, &lt;location&gt;, &lt;remove&gt; ]</w:t>
            </w:r>
          </w:p>
        </w:tc>
      </w:tr>
    </w:tbl>
    <w:p w14:paraId="0315A45E" w14:textId="77777777" w:rsidR="0099607F" w:rsidRDefault="0099607F" w:rsidP="0099607F">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99607F" w:rsidRPr="00B557A9" w14:paraId="54B7CDFA" w14:textId="77777777" w:rsidTr="00042AE9">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704F65CA" w14:textId="77777777" w:rsidR="0099607F" w:rsidRPr="00B557A9" w:rsidRDefault="0099607F" w:rsidP="00042AE9">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100E6B4" w14:textId="77777777" w:rsidR="0099607F" w:rsidRPr="00B557A9" w:rsidRDefault="0099607F" w:rsidP="00042AE9">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A9F5C96" w14:textId="77777777" w:rsidR="0099607F" w:rsidRPr="00B557A9" w:rsidRDefault="0099607F" w:rsidP="00042AE9">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1EAFAE20" w14:textId="77777777" w:rsidR="0099607F" w:rsidRPr="00B557A9" w:rsidRDefault="0099607F" w:rsidP="00042AE9">
            <w:pPr>
              <w:pStyle w:val="TableText-Heading"/>
            </w:pPr>
            <w:r w:rsidRPr="00B557A9">
              <w:t>Description</w:t>
            </w:r>
          </w:p>
        </w:tc>
      </w:tr>
      <w:tr w:rsidR="0099607F" w:rsidRPr="00B557A9" w14:paraId="4AB87B03"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A65CD2F"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E7D43FE" w14:textId="77777777" w:rsidR="0099607F" w:rsidRPr="00B557A9" w:rsidRDefault="0099607F" w:rsidP="00042AE9">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6A6186D" w14:textId="77777777" w:rsidR="0099607F" w:rsidRPr="00B557A9" w:rsidRDefault="005735A3" w:rsidP="00042AE9">
            <w:pPr>
              <w:pStyle w:val="TableText"/>
              <w:rPr>
                <w:color w:val="000000"/>
                <w:kern w:val="32"/>
                <w:lang w:eastAsia="ja-JP"/>
              </w:rPr>
            </w:pPr>
            <w:hyperlink r:id="rId73" w:anchor="TYPE_YAML_STRING" w:history="1">
              <w:r w:rsidR="0099607F"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D03ED6E" w14:textId="77777777" w:rsidR="0099607F" w:rsidRPr="00B557A9" w:rsidRDefault="0099607F" w:rsidP="00042AE9">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99607F" w:rsidRPr="00B557A9" w14:paraId="7E2D5D46"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2540B37"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0D3F10C1" w14:textId="77777777" w:rsidR="0099607F" w:rsidRPr="00B557A9" w:rsidRDefault="0099607F" w:rsidP="00042AE9">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7727270" w14:textId="77777777" w:rsidR="0099607F" w:rsidRPr="00B557A9" w:rsidRDefault="005735A3" w:rsidP="00042AE9">
            <w:pPr>
              <w:pStyle w:val="TableText"/>
              <w:rPr>
                <w:color w:val="000000"/>
                <w:kern w:val="32"/>
                <w:lang w:eastAsia="ja-JP"/>
              </w:rPr>
            </w:pPr>
            <w:hyperlink r:id="rId74" w:anchor="TYPE_YAML_STRING" w:history="1">
              <w:r w:rsidR="0099607F"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C9D009E" w14:textId="77777777" w:rsidR="0099607F" w:rsidRPr="00B557A9" w:rsidRDefault="0099607F" w:rsidP="00042AE9">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99607F" w:rsidRPr="00B557A9" w14:paraId="50F57C98"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D604942"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1E72225" w14:textId="77777777" w:rsidR="0099607F" w:rsidRPr="00B557A9" w:rsidRDefault="0099607F" w:rsidP="00042AE9">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7B15D5FB" w14:textId="77777777" w:rsidR="0099607F" w:rsidRPr="00B557A9" w:rsidRDefault="005735A3" w:rsidP="00042AE9">
            <w:pPr>
              <w:pStyle w:val="TableText"/>
              <w:rPr>
                <w:color w:val="000000"/>
                <w:kern w:val="32"/>
                <w:lang w:eastAsia="ja-JP"/>
              </w:rPr>
            </w:pPr>
            <w:hyperlink w:anchor="TYPE_YAML_STRING" w:history="1">
              <w:r w:rsidR="0099607F"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FBEF7A5" w14:textId="77777777" w:rsidR="0099607F" w:rsidRPr="00B557A9" w:rsidRDefault="0099607F" w:rsidP="00042AE9">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C2F395A" w14:textId="77777777" w:rsidR="0099607F" w:rsidRPr="00B557A9" w:rsidRDefault="0099607F" w:rsidP="00042AE9">
            <w:pPr>
              <w:pStyle w:val="TableText"/>
              <w:rPr>
                <w:color w:val="000000"/>
                <w:kern w:val="32"/>
                <w:lang w:eastAsia="ja-JP"/>
              </w:rPr>
            </w:pPr>
          </w:p>
          <w:p w14:paraId="2AB80551" w14:textId="77777777" w:rsidR="0099607F" w:rsidRPr="00B557A9" w:rsidRDefault="0099607F" w:rsidP="00042AE9">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0B0C32C" w14:textId="77777777" w:rsidR="0099607F" w:rsidRPr="00B557A9" w:rsidRDefault="0099607F" w:rsidP="00042AE9">
            <w:pPr>
              <w:pStyle w:val="TableText"/>
              <w:rPr>
                <w:color w:val="000000"/>
                <w:kern w:val="32"/>
                <w:lang w:eastAsia="ja-JP"/>
              </w:rPr>
            </w:pPr>
          </w:p>
          <w:p w14:paraId="483C6B84" w14:textId="77777777" w:rsidR="0099607F" w:rsidRPr="00B557A9" w:rsidRDefault="0099607F" w:rsidP="00042AE9">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99607F" w:rsidRPr="00B557A9" w14:paraId="716FC553" w14:textId="77777777" w:rsidTr="00042AE9">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74B9C4A8" w14:textId="77777777" w:rsidR="0099607F" w:rsidRPr="00B557A9" w:rsidRDefault="0099607F" w:rsidP="00042AE9">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BA6163" w14:textId="77777777" w:rsidR="0099607F" w:rsidRPr="00B557A9" w:rsidRDefault="0099607F" w:rsidP="00042AE9">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A36CC49" w14:textId="77777777" w:rsidR="0099607F" w:rsidRPr="00B557A9" w:rsidRDefault="005735A3" w:rsidP="00042AE9">
            <w:pPr>
              <w:pStyle w:val="TableText"/>
              <w:rPr>
                <w:color w:val="000000"/>
                <w:kern w:val="32"/>
                <w:lang w:eastAsia="ja-JP"/>
              </w:rPr>
            </w:pPr>
            <w:hyperlink w:anchor="TYPE_YAML_BOOLEAN" w:history="1">
              <w:r w:rsidR="0099607F"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1347E4A3" w14:textId="77777777" w:rsidR="0099607F" w:rsidRPr="00B557A9" w:rsidRDefault="0099607F" w:rsidP="00042AE9">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481B0C11" w14:textId="77777777" w:rsidR="0099607F" w:rsidRPr="00B557A9" w:rsidRDefault="0099607F" w:rsidP="00042AE9">
            <w:pPr>
              <w:pStyle w:val="TableText"/>
              <w:rPr>
                <w:color w:val="000000"/>
                <w:kern w:val="32"/>
                <w:lang w:eastAsia="ja-JP"/>
              </w:rPr>
            </w:pPr>
          </w:p>
          <w:p w14:paraId="50AAD39F" w14:textId="77777777" w:rsidR="0099607F" w:rsidRPr="00B557A9" w:rsidRDefault="0099607F" w:rsidP="00042AE9">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448566BC" w14:textId="77777777" w:rsidR="0099607F" w:rsidRPr="00B557A9" w:rsidRDefault="0099607F" w:rsidP="00042AE9">
            <w:pPr>
              <w:pStyle w:val="TableText"/>
              <w:rPr>
                <w:color w:val="000000"/>
                <w:kern w:val="32"/>
                <w:lang w:eastAsia="ja-JP"/>
              </w:rPr>
            </w:pPr>
          </w:p>
          <w:p w14:paraId="4CC30A52" w14:textId="77777777" w:rsidR="0099607F" w:rsidRPr="00B557A9" w:rsidRDefault="0099607F" w:rsidP="00042AE9">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67F203AD" w14:textId="77777777" w:rsidR="0099607F" w:rsidRDefault="0099607F" w:rsidP="0099607F">
      <w:pPr>
        <w:pStyle w:val="Heading4"/>
        <w:numPr>
          <w:ilvl w:val="3"/>
          <w:numId w:val="3"/>
        </w:numPr>
      </w:pPr>
      <w:r>
        <w:t>Examples</w:t>
      </w:r>
    </w:p>
    <w:p w14:paraId="4A83EDDF" w14:textId="77777777" w:rsidR="0099607F" w:rsidRDefault="0099607F" w:rsidP="0099607F">
      <w:pPr>
        <w:pStyle w:val="NormalaroundTable"/>
      </w:pPr>
      <w:r>
        <w:t xml:space="preserve">The following example shows how to use the </w:t>
      </w:r>
      <w:r w:rsidRPr="00AF3ACB">
        <w:rPr>
          <w:rStyle w:val="CodeSnippetHighlight"/>
          <w:sz w:val="18"/>
        </w:rPr>
        <w:t>get_artifact</w:t>
      </w:r>
      <w:r w:rsidRPr="00AF3ACB">
        <w:t xml:space="preserve"> </w:t>
      </w:r>
      <w:r>
        <w:t>function with an actual Node Template name:</w:t>
      </w:r>
    </w:p>
    <w:p w14:paraId="42495EAD" w14:textId="77777777" w:rsidR="0099607F" w:rsidRDefault="0099607F" w:rsidP="0099607F">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25FFD1DC" w14:textId="77777777" w:rsidTr="00042AE9">
        <w:tc>
          <w:tcPr>
            <w:tcW w:w="9576" w:type="dxa"/>
            <w:shd w:val="clear" w:color="auto" w:fill="D9D9D9" w:themeFill="background1" w:themeFillShade="D9"/>
          </w:tcPr>
          <w:p w14:paraId="13C1E473" w14:textId="77777777" w:rsidR="0099607F" w:rsidRDefault="0099607F" w:rsidP="00042AE9">
            <w:pPr>
              <w:rPr>
                <w:rStyle w:val="CodeSnippet"/>
                <w:szCs w:val="20"/>
              </w:rPr>
            </w:pPr>
            <w:r>
              <w:rPr>
                <w:rStyle w:val="CodeSnippet"/>
              </w:rPr>
              <w:t>node_templates:</w:t>
            </w:r>
          </w:p>
          <w:p w14:paraId="1065BBD7" w14:textId="77777777" w:rsidR="0099607F" w:rsidRDefault="0099607F" w:rsidP="00042AE9">
            <w:pPr>
              <w:rPr>
                <w:rStyle w:val="CodeSnippet"/>
              </w:rPr>
            </w:pPr>
          </w:p>
          <w:p w14:paraId="29E3D317" w14:textId="77777777" w:rsidR="0099607F" w:rsidRDefault="0099607F" w:rsidP="00042AE9">
            <w:pPr>
              <w:rPr>
                <w:rStyle w:val="CodeSnippet"/>
              </w:rPr>
            </w:pPr>
            <w:r>
              <w:rPr>
                <w:rStyle w:val="CodeSnippet"/>
              </w:rPr>
              <w:t xml:space="preserve">  wordpress:</w:t>
            </w:r>
          </w:p>
          <w:p w14:paraId="2425E4BC" w14:textId="77777777" w:rsidR="0099607F" w:rsidRDefault="0099607F" w:rsidP="00042AE9">
            <w:pPr>
              <w:rPr>
                <w:rStyle w:val="CodeSnippet"/>
              </w:rPr>
            </w:pPr>
            <w:r>
              <w:rPr>
                <w:rStyle w:val="CodeSnippet"/>
              </w:rPr>
              <w:t xml:space="preserve">    type: tosca.nodes.WebApplication.WordPress</w:t>
            </w:r>
          </w:p>
          <w:p w14:paraId="5CC4CFCB" w14:textId="77777777" w:rsidR="0099607F" w:rsidRDefault="0099607F" w:rsidP="00042AE9">
            <w:pPr>
              <w:rPr>
                <w:rStyle w:val="CodeSnippet"/>
              </w:rPr>
            </w:pPr>
            <w:r>
              <w:rPr>
                <w:rStyle w:val="CodeSnippet"/>
              </w:rPr>
              <w:t xml:space="preserve">    ...</w:t>
            </w:r>
          </w:p>
          <w:p w14:paraId="0564943D" w14:textId="77777777" w:rsidR="0099607F" w:rsidRDefault="0099607F" w:rsidP="00042AE9">
            <w:pPr>
              <w:rPr>
                <w:rStyle w:val="CodeSnippet"/>
              </w:rPr>
            </w:pPr>
            <w:r>
              <w:rPr>
                <w:rStyle w:val="CodeSnippet"/>
              </w:rPr>
              <w:t xml:space="preserve">    interfaces:</w:t>
            </w:r>
          </w:p>
          <w:p w14:paraId="7E979470" w14:textId="77777777" w:rsidR="0099607F" w:rsidRDefault="0099607F" w:rsidP="00042AE9">
            <w:pPr>
              <w:rPr>
                <w:rStyle w:val="CodeSnippet"/>
              </w:rPr>
            </w:pPr>
            <w:r>
              <w:rPr>
                <w:rStyle w:val="CodeSnippet"/>
              </w:rPr>
              <w:t xml:space="preserve">      Standard:</w:t>
            </w:r>
          </w:p>
          <w:p w14:paraId="18269A4E" w14:textId="77777777" w:rsidR="0099607F" w:rsidRDefault="0099607F" w:rsidP="00042AE9">
            <w:pPr>
              <w:rPr>
                <w:rStyle w:val="CodeSnippet"/>
              </w:rPr>
            </w:pPr>
            <w:r>
              <w:rPr>
                <w:rStyle w:val="CodeSnippet"/>
              </w:rPr>
              <w:t xml:space="preserve">        configure: </w:t>
            </w:r>
          </w:p>
          <w:p w14:paraId="1BFA6181" w14:textId="77777777" w:rsidR="0099607F" w:rsidRDefault="0099607F" w:rsidP="00042AE9">
            <w:pPr>
              <w:rPr>
                <w:rStyle w:val="CodeSnippet"/>
              </w:rPr>
            </w:pPr>
            <w:r>
              <w:rPr>
                <w:rStyle w:val="CodeSnippet"/>
              </w:rPr>
              <w:t xml:space="preserve">          create:</w:t>
            </w:r>
          </w:p>
          <w:p w14:paraId="6F7B4A0F"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67D50421" w14:textId="77777777" w:rsidR="0099607F" w:rsidRDefault="0099607F" w:rsidP="00042AE9">
            <w:pPr>
              <w:rPr>
                <w:rStyle w:val="CodeSnippet"/>
              </w:rPr>
            </w:pPr>
            <w:r>
              <w:rPr>
                <w:rStyle w:val="CodeSnippet"/>
              </w:rPr>
              <w:t xml:space="preserve">            inputs</w:t>
            </w:r>
          </w:p>
          <w:p w14:paraId="720C485E"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 }</w:t>
            </w:r>
          </w:p>
          <w:p w14:paraId="5C412AF1" w14:textId="77777777" w:rsidR="0099607F" w:rsidRDefault="0099607F" w:rsidP="00042AE9">
            <w:pPr>
              <w:rPr>
                <w:rStyle w:val="CodeSnippet"/>
              </w:rPr>
            </w:pPr>
            <w:r>
              <w:rPr>
                <w:rStyle w:val="CodeSnippet"/>
              </w:rPr>
              <w:lastRenderedPageBreak/>
              <w:t xml:space="preserve">    artifacts:</w:t>
            </w:r>
          </w:p>
          <w:p w14:paraId="4B1955DD"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62229ED7" w14:textId="77777777" w:rsidR="0099607F" w:rsidRDefault="0099607F" w:rsidP="0099607F">
      <w:pPr>
        <w:pStyle w:val="NormalaroundTable"/>
      </w:pPr>
      <w:r>
        <w:lastRenderedPageBreak/>
        <w:t xml:space="preserve">In such implementation the TOSCA orchestrator may provide the wordpress.zip archive as a local URL (example: </w:t>
      </w:r>
      <w:hyperlink r:id="rId75" w:history="1">
        <w:r>
          <w:rPr>
            <w:rStyle w:val="Hyperlink"/>
          </w:rPr>
          <w:t>file://home/user/wordpress.zip</w:t>
        </w:r>
      </w:hyperlink>
      <w:r>
        <w:t xml:space="preserve">) or a remote one (example: </w:t>
      </w:r>
      <w:hyperlink r:id="rId76" w:history="1">
        <w:r>
          <w:rPr>
            <w:rStyle w:val="Hyperlink"/>
          </w:rPr>
          <w:t>http://cloudrepo:80/files/wordpress.zip</w:t>
        </w:r>
      </w:hyperlink>
      <w:r>
        <w:t>) (some orchestrator may indeed provide some global artifact repository management features)</w:t>
      </w:r>
    </w:p>
    <w:p w14:paraId="6534879A" w14:textId="77777777" w:rsidR="0099607F" w:rsidRDefault="0099607F" w:rsidP="0099607F">
      <w:pPr>
        <w:pStyle w:val="Heading5"/>
        <w:numPr>
          <w:ilvl w:val="4"/>
          <w:numId w:val="3"/>
        </w:numPr>
      </w:pPr>
      <w:r>
        <w:t xml:space="preserve">Example: Retrieving artifact as a local </w:t>
      </w:r>
      <w:proofErr w:type="gramStart"/>
      <w:r>
        <w:t>path :</w:t>
      </w:r>
      <w:proofErr w:type="gramEnd"/>
    </w:p>
    <w:p w14:paraId="2B43158F" w14:textId="77777777" w:rsidR="0099607F" w:rsidRDefault="0099607F" w:rsidP="0099607F">
      <w:r>
        <w:t>The following example explains how to force the orchestrator to copy the file locally before calling the operation’s implementation script:</w:t>
      </w:r>
    </w:p>
    <w:p w14:paraId="479ED708" w14:textId="77777777" w:rsidR="0099607F"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7646140D" w14:textId="77777777" w:rsidTr="00042AE9">
        <w:tc>
          <w:tcPr>
            <w:tcW w:w="9576" w:type="dxa"/>
            <w:shd w:val="clear" w:color="auto" w:fill="D9D9D9" w:themeFill="background1" w:themeFillShade="D9"/>
          </w:tcPr>
          <w:p w14:paraId="33AC1DB5" w14:textId="77777777" w:rsidR="0099607F" w:rsidRDefault="0099607F" w:rsidP="00042AE9">
            <w:pPr>
              <w:rPr>
                <w:rStyle w:val="CodeSnippet"/>
                <w:szCs w:val="20"/>
              </w:rPr>
            </w:pPr>
            <w:r>
              <w:rPr>
                <w:rStyle w:val="CodeSnippet"/>
              </w:rPr>
              <w:t>node_templates:</w:t>
            </w:r>
          </w:p>
          <w:p w14:paraId="6CFC6D63" w14:textId="77777777" w:rsidR="0099607F" w:rsidRDefault="0099607F" w:rsidP="00042AE9">
            <w:pPr>
              <w:rPr>
                <w:rStyle w:val="CodeSnippet"/>
              </w:rPr>
            </w:pPr>
          </w:p>
          <w:p w14:paraId="2AFD577E" w14:textId="77777777" w:rsidR="0099607F" w:rsidRDefault="0099607F" w:rsidP="00042AE9">
            <w:pPr>
              <w:rPr>
                <w:rStyle w:val="CodeSnippet"/>
              </w:rPr>
            </w:pPr>
            <w:r>
              <w:rPr>
                <w:rStyle w:val="CodeSnippet"/>
              </w:rPr>
              <w:t xml:space="preserve">  wordpress:</w:t>
            </w:r>
          </w:p>
          <w:p w14:paraId="54123F3C" w14:textId="77777777" w:rsidR="0099607F" w:rsidRDefault="0099607F" w:rsidP="00042AE9">
            <w:pPr>
              <w:rPr>
                <w:rStyle w:val="CodeSnippet"/>
              </w:rPr>
            </w:pPr>
            <w:r>
              <w:rPr>
                <w:rStyle w:val="CodeSnippet"/>
              </w:rPr>
              <w:t xml:space="preserve">    type: tosca.nodes.WebApplication.WordPress</w:t>
            </w:r>
          </w:p>
          <w:p w14:paraId="5B10BF0E" w14:textId="77777777" w:rsidR="0099607F" w:rsidRDefault="0099607F" w:rsidP="00042AE9">
            <w:pPr>
              <w:rPr>
                <w:rStyle w:val="CodeSnippet"/>
              </w:rPr>
            </w:pPr>
            <w:r>
              <w:rPr>
                <w:rStyle w:val="CodeSnippet"/>
              </w:rPr>
              <w:t xml:space="preserve">    ...</w:t>
            </w:r>
          </w:p>
          <w:p w14:paraId="2C7E6942" w14:textId="77777777" w:rsidR="0099607F" w:rsidRDefault="0099607F" w:rsidP="00042AE9">
            <w:pPr>
              <w:rPr>
                <w:rStyle w:val="CodeSnippet"/>
              </w:rPr>
            </w:pPr>
            <w:r>
              <w:rPr>
                <w:rStyle w:val="CodeSnippet"/>
              </w:rPr>
              <w:t xml:space="preserve">    interfaces:</w:t>
            </w:r>
          </w:p>
          <w:p w14:paraId="0898D568" w14:textId="77777777" w:rsidR="0099607F" w:rsidRDefault="0099607F" w:rsidP="00042AE9">
            <w:pPr>
              <w:rPr>
                <w:rStyle w:val="CodeSnippet"/>
              </w:rPr>
            </w:pPr>
            <w:r>
              <w:rPr>
                <w:rStyle w:val="CodeSnippet"/>
              </w:rPr>
              <w:t xml:space="preserve">      Standard:</w:t>
            </w:r>
          </w:p>
          <w:p w14:paraId="6A3FB4BF" w14:textId="77777777" w:rsidR="0099607F" w:rsidRDefault="0099607F" w:rsidP="00042AE9">
            <w:pPr>
              <w:rPr>
                <w:rStyle w:val="CodeSnippet"/>
              </w:rPr>
            </w:pPr>
            <w:r>
              <w:rPr>
                <w:rStyle w:val="CodeSnippet"/>
              </w:rPr>
              <w:t xml:space="preserve">        configure: </w:t>
            </w:r>
          </w:p>
          <w:p w14:paraId="2905E58B" w14:textId="77777777" w:rsidR="0099607F" w:rsidRDefault="0099607F" w:rsidP="00042AE9">
            <w:pPr>
              <w:rPr>
                <w:rStyle w:val="CodeSnippet"/>
              </w:rPr>
            </w:pPr>
            <w:r>
              <w:rPr>
                <w:rStyle w:val="CodeSnippet"/>
              </w:rPr>
              <w:t xml:space="preserve">          create:</w:t>
            </w:r>
          </w:p>
          <w:p w14:paraId="6243DD63"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6090FB46" w14:textId="77777777" w:rsidR="0099607F" w:rsidRDefault="0099607F" w:rsidP="00042AE9">
            <w:pPr>
              <w:rPr>
                <w:rStyle w:val="CodeSnippet"/>
              </w:rPr>
            </w:pPr>
            <w:r>
              <w:rPr>
                <w:rStyle w:val="CodeSnippet"/>
              </w:rPr>
              <w:t xml:space="preserve">            inputs</w:t>
            </w:r>
          </w:p>
          <w:p w14:paraId="3504A43E"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LOCAL_FILE] }</w:t>
            </w:r>
          </w:p>
          <w:p w14:paraId="0E1DA303" w14:textId="77777777" w:rsidR="0099607F" w:rsidRDefault="0099607F" w:rsidP="00042AE9">
            <w:pPr>
              <w:rPr>
                <w:rStyle w:val="CodeSnippet"/>
              </w:rPr>
            </w:pPr>
            <w:r>
              <w:rPr>
                <w:rStyle w:val="CodeSnippet"/>
              </w:rPr>
              <w:t xml:space="preserve">    artifacts:</w:t>
            </w:r>
          </w:p>
          <w:p w14:paraId="22035E51"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797C33A0" w14:textId="77777777" w:rsidR="0099607F" w:rsidRDefault="0099607F" w:rsidP="0099607F">
      <w:pPr>
        <w:pStyle w:val="NormalaroundTable"/>
      </w:pPr>
      <w:r>
        <w:t xml:space="preserve">In such implementation the tosca orchestrator must provide the wordpress.zip archive as a local path (example: </w:t>
      </w:r>
      <w:hyperlink r:id="rId77" w:history="1">
        <w:r>
          <w:rPr>
            <w:rStyle w:val="Hyperlink"/>
          </w:rPr>
          <w:t>/tmp/wordpress.zip</w:t>
        </w:r>
      </w:hyperlink>
      <w:r>
        <w:t xml:space="preserve">) and </w:t>
      </w:r>
      <w:r>
        <w:rPr>
          <w:b/>
        </w:rPr>
        <w:t>will remove it</w:t>
      </w:r>
      <w:r>
        <w:t xml:space="preserve"> after the operation is completed.</w:t>
      </w:r>
    </w:p>
    <w:p w14:paraId="2CD57989" w14:textId="77777777" w:rsidR="0099607F" w:rsidRPr="00F81288" w:rsidRDefault="0099607F" w:rsidP="0099607F">
      <w:pPr>
        <w:pStyle w:val="Heading5"/>
        <w:numPr>
          <w:ilvl w:val="4"/>
          <w:numId w:val="3"/>
        </w:numPr>
        <w:rPr>
          <w:rStyle w:val="BookTitle"/>
        </w:rPr>
      </w:pPr>
      <w:r>
        <w:t>Example: Retrieving artifact in a specified location:</w:t>
      </w:r>
    </w:p>
    <w:p w14:paraId="14A452B7" w14:textId="77777777" w:rsidR="0099607F" w:rsidRDefault="0099607F" w:rsidP="0099607F">
      <w:r>
        <w:t xml:space="preserve">The following example explains how to force the orchestrator to copy the fille locally to a specific location before calling the operation’s implementation </w:t>
      </w:r>
      <w:proofErr w:type="gramStart"/>
      <w:r>
        <w:t>script :</w:t>
      </w:r>
      <w:proofErr w:type="gramEnd"/>
    </w:p>
    <w:p w14:paraId="7F05F711" w14:textId="77777777" w:rsidR="0099607F" w:rsidRDefault="0099607F" w:rsidP="0099607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14:paraId="64C62743" w14:textId="77777777" w:rsidTr="00042AE9">
        <w:tc>
          <w:tcPr>
            <w:tcW w:w="9576" w:type="dxa"/>
            <w:shd w:val="clear" w:color="auto" w:fill="D9D9D9" w:themeFill="background1" w:themeFillShade="D9"/>
          </w:tcPr>
          <w:p w14:paraId="22E4370C" w14:textId="77777777" w:rsidR="0099607F" w:rsidRDefault="0099607F" w:rsidP="00042AE9">
            <w:pPr>
              <w:rPr>
                <w:rStyle w:val="CodeSnippet"/>
                <w:szCs w:val="20"/>
              </w:rPr>
            </w:pPr>
            <w:r>
              <w:rPr>
                <w:rStyle w:val="CodeSnippet"/>
              </w:rPr>
              <w:t>node_templates:</w:t>
            </w:r>
          </w:p>
          <w:p w14:paraId="2820822E" w14:textId="77777777" w:rsidR="0099607F" w:rsidRDefault="0099607F" w:rsidP="00042AE9">
            <w:pPr>
              <w:rPr>
                <w:rStyle w:val="CodeSnippet"/>
              </w:rPr>
            </w:pPr>
          </w:p>
          <w:p w14:paraId="022EE8BF" w14:textId="77777777" w:rsidR="0099607F" w:rsidRDefault="0099607F" w:rsidP="00042AE9">
            <w:pPr>
              <w:rPr>
                <w:rStyle w:val="CodeSnippet"/>
              </w:rPr>
            </w:pPr>
            <w:r>
              <w:rPr>
                <w:rStyle w:val="CodeSnippet"/>
              </w:rPr>
              <w:t xml:space="preserve">  wordpress:</w:t>
            </w:r>
          </w:p>
          <w:p w14:paraId="5CA3862E" w14:textId="77777777" w:rsidR="0099607F" w:rsidRDefault="0099607F" w:rsidP="00042AE9">
            <w:pPr>
              <w:rPr>
                <w:rStyle w:val="CodeSnippet"/>
              </w:rPr>
            </w:pPr>
            <w:r>
              <w:rPr>
                <w:rStyle w:val="CodeSnippet"/>
              </w:rPr>
              <w:t xml:space="preserve">    type: tosca.nodes.WebApplication.WordPress</w:t>
            </w:r>
          </w:p>
          <w:p w14:paraId="085F85A8" w14:textId="77777777" w:rsidR="0099607F" w:rsidRDefault="0099607F" w:rsidP="00042AE9">
            <w:pPr>
              <w:rPr>
                <w:rStyle w:val="CodeSnippet"/>
              </w:rPr>
            </w:pPr>
            <w:r>
              <w:rPr>
                <w:rStyle w:val="CodeSnippet"/>
              </w:rPr>
              <w:t xml:space="preserve">    ...</w:t>
            </w:r>
          </w:p>
          <w:p w14:paraId="53973A93" w14:textId="77777777" w:rsidR="0099607F" w:rsidRDefault="0099607F" w:rsidP="00042AE9">
            <w:pPr>
              <w:rPr>
                <w:rStyle w:val="CodeSnippet"/>
              </w:rPr>
            </w:pPr>
            <w:r>
              <w:rPr>
                <w:rStyle w:val="CodeSnippet"/>
              </w:rPr>
              <w:t xml:space="preserve">    interfaces:</w:t>
            </w:r>
          </w:p>
          <w:p w14:paraId="6BAEEA3F" w14:textId="77777777" w:rsidR="0099607F" w:rsidRDefault="0099607F" w:rsidP="00042AE9">
            <w:pPr>
              <w:rPr>
                <w:rStyle w:val="CodeSnippet"/>
              </w:rPr>
            </w:pPr>
            <w:r>
              <w:rPr>
                <w:rStyle w:val="CodeSnippet"/>
              </w:rPr>
              <w:t xml:space="preserve">      Standard:</w:t>
            </w:r>
          </w:p>
          <w:p w14:paraId="305D72B7" w14:textId="77777777" w:rsidR="0099607F" w:rsidRDefault="0099607F" w:rsidP="00042AE9">
            <w:pPr>
              <w:rPr>
                <w:rStyle w:val="CodeSnippet"/>
              </w:rPr>
            </w:pPr>
            <w:r>
              <w:rPr>
                <w:rStyle w:val="CodeSnippet"/>
              </w:rPr>
              <w:t xml:space="preserve">        configure: </w:t>
            </w:r>
          </w:p>
          <w:p w14:paraId="0C06ABD4" w14:textId="77777777" w:rsidR="0099607F" w:rsidRDefault="0099607F" w:rsidP="00042AE9">
            <w:pPr>
              <w:rPr>
                <w:rStyle w:val="CodeSnippet"/>
              </w:rPr>
            </w:pPr>
            <w:r>
              <w:rPr>
                <w:rStyle w:val="CodeSnippet"/>
              </w:rPr>
              <w:t xml:space="preserve">          create:</w:t>
            </w:r>
          </w:p>
          <w:p w14:paraId="76FA9338" w14:textId="77777777" w:rsidR="0099607F" w:rsidRDefault="0099607F" w:rsidP="00042AE9">
            <w:pPr>
              <w:rPr>
                <w:rStyle w:val="CodeSnippet"/>
              </w:rPr>
            </w:pPr>
            <w:r>
              <w:rPr>
                <w:rStyle w:val="CodeSnippet"/>
              </w:rPr>
              <w:t xml:space="preserve">            </w:t>
            </w:r>
            <w:r>
              <w:rPr>
                <w:rStyle w:val="CodeSnippet"/>
                <w:noProof/>
              </w:rPr>
              <w:t>implementation: wordpress_install.sh</w:t>
            </w:r>
          </w:p>
          <w:p w14:paraId="05EEB5D2" w14:textId="77777777" w:rsidR="0099607F" w:rsidRDefault="0099607F" w:rsidP="00042AE9">
            <w:pPr>
              <w:rPr>
                <w:rStyle w:val="CodeSnippet"/>
              </w:rPr>
            </w:pPr>
            <w:r>
              <w:rPr>
                <w:rStyle w:val="CodeSnippet"/>
              </w:rPr>
              <w:t xml:space="preserve">            inputs</w:t>
            </w:r>
          </w:p>
          <w:p w14:paraId="31C1F11D" w14:textId="77777777" w:rsidR="0099607F" w:rsidRDefault="0099607F" w:rsidP="00042AE9">
            <w:pPr>
              <w:rPr>
                <w:rStyle w:val="CodeSnippet"/>
              </w:rPr>
            </w:pPr>
            <w:r>
              <w:rPr>
                <w:rStyle w:val="CodeSnippet"/>
              </w:rPr>
              <w:t xml:space="preserve">              wp_zip: { </w:t>
            </w:r>
            <w:r>
              <w:rPr>
                <w:rStyle w:val="CodeSnippetHighlight"/>
              </w:rPr>
              <w:t>get_artifact</w:t>
            </w:r>
            <w:r>
              <w:rPr>
                <w:rStyle w:val="CodeSnippet"/>
              </w:rPr>
              <w:t>: [ SELF, zip, C:/wpdata/wp.zip ] }</w:t>
            </w:r>
          </w:p>
          <w:p w14:paraId="784BA55F" w14:textId="77777777" w:rsidR="0099607F" w:rsidRDefault="0099607F" w:rsidP="00042AE9">
            <w:pPr>
              <w:rPr>
                <w:rStyle w:val="CodeSnippet"/>
              </w:rPr>
            </w:pPr>
            <w:r>
              <w:rPr>
                <w:rStyle w:val="CodeSnippet"/>
              </w:rPr>
              <w:lastRenderedPageBreak/>
              <w:t xml:space="preserve">    artifacts:</w:t>
            </w:r>
          </w:p>
          <w:p w14:paraId="0914246D" w14:textId="77777777" w:rsidR="0099607F" w:rsidRDefault="0099607F" w:rsidP="00042AE9">
            <w:pPr>
              <w:rPr>
                <w:rStyle w:val="CodeSnippet"/>
                <w:color w:val="000000"/>
                <w:kern w:val="32"/>
                <w:lang w:val="fr-FR" w:eastAsia="ja-JP"/>
              </w:rPr>
            </w:pPr>
            <w:r>
              <w:rPr>
                <w:rStyle w:val="CodeSnippet"/>
              </w:rPr>
              <w:t xml:space="preserve">      zip: /data/wordpress.zip</w:t>
            </w:r>
          </w:p>
        </w:tc>
      </w:tr>
    </w:tbl>
    <w:p w14:paraId="20DD21FD" w14:textId="77777777" w:rsidR="0099607F" w:rsidRDefault="0099607F" w:rsidP="0099607F">
      <w:pPr>
        <w:pStyle w:val="NormalaroundTable"/>
      </w:pPr>
      <w:r>
        <w:lastRenderedPageBreak/>
        <w:t>In such implementation the tosca orchestrator must provide the wordpress.zip archive as a local path (example: C:/</w:t>
      </w:r>
      <w:r>
        <w:rPr>
          <w:rStyle w:val="CodeSnippet"/>
        </w:rPr>
        <w:t>wpdata/</w:t>
      </w:r>
      <w:proofErr w:type="gramStart"/>
      <w:r>
        <w:rPr>
          <w:rStyle w:val="CodeSnippet"/>
        </w:rPr>
        <w:t>wp.zip</w:t>
      </w:r>
      <w:r>
        <w:t xml:space="preserve"> )</w:t>
      </w:r>
      <w:proofErr w:type="gramEnd"/>
      <w:r>
        <w:t xml:space="preserve"> and </w:t>
      </w:r>
      <w:r>
        <w:rPr>
          <w:b/>
        </w:rPr>
        <w:t>will let it</w:t>
      </w:r>
      <w:r>
        <w:t xml:space="preserve"> after the operation is completed.</w:t>
      </w:r>
    </w:p>
    <w:p w14:paraId="5E6DA8EC" w14:textId="77777777" w:rsidR="0099607F" w:rsidRDefault="0099607F" w:rsidP="0099607F">
      <w:pPr>
        <w:pStyle w:val="Heading2"/>
        <w:numPr>
          <w:ilvl w:val="1"/>
          <w:numId w:val="3"/>
        </w:numPr>
      </w:pPr>
      <w:bookmarkStart w:id="521" w:name="_Toc302251706"/>
      <w:bookmarkStart w:id="522" w:name="_Toc430015728"/>
      <w:r>
        <w:t>Context-based Entity names (global)</w:t>
      </w:r>
      <w:bookmarkEnd w:id="519"/>
      <w:bookmarkEnd w:id="521"/>
      <w:bookmarkEnd w:id="522"/>
    </w:p>
    <w:p w14:paraId="2FF6408C" w14:textId="77777777" w:rsidR="0099607F" w:rsidRDefault="0099607F" w:rsidP="0099607F">
      <w:r>
        <w:t xml:space="preserve">Future versions of this specification will address methods to access entity names based upon the context in which they are declared or defined.  </w:t>
      </w:r>
    </w:p>
    <w:p w14:paraId="15171A65" w14:textId="77777777" w:rsidR="0099607F" w:rsidRDefault="0099607F" w:rsidP="0099607F">
      <w:pPr>
        <w:pStyle w:val="Heading4"/>
        <w:numPr>
          <w:ilvl w:val="3"/>
          <w:numId w:val="3"/>
        </w:numPr>
      </w:pPr>
      <w:r>
        <w:t xml:space="preserve">Goals </w:t>
      </w:r>
    </w:p>
    <w:p w14:paraId="325C5EDF" w14:textId="77777777" w:rsidR="0099607F" w:rsidRDefault="0099607F" w:rsidP="0099607F">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1CB0641C" w14:textId="77777777" w:rsidR="0099607F" w:rsidRDefault="0099607F" w:rsidP="0099607F">
      <w:pPr>
        <w:pStyle w:val="Heading1"/>
        <w:numPr>
          <w:ilvl w:val="0"/>
          <w:numId w:val="3"/>
        </w:numPr>
      </w:pPr>
      <w:bookmarkStart w:id="523" w:name="_Toc379455068"/>
      <w:bookmarkStart w:id="524" w:name="_Ref381176017"/>
      <w:bookmarkStart w:id="525" w:name="_Toc397688810"/>
      <w:bookmarkStart w:id="526" w:name="_Toc302251707"/>
      <w:bookmarkStart w:id="527" w:name="_Toc430015729"/>
      <w:bookmarkEnd w:id="479"/>
      <w:r>
        <w:lastRenderedPageBreak/>
        <w:t xml:space="preserve">TOSCA normative type </w:t>
      </w:r>
      <w:bookmarkEnd w:id="480"/>
      <w:r>
        <w:t>definitions</w:t>
      </w:r>
      <w:bookmarkEnd w:id="523"/>
      <w:bookmarkEnd w:id="524"/>
      <w:bookmarkEnd w:id="525"/>
      <w:bookmarkEnd w:id="526"/>
      <w:bookmarkEnd w:id="527"/>
    </w:p>
    <w:p w14:paraId="35FD4A82" w14:textId="77777777" w:rsidR="0099607F" w:rsidRDefault="0099607F" w:rsidP="0099607F">
      <w:pPr>
        <w:autoSpaceDE w:val="0"/>
        <w:autoSpaceDN w:val="0"/>
        <w:adjustRightInd w:val="0"/>
        <w:rPr>
          <w:rFonts w:ascii="Calibri" w:hAnsi="Calibri" w:cs="Calibri"/>
          <w:sz w:val="23"/>
          <w:szCs w:val="23"/>
        </w:rPr>
      </w:pP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w:t>
      </w:r>
    </w:p>
    <w:p w14:paraId="512029E1" w14:textId="77777777" w:rsidR="0099607F" w:rsidRDefault="0099607F" w:rsidP="0099607F">
      <w:pPr>
        <w:autoSpaceDE w:val="0"/>
        <w:autoSpaceDN w:val="0"/>
        <w:adjustRightInd w:val="0"/>
        <w:rPr>
          <w:rFonts w:ascii="Calibri" w:hAnsi="Calibri" w:cs="Calibri"/>
          <w:sz w:val="23"/>
          <w:szCs w:val="23"/>
        </w:rPr>
      </w:pPr>
    </w:p>
    <w:p w14:paraId="59F36F9C" w14:textId="77777777" w:rsidR="0099607F" w:rsidRDefault="0099607F" w:rsidP="0099607F">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B0D8976" w14:textId="77777777" w:rsidR="0099607F" w:rsidRDefault="0099607F" w:rsidP="0099607F">
      <w:pPr>
        <w:pStyle w:val="Heading2"/>
        <w:numPr>
          <w:ilvl w:val="1"/>
          <w:numId w:val="3"/>
        </w:numPr>
      </w:pPr>
      <w:bookmarkStart w:id="528" w:name="_Toc373867860"/>
      <w:bookmarkStart w:id="529" w:name="_Toc379455069"/>
      <w:bookmarkStart w:id="530" w:name="_Toc397688811"/>
      <w:bookmarkStart w:id="531" w:name="_Toc302251708"/>
      <w:bookmarkStart w:id="532" w:name="_Toc430015730"/>
      <w:r>
        <w:t>Assumptions</w:t>
      </w:r>
      <w:bookmarkEnd w:id="528"/>
      <w:bookmarkEnd w:id="529"/>
      <w:bookmarkEnd w:id="530"/>
      <w:bookmarkEnd w:id="531"/>
      <w:bookmarkEnd w:id="532"/>
    </w:p>
    <w:p w14:paraId="015F7340" w14:textId="77777777" w:rsidR="0099607F" w:rsidRDefault="0099607F" w:rsidP="0099607F">
      <w:pPr>
        <w:pStyle w:val="ListParagraph"/>
        <w:numPr>
          <w:ilvl w:val="0"/>
          <w:numId w:val="9"/>
        </w:numPr>
      </w:pPr>
      <w:r>
        <w:t>Assumes alignment with/dependence on XML normative types proposal for TOSCA v1.1</w:t>
      </w:r>
    </w:p>
    <w:p w14:paraId="45D509A2" w14:textId="77777777" w:rsidR="0099607F" w:rsidRDefault="0099607F" w:rsidP="0099607F">
      <w:pPr>
        <w:pStyle w:val="ListParagraph"/>
        <w:numPr>
          <w:ilvl w:val="0"/>
          <w:numId w:val="9"/>
        </w:numPr>
      </w:pPr>
      <w:r>
        <w:t>Assumes that the normative types will be versioned and the TOSCA TC will preserve backwards compatibility.</w:t>
      </w:r>
    </w:p>
    <w:p w14:paraId="18DF6C37" w14:textId="77777777" w:rsidR="0099607F" w:rsidRDefault="0099607F" w:rsidP="0099607F">
      <w:pPr>
        <w:pStyle w:val="ListParagraph"/>
        <w:numPr>
          <w:ilvl w:val="0"/>
          <w:numId w:val="9"/>
        </w:numPr>
      </w:pPr>
      <w:r>
        <w:t>Assumes that security and access control will be addressed in future revisions or versions of this specification.</w:t>
      </w:r>
    </w:p>
    <w:p w14:paraId="4E47292F" w14:textId="77777777" w:rsidR="0099607F" w:rsidRDefault="0099607F" w:rsidP="0099607F">
      <w:pPr>
        <w:pStyle w:val="Heading2"/>
        <w:numPr>
          <w:ilvl w:val="1"/>
          <w:numId w:val="3"/>
        </w:numPr>
      </w:pPr>
      <w:bookmarkStart w:id="533" w:name="_Toc302251709"/>
      <w:bookmarkStart w:id="534" w:name="_Toc430015731"/>
      <w:bookmarkStart w:id="535" w:name="_Toc397688812"/>
      <w:bookmarkStart w:id="536" w:name="_Toc373867869"/>
      <w:bookmarkStart w:id="537" w:name="_Ref379375235"/>
      <w:bookmarkStart w:id="538" w:name="_Ref379375243"/>
      <w:bookmarkStart w:id="539" w:name="_Toc379455075"/>
      <w:r>
        <w:t>Data Types</w:t>
      </w:r>
      <w:bookmarkEnd w:id="533"/>
      <w:bookmarkEnd w:id="534"/>
    </w:p>
    <w:p w14:paraId="1B03DA8D" w14:textId="77777777" w:rsidR="0099607F" w:rsidRDefault="0099607F" w:rsidP="0099607F">
      <w:pPr>
        <w:pStyle w:val="Heading3"/>
        <w:numPr>
          <w:ilvl w:val="2"/>
          <w:numId w:val="3"/>
        </w:numPr>
      </w:pPr>
      <w:bookmarkStart w:id="540" w:name="_Toc430015732"/>
      <w:bookmarkStart w:id="541" w:name="TYPE_TOSCA_DATA_ROOT"/>
      <w:bookmarkStart w:id="542" w:name="_Toc397688813"/>
      <w:bookmarkEnd w:id="535"/>
      <w:r>
        <w:t>tosca.datatypes.Root</w:t>
      </w:r>
      <w:bookmarkEnd w:id="540"/>
    </w:p>
    <w:bookmarkEnd w:id="541"/>
    <w:p w14:paraId="7DE40AF7" w14:textId="77777777" w:rsidR="0099607F" w:rsidRDefault="0099607F" w:rsidP="0099607F">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3085AB54" w14:textId="77777777" w:rsidR="0099607F" w:rsidRDefault="0099607F" w:rsidP="0099607F">
      <w:pPr>
        <w:pStyle w:val="Heading4"/>
        <w:numPr>
          <w:ilvl w:val="3"/>
          <w:numId w:val="3"/>
        </w:numPr>
      </w:pPr>
      <w:r>
        <w:t>Definition</w:t>
      </w:r>
    </w:p>
    <w:p w14:paraId="130A8A43" w14:textId="77777777" w:rsidR="0099607F" w:rsidRPr="00A17684" w:rsidRDefault="0099607F" w:rsidP="0099607F">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11CD298" w14:textId="77777777" w:rsidTr="00042AE9">
        <w:tc>
          <w:tcPr>
            <w:tcW w:w="9576" w:type="dxa"/>
            <w:shd w:val="clear" w:color="auto" w:fill="D9D9D9" w:themeFill="background1" w:themeFillShade="D9"/>
          </w:tcPr>
          <w:p w14:paraId="1666F087" w14:textId="77777777" w:rsidR="0099607F" w:rsidRDefault="0099607F" w:rsidP="00042AE9">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062629C3" w14:textId="77777777" w:rsidR="0099607F" w:rsidRPr="00207105" w:rsidRDefault="0099607F" w:rsidP="00042AE9">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9C7BFE6" w14:textId="77777777" w:rsidR="0099607F" w:rsidRDefault="0099607F" w:rsidP="0099607F">
      <w:pPr>
        <w:pStyle w:val="Heading3"/>
        <w:numPr>
          <w:ilvl w:val="2"/>
          <w:numId w:val="3"/>
        </w:numPr>
      </w:pPr>
      <w:bookmarkStart w:id="543" w:name="_Toc430015733"/>
      <w:bookmarkStart w:id="544" w:name="TYPE_TOSCA_DATA_CREDENTIAL"/>
      <w:r>
        <w:t>tosca.datatypes.Credential</w:t>
      </w:r>
      <w:bookmarkEnd w:id="543"/>
    </w:p>
    <w:bookmarkEnd w:id="544"/>
    <w:p w14:paraId="0F19BA9E" w14:textId="77777777" w:rsidR="0099607F" w:rsidRDefault="0099607F" w:rsidP="0099607F">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BAEF3AD" w14:textId="77777777" w:rsidTr="00042AE9">
        <w:tc>
          <w:tcPr>
            <w:tcW w:w="1177" w:type="pct"/>
            <w:shd w:val="clear" w:color="auto" w:fill="D9D9D9"/>
          </w:tcPr>
          <w:p w14:paraId="6918F917" w14:textId="77777777" w:rsidR="0099607F" w:rsidRPr="00422683" w:rsidRDefault="0099607F" w:rsidP="00042AE9">
            <w:pPr>
              <w:pStyle w:val="TableText-Heading"/>
            </w:pPr>
            <w:r w:rsidRPr="00422683">
              <w:t>Shorthand Name</w:t>
            </w:r>
          </w:p>
        </w:tc>
        <w:tc>
          <w:tcPr>
            <w:tcW w:w="3823" w:type="pct"/>
          </w:tcPr>
          <w:p w14:paraId="7E18E24F" w14:textId="77777777" w:rsidR="0099607F" w:rsidRPr="005A5497" w:rsidRDefault="0099607F" w:rsidP="00042AE9">
            <w:pPr>
              <w:pStyle w:val="TableText"/>
              <w:rPr>
                <w:noProof/>
              </w:rPr>
            </w:pPr>
            <w:r>
              <w:rPr>
                <w:noProof/>
              </w:rPr>
              <w:t>Credential</w:t>
            </w:r>
          </w:p>
        </w:tc>
      </w:tr>
      <w:tr w:rsidR="0099607F" w:rsidRPr="004279F4" w14:paraId="6938FF9D" w14:textId="77777777" w:rsidTr="00042AE9">
        <w:tc>
          <w:tcPr>
            <w:tcW w:w="1177" w:type="pct"/>
            <w:shd w:val="clear" w:color="auto" w:fill="D9D9D9"/>
          </w:tcPr>
          <w:p w14:paraId="21C6FACF" w14:textId="77777777" w:rsidR="0099607F" w:rsidRPr="00422683" w:rsidRDefault="0099607F" w:rsidP="00042AE9">
            <w:pPr>
              <w:pStyle w:val="TableText-Heading"/>
            </w:pPr>
            <w:r w:rsidRPr="00422683">
              <w:t>Type Qualified Name</w:t>
            </w:r>
          </w:p>
        </w:tc>
        <w:tc>
          <w:tcPr>
            <w:tcW w:w="3823" w:type="pct"/>
          </w:tcPr>
          <w:p w14:paraId="69908B32" w14:textId="77777777" w:rsidR="0099607F" w:rsidRDefault="0099607F" w:rsidP="00042AE9">
            <w:pPr>
              <w:pStyle w:val="TableText"/>
              <w:rPr>
                <w:noProof/>
              </w:rPr>
            </w:pPr>
            <w:r>
              <w:rPr>
                <w:noProof/>
              </w:rPr>
              <w:t>tosca:Credential</w:t>
            </w:r>
          </w:p>
        </w:tc>
      </w:tr>
      <w:tr w:rsidR="0099607F" w:rsidRPr="004279F4" w14:paraId="09A70486" w14:textId="77777777" w:rsidTr="00042AE9">
        <w:tc>
          <w:tcPr>
            <w:tcW w:w="1177" w:type="pct"/>
            <w:shd w:val="clear" w:color="auto" w:fill="D9D9D9"/>
          </w:tcPr>
          <w:p w14:paraId="4AB30CF1" w14:textId="77777777" w:rsidR="0099607F" w:rsidRPr="00422683" w:rsidRDefault="0099607F" w:rsidP="00042AE9">
            <w:pPr>
              <w:pStyle w:val="TableText-Heading"/>
            </w:pPr>
            <w:r w:rsidRPr="00422683">
              <w:t>Type URI</w:t>
            </w:r>
          </w:p>
        </w:tc>
        <w:tc>
          <w:tcPr>
            <w:tcW w:w="3823" w:type="pct"/>
          </w:tcPr>
          <w:p w14:paraId="52044A66" w14:textId="77777777" w:rsidR="0099607F" w:rsidRPr="001C038A" w:rsidRDefault="0099607F" w:rsidP="00042AE9">
            <w:pPr>
              <w:pStyle w:val="TableText"/>
            </w:pPr>
            <w:r w:rsidRPr="001C038A">
              <w:t>tosca.</w:t>
            </w:r>
            <w:r>
              <w:t>datatypes.Credential</w:t>
            </w:r>
          </w:p>
        </w:tc>
      </w:tr>
    </w:tbl>
    <w:p w14:paraId="67653782"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99607F" w:rsidRPr="004279F4" w14:paraId="5757DE94" w14:textId="77777777" w:rsidTr="00042AE9">
        <w:trPr>
          <w:cantSplit/>
          <w:tblHeader/>
        </w:trPr>
        <w:tc>
          <w:tcPr>
            <w:tcW w:w="702" w:type="pct"/>
            <w:shd w:val="clear" w:color="auto" w:fill="D9D9D9"/>
          </w:tcPr>
          <w:p w14:paraId="310F6439" w14:textId="77777777" w:rsidR="0099607F" w:rsidRPr="00422683" w:rsidRDefault="0099607F" w:rsidP="00042AE9">
            <w:pPr>
              <w:pStyle w:val="TableText-Heading"/>
            </w:pPr>
            <w:r w:rsidRPr="00422683">
              <w:t>Name</w:t>
            </w:r>
          </w:p>
        </w:tc>
        <w:tc>
          <w:tcPr>
            <w:tcW w:w="582" w:type="pct"/>
            <w:shd w:val="clear" w:color="auto" w:fill="D9D9D9"/>
          </w:tcPr>
          <w:p w14:paraId="3684AB0F" w14:textId="77777777" w:rsidR="0099607F" w:rsidRPr="00422683" w:rsidRDefault="0099607F" w:rsidP="00042AE9">
            <w:pPr>
              <w:pStyle w:val="TableText-Heading"/>
            </w:pPr>
            <w:r w:rsidRPr="00422683">
              <w:t>Required</w:t>
            </w:r>
          </w:p>
        </w:tc>
        <w:tc>
          <w:tcPr>
            <w:tcW w:w="537" w:type="pct"/>
            <w:shd w:val="clear" w:color="auto" w:fill="D9D9D9"/>
          </w:tcPr>
          <w:p w14:paraId="1AA33BD0" w14:textId="77777777" w:rsidR="0099607F" w:rsidRPr="00422683" w:rsidRDefault="0099607F" w:rsidP="00042AE9">
            <w:pPr>
              <w:pStyle w:val="TableText-Heading"/>
            </w:pPr>
            <w:r w:rsidRPr="00422683">
              <w:t>Type</w:t>
            </w:r>
          </w:p>
        </w:tc>
        <w:tc>
          <w:tcPr>
            <w:tcW w:w="806" w:type="pct"/>
            <w:shd w:val="clear" w:color="auto" w:fill="D9D9D9"/>
          </w:tcPr>
          <w:p w14:paraId="033A5A7B" w14:textId="77777777" w:rsidR="0099607F" w:rsidRPr="00422683" w:rsidRDefault="0099607F" w:rsidP="00042AE9">
            <w:pPr>
              <w:pStyle w:val="TableText-Heading"/>
            </w:pPr>
            <w:r w:rsidRPr="00422683">
              <w:t>Constraints</w:t>
            </w:r>
          </w:p>
        </w:tc>
        <w:tc>
          <w:tcPr>
            <w:tcW w:w="2373" w:type="pct"/>
            <w:shd w:val="clear" w:color="auto" w:fill="D9D9D9"/>
          </w:tcPr>
          <w:p w14:paraId="70ADD1D5" w14:textId="77777777" w:rsidR="0099607F" w:rsidRPr="00422683" w:rsidRDefault="0099607F" w:rsidP="00042AE9">
            <w:pPr>
              <w:pStyle w:val="TableText-Heading"/>
            </w:pPr>
            <w:r w:rsidRPr="00422683">
              <w:t>Description</w:t>
            </w:r>
          </w:p>
        </w:tc>
      </w:tr>
      <w:tr w:rsidR="0099607F" w:rsidRPr="004279F4" w14:paraId="1DED472D" w14:textId="77777777" w:rsidTr="00042AE9">
        <w:trPr>
          <w:cantSplit/>
        </w:trPr>
        <w:tc>
          <w:tcPr>
            <w:tcW w:w="702" w:type="pct"/>
            <w:shd w:val="clear" w:color="auto" w:fill="FFFFFF"/>
          </w:tcPr>
          <w:p w14:paraId="6102AA75" w14:textId="77777777" w:rsidR="0099607F" w:rsidRDefault="0099607F" w:rsidP="00042AE9">
            <w:pPr>
              <w:pStyle w:val="TableText"/>
              <w:rPr>
                <w:rFonts w:cstheme="minorHAnsi"/>
                <w:noProof/>
              </w:rPr>
            </w:pPr>
            <w:r>
              <w:rPr>
                <w:rFonts w:cstheme="minorHAnsi"/>
                <w:noProof/>
              </w:rPr>
              <w:t>protocol</w:t>
            </w:r>
          </w:p>
        </w:tc>
        <w:tc>
          <w:tcPr>
            <w:tcW w:w="582" w:type="pct"/>
            <w:shd w:val="clear" w:color="auto" w:fill="FFFFFF"/>
          </w:tcPr>
          <w:p w14:paraId="3E522A6A"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7131EB2A" w14:textId="77777777" w:rsidR="0099607F" w:rsidRDefault="005735A3" w:rsidP="00042AE9">
            <w:pPr>
              <w:pStyle w:val="TableText"/>
            </w:pPr>
            <w:hyperlink w:anchor="TYPE_YAML_STRING" w:history="1">
              <w:r w:rsidR="0099607F" w:rsidRPr="008B1B56">
                <w:rPr>
                  <w:rStyle w:val="Hyperlink"/>
                </w:rPr>
                <w:t>string</w:t>
              </w:r>
            </w:hyperlink>
          </w:p>
        </w:tc>
        <w:tc>
          <w:tcPr>
            <w:tcW w:w="806" w:type="pct"/>
            <w:shd w:val="clear" w:color="auto" w:fill="FFFFFF"/>
          </w:tcPr>
          <w:p w14:paraId="23178F1D"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59DA11E4" w14:textId="77777777" w:rsidR="0099607F" w:rsidRDefault="0099607F" w:rsidP="00042AE9">
            <w:pPr>
              <w:pStyle w:val="TableText"/>
              <w:rPr>
                <w:rFonts w:cstheme="minorHAnsi"/>
              </w:rPr>
            </w:pPr>
            <w:r>
              <w:rPr>
                <w:rFonts w:cstheme="minorHAnsi"/>
              </w:rPr>
              <w:t>The optional protocol name.</w:t>
            </w:r>
          </w:p>
        </w:tc>
      </w:tr>
      <w:tr w:rsidR="0099607F" w:rsidRPr="004279F4" w14:paraId="4CB8A850" w14:textId="77777777" w:rsidTr="00042AE9">
        <w:trPr>
          <w:cantSplit/>
        </w:trPr>
        <w:tc>
          <w:tcPr>
            <w:tcW w:w="702" w:type="pct"/>
            <w:shd w:val="clear" w:color="auto" w:fill="FFFFFF"/>
          </w:tcPr>
          <w:p w14:paraId="32D039AD" w14:textId="77777777" w:rsidR="0099607F" w:rsidRPr="00E5427A" w:rsidRDefault="0099607F" w:rsidP="00042AE9">
            <w:pPr>
              <w:pStyle w:val="TableText"/>
              <w:rPr>
                <w:rFonts w:cstheme="minorHAnsi"/>
                <w:noProof/>
              </w:rPr>
            </w:pPr>
            <w:r>
              <w:rPr>
                <w:rFonts w:cstheme="minorHAnsi"/>
                <w:noProof/>
              </w:rPr>
              <w:t>token_type</w:t>
            </w:r>
          </w:p>
        </w:tc>
        <w:tc>
          <w:tcPr>
            <w:tcW w:w="582" w:type="pct"/>
            <w:shd w:val="clear" w:color="auto" w:fill="FFFFFF"/>
          </w:tcPr>
          <w:p w14:paraId="794181C1" w14:textId="77777777" w:rsidR="0099607F" w:rsidRPr="00E5427A" w:rsidRDefault="0099607F" w:rsidP="00042AE9">
            <w:pPr>
              <w:pStyle w:val="TableText"/>
              <w:rPr>
                <w:rFonts w:cstheme="minorHAnsi"/>
              </w:rPr>
            </w:pPr>
            <w:r>
              <w:rPr>
                <w:rFonts w:cstheme="minorHAnsi"/>
              </w:rPr>
              <w:t>yes</w:t>
            </w:r>
          </w:p>
        </w:tc>
        <w:tc>
          <w:tcPr>
            <w:tcW w:w="537" w:type="pct"/>
            <w:shd w:val="clear" w:color="auto" w:fill="FFFFFF"/>
          </w:tcPr>
          <w:p w14:paraId="611BB622" w14:textId="77777777" w:rsidR="0099607F" w:rsidRDefault="005735A3" w:rsidP="00042AE9">
            <w:pPr>
              <w:pStyle w:val="TableText"/>
            </w:pPr>
            <w:hyperlink w:anchor="TYPE_YAML_STRING" w:history="1">
              <w:r w:rsidR="0099607F" w:rsidRPr="006B58B4">
                <w:rPr>
                  <w:rStyle w:val="Hyperlink"/>
                </w:rPr>
                <w:t>string</w:t>
              </w:r>
            </w:hyperlink>
          </w:p>
        </w:tc>
        <w:tc>
          <w:tcPr>
            <w:tcW w:w="806" w:type="pct"/>
            <w:shd w:val="clear" w:color="auto" w:fill="FFFFFF"/>
          </w:tcPr>
          <w:p w14:paraId="7F271B47" w14:textId="77777777" w:rsidR="0099607F" w:rsidRPr="00E5427A" w:rsidRDefault="0099607F" w:rsidP="00042AE9">
            <w:pPr>
              <w:pStyle w:val="TableText"/>
              <w:rPr>
                <w:rFonts w:cstheme="minorHAnsi"/>
              </w:rPr>
            </w:pPr>
            <w:r>
              <w:rPr>
                <w:rFonts w:cstheme="minorHAnsi"/>
              </w:rPr>
              <w:t>default: password</w:t>
            </w:r>
          </w:p>
        </w:tc>
        <w:tc>
          <w:tcPr>
            <w:tcW w:w="2373" w:type="pct"/>
            <w:shd w:val="clear" w:color="auto" w:fill="FFFFFF"/>
          </w:tcPr>
          <w:p w14:paraId="1A4E6656" w14:textId="77777777" w:rsidR="0099607F" w:rsidRPr="00E5427A" w:rsidRDefault="0099607F" w:rsidP="00042AE9">
            <w:pPr>
              <w:pStyle w:val="TableText"/>
              <w:rPr>
                <w:rFonts w:cstheme="minorHAnsi"/>
              </w:rPr>
            </w:pPr>
            <w:r>
              <w:rPr>
                <w:rFonts w:cstheme="minorHAnsi"/>
              </w:rPr>
              <w:t>The required token type.</w:t>
            </w:r>
          </w:p>
        </w:tc>
      </w:tr>
      <w:tr w:rsidR="0099607F" w:rsidRPr="004279F4" w14:paraId="772CA5C6" w14:textId="77777777" w:rsidTr="00042AE9">
        <w:trPr>
          <w:cantSplit/>
        </w:trPr>
        <w:tc>
          <w:tcPr>
            <w:tcW w:w="702" w:type="pct"/>
            <w:shd w:val="clear" w:color="auto" w:fill="FFFFFF"/>
          </w:tcPr>
          <w:p w14:paraId="631DF24E" w14:textId="77777777" w:rsidR="0099607F" w:rsidRPr="00E5427A" w:rsidRDefault="0099607F" w:rsidP="00042AE9">
            <w:pPr>
              <w:pStyle w:val="TableText"/>
              <w:rPr>
                <w:rFonts w:cstheme="minorHAnsi"/>
                <w:noProof/>
              </w:rPr>
            </w:pPr>
            <w:r>
              <w:rPr>
                <w:rFonts w:cstheme="minorHAnsi"/>
                <w:noProof/>
              </w:rPr>
              <w:t>token</w:t>
            </w:r>
          </w:p>
        </w:tc>
        <w:tc>
          <w:tcPr>
            <w:tcW w:w="582" w:type="pct"/>
            <w:shd w:val="clear" w:color="auto" w:fill="FFFFFF"/>
          </w:tcPr>
          <w:p w14:paraId="0EE59419" w14:textId="77777777" w:rsidR="0099607F" w:rsidRPr="00E5427A" w:rsidRDefault="0099607F" w:rsidP="00042AE9">
            <w:pPr>
              <w:pStyle w:val="TableText"/>
              <w:rPr>
                <w:rFonts w:cstheme="minorHAnsi"/>
              </w:rPr>
            </w:pPr>
            <w:r>
              <w:rPr>
                <w:rFonts w:cstheme="minorHAnsi"/>
              </w:rPr>
              <w:t>yes</w:t>
            </w:r>
          </w:p>
        </w:tc>
        <w:tc>
          <w:tcPr>
            <w:tcW w:w="537" w:type="pct"/>
            <w:shd w:val="clear" w:color="auto" w:fill="FFFFFF"/>
          </w:tcPr>
          <w:p w14:paraId="186F3CEE" w14:textId="77777777" w:rsidR="0099607F" w:rsidRDefault="005735A3" w:rsidP="00042AE9">
            <w:pPr>
              <w:pStyle w:val="TableText"/>
            </w:pPr>
            <w:hyperlink w:anchor="TYPE_YAML_STRING" w:history="1">
              <w:r w:rsidR="0099607F" w:rsidRPr="006B58B4">
                <w:rPr>
                  <w:rStyle w:val="Hyperlink"/>
                </w:rPr>
                <w:t>string</w:t>
              </w:r>
            </w:hyperlink>
          </w:p>
        </w:tc>
        <w:tc>
          <w:tcPr>
            <w:tcW w:w="806" w:type="pct"/>
            <w:shd w:val="clear" w:color="auto" w:fill="FFFFFF"/>
          </w:tcPr>
          <w:p w14:paraId="7E8132A0" w14:textId="77777777" w:rsidR="0099607F" w:rsidRPr="00E5427A" w:rsidRDefault="0099607F" w:rsidP="00042AE9">
            <w:pPr>
              <w:pStyle w:val="TableText"/>
              <w:rPr>
                <w:rFonts w:cstheme="minorHAnsi"/>
              </w:rPr>
            </w:pPr>
            <w:r>
              <w:rPr>
                <w:rFonts w:cstheme="minorHAnsi"/>
              </w:rPr>
              <w:t>None</w:t>
            </w:r>
          </w:p>
        </w:tc>
        <w:tc>
          <w:tcPr>
            <w:tcW w:w="2373" w:type="pct"/>
            <w:shd w:val="clear" w:color="auto" w:fill="FFFFFF"/>
          </w:tcPr>
          <w:p w14:paraId="3D801EDC" w14:textId="77777777" w:rsidR="0099607F" w:rsidRPr="00E5427A" w:rsidRDefault="0099607F" w:rsidP="00042AE9">
            <w:pPr>
              <w:pStyle w:val="TableText"/>
              <w:rPr>
                <w:rFonts w:cstheme="minorHAnsi"/>
              </w:rPr>
            </w:pPr>
            <w:r>
              <w:rPr>
                <w:rFonts w:cstheme="minorHAnsi"/>
              </w:rPr>
              <w:t>The required token used as a credential for authorization or access to a networked resource.</w:t>
            </w:r>
          </w:p>
        </w:tc>
      </w:tr>
      <w:tr w:rsidR="0099607F" w:rsidRPr="004279F4" w14:paraId="0728C7BE" w14:textId="77777777" w:rsidTr="00042AE9">
        <w:trPr>
          <w:cantSplit/>
        </w:trPr>
        <w:tc>
          <w:tcPr>
            <w:tcW w:w="702" w:type="pct"/>
            <w:shd w:val="clear" w:color="auto" w:fill="FFFFFF"/>
          </w:tcPr>
          <w:p w14:paraId="06E0A48E" w14:textId="77777777" w:rsidR="0099607F" w:rsidRDefault="0099607F" w:rsidP="00042AE9">
            <w:pPr>
              <w:pStyle w:val="TableText"/>
              <w:rPr>
                <w:rFonts w:cstheme="minorHAnsi"/>
                <w:noProof/>
              </w:rPr>
            </w:pPr>
            <w:r>
              <w:rPr>
                <w:rFonts w:cstheme="minorHAnsi"/>
                <w:noProof/>
              </w:rPr>
              <w:t>keys</w:t>
            </w:r>
          </w:p>
        </w:tc>
        <w:tc>
          <w:tcPr>
            <w:tcW w:w="582" w:type="pct"/>
            <w:shd w:val="clear" w:color="auto" w:fill="FFFFFF"/>
          </w:tcPr>
          <w:p w14:paraId="7315865E"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1BD0B97D" w14:textId="77777777" w:rsidR="0099607F" w:rsidRDefault="005735A3" w:rsidP="00042AE9">
            <w:pPr>
              <w:pStyle w:val="TableText"/>
            </w:pPr>
            <w:hyperlink w:anchor="TYPE_TOSCA_MAP" w:history="1">
              <w:r w:rsidR="0099607F" w:rsidRPr="00355D3E">
                <w:rPr>
                  <w:rStyle w:val="Hyperlink"/>
                </w:rPr>
                <w:t>map</w:t>
              </w:r>
            </w:hyperlink>
            <w:r w:rsidR="0099607F">
              <w:t xml:space="preserve"> of </w:t>
            </w:r>
            <w:hyperlink w:anchor="TYPE_YAML_STRING" w:history="1">
              <w:r w:rsidR="0099607F" w:rsidRPr="00355D3E">
                <w:rPr>
                  <w:rStyle w:val="Hyperlink"/>
                </w:rPr>
                <w:t>string</w:t>
              </w:r>
            </w:hyperlink>
          </w:p>
        </w:tc>
        <w:tc>
          <w:tcPr>
            <w:tcW w:w="806" w:type="pct"/>
            <w:shd w:val="clear" w:color="auto" w:fill="FFFFFF"/>
          </w:tcPr>
          <w:p w14:paraId="3168B545"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18FEEF23" w14:textId="77777777" w:rsidR="0099607F" w:rsidRDefault="0099607F" w:rsidP="00042AE9">
            <w:pPr>
              <w:pStyle w:val="TableText"/>
              <w:rPr>
                <w:rFonts w:cstheme="minorHAnsi"/>
              </w:rPr>
            </w:pPr>
            <w:r>
              <w:rPr>
                <w:rFonts w:cstheme="minorHAnsi"/>
              </w:rPr>
              <w:t>The optional list of protocol-specific keys or assertions.</w:t>
            </w:r>
          </w:p>
        </w:tc>
      </w:tr>
      <w:tr w:rsidR="0099607F" w:rsidRPr="004279F4" w14:paraId="563C9F48" w14:textId="77777777" w:rsidTr="00042AE9">
        <w:trPr>
          <w:cantSplit/>
        </w:trPr>
        <w:tc>
          <w:tcPr>
            <w:tcW w:w="702" w:type="pct"/>
            <w:shd w:val="clear" w:color="auto" w:fill="FFFFFF"/>
          </w:tcPr>
          <w:p w14:paraId="42837613" w14:textId="77777777" w:rsidR="0099607F" w:rsidRDefault="0099607F" w:rsidP="00042AE9">
            <w:pPr>
              <w:pStyle w:val="TableText"/>
              <w:rPr>
                <w:rFonts w:cstheme="minorHAnsi"/>
                <w:noProof/>
              </w:rPr>
            </w:pPr>
            <w:r>
              <w:rPr>
                <w:rFonts w:cstheme="minorHAnsi"/>
                <w:noProof/>
              </w:rPr>
              <w:lastRenderedPageBreak/>
              <w:t>userh</w:t>
            </w:r>
          </w:p>
        </w:tc>
        <w:tc>
          <w:tcPr>
            <w:tcW w:w="582" w:type="pct"/>
            <w:shd w:val="clear" w:color="auto" w:fill="FFFFFF"/>
          </w:tcPr>
          <w:p w14:paraId="48559DA1" w14:textId="77777777" w:rsidR="0099607F" w:rsidRDefault="0099607F" w:rsidP="00042AE9">
            <w:pPr>
              <w:pStyle w:val="TableText"/>
              <w:rPr>
                <w:rFonts w:cstheme="minorHAnsi"/>
              </w:rPr>
            </w:pPr>
            <w:r>
              <w:rPr>
                <w:rFonts w:cstheme="minorHAnsi"/>
              </w:rPr>
              <w:t>no</w:t>
            </w:r>
          </w:p>
        </w:tc>
        <w:tc>
          <w:tcPr>
            <w:tcW w:w="537" w:type="pct"/>
            <w:shd w:val="clear" w:color="auto" w:fill="FFFFFF"/>
          </w:tcPr>
          <w:p w14:paraId="178D0474" w14:textId="77777777" w:rsidR="0099607F" w:rsidRDefault="005735A3" w:rsidP="00042AE9">
            <w:pPr>
              <w:pStyle w:val="TableText"/>
            </w:pPr>
            <w:hyperlink w:anchor="TYPE_YAML_STRING" w:history="1">
              <w:r w:rsidR="0099607F" w:rsidRPr="00B967E1">
                <w:rPr>
                  <w:rStyle w:val="Hyperlink"/>
                </w:rPr>
                <w:t>string</w:t>
              </w:r>
            </w:hyperlink>
          </w:p>
        </w:tc>
        <w:tc>
          <w:tcPr>
            <w:tcW w:w="806" w:type="pct"/>
            <w:shd w:val="clear" w:color="auto" w:fill="FFFFFF"/>
          </w:tcPr>
          <w:p w14:paraId="17F09D40" w14:textId="77777777" w:rsidR="0099607F" w:rsidRDefault="0099607F" w:rsidP="00042AE9">
            <w:pPr>
              <w:pStyle w:val="TableText"/>
              <w:rPr>
                <w:rFonts w:cstheme="minorHAnsi"/>
              </w:rPr>
            </w:pPr>
            <w:r>
              <w:rPr>
                <w:rFonts w:cstheme="minorHAnsi"/>
              </w:rPr>
              <w:t>None</w:t>
            </w:r>
          </w:p>
        </w:tc>
        <w:tc>
          <w:tcPr>
            <w:tcW w:w="2373" w:type="pct"/>
            <w:shd w:val="clear" w:color="auto" w:fill="FFFFFF"/>
          </w:tcPr>
          <w:p w14:paraId="04CD6231" w14:textId="77777777" w:rsidR="0099607F" w:rsidRDefault="0099607F" w:rsidP="00042AE9">
            <w:pPr>
              <w:pStyle w:val="TableText"/>
              <w:rPr>
                <w:rFonts w:cstheme="minorHAnsi"/>
              </w:rPr>
            </w:pPr>
            <w:r>
              <w:rPr>
                <w:rFonts w:cstheme="minorHAnsi"/>
              </w:rPr>
              <w:t>The optional user (name or ID) used for non-token based credentials.</w:t>
            </w:r>
          </w:p>
        </w:tc>
      </w:tr>
    </w:tbl>
    <w:p w14:paraId="6EB770CF" w14:textId="77777777" w:rsidR="0099607F" w:rsidRDefault="0099607F" w:rsidP="0099607F">
      <w:pPr>
        <w:pStyle w:val="Heading4"/>
        <w:numPr>
          <w:ilvl w:val="3"/>
          <w:numId w:val="3"/>
        </w:numPr>
      </w:pPr>
      <w:r>
        <w:t>Definition</w:t>
      </w:r>
    </w:p>
    <w:p w14:paraId="0E6FA55F" w14:textId="77777777" w:rsidR="0099607F" w:rsidRPr="00A17684" w:rsidRDefault="0099607F" w:rsidP="0099607F">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CA4E469" w14:textId="77777777" w:rsidTr="00042AE9">
        <w:tc>
          <w:tcPr>
            <w:tcW w:w="9576" w:type="dxa"/>
            <w:shd w:val="clear" w:color="auto" w:fill="D9D9D9" w:themeFill="background1" w:themeFillShade="D9"/>
          </w:tcPr>
          <w:p w14:paraId="6C27DDD7" w14:textId="77777777" w:rsidR="0099607F" w:rsidRDefault="0099607F" w:rsidP="00042AE9">
            <w:pPr>
              <w:rPr>
                <w:rStyle w:val="CodeSnippet"/>
              </w:rPr>
            </w:pPr>
            <w:r w:rsidRPr="006B58B4">
              <w:rPr>
                <w:rStyle w:val="CodeSnippet"/>
              </w:rPr>
              <w:t xml:space="preserve">tosca.datatypes.Credential: </w:t>
            </w:r>
          </w:p>
          <w:p w14:paraId="50766103" w14:textId="77777777" w:rsidR="0099607F" w:rsidRPr="006B58B4" w:rsidRDefault="0099607F" w:rsidP="00042AE9">
            <w:pPr>
              <w:rPr>
                <w:rStyle w:val="CodeSnippet"/>
              </w:rPr>
            </w:pPr>
            <w:r>
              <w:rPr>
                <w:rStyle w:val="CodeSnippet"/>
              </w:rPr>
              <w:t xml:space="preserve">  derived_from: tosca.datatypes.Root</w:t>
            </w:r>
          </w:p>
          <w:p w14:paraId="68749D1C" w14:textId="77777777" w:rsidR="0099607F" w:rsidRDefault="0099607F" w:rsidP="00042AE9">
            <w:pPr>
              <w:rPr>
                <w:rStyle w:val="CodeSnippet"/>
              </w:rPr>
            </w:pPr>
            <w:r w:rsidRPr="006B58B4">
              <w:rPr>
                <w:rStyle w:val="CodeSnippet"/>
              </w:rPr>
              <w:t xml:space="preserve">  properties: </w:t>
            </w:r>
          </w:p>
          <w:p w14:paraId="5CBC2006" w14:textId="77777777" w:rsidR="0099607F" w:rsidRPr="006B58B4" w:rsidRDefault="0099607F" w:rsidP="00042AE9">
            <w:pPr>
              <w:rPr>
                <w:rStyle w:val="CodeSnippet"/>
              </w:rPr>
            </w:pPr>
            <w:r w:rsidRPr="006B58B4">
              <w:rPr>
                <w:rStyle w:val="CodeSnippet"/>
              </w:rPr>
              <w:t xml:space="preserve">    </w:t>
            </w:r>
            <w:r>
              <w:rPr>
                <w:rStyle w:val="CodeSnippet"/>
              </w:rPr>
              <w:t>protocol</w:t>
            </w:r>
            <w:r w:rsidRPr="006B58B4">
              <w:rPr>
                <w:rStyle w:val="CodeSnippet"/>
              </w:rPr>
              <w:t xml:space="preserve">: </w:t>
            </w:r>
          </w:p>
          <w:p w14:paraId="382572C0" w14:textId="77777777" w:rsidR="0099607F" w:rsidRDefault="0099607F" w:rsidP="00042AE9">
            <w:pPr>
              <w:rPr>
                <w:rStyle w:val="CodeSnippet"/>
              </w:rPr>
            </w:pPr>
            <w:r w:rsidRPr="006B58B4">
              <w:rPr>
                <w:rStyle w:val="CodeSnippet"/>
              </w:rPr>
              <w:t xml:space="preserve">      type: string</w:t>
            </w:r>
          </w:p>
          <w:p w14:paraId="0FB01129" w14:textId="77777777" w:rsidR="0099607F" w:rsidRDefault="0099607F" w:rsidP="00042AE9">
            <w:pPr>
              <w:rPr>
                <w:rStyle w:val="CodeSnippet"/>
              </w:rPr>
            </w:pPr>
            <w:r>
              <w:rPr>
                <w:rStyle w:val="CodeSnippet"/>
              </w:rPr>
              <w:t xml:space="preserve">      required: false</w:t>
            </w:r>
          </w:p>
          <w:p w14:paraId="708F0A76" w14:textId="77777777" w:rsidR="0099607F" w:rsidRPr="006B58B4" w:rsidRDefault="0099607F" w:rsidP="00042AE9">
            <w:pPr>
              <w:rPr>
                <w:rStyle w:val="CodeSnippet"/>
              </w:rPr>
            </w:pPr>
            <w:r w:rsidRPr="006B58B4">
              <w:rPr>
                <w:rStyle w:val="CodeSnippet"/>
              </w:rPr>
              <w:t xml:space="preserve">    </w:t>
            </w:r>
            <w:r>
              <w:rPr>
                <w:rStyle w:val="CodeSnippet"/>
              </w:rPr>
              <w:t>token_type</w:t>
            </w:r>
            <w:r w:rsidRPr="006B58B4">
              <w:rPr>
                <w:rStyle w:val="CodeSnippet"/>
              </w:rPr>
              <w:t xml:space="preserve">: </w:t>
            </w:r>
          </w:p>
          <w:p w14:paraId="3A915664" w14:textId="77777777" w:rsidR="0099607F" w:rsidRDefault="0099607F" w:rsidP="00042AE9">
            <w:pPr>
              <w:rPr>
                <w:rStyle w:val="CodeSnippet"/>
              </w:rPr>
            </w:pPr>
            <w:r w:rsidRPr="006B58B4">
              <w:rPr>
                <w:rStyle w:val="CodeSnippet"/>
              </w:rPr>
              <w:t xml:space="preserve">      type: string</w:t>
            </w:r>
          </w:p>
          <w:p w14:paraId="74AC082D" w14:textId="77777777" w:rsidR="0099607F" w:rsidRDefault="0099607F" w:rsidP="00042AE9">
            <w:pPr>
              <w:rPr>
                <w:rStyle w:val="CodeSnippet"/>
              </w:rPr>
            </w:pPr>
            <w:r>
              <w:rPr>
                <w:rStyle w:val="CodeSnippet"/>
              </w:rPr>
              <w:t xml:space="preserve">      default: password</w:t>
            </w:r>
          </w:p>
          <w:p w14:paraId="06C29BFD" w14:textId="77777777" w:rsidR="0099607F" w:rsidRPr="006B58B4" w:rsidRDefault="0099607F" w:rsidP="00042AE9">
            <w:pPr>
              <w:rPr>
                <w:rStyle w:val="CodeSnippet"/>
              </w:rPr>
            </w:pPr>
            <w:r w:rsidRPr="006B58B4">
              <w:rPr>
                <w:rStyle w:val="CodeSnippet"/>
              </w:rPr>
              <w:t xml:space="preserve">    </w:t>
            </w:r>
            <w:r>
              <w:rPr>
                <w:rStyle w:val="CodeSnippet"/>
              </w:rPr>
              <w:t>token</w:t>
            </w:r>
            <w:r w:rsidRPr="006B58B4">
              <w:rPr>
                <w:rStyle w:val="CodeSnippet"/>
              </w:rPr>
              <w:t xml:space="preserve">: </w:t>
            </w:r>
          </w:p>
          <w:p w14:paraId="72E6F347" w14:textId="77777777" w:rsidR="0099607F" w:rsidRDefault="0099607F" w:rsidP="00042AE9">
            <w:pPr>
              <w:rPr>
                <w:rStyle w:val="CodeSnippet"/>
              </w:rPr>
            </w:pPr>
            <w:r w:rsidRPr="006B58B4">
              <w:rPr>
                <w:rStyle w:val="CodeSnippet"/>
              </w:rPr>
              <w:t xml:space="preserve">      type: string</w:t>
            </w:r>
          </w:p>
          <w:p w14:paraId="210FD7BE" w14:textId="77777777" w:rsidR="0099607F" w:rsidRDefault="0099607F" w:rsidP="00042AE9">
            <w:pPr>
              <w:rPr>
                <w:rStyle w:val="CodeSnippet"/>
              </w:rPr>
            </w:pPr>
            <w:r>
              <w:rPr>
                <w:rStyle w:val="CodeSnippet"/>
              </w:rPr>
              <w:t xml:space="preserve">    keys:</w:t>
            </w:r>
          </w:p>
          <w:p w14:paraId="77D44BB1" w14:textId="77777777" w:rsidR="0099607F" w:rsidRDefault="0099607F" w:rsidP="00042AE9">
            <w:pPr>
              <w:rPr>
                <w:rStyle w:val="CodeSnippet"/>
              </w:rPr>
            </w:pPr>
            <w:r>
              <w:rPr>
                <w:rStyle w:val="CodeSnippet"/>
              </w:rPr>
              <w:t xml:space="preserve">      type: map</w:t>
            </w:r>
          </w:p>
          <w:p w14:paraId="2668C3EE" w14:textId="77777777" w:rsidR="0099607F" w:rsidRDefault="0099607F" w:rsidP="00042AE9">
            <w:pPr>
              <w:rPr>
                <w:rStyle w:val="CodeSnippet"/>
              </w:rPr>
            </w:pPr>
            <w:r>
              <w:rPr>
                <w:rStyle w:val="CodeSnippet"/>
              </w:rPr>
              <w:t xml:space="preserve">      required: false</w:t>
            </w:r>
          </w:p>
          <w:p w14:paraId="1C315A67" w14:textId="77777777" w:rsidR="0099607F" w:rsidRDefault="0099607F" w:rsidP="00042AE9">
            <w:pPr>
              <w:rPr>
                <w:rStyle w:val="CodeSnippet"/>
              </w:rPr>
            </w:pPr>
            <w:r>
              <w:rPr>
                <w:rStyle w:val="CodeSnippet"/>
              </w:rPr>
              <w:t xml:space="preserve">      </w:t>
            </w:r>
            <w:r w:rsidRPr="006D66FC">
              <w:rPr>
                <w:rStyle w:val="CodeSnippet"/>
              </w:rPr>
              <w:t>entry_schema:</w:t>
            </w:r>
          </w:p>
          <w:p w14:paraId="2C65EC33" w14:textId="77777777" w:rsidR="0099607F" w:rsidRDefault="0099607F" w:rsidP="00042AE9">
            <w:pPr>
              <w:rPr>
                <w:rStyle w:val="CodeSnippet"/>
              </w:rPr>
            </w:pPr>
            <w:r>
              <w:rPr>
                <w:rStyle w:val="CodeSnippet"/>
              </w:rPr>
              <w:t xml:space="preserve">        type: string</w:t>
            </w:r>
          </w:p>
          <w:p w14:paraId="5D231EA4" w14:textId="77777777" w:rsidR="0099607F" w:rsidRDefault="0099607F" w:rsidP="00042AE9">
            <w:pPr>
              <w:rPr>
                <w:rStyle w:val="CodeSnippet"/>
              </w:rPr>
            </w:pPr>
            <w:r>
              <w:rPr>
                <w:rStyle w:val="CodeSnippet"/>
              </w:rPr>
              <w:t xml:space="preserve">    user:</w:t>
            </w:r>
          </w:p>
          <w:p w14:paraId="275B69AC" w14:textId="77777777" w:rsidR="0099607F" w:rsidRDefault="0099607F" w:rsidP="00042AE9">
            <w:pPr>
              <w:rPr>
                <w:rStyle w:val="CodeSnippet"/>
              </w:rPr>
            </w:pPr>
            <w:r>
              <w:rPr>
                <w:rStyle w:val="CodeSnippet"/>
              </w:rPr>
              <w:t xml:space="preserve">      type: string</w:t>
            </w:r>
          </w:p>
          <w:p w14:paraId="78F1BB21" w14:textId="77777777" w:rsidR="0099607F" w:rsidRPr="00207105" w:rsidRDefault="0099607F" w:rsidP="00042AE9">
            <w:pPr>
              <w:rPr>
                <w:rFonts w:ascii="Consolas" w:hAnsi="Consolas"/>
              </w:rPr>
            </w:pPr>
            <w:r>
              <w:rPr>
                <w:rStyle w:val="CodeSnippet"/>
              </w:rPr>
              <w:t xml:space="preserve">      required: false</w:t>
            </w:r>
          </w:p>
        </w:tc>
      </w:tr>
    </w:tbl>
    <w:p w14:paraId="0CDB8111" w14:textId="77777777" w:rsidR="0099607F" w:rsidRDefault="0099607F" w:rsidP="0099607F">
      <w:pPr>
        <w:pStyle w:val="Heading4"/>
        <w:numPr>
          <w:ilvl w:val="3"/>
          <w:numId w:val="3"/>
        </w:numPr>
      </w:pPr>
      <w:r>
        <w:t>Additional requirements</w:t>
      </w:r>
    </w:p>
    <w:p w14:paraId="5BF31276" w14:textId="77777777" w:rsidR="0099607F" w:rsidRPr="007C4746" w:rsidRDefault="0099607F" w:rsidP="0099607F">
      <w:pPr>
        <w:pStyle w:val="ListParagraph"/>
        <w:numPr>
          <w:ilvl w:val="0"/>
          <w:numId w:val="61"/>
        </w:numPr>
      </w:pPr>
      <w:r>
        <w:t xml:space="preserve">TOSCA Orchestrators SHALL </w:t>
      </w:r>
      <w:proofErr w:type="gramStart"/>
      <w:r>
        <w:t>interpret</w:t>
      </w:r>
      <w:proofErr w:type="gramEnd"/>
      <w:r>
        <w:t xml:space="preserve">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171815EE" w14:textId="77777777" w:rsidR="0099607F" w:rsidRPr="009B0831" w:rsidRDefault="0099607F" w:rsidP="0099607F">
      <w:pPr>
        <w:pStyle w:val="Heading4"/>
        <w:numPr>
          <w:ilvl w:val="3"/>
          <w:numId w:val="3"/>
        </w:numPr>
      </w:pPr>
      <w:r>
        <w:t>Notes</w:t>
      </w:r>
    </w:p>
    <w:p w14:paraId="120E15DE" w14:textId="77777777" w:rsidR="0099607F" w:rsidRDefault="0099607F" w:rsidP="0099607F">
      <w:pPr>
        <w:pStyle w:val="ListParagraph"/>
        <w:numPr>
          <w:ilvl w:val="0"/>
          <w:numId w:val="25"/>
        </w:numPr>
      </w:pPr>
      <w:r>
        <w:t>Specific token types and encoding them using network protocols are not defined or covered in this specification.</w:t>
      </w:r>
    </w:p>
    <w:p w14:paraId="4169A749" w14:textId="77777777" w:rsidR="0099607F" w:rsidRPr="00B429BB" w:rsidRDefault="0099607F" w:rsidP="0099607F">
      <w:pPr>
        <w:pStyle w:val="ListParagraph"/>
        <w:numPr>
          <w:ilvl w:val="0"/>
          <w:numId w:val="25"/>
        </w:numPr>
      </w:pPr>
      <w:r>
        <w:t xml:space="preserve">The use of transparent user names (IDs) or passwords are not considered best practice.  </w:t>
      </w:r>
    </w:p>
    <w:p w14:paraId="0D4379DC" w14:textId="77777777" w:rsidR="0099607F" w:rsidRDefault="0099607F" w:rsidP="0099607F">
      <w:pPr>
        <w:pStyle w:val="Heading4"/>
        <w:numPr>
          <w:ilvl w:val="3"/>
          <w:numId w:val="3"/>
        </w:numPr>
      </w:pPr>
      <w:r>
        <w:t>Examples</w:t>
      </w:r>
    </w:p>
    <w:p w14:paraId="70A69455" w14:textId="77777777" w:rsidR="0099607F" w:rsidRPr="00C07B44" w:rsidRDefault="0099607F" w:rsidP="0099607F">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244CCF26" w14:textId="77777777" w:rsidTr="00042AE9">
        <w:trPr>
          <w:trHeight w:val="256"/>
        </w:trPr>
        <w:tc>
          <w:tcPr>
            <w:tcW w:w="9576" w:type="dxa"/>
            <w:shd w:val="clear" w:color="auto" w:fill="D9D9D9" w:themeFill="background1" w:themeFillShade="D9"/>
          </w:tcPr>
          <w:p w14:paraId="41956F8C" w14:textId="77777777" w:rsidR="0099607F" w:rsidRPr="00FE7D87" w:rsidRDefault="0099607F" w:rsidP="00042AE9">
            <w:pPr>
              <w:rPr>
                <w:rStyle w:val="CodeSnippet"/>
              </w:rPr>
            </w:pPr>
            <w:r w:rsidRPr="00FE7D87">
              <w:rPr>
                <w:rStyle w:val="CodeSnippet"/>
              </w:rPr>
              <w:t>&lt;some_tosca_entity&gt;:</w:t>
            </w:r>
          </w:p>
          <w:p w14:paraId="1CE532A4" w14:textId="77777777" w:rsidR="0099607F" w:rsidRPr="00FE7D87" w:rsidRDefault="0099607F" w:rsidP="00042AE9">
            <w:pPr>
              <w:rPr>
                <w:rStyle w:val="CodeSnippet"/>
              </w:rPr>
            </w:pPr>
            <w:r w:rsidRPr="00FE7D87">
              <w:rPr>
                <w:rStyle w:val="CodeSnippet"/>
              </w:rPr>
              <w:t xml:space="preserve">  properties:</w:t>
            </w:r>
          </w:p>
          <w:p w14:paraId="1FD47CD2" w14:textId="77777777" w:rsidR="0099607F" w:rsidRDefault="0099607F" w:rsidP="00042AE9">
            <w:pPr>
              <w:rPr>
                <w:rStyle w:val="CodeSnippet"/>
              </w:rPr>
            </w:pPr>
            <w:r w:rsidRPr="00FE7D87">
              <w:rPr>
                <w:rStyle w:val="CodeSnippet"/>
              </w:rPr>
              <w:t xml:space="preserve">    my_credential:</w:t>
            </w:r>
          </w:p>
          <w:p w14:paraId="35C54374" w14:textId="77777777" w:rsidR="0099607F" w:rsidRPr="00FE7D87" w:rsidRDefault="0099607F" w:rsidP="00042AE9">
            <w:pPr>
              <w:rPr>
                <w:rStyle w:val="CodeSnippet"/>
              </w:rPr>
            </w:pPr>
            <w:r w:rsidRPr="00FE7D87">
              <w:rPr>
                <w:rStyle w:val="CodeSnippet"/>
              </w:rPr>
              <w:t xml:space="preserve">      type: Credential</w:t>
            </w:r>
          </w:p>
          <w:p w14:paraId="6BB997B3" w14:textId="77777777" w:rsidR="0099607F" w:rsidRDefault="0099607F" w:rsidP="00042AE9">
            <w:pPr>
              <w:rPr>
                <w:rStyle w:val="CodeSnippet"/>
              </w:rPr>
            </w:pPr>
            <w:r w:rsidRPr="00FE7D87">
              <w:rPr>
                <w:rStyle w:val="CodeSnippet"/>
              </w:rPr>
              <w:lastRenderedPageBreak/>
              <w:t xml:space="preserve">        properties:</w:t>
            </w:r>
          </w:p>
          <w:p w14:paraId="49FD90B5" w14:textId="77777777" w:rsidR="0099607F" w:rsidRPr="00FE7D87" w:rsidRDefault="0099607F" w:rsidP="00042AE9">
            <w:pPr>
              <w:rPr>
                <w:rStyle w:val="CodeSnippet"/>
              </w:rPr>
            </w:pPr>
            <w:r>
              <w:rPr>
                <w:rStyle w:val="CodeSnippet"/>
              </w:rPr>
              <w:t xml:space="preserve">          user: myusername</w:t>
            </w:r>
          </w:p>
          <w:p w14:paraId="1FA55223" w14:textId="77777777" w:rsidR="0099607F" w:rsidRPr="00FE7D87" w:rsidRDefault="0099607F" w:rsidP="00042AE9">
            <w:pPr>
              <w:rPr>
                <w:rStyle w:val="CodeSnippet"/>
              </w:rPr>
            </w:pPr>
            <w:r>
              <w:rPr>
                <w:rStyle w:val="CodeSnippet"/>
              </w:rPr>
              <w:t xml:space="preserve">          token: </w:t>
            </w:r>
            <w:r w:rsidRPr="00FE7D87">
              <w:rPr>
                <w:rStyle w:val="CodeSnippet"/>
              </w:rPr>
              <w:t>mypassword</w:t>
            </w:r>
          </w:p>
        </w:tc>
      </w:tr>
    </w:tbl>
    <w:p w14:paraId="31B3B4C1" w14:textId="77777777" w:rsidR="0099607F" w:rsidRPr="00C07B44" w:rsidRDefault="0099607F" w:rsidP="0099607F">
      <w:pPr>
        <w:pStyle w:val="Heading5"/>
        <w:numPr>
          <w:ilvl w:val="4"/>
          <w:numId w:val="3"/>
        </w:numPr>
      </w:pPr>
      <w:r>
        <w:lastRenderedPageBreak/>
        <w:t xml:space="preserve">HTTP Basic access </w:t>
      </w:r>
      <w:proofErr w:type="gramStart"/>
      <w:r>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895F491" w14:textId="77777777" w:rsidTr="00042AE9">
        <w:trPr>
          <w:trHeight w:val="256"/>
        </w:trPr>
        <w:tc>
          <w:tcPr>
            <w:tcW w:w="9576" w:type="dxa"/>
            <w:shd w:val="clear" w:color="auto" w:fill="D9D9D9" w:themeFill="background1" w:themeFillShade="D9"/>
          </w:tcPr>
          <w:p w14:paraId="562A22AF" w14:textId="77777777" w:rsidR="0099607F" w:rsidRPr="00FE7D87" w:rsidRDefault="0099607F" w:rsidP="00042AE9">
            <w:pPr>
              <w:rPr>
                <w:rStyle w:val="CodeSnippet"/>
              </w:rPr>
            </w:pPr>
            <w:r w:rsidRPr="00FE7D87">
              <w:rPr>
                <w:rStyle w:val="CodeSnippet"/>
              </w:rPr>
              <w:t>&lt;some_tosca_entity&gt;:</w:t>
            </w:r>
          </w:p>
          <w:p w14:paraId="298173DC" w14:textId="77777777" w:rsidR="0099607F" w:rsidRPr="00FE7D87" w:rsidRDefault="0099607F" w:rsidP="00042AE9">
            <w:pPr>
              <w:rPr>
                <w:rStyle w:val="CodeSnippet"/>
              </w:rPr>
            </w:pPr>
            <w:r w:rsidRPr="00FE7D87">
              <w:rPr>
                <w:rStyle w:val="CodeSnippet"/>
              </w:rPr>
              <w:t xml:space="preserve">  properties:</w:t>
            </w:r>
          </w:p>
          <w:p w14:paraId="6646820E" w14:textId="77777777" w:rsidR="0099607F" w:rsidRPr="00FE7D87" w:rsidRDefault="0099607F" w:rsidP="00042AE9">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39F849B3" w14:textId="77777777" w:rsidR="0099607F" w:rsidRDefault="0099607F" w:rsidP="00042AE9">
            <w:pPr>
              <w:rPr>
                <w:rStyle w:val="CodeSnippet"/>
              </w:rPr>
            </w:pPr>
            <w:r w:rsidRPr="00FE7D87">
              <w:rPr>
                <w:rStyle w:val="CodeSnippet"/>
              </w:rPr>
              <w:t xml:space="preserve">      </w:t>
            </w:r>
            <w:r>
              <w:rPr>
                <w:rStyle w:val="CodeSnippet"/>
              </w:rPr>
              <w:t>protocol: http</w:t>
            </w:r>
          </w:p>
          <w:p w14:paraId="0530201D" w14:textId="77777777" w:rsidR="0099607F" w:rsidRDefault="0099607F" w:rsidP="00042AE9">
            <w:pPr>
              <w:rPr>
                <w:rStyle w:val="CodeSnippet"/>
              </w:rPr>
            </w:pPr>
            <w:r>
              <w:rPr>
                <w:rStyle w:val="CodeSnippet"/>
              </w:rPr>
              <w:t xml:space="preserve">      </w:t>
            </w:r>
            <w:r w:rsidRPr="00FE7D87">
              <w:rPr>
                <w:rStyle w:val="CodeSnippet"/>
              </w:rPr>
              <w:t>token_type: basic</w:t>
            </w:r>
            <w:r>
              <w:rPr>
                <w:rStyle w:val="CodeSnippet"/>
              </w:rPr>
              <w:t>_auth</w:t>
            </w:r>
          </w:p>
          <w:p w14:paraId="224CA1F9" w14:textId="77777777" w:rsidR="0099607F" w:rsidRDefault="0099607F" w:rsidP="00042AE9">
            <w:pPr>
              <w:rPr>
                <w:rStyle w:val="CodeSnippet"/>
              </w:rPr>
            </w:pPr>
            <w:r>
              <w:rPr>
                <w:rStyle w:val="CodeSnippet"/>
              </w:rPr>
              <w:t xml:space="preserve">      # </w:t>
            </w:r>
            <w:r w:rsidRPr="00FE7D87">
              <w:rPr>
                <w:rStyle w:val="CodeSnippet"/>
              </w:rPr>
              <w:t>Username and pass</w:t>
            </w:r>
            <w:r>
              <w:rPr>
                <w:rStyle w:val="CodeSnippet"/>
              </w:rPr>
              <w:t>word are combined into a string</w:t>
            </w:r>
          </w:p>
          <w:p w14:paraId="70EE9217" w14:textId="77777777" w:rsidR="0099607F" w:rsidRDefault="0099607F" w:rsidP="00042AE9">
            <w:pPr>
              <w:rPr>
                <w:rStyle w:val="CodeSnippet"/>
              </w:rPr>
            </w:pPr>
            <w:r>
              <w:rPr>
                <w:rStyle w:val="CodeSnippet"/>
              </w:rPr>
              <w:t xml:space="preserve">      # Note: this would be base64 encoded before transmission by any impl.</w:t>
            </w:r>
          </w:p>
          <w:p w14:paraId="0B6764E2" w14:textId="77777777" w:rsidR="0099607F" w:rsidRPr="00FE7D87" w:rsidRDefault="0099607F" w:rsidP="00042AE9">
            <w:pPr>
              <w:rPr>
                <w:rStyle w:val="CodeSnippet"/>
              </w:rPr>
            </w:pPr>
            <w:r>
              <w:rPr>
                <w:rStyle w:val="CodeSnippet"/>
              </w:rPr>
              <w:t xml:space="preserve">      token: myusername</w:t>
            </w:r>
            <w:r w:rsidRPr="00FE7D87">
              <w:rPr>
                <w:rStyle w:val="CodeSnippet"/>
              </w:rPr>
              <w:t>:mypassword</w:t>
            </w:r>
          </w:p>
        </w:tc>
      </w:tr>
    </w:tbl>
    <w:p w14:paraId="4BD41692" w14:textId="77777777" w:rsidR="0099607F" w:rsidRPr="00C07B44" w:rsidRDefault="0099607F" w:rsidP="0099607F">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3B30D06" w14:textId="77777777" w:rsidTr="00042AE9">
        <w:trPr>
          <w:trHeight w:val="256"/>
        </w:trPr>
        <w:tc>
          <w:tcPr>
            <w:tcW w:w="9576" w:type="dxa"/>
            <w:shd w:val="clear" w:color="auto" w:fill="D9D9D9" w:themeFill="background1" w:themeFillShade="D9"/>
          </w:tcPr>
          <w:p w14:paraId="2272CC36" w14:textId="77777777" w:rsidR="0099607F" w:rsidRDefault="0099607F" w:rsidP="00042AE9">
            <w:pPr>
              <w:rPr>
                <w:rStyle w:val="CodeSnippet"/>
              </w:rPr>
            </w:pPr>
            <w:r>
              <w:rPr>
                <w:rStyle w:val="CodeSnippet"/>
              </w:rPr>
              <w:t>&lt;some_tosca_entity&gt;:</w:t>
            </w:r>
          </w:p>
          <w:p w14:paraId="2911000C" w14:textId="77777777" w:rsidR="0099607F" w:rsidRDefault="0099607F" w:rsidP="00042AE9">
            <w:pPr>
              <w:rPr>
                <w:rStyle w:val="CodeSnippet"/>
              </w:rPr>
            </w:pPr>
            <w:r>
              <w:rPr>
                <w:rStyle w:val="CodeSnippet"/>
              </w:rPr>
              <w:t xml:space="preserve">  properties:</w:t>
            </w:r>
          </w:p>
          <w:p w14:paraId="0C3B8A54" w14:textId="77777777" w:rsidR="0099607F" w:rsidRDefault="0099607F" w:rsidP="00042AE9">
            <w:pPr>
              <w:rPr>
                <w:rStyle w:val="CodeSnippet"/>
              </w:rPr>
            </w:pPr>
            <w:r>
              <w:rPr>
                <w:rStyle w:val="CodeSnippet"/>
              </w:rPr>
              <w:t xml:space="preserve">    my_credential:  # type: Credential</w:t>
            </w:r>
          </w:p>
          <w:p w14:paraId="6336744E" w14:textId="77777777" w:rsidR="0099607F" w:rsidRDefault="0099607F" w:rsidP="00042AE9">
            <w:pPr>
              <w:rPr>
                <w:rStyle w:val="CodeSnippet"/>
              </w:rPr>
            </w:pPr>
            <w:r>
              <w:rPr>
                <w:rStyle w:val="CodeSnippet"/>
              </w:rPr>
              <w:t xml:space="preserve">      protocol: xauth</w:t>
            </w:r>
          </w:p>
          <w:p w14:paraId="3B18D297" w14:textId="77777777" w:rsidR="0099607F" w:rsidRDefault="0099607F" w:rsidP="00042AE9">
            <w:pPr>
              <w:rPr>
                <w:rStyle w:val="CodeSnippet"/>
              </w:rPr>
            </w:pPr>
            <w:r>
              <w:rPr>
                <w:rStyle w:val="CodeSnippet"/>
              </w:rPr>
              <w:t xml:space="preserve">      token_type</w:t>
            </w:r>
            <w:r w:rsidRPr="00C07B44">
              <w:rPr>
                <w:rStyle w:val="CodeSnippet"/>
              </w:rPr>
              <w:t xml:space="preserve">: </w:t>
            </w:r>
            <w:r>
              <w:rPr>
                <w:rStyle w:val="CodeSnippet"/>
              </w:rPr>
              <w:t>X-Auth-Token</w:t>
            </w:r>
          </w:p>
          <w:p w14:paraId="4253C72B" w14:textId="77777777" w:rsidR="0099607F" w:rsidRPr="00C07B44" w:rsidRDefault="0099607F" w:rsidP="00042AE9">
            <w:pPr>
              <w:rPr>
                <w:rStyle w:val="CodeSnippet"/>
              </w:rPr>
            </w:pPr>
            <w:r>
              <w:rPr>
                <w:rStyle w:val="CodeSnippet"/>
              </w:rPr>
              <w:t xml:space="preserve">      # token encoded in Base64</w:t>
            </w:r>
          </w:p>
          <w:p w14:paraId="230C8E12" w14:textId="77777777" w:rsidR="0099607F" w:rsidRPr="003B0572" w:rsidRDefault="0099607F" w:rsidP="00042AE9">
            <w:pPr>
              <w:rPr>
                <w:rFonts w:ascii="Consolas" w:hAnsi="Consolas"/>
                <w:noProof/>
              </w:rPr>
            </w:pPr>
            <w:r>
              <w:rPr>
                <w:rStyle w:val="CodeSnippet"/>
              </w:rPr>
              <w:t xml:space="preserve">      token:</w:t>
            </w:r>
            <w:r w:rsidRPr="00C07B44">
              <w:rPr>
                <w:rStyle w:val="CodeSnippet"/>
              </w:rPr>
              <w:t xml:space="preserve"> 604bbe45ac7143a79e14f3158df67091</w:t>
            </w:r>
          </w:p>
        </w:tc>
      </w:tr>
    </w:tbl>
    <w:p w14:paraId="770779C4" w14:textId="77777777" w:rsidR="0099607F" w:rsidRPr="00C07B44" w:rsidRDefault="0099607F" w:rsidP="0099607F">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3BDEFCA5" w14:textId="77777777" w:rsidTr="00042AE9">
        <w:trPr>
          <w:trHeight w:val="256"/>
        </w:trPr>
        <w:tc>
          <w:tcPr>
            <w:tcW w:w="9576" w:type="dxa"/>
            <w:shd w:val="clear" w:color="auto" w:fill="D9D9D9" w:themeFill="background1" w:themeFillShade="D9"/>
          </w:tcPr>
          <w:p w14:paraId="74D74531" w14:textId="77777777" w:rsidR="0099607F" w:rsidRDefault="0099607F" w:rsidP="00042AE9">
            <w:pPr>
              <w:rPr>
                <w:rStyle w:val="CodeSnippet"/>
              </w:rPr>
            </w:pPr>
            <w:r>
              <w:rPr>
                <w:rStyle w:val="CodeSnippet"/>
              </w:rPr>
              <w:t>&lt;some_tosca_entity&gt;:</w:t>
            </w:r>
          </w:p>
          <w:p w14:paraId="018665B6" w14:textId="77777777" w:rsidR="0099607F" w:rsidRDefault="0099607F" w:rsidP="00042AE9">
            <w:pPr>
              <w:rPr>
                <w:rStyle w:val="CodeSnippet"/>
              </w:rPr>
            </w:pPr>
            <w:r>
              <w:rPr>
                <w:rStyle w:val="CodeSnippet"/>
              </w:rPr>
              <w:t xml:space="preserve">  properties:</w:t>
            </w:r>
          </w:p>
          <w:p w14:paraId="1BF8A2CE" w14:textId="77777777" w:rsidR="0099607F" w:rsidRDefault="0099607F" w:rsidP="00042AE9">
            <w:pPr>
              <w:rPr>
                <w:rStyle w:val="CodeSnippet"/>
              </w:rPr>
            </w:pPr>
            <w:r>
              <w:rPr>
                <w:rStyle w:val="CodeSnippet"/>
              </w:rPr>
              <w:t xml:space="preserve">    my_credential:  # type: Credential</w:t>
            </w:r>
          </w:p>
          <w:p w14:paraId="2C8A6858" w14:textId="77777777" w:rsidR="0099607F" w:rsidRDefault="0099607F" w:rsidP="00042AE9">
            <w:pPr>
              <w:rPr>
                <w:rStyle w:val="CodeSnippet"/>
              </w:rPr>
            </w:pPr>
            <w:r>
              <w:rPr>
                <w:rStyle w:val="CodeSnippet"/>
              </w:rPr>
              <w:t xml:space="preserve">      protocol: oauth2</w:t>
            </w:r>
          </w:p>
          <w:p w14:paraId="54D1BD17" w14:textId="77777777" w:rsidR="0099607F" w:rsidRDefault="0099607F" w:rsidP="00042AE9">
            <w:pPr>
              <w:rPr>
                <w:rStyle w:val="CodeSnippet"/>
              </w:rPr>
            </w:pPr>
            <w:r>
              <w:rPr>
                <w:rStyle w:val="CodeSnippet"/>
              </w:rPr>
              <w:t xml:space="preserve">      token_type</w:t>
            </w:r>
            <w:r w:rsidRPr="00C07B44">
              <w:rPr>
                <w:rStyle w:val="CodeSnippet"/>
              </w:rPr>
              <w:t xml:space="preserve">: </w:t>
            </w:r>
            <w:r>
              <w:rPr>
                <w:rStyle w:val="CodeSnippet"/>
              </w:rPr>
              <w:t>bearer</w:t>
            </w:r>
          </w:p>
          <w:p w14:paraId="0D4FF7A2" w14:textId="77777777" w:rsidR="0099607F" w:rsidRDefault="0099607F" w:rsidP="00042AE9">
            <w:pPr>
              <w:rPr>
                <w:rStyle w:val="CodeSnippet"/>
              </w:rPr>
            </w:pPr>
            <w:r>
              <w:rPr>
                <w:rStyle w:val="CodeSnippet"/>
              </w:rPr>
              <w:t xml:space="preserve">      # token encoded in Base64       </w:t>
            </w:r>
          </w:p>
          <w:p w14:paraId="4FDBBC98" w14:textId="77777777" w:rsidR="0099607F" w:rsidRPr="003E1BB5" w:rsidRDefault="0099607F" w:rsidP="00042AE9">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48F0F38" w14:textId="77777777" w:rsidR="0099607F" w:rsidRDefault="0099607F" w:rsidP="0099607F">
      <w:pPr>
        <w:pStyle w:val="Heading3"/>
        <w:numPr>
          <w:ilvl w:val="2"/>
          <w:numId w:val="3"/>
        </w:numPr>
      </w:pPr>
      <w:bookmarkStart w:id="545" w:name="_Toc430015734"/>
      <w:bookmarkStart w:id="546" w:name="TYPE_TOSCA_DATA_NETWORKINFO"/>
      <w:r>
        <w:t>tosca.datatypes.network.NetworkInfo</w:t>
      </w:r>
      <w:bookmarkEnd w:id="545"/>
    </w:p>
    <w:bookmarkEnd w:id="546"/>
    <w:p w14:paraId="2F47C9E9" w14:textId="77777777" w:rsidR="0099607F" w:rsidRDefault="0099607F" w:rsidP="0099607F">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1633653" w14:textId="77777777" w:rsidTr="00042AE9">
        <w:tc>
          <w:tcPr>
            <w:tcW w:w="1177" w:type="pct"/>
            <w:shd w:val="clear" w:color="auto" w:fill="D9D9D9"/>
          </w:tcPr>
          <w:p w14:paraId="7019BF24" w14:textId="77777777" w:rsidR="0099607F" w:rsidRPr="00422683" w:rsidRDefault="0099607F" w:rsidP="00042AE9">
            <w:pPr>
              <w:pStyle w:val="TableText-Heading"/>
            </w:pPr>
            <w:r w:rsidRPr="00422683">
              <w:lastRenderedPageBreak/>
              <w:t>Shorthand Name</w:t>
            </w:r>
          </w:p>
        </w:tc>
        <w:tc>
          <w:tcPr>
            <w:tcW w:w="3823" w:type="pct"/>
          </w:tcPr>
          <w:p w14:paraId="26C6BD91" w14:textId="77777777" w:rsidR="0099607F" w:rsidRPr="005A5497" w:rsidRDefault="0099607F" w:rsidP="00042AE9">
            <w:pPr>
              <w:pStyle w:val="TableText"/>
              <w:rPr>
                <w:noProof/>
              </w:rPr>
            </w:pPr>
            <w:r>
              <w:rPr>
                <w:noProof/>
              </w:rPr>
              <w:t>NetworkInfo</w:t>
            </w:r>
          </w:p>
        </w:tc>
      </w:tr>
      <w:tr w:rsidR="0099607F" w:rsidRPr="004279F4" w14:paraId="7C5A7BB6" w14:textId="77777777" w:rsidTr="00042AE9">
        <w:tc>
          <w:tcPr>
            <w:tcW w:w="1177" w:type="pct"/>
            <w:shd w:val="clear" w:color="auto" w:fill="D9D9D9"/>
          </w:tcPr>
          <w:p w14:paraId="4627CF0A" w14:textId="77777777" w:rsidR="0099607F" w:rsidRPr="00422683" w:rsidRDefault="0099607F" w:rsidP="00042AE9">
            <w:pPr>
              <w:pStyle w:val="TableText-Heading"/>
            </w:pPr>
            <w:r w:rsidRPr="00422683">
              <w:t>Type Qualified Name</w:t>
            </w:r>
          </w:p>
        </w:tc>
        <w:tc>
          <w:tcPr>
            <w:tcW w:w="3823" w:type="pct"/>
          </w:tcPr>
          <w:p w14:paraId="003E9804" w14:textId="77777777" w:rsidR="0099607F" w:rsidRDefault="0099607F" w:rsidP="00042AE9">
            <w:pPr>
              <w:pStyle w:val="TableText"/>
              <w:rPr>
                <w:noProof/>
              </w:rPr>
            </w:pPr>
            <w:r>
              <w:rPr>
                <w:noProof/>
              </w:rPr>
              <w:t>tosca:NetworkInfo</w:t>
            </w:r>
          </w:p>
        </w:tc>
      </w:tr>
      <w:tr w:rsidR="0099607F" w:rsidRPr="004279F4" w14:paraId="2076025A" w14:textId="77777777" w:rsidTr="00042AE9">
        <w:tc>
          <w:tcPr>
            <w:tcW w:w="1177" w:type="pct"/>
            <w:shd w:val="clear" w:color="auto" w:fill="D9D9D9"/>
          </w:tcPr>
          <w:p w14:paraId="3648E00B" w14:textId="77777777" w:rsidR="0099607F" w:rsidRPr="00422683" w:rsidRDefault="0099607F" w:rsidP="00042AE9">
            <w:pPr>
              <w:pStyle w:val="TableText-Heading"/>
            </w:pPr>
            <w:r w:rsidRPr="00422683">
              <w:t>Type URI</w:t>
            </w:r>
          </w:p>
        </w:tc>
        <w:tc>
          <w:tcPr>
            <w:tcW w:w="3823" w:type="pct"/>
          </w:tcPr>
          <w:p w14:paraId="24C7CFA7" w14:textId="77777777" w:rsidR="0099607F" w:rsidRPr="001C038A" w:rsidRDefault="0099607F" w:rsidP="00042AE9">
            <w:pPr>
              <w:pStyle w:val="TableText"/>
            </w:pPr>
            <w:r w:rsidRPr="001C038A">
              <w:t>tosca.</w:t>
            </w:r>
            <w:r>
              <w:t>datatypes.network.NetworkInfo</w:t>
            </w:r>
          </w:p>
        </w:tc>
      </w:tr>
    </w:tbl>
    <w:p w14:paraId="6A44F183" w14:textId="77777777" w:rsidR="0099607F" w:rsidRDefault="0099607F" w:rsidP="0099607F">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99607F" w:rsidRPr="004279F4" w14:paraId="5677F655" w14:textId="77777777" w:rsidTr="00042AE9">
        <w:trPr>
          <w:cantSplit/>
          <w:tblHeader/>
        </w:trPr>
        <w:tc>
          <w:tcPr>
            <w:tcW w:w="910" w:type="pct"/>
            <w:shd w:val="clear" w:color="auto" w:fill="D9D9D9"/>
          </w:tcPr>
          <w:p w14:paraId="71F21EFB" w14:textId="77777777" w:rsidR="0099607F" w:rsidRPr="00422683" w:rsidRDefault="0099607F" w:rsidP="00042AE9">
            <w:pPr>
              <w:pStyle w:val="TableText-Heading"/>
            </w:pPr>
            <w:r w:rsidRPr="00422683">
              <w:t>Name</w:t>
            </w:r>
          </w:p>
        </w:tc>
        <w:tc>
          <w:tcPr>
            <w:tcW w:w="731" w:type="pct"/>
            <w:shd w:val="clear" w:color="auto" w:fill="D9D9D9"/>
          </w:tcPr>
          <w:p w14:paraId="709B6EB4" w14:textId="77777777" w:rsidR="0099607F" w:rsidRPr="00422683" w:rsidRDefault="0099607F" w:rsidP="00042AE9">
            <w:pPr>
              <w:pStyle w:val="TableText-Heading"/>
            </w:pPr>
            <w:r w:rsidRPr="00422683">
              <w:t>Type</w:t>
            </w:r>
          </w:p>
        </w:tc>
        <w:tc>
          <w:tcPr>
            <w:tcW w:w="828" w:type="pct"/>
            <w:shd w:val="clear" w:color="auto" w:fill="D9D9D9"/>
          </w:tcPr>
          <w:p w14:paraId="15F2E269" w14:textId="77777777" w:rsidR="0099607F" w:rsidRPr="00422683" w:rsidRDefault="0099607F" w:rsidP="00042AE9">
            <w:pPr>
              <w:pStyle w:val="TableText-Heading"/>
            </w:pPr>
            <w:r w:rsidRPr="00422683">
              <w:t>Constraints</w:t>
            </w:r>
          </w:p>
        </w:tc>
        <w:tc>
          <w:tcPr>
            <w:tcW w:w="2531" w:type="pct"/>
            <w:shd w:val="clear" w:color="auto" w:fill="D9D9D9"/>
          </w:tcPr>
          <w:p w14:paraId="21E482BB" w14:textId="77777777" w:rsidR="0099607F" w:rsidRPr="00422683" w:rsidRDefault="0099607F" w:rsidP="00042AE9">
            <w:pPr>
              <w:pStyle w:val="TableText-Heading"/>
            </w:pPr>
            <w:r w:rsidRPr="00422683">
              <w:t>Description</w:t>
            </w:r>
          </w:p>
        </w:tc>
      </w:tr>
      <w:tr w:rsidR="0099607F" w:rsidRPr="004279F4" w14:paraId="75056398" w14:textId="77777777" w:rsidTr="00042AE9">
        <w:trPr>
          <w:cantSplit/>
        </w:trPr>
        <w:tc>
          <w:tcPr>
            <w:tcW w:w="910" w:type="pct"/>
            <w:shd w:val="clear" w:color="auto" w:fill="FFFFFF"/>
          </w:tcPr>
          <w:p w14:paraId="5331EFC6" w14:textId="77777777" w:rsidR="0099607F" w:rsidRPr="00E5427A" w:rsidRDefault="0099607F" w:rsidP="00042AE9">
            <w:pPr>
              <w:pStyle w:val="TableText"/>
              <w:rPr>
                <w:rFonts w:cstheme="minorHAnsi"/>
                <w:noProof/>
              </w:rPr>
            </w:pPr>
            <w:r>
              <w:rPr>
                <w:rFonts w:cstheme="minorHAnsi"/>
                <w:noProof/>
              </w:rPr>
              <w:t>network_name</w:t>
            </w:r>
          </w:p>
        </w:tc>
        <w:tc>
          <w:tcPr>
            <w:tcW w:w="731" w:type="pct"/>
            <w:shd w:val="clear" w:color="auto" w:fill="FFFFFF"/>
          </w:tcPr>
          <w:p w14:paraId="3DC8510D" w14:textId="77777777" w:rsidR="0099607F" w:rsidRDefault="005735A3" w:rsidP="00042AE9">
            <w:pPr>
              <w:pStyle w:val="TableText"/>
            </w:pPr>
            <w:hyperlink w:anchor="TYPE_YAML_STRING" w:history="1">
              <w:r w:rsidR="0099607F" w:rsidRPr="00AD6A75">
                <w:rPr>
                  <w:rStyle w:val="Hyperlink"/>
                </w:rPr>
                <w:t>string</w:t>
              </w:r>
            </w:hyperlink>
          </w:p>
        </w:tc>
        <w:tc>
          <w:tcPr>
            <w:tcW w:w="828" w:type="pct"/>
            <w:shd w:val="clear" w:color="auto" w:fill="FFFFFF"/>
          </w:tcPr>
          <w:p w14:paraId="48DA3C8F" w14:textId="77777777" w:rsidR="0099607F" w:rsidRPr="00E5427A" w:rsidRDefault="0099607F" w:rsidP="00042AE9">
            <w:pPr>
              <w:pStyle w:val="TableText"/>
              <w:rPr>
                <w:rFonts w:cstheme="minorHAnsi"/>
              </w:rPr>
            </w:pPr>
            <w:r>
              <w:rPr>
                <w:rFonts w:cstheme="minorHAnsi"/>
              </w:rPr>
              <w:t>None</w:t>
            </w:r>
          </w:p>
        </w:tc>
        <w:tc>
          <w:tcPr>
            <w:tcW w:w="2531" w:type="pct"/>
            <w:shd w:val="clear" w:color="auto" w:fill="FFFFFF"/>
          </w:tcPr>
          <w:p w14:paraId="775215CF" w14:textId="77777777" w:rsidR="0099607F" w:rsidRDefault="0099607F" w:rsidP="00042AE9">
            <w:pPr>
              <w:pStyle w:val="TableText"/>
              <w:rPr>
                <w:rFonts w:cstheme="minorHAnsi"/>
              </w:rPr>
            </w:pPr>
            <w:r>
              <w:rPr>
                <w:rFonts w:cstheme="minorHAnsi"/>
              </w:rPr>
              <w:t>The name of the logical network.</w:t>
            </w:r>
          </w:p>
          <w:p w14:paraId="231B9A91" w14:textId="77777777" w:rsidR="0099607F" w:rsidRPr="00E5427A" w:rsidRDefault="0099607F" w:rsidP="00042AE9">
            <w:pPr>
              <w:pStyle w:val="TableText"/>
              <w:rPr>
                <w:rFonts w:cstheme="minorHAnsi"/>
              </w:rPr>
            </w:pPr>
            <w:r>
              <w:rPr>
                <w:rFonts w:cstheme="minorHAnsi"/>
              </w:rPr>
              <w:t>e.g., “public”, “private”, “admin”. etc.</w:t>
            </w:r>
          </w:p>
        </w:tc>
      </w:tr>
      <w:tr w:rsidR="0099607F" w:rsidRPr="004279F4" w14:paraId="581DECA4" w14:textId="77777777" w:rsidTr="00042AE9">
        <w:trPr>
          <w:cantSplit/>
        </w:trPr>
        <w:tc>
          <w:tcPr>
            <w:tcW w:w="910" w:type="pct"/>
            <w:shd w:val="clear" w:color="auto" w:fill="FFFFFF"/>
          </w:tcPr>
          <w:p w14:paraId="6ACAC3E3" w14:textId="77777777" w:rsidR="0099607F" w:rsidRDefault="0099607F" w:rsidP="00042AE9">
            <w:pPr>
              <w:pStyle w:val="TableText"/>
              <w:rPr>
                <w:rFonts w:cstheme="minorHAnsi"/>
                <w:noProof/>
              </w:rPr>
            </w:pPr>
            <w:r>
              <w:rPr>
                <w:rFonts w:cstheme="minorHAnsi"/>
                <w:noProof/>
              </w:rPr>
              <w:t>network_id</w:t>
            </w:r>
          </w:p>
        </w:tc>
        <w:tc>
          <w:tcPr>
            <w:tcW w:w="731" w:type="pct"/>
            <w:shd w:val="clear" w:color="auto" w:fill="FFFFFF"/>
          </w:tcPr>
          <w:p w14:paraId="7FC9DD76" w14:textId="77777777" w:rsidR="0099607F" w:rsidRDefault="005735A3" w:rsidP="00042AE9">
            <w:pPr>
              <w:pStyle w:val="TableText"/>
            </w:pPr>
            <w:hyperlink w:anchor="TYPE_YAML_STRING" w:history="1">
              <w:r w:rsidR="0099607F" w:rsidRPr="00AD6A75">
                <w:rPr>
                  <w:rStyle w:val="Hyperlink"/>
                </w:rPr>
                <w:t>string</w:t>
              </w:r>
            </w:hyperlink>
          </w:p>
        </w:tc>
        <w:tc>
          <w:tcPr>
            <w:tcW w:w="828" w:type="pct"/>
            <w:shd w:val="clear" w:color="auto" w:fill="FFFFFF"/>
          </w:tcPr>
          <w:p w14:paraId="7E41FDC3" w14:textId="77777777" w:rsidR="0099607F" w:rsidRDefault="0099607F" w:rsidP="00042AE9">
            <w:pPr>
              <w:pStyle w:val="TableText"/>
              <w:rPr>
                <w:rFonts w:cstheme="minorHAnsi"/>
              </w:rPr>
            </w:pPr>
            <w:r>
              <w:rPr>
                <w:rFonts w:cstheme="minorHAnsi"/>
              </w:rPr>
              <w:t>None</w:t>
            </w:r>
          </w:p>
        </w:tc>
        <w:tc>
          <w:tcPr>
            <w:tcW w:w="2531" w:type="pct"/>
            <w:shd w:val="clear" w:color="auto" w:fill="FFFFFF"/>
          </w:tcPr>
          <w:p w14:paraId="44B11275" w14:textId="77777777" w:rsidR="0099607F" w:rsidRDefault="0099607F" w:rsidP="00042AE9">
            <w:pPr>
              <w:pStyle w:val="TableText"/>
              <w:rPr>
                <w:rFonts w:cstheme="minorHAnsi"/>
              </w:rPr>
            </w:pPr>
            <w:r>
              <w:rPr>
                <w:rFonts w:cstheme="minorHAnsi"/>
              </w:rPr>
              <w:t>The unique ID of for the network generated by the network provider.</w:t>
            </w:r>
          </w:p>
        </w:tc>
      </w:tr>
      <w:tr w:rsidR="0099607F" w:rsidRPr="004279F4" w14:paraId="08096E1A" w14:textId="77777777" w:rsidTr="00042AE9">
        <w:trPr>
          <w:cantSplit/>
        </w:trPr>
        <w:tc>
          <w:tcPr>
            <w:tcW w:w="910" w:type="pct"/>
            <w:shd w:val="clear" w:color="auto" w:fill="FFFFFF"/>
          </w:tcPr>
          <w:p w14:paraId="0F0C3D20" w14:textId="77777777" w:rsidR="0099607F" w:rsidRPr="00E5427A" w:rsidRDefault="0099607F" w:rsidP="00042AE9">
            <w:pPr>
              <w:pStyle w:val="TableText"/>
              <w:rPr>
                <w:rFonts w:cstheme="minorHAnsi"/>
                <w:noProof/>
              </w:rPr>
            </w:pPr>
            <w:r>
              <w:rPr>
                <w:rFonts w:cstheme="minorHAnsi"/>
                <w:noProof/>
              </w:rPr>
              <w:t>addresses</w:t>
            </w:r>
          </w:p>
        </w:tc>
        <w:tc>
          <w:tcPr>
            <w:tcW w:w="731" w:type="pct"/>
            <w:shd w:val="clear" w:color="auto" w:fill="FFFFFF"/>
          </w:tcPr>
          <w:p w14:paraId="6391BD87" w14:textId="77777777" w:rsidR="0099607F" w:rsidRDefault="005735A3" w:rsidP="00042AE9">
            <w:pPr>
              <w:pStyle w:val="TableText"/>
            </w:pPr>
            <w:hyperlink w:anchor="TYPE_YAML_STRING" w:history="1">
              <w:r w:rsidR="0099607F" w:rsidRPr="00AD6A75">
                <w:rPr>
                  <w:rStyle w:val="Hyperlink"/>
                </w:rPr>
                <w:t>string</w:t>
              </w:r>
            </w:hyperlink>
            <w:r w:rsidR="0099607F" w:rsidRPr="00AD6A75">
              <w:t xml:space="preserve"> </w:t>
            </w:r>
            <w:r w:rsidR="0099607F">
              <w:t>[]</w:t>
            </w:r>
          </w:p>
        </w:tc>
        <w:tc>
          <w:tcPr>
            <w:tcW w:w="828" w:type="pct"/>
            <w:shd w:val="clear" w:color="auto" w:fill="FFFFFF"/>
          </w:tcPr>
          <w:p w14:paraId="6920DA21" w14:textId="77777777" w:rsidR="0099607F" w:rsidRPr="00E5427A" w:rsidRDefault="0099607F" w:rsidP="00042AE9">
            <w:pPr>
              <w:pStyle w:val="TableText"/>
              <w:rPr>
                <w:rFonts w:cstheme="minorHAnsi"/>
              </w:rPr>
            </w:pPr>
            <w:r>
              <w:rPr>
                <w:rFonts w:cstheme="minorHAnsi"/>
              </w:rPr>
              <w:t>None</w:t>
            </w:r>
          </w:p>
        </w:tc>
        <w:tc>
          <w:tcPr>
            <w:tcW w:w="2531" w:type="pct"/>
            <w:shd w:val="clear" w:color="auto" w:fill="FFFFFF"/>
          </w:tcPr>
          <w:p w14:paraId="2C5D0805" w14:textId="77777777" w:rsidR="0099607F" w:rsidRPr="00E5427A" w:rsidRDefault="0099607F" w:rsidP="00042AE9">
            <w:pPr>
              <w:pStyle w:val="TableText"/>
              <w:rPr>
                <w:rFonts w:cstheme="minorHAnsi"/>
              </w:rPr>
            </w:pPr>
            <w:r>
              <w:rPr>
                <w:rFonts w:cstheme="minorHAnsi"/>
              </w:rPr>
              <w:t>The list of IP addresses assigned from the underlying network.</w:t>
            </w:r>
          </w:p>
        </w:tc>
      </w:tr>
    </w:tbl>
    <w:p w14:paraId="6CD19D74" w14:textId="77777777" w:rsidR="0099607F" w:rsidRDefault="0099607F" w:rsidP="0099607F">
      <w:pPr>
        <w:pStyle w:val="Heading4"/>
        <w:numPr>
          <w:ilvl w:val="3"/>
          <w:numId w:val="3"/>
        </w:numPr>
      </w:pPr>
      <w:r>
        <w:t>Definition</w:t>
      </w:r>
    </w:p>
    <w:p w14:paraId="40926C51" w14:textId="77777777" w:rsidR="0099607F" w:rsidRPr="00A17684" w:rsidRDefault="0099607F" w:rsidP="0099607F">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742CCA98" w14:textId="77777777" w:rsidTr="00042AE9">
        <w:tc>
          <w:tcPr>
            <w:tcW w:w="9576" w:type="dxa"/>
            <w:shd w:val="clear" w:color="auto" w:fill="D9D9D9" w:themeFill="background1" w:themeFillShade="D9"/>
          </w:tcPr>
          <w:p w14:paraId="4C523EF5" w14:textId="77777777" w:rsidR="0099607F" w:rsidRDefault="0099607F" w:rsidP="00042AE9">
            <w:pPr>
              <w:rPr>
                <w:rStyle w:val="CodeSnippet"/>
              </w:rPr>
            </w:pPr>
            <w:r>
              <w:rPr>
                <w:rStyle w:val="CodeSnippet"/>
              </w:rPr>
              <w:t>tosca.datatypes.network.NetworkInfo:</w:t>
            </w:r>
          </w:p>
          <w:p w14:paraId="0A462D8D" w14:textId="77777777" w:rsidR="0099607F" w:rsidRPr="006B58B4" w:rsidRDefault="0099607F" w:rsidP="00042AE9">
            <w:pPr>
              <w:rPr>
                <w:rStyle w:val="CodeSnippet"/>
              </w:rPr>
            </w:pPr>
            <w:r>
              <w:rPr>
                <w:rStyle w:val="CodeSnippet"/>
              </w:rPr>
              <w:t xml:space="preserve">  derived_from: tosca.datatypes.Root</w:t>
            </w:r>
          </w:p>
          <w:p w14:paraId="414E26F5"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6E394956"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network_name: </w:t>
            </w:r>
          </w:p>
          <w:p w14:paraId="26BF5B42"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61CC5ED"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network_id: </w:t>
            </w:r>
          </w:p>
          <w:p w14:paraId="68E1CB7E"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9489C08" w14:textId="77777777" w:rsidR="0099607F" w:rsidRDefault="0099607F" w:rsidP="00042AE9">
            <w:pPr>
              <w:rPr>
                <w:rStyle w:val="CodeSnippet"/>
              </w:rPr>
            </w:pPr>
            <w:r>
              <w:rPr>
                <w:rStyle w:val="CodeSnippet"/>
              </w:rPr>
              <w:t xml:space="preserve">    addresses:</w:t>
            </w:r>
          </w:p>
          <w:p w14:paraId="3196B107" w14:textId="77777777" w:rsidR="0099607F" w:rsidRDefault="0099607F" w:rsidP="00042AE9">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7D123660" w14:textId="77777777" w:rsidR="0099607F" w:rsidRDefault="0099607F" w:rsidP="00042AE9">
            <w:pPr>
              <w:rPr>
                <w:rStyle w:val="CodeSnippet"/>
              </w:rPr>
            </w:pPr>
            <w:r>
              <w:rPr>
                <w:rStyle w:val="CodeSnippet"/>
              </w:rPr>
              <w:t xml:space="preserve">      entry_schema:</w:t>
            </w:r>
          </w:p>
          <w:p w14:paraId="3EBD031A" w14:textId="77777777" w:rsidR="0099607F" w:rsidRPr="00207105" w:rsidRDefault="0099607F" w:rsidP="00042AE9">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7565145D" w14:textId="77777777" w:rsidR="0099607F" w:rsidRDefault="0099607F" w:rsidP="0099607F">
      <w:pPr>
        <w:pStyle w:val="Heading4"/>
        <w:numPr>
          <w:ilvl w:val="3"/>
          <w:numId w:val="3"/>
        </w:numPr>
      </w:pPr>
      <w:r>
        <w:t>Examples</w:t>
      </w:r>
    </w:p>
    <w:p w14:paraId="41CB2A66" w14:textId="77777777" w:rsidR="0099607F" w:rsidRPr="00A17684" w:rsidRDefault="0099607F" w:rsidP="0099607F">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71E4592" w14:textId="77777777" w:rsidTr="00042AE9">
        <w:trPr>
          <w:trHeight w:val="256"/>
        </w:trPr>
        <w:tc>
          <w:tcPr>
            <w:tcW w:w="9576" w:type="dxa"/>
            <w:shd w:val="clear" w:color="auto" w:fill="D9D9D9" w:themeFill="background1" w:themeFillShade="D9"/>
          </w:tcPr>
          <w:p w14:paraId="2A265336" w14:textId="77777777" w:rsidR="0099607F" w:rsidRDefault="0099607F" w:rsidP="00042AE9">
            <w:pPr>
              <w:rPr>
                <w:rStyle w:val="CodeSnippet"/>
                <w:noProof/>
              </w:rPr>
            </w:pPr>
            <w:r>
              <w:rPr>
                <w:rStyle w:val="CodeSnippet"/>
                <w:noProof/>
              </w:rPr>
              <w:t>private_network:</w:t>
            </w:r>
          </w:p>
          <w:p w14:paraId="1B531563" w14:textId="77777777" w:rsidR="0099607F" w:rsidRDefault="0099607F" w:rsidP="00042AE9">
            <w:pPr>
              <w:rPr>
                <w:rStyle w:val="CodeSnippet"/>
                <w:noProof/>
              </w:rPr>
            </w:pPr>
            <w:r>
              <w:rPr>
                <w:rStyle w:val="CodeSnippet"/>
                <w:noProof/>
              </w:rPr>
              <w:t xml:space="preserve">  network_name: private</w:t>
            </w:r>
          </w:p>
          <w:p w14:paraId="5D68377A" w14:textId="77777777" w:rsidR="0099607F" w:rsidRDefault="0099607F" w:rsidP="00042AE9">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02252C39" w14:textId="77777777" w:rsidR="0099607F" w:rsidRPr="003B0572" w:rsidRDefault="0099607F" w:rsidP="00042AE9">
            <w:pPr>
              <w:rPr>
                <w:rFonts w:ascii="Consolas" w:hAnsi="Consolas"/>
                <w:noProof/>
              </w:rPr>
            </w:pPr>
            <w:r>
              <w:rPr>
                <w:rStyle w:val="CodeSnippet"/>
                <w:noProof/>
              </w:rPr>
              <w:t xml:space="preserve">  addresses: [ 10.111.128.10 ]</w:t>
            </w:r>
          </w:p>
        </w:tc>
      </w:tr>
    </w:tbl>
    <w:p w14:paraId="0F5FDB18" w14:textId="77777777" w:rsidR="0099607F" w:rsidRDefault="0099607F" w:rsidP="0099607F">
      <w:pPr>
        <w:pStyle w:val="Heading4"/>
        <w:numPr>
          <w:ilvl w:val="3"/>
          <w:numId w:val="3"/>
        </w:numPr>
      </w:pPr>
      <w:r>
        <w:t>Additional Requirements</w:t>
      </w:r>
    </w:p>
    <w:p w14:paraId="6B64E528" w14:textId="77777777" w:rsidR="0099607F" w:rsidRDefault="0099607F" w:rsidP="0099607F">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18B82DA3" w14:textId="77777777" w:rsidR="0099607F" w:rsidRPr="009F5AC7" w:rsidRDefault="0099607F" w:rsidP="0099607F">
      <w:pPr>
        <w:pStyle w:val="ListParagraph"/>
        <w:numPr>
          <w:ilvl w:val="0"/>
          <w:numId w:val="41"/>
        </w:numPr>
      </w:pPr>
      <w:r>
        <w:t>The properties (or attributes) of NetworkInfo may or may not be required depending on usage context.</w:t>
      </w:r>
    </w:p>
    <w:p w14:paraId="6CBB94AA" w14:textId="77777777" w:rsidR="0099607F" w:rsidRDefault="0099607F" w:rsidP="0099607F">
      <w:pPr>
        <w:pStyle w:val="Heading3"/>
        <w:numPr>
          <w:ilvl w:val="2"/>
          <w:numId w:val="3"/>
        </w:numPr>
      </w:pPr>
      <w:bookmarkStart w:id="547" w:name="_Toc430015735"/>
      <w:bookmarkStart w:id="548" w:name="TYPE_TOSCA_DATA_PORTINFO"/>
      <w:r>
        <w:t>tosca.datatypes.network.PortInfo</w:t>
      </w:r>
      <w:bookmarkEnd w:id="547"/>
    </w:p>
    <w:bookmarkEnd w:id="548"/>
    <w:p w14:paraId="73431E6A" w14:textId="77777777" w:rsidR="0099607F" w:rsidRDefault="0099607F" w:rsidP="0099607F">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8B76FC5" w14:textId="77777777" w:rsidTr="00042AE9">
        <w:tc>
          <w:tcPr>
            <w:tcW w:w="1177" w:type="pct"/>
            <w:shd w:val="clear" w:color="auto" w:fill="D9D9D9"/>
          </w:tcPr>
          <w:p w14:paraId="70F2AEA2" w14:textId="77777777" w:rsidR="0099607F" w:rsidRPr="00422683" w:rsidRDefault="0099607F" w:rsidP="00042AE9">
            <w:pPr>
              <w:pStyle w:val="TableText-Heading"/>
            </w:pPr>
            <w:r w:rsidRPr="00422683">
              <w:lastRenderedPageBreak/>
              <w:t>Shorthand Name</w:t>
            </w:r>
          </w:p>
        </w:tc>
        <w:tc>
          <w:tcPr>
            <w:tcW w:w="3823" w:type="pct"/>
          </w:tcPr>
          <w:p w14:paraId="29226CDF" w14:textId="77777777" w:rsidR="0099607F" w:rsidRPr="005A5497" w:rsidRDefault="0099607F" w:rsidP="00042AE9">
            <w:pPr>
              <w:pStyle w:val="TableText"/>
              <w:rPr>
                <w:noProof/>
              </w:rPr>
            </w:pPr>
            <w:r>
              <w:rPr>
                <w:noProof/>
              </w:rPr>
              <w:t>PortInfo</w:t>
            </w:r>
          </w:p>
        </w:tc>
      </w:tr>
      <w:tr w:rsidR="0099607F" w:rsidRPr="004279F4" w14:paraId="7A23A1A0" w14:textId="77777777" w:rsidTr="00042AE9">
        <w:tc>
          <w:tcPr>
            <w:tcW w:w="1177" w:type="pct"/>
            <w:shd w:val="clear" w:color="auto" w:fill="D9D9D9"/>
          </w:tcPr>
          <w:p w14:paraId="20479A5B" w14:textId="77777777" w:rsidR="0099607F" w:rsidRPr="00422683" w:rsidRDefault="0099607F" w:rsidP="00042AE9">
            <w:pPr>
              <w:pStyle w:val="TableText-Heading"/>
            </w:pPr>
            <w:r w:rsidRPr="00422683">
              <w:t>Type Qualified Name</w:t>
            </w:r>
          </w:p>
        </w:tc>
        <w:tc>
          <w:tcPr>
            <w:tcW w:w="3823" w:type="pct"/>
          </w:tcPr>
          <w:p w14:paraId="75F95AF7" w14:textId="77777777" w:rsidR="0099607F" w:rsidRDefault="0099607F" w:rsidP="00042AE9">
            <w:pPr>
              <w:pStyle w:val="TableText"/>
              <w:rPr>
                <w:noProof/>
              </w:rPr>
            </w:pPr>
            <w:r>
              <w:rPr>
                <w:noProof/>
              </w:rPr>
              <w:t>tosca:PortInfo</w:t>
            </w:r>
          </w:p>
        </w:tc>
      </w:tr>
      <w:tr w:rsidR="0099607F" w:rsidRPr="004279F4" w14:paraId="49397A30" w14:textId="77777777" w:rsidTr="00042AE9">
        <w:tc>
          <w:tcPr>
            <w:tcW w:w="1177" w:type="pct"/>
            <w:shd w:val="clear" w:color="auto" w:fill="D9D9D9"/>
          </w:tcPr>
          <w:p w14:paraId="43FC668B" w14:textId="77777777" w:rsidR="0099607F" w:rsidRPr="00422683" w:rsidRDefault="0099607F" w:rsidP="00042AE9">
            <w:pPr>
              <w:pStyle w:val="TableText-Heading"/>
            </w:pPr>
            <w:r w:rsidRPr="00422683">
              <w:t>Type URI</w:t>
            </w:r>
          </w:p>
        </w:tc>
        <w:tc>
          <w:tcPr>
            <w:tcW w:w="3823" w:type="pct"/>
          </w:tcPr>
          <w:p w14:paraId="44F6C03B" w14:textId="77777777" w:rsidR="0099607F" w:rsidRPr="001C038A" w:rsidRDefault="0099607F" w:rsidP="00042AE9">
            <w:pPr>
              <w:pStyle w:val="TableText"/>
            </w:pPr>
            <w:r w:rsidRPr="001C038A">
              <w:t>tosca.</w:t>
            </w:r>
            <w:r>
              <w:t>datatypes.network.PortInfo</w:t>
            </w:r>
          </w:p>
        </w:tc>
      </w:tr>
    </w:tbl>
    <w:p w14:paraId="3D116CB6" w14:textId="77777777" w:rsidR="0099607F" w:rsidRDefault="0099607F" w:rsidP="0099607F">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99607F" w:rsidRPr="004279F4" w14:paraId="567B4A89" w14:textId="77777777" w:rsidTr="00042AE9">
        <w:trPr>
          <w:cantSplit/>
          <w:tblHeader/>
        </w:trPr>
        <w:tc>
          <w:tcPr>
            <w:tcW w:w="1047" w:type="pct"/>
            <w:shd w:val="clear" w:color="auto" w:fill="D9D9D9"/>
          </w:tcPr>
          <w:p w14:paraId="608463D2" w14:textId="77777777" w:rsidR="0099607F" w:rsidRPr="00422683" w:rsidRDefault="0099607F" w:rsidP="00042AE9">
            <w:pPr>
              <w:pStyle w:val="TableText-Heading"/>
            </w:pPr>
            <w:r w:rsidRPr="00422683">
              <w:t>Name</w:t>
            </w:r>
          </w:p>
        </w:tc>
        <w:tc>
          <w:tcPr>
            <w:tcW w:w="724" w:type="pct"/>
            <w:shd w:val="clear" w:color="auto" w:fill="D9D9D9"/>
          </w:tcPr>
          <w:p w14:paraId="51F66A19" w14:textId="77777777" w:rsidR="0099607F" w:rsidRPr="00422683" w:rsidRDefault="0099607F" w:rsidP="00042AE9">
            <w:pPr>
              <w:pStyle w:val="TableText-Heading"/>
            </w:pPr>
            <w:r w:rsidRPr="00422683">
              <w:t>Type</w:t>
            </w:r>
          </w:p>
        </w:tc>
        <w:tc>
          <w:tcPr>
            <w:tcW w:w="820" w:type="pct"/>
            <w:shd w:val="clear" w:color="auto" w:fill="D9D9D9"/>
          </w:tcPr>
          <w:p w14:paraId="75510FC1" w14:textId="77777777" w:rsidR="0099607F" w:rsidRPr="00422683" w:rsidRDefault="0099607F" w:rsidP="00042AE9">
            <w:pPr>
              <w:pStyle w:val="TableText-Heading"/>
            </w:pPr>
            <w:r w:rsidRPr="00422683">
              <w:t>Constraints</w:t>
            </w:r>
          </w:p>
        </w:tc>
        <w:tc>
          <w:tcPr>
            <w:tcW w:w="2410" w:type="pct"/>
            <w:shd w:val="clear" w:color="auto" w:fill="D9D9D9"/>
          </w:tcPr>
          <w:p w14:paraId="41D654AD" w14:textId="77777777" w:rsidR="0099607F" w:rsidRPr="00422683" w:rsidRDefault="0099607F" w:rsidP="00042AE9">
            <w:pPr>
              <w:pStyle w:val="TableText-Heading"/>
            </w:pPr>
            <w:r w:rsidRPr="00422683">
              <w:t>Description</w:t>
            </w:r>
          </w:p>
        </w:tc>
      </w:tr>
      <w:tr w:rsidR="0099607F" w:rsidRPr="004279F4" w14:paraId="5B2CD421" w14:textId="77777777" w:rsidTr="00042AE9">
        <w:trPr>
          <w:cantSplit/>
        </w:trPr>
        <w:tc>
          <w:tcPr>
            <w:tcW w:w="1047" w:type="pct"/>
            <w:shd w:val="clear" w:color="auto" w:fill="FFFFFF"/>
          </w:tcPr>
          <w:p w14:paraId="52E753DE" w14:textId="77777777" w:rsidR="0099607F" w:rsidRPr="00E5427A" w:rsidRDefault="0099607F" w:rsidP="00042AE9">
            <w:pPr>
              <w:pStyle w:val="TableText"/>
              <w:rPr>
                <w:rFonts w:cstheme="minorHAnsi"/>
                <w:noProof/>
              </w:rPr>
            </w:pPr>
            <w:r>
              <w:rPr>
                <w:rFonts w:cstheme="minorHAnsi"/>
                <w:noProof/>
              </w:rPr>
              <w:t>port_name</w:t>
            </w:r>
          </w:p>
        </w:tc>
        <w:tc>
          <w:tcPr>
            <w:tcW w:w="724" w:type="pct"/>
            <w:shd w:val="clear" w:color="auto" w:fill="FFFFFF"/>
          </w:tcPr>
          <w:p w14:paraId="0F894D49" w14:textId="77777777" w:rsidR="0099607F" w:rsidRDefault="005735A3" w:rsidP="00042AE9">
            <w:pPr>
              <w:pStyle w:val="TableText"/>
            </w:pPr>
            <w:hyperlink w:anchor="TYPE_YAML_STRING" w:history="1">
              <w:r w:rsidR="0099607F" w:rsidRPr="00AD6A75">
                <w:rPr>
                  <w:rStyle w:val="Hyperlink"/>
                </w:rPr>
                <w:t>string</w:t>
              </w:r>
            </w:hyperlink>
          </w:p>
        </w:tc>
        <w:tc>
          <w:tcPr>
            <w:tcW w:w="820" w:type="pct"/>
            <w:shd w:val="clear" w:color="auto" w:fill="FFFFFF"/>
          </w:tcPr>
          <w:p w14:paraId="216690A2" w14:textId="77777777" w:rsidR="0099607F" w:rsidRPr="00E5427A" w:rsidRDefault="0099607F" w:rsidP="00042AE9">
            <w:pPr>
              <w:pStyle w:val="TableText"/>
              <w:rPr>
                <w:rFonts w:cstheme="minorHAnsi"/>
              </w:rPr>
            </w:pPr>
            <w:r>
              <w:rPr>
                <w:rFonts w:cstheme="minorHAnsi"/>
              </w:rPr>
              <w:t>None</w:t>
            </w:r>
          </w:p>
        </w:tc>
        <w:tc>
          <w:tcPr>
            <w:tcW w:w="2410" w:type="pct"/>
            <w:shd w:val="clear" w:color="auto" w:fill="FFFFFF"/>
          </w:tcPr>
          <w:p w14:paraId="76C769A5" w14:textId="77777777" w:rsidR="0099607F" w:rsidRPr="00E5427A" w:rsidRDefault="0099607F" w:rsidP="00042AE9">
            <w:pPr>
              <w:pStyle w:val="TableText"/>
              <w:rPr>
                <w:rFonts w:cstheme="minorHAnsi"/>
              </w:rPr>
            </w:pPr>
            <w:r>
              <w:rPr>
                <w:rFonts w:cstheme="minorHAnsi"/>
              </w:rPr>
              <w:t>The logical network port name.</w:t>
            </w:r>
          </w:p>
        </w:tc>
      </w:tr>
      <w:tr w:rsidR="0099607F" w:rsidRPr="004279F4" w14:paraId="37362AF5" w14:textId="77777777" w:rsidTr="00042AE9">
        <w:trPr>
          <w:cantSplit/>
        </w:trPr>
        <w:tc>
          <w:tcPr>
            <w:tcW w:w="1047" w:type="pct"/>
            <w:shd w:val="clear" w:color="auto" w:fill="FFFFFF"/>
          </w:tcPr>
          <w:p w14:paraId="61D2D31F" w14:textId="77777777" w:rsidR="0099607F" w:rsidRDefault="0099607F" w:rsidP="00042AE9">
            <w:pPr>
              <w:pStyle w:val="TableText"/>
              <w:rPr>
                <w:rFonts w:cstheme="minorHAnsi"/>
                <w:noProof/>
              </w:rPr>
            </w:pPr>
            <w:r>
              <w:rPr>
                <w:rFonts w:cstheme="minorHAnsi"/>
                <w:noProof/>
              </w:rPr>
              <w:t>port_id</w:t>
            </w:r>
          </w:p>
        </w:tc>
        <w:tc>
          <w:tcPr>
            <w:tcW w:w="724" w:type="pct"/>
            <w:shd w:val="clear" w:color="auto" w:fill="FFFFFF"/>
          </w:tcPr>
          <w:p w14:paraId="6FFA43FF" w14:textId="77777777" w:rsidR="0099607F" w:rsidRDefault="005735A3" w:rsidP="00042AE9">
            <w:pPr>
              <w:pStyle w:val="TableText"/>
            </w:pPr>
            <w:hyperlink w:anchor="TYPE_YAML_STRING" w:history="1">
              <w:r w:rsidR="0099607F" w:rsidRPr="00AD6A75">
                <w:rPr>
                  <w:rStyle w:val="Hyperlink"/>
                </w:rPr>
                <w:t>string</w:t>
              </w:r>
            </w:hyperlink>
          </w:p>
        </w:tc>
        <w:tc>
          <w:tcPr>
            <w:tcW w:w="820" w:type="pct"/>
            <w:shd w:val="clear" w:color="auto" w:fill="FFFFFF"/>
          </w:tcPr>
          <w:p w14:paraId="6F0F7183"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E82B3BD" w14:textId="77777777" w:rsidR="0099607F" w:rsidRDefault="0099607F" w:rsidP="00042AE9">
            <w:pPr>
              <w:pStyle w:val="TableText"/>
              <w:rPr>
                <w:rFonts w:cstheme="minorHAnsi"/>
              </w:rPr>
            </w:pPr>
            <w:r>
              <w:rPr>
                <w:rFonts w:cstheme="minorHAnsi"/>
              </w:rPr>
              <w:t>The unique ID for the network port generated by the network provider.</w:t>
            </w:r>
          </w:p>
        </w:tc>
      </w:tr>
      <w:tr w:rsidR="0099607F" w:rsidRPr="004279F4" w14:paraId="0BD1D72D" w14:textId="77777777" w:rsidTr="00042AE9">
        <w:trPr>
          <w:cantSplit/>
        </w:trPr>
        <w:tc>
          <w:tcPr>
            <w:tcW w:w="1047" w:type="pct"/>
            <w:shd w:val="clear" w:color="auto" w:fill="FFFFFF"/>
          </w:tcPr>
          <w:p w14:paraId="341AD5EB" w14:textId="77777777" w:rsidR="0099607F" w:rsidRDefault="0099607F" w:rsidP="00042AE9">
            <w:pPr>
              <w:pStyle w:val="TableText"/>
              <w:rPr>
                <w:rFonts w:cstheme="minorHAnsi"/>
                <w:noProof/>
              </w:rPr>
            </w:pPr>
            <w:r>
              <w:rPr>
                <w:rFonts w:cstheme="minorHAnsi"/>
                <w:noProof/>
              </w:rPr>
              <w:t>network_id</w:t>
            </w:r>
          </w:p>
        </w:tc>
        <w:tc>
          <w:tcPr>
            <w:tcW w:w="724" w:type="pct"/>
            <w:shd w:val="clear" w:color="auto" w:fill="FFFFFF"/>
          </w:tcPr>
          <w:p w14:paraId="048D54D8" w14:textId="77777777" w:rsidR="0099607F" w:rsidRDefault="005735A3" w:rsidP="00042AE9">
            <w:pPr>
              <w:pStyle w:val="TableText"/>
            </w:pPr>
            <w:hyperlink w:anchor="TYPE_YAML_STRING" w:history="1">
              <w:r w:rsidR="0099607F" w:rsidRPr="00AD6A75">
                <w:rPr>
                  <w:rStyle w:val="Hyperlink"/>
                </w:rPr>
                <w:t>string</w:t>
              </w:r>
            </w:hyperlink>
          </w:p>
        </w:tc>
        <w:tc>
          <w:tcPr>
            <w:tcW w:w="820" w:type="pct"/>
            <w:shd w:val="clear" w:color="auto" w:fill="FFFFFF"/>
          </w:tcPr>
          <w:p w14:paraId="3CFC85FC"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EACF222" w14:textId="77777777" w:rsidR="0099607F" w:rsidRDefault="0099607F" w:rsidP="00042AE9">
            <w:pPr>
              <w:pStyle w:val="TableText"/>
              <w:rPr>
                <w:rFonts w:cstheme="minorHAnsi"/>
              </w:rPr>
            </w:pPr>
            <w:r>
              <w:rPr>
                <w:rFonts w:cstheme="minorHAnsi"/>
              </w:rPr>
              <w:t>The unique ID for the network.</w:t>
            </w:r>
          </w:p>
        </w:tc>
      </w:tr>
      <w:tr w:rsidR="0099607F" w:rsidRPr="004279F4" w14:paraId="13E62796" w14:textId="77777777" w:rsidTr="00042AE9">
        <w:trPr>
          <w:cantSplit/>
        </w:trPr>
        <w:tc>
          <w:tcPr>
            <w:tcW w:w="1047" w:type="pct"/>
            <w:shd w:val="clear" w:color="auto" w:fill="FFFFFF"/>
          </w:tcPr>
          <w:p w14:paraId="0C387E24" w14:textId="77777777" w:rsidR="0099607F" w:rsidRDefault="0099607F" w:rsidP="00042AE9">
            <w:pPr>
              <w:pStyle w:val="TableText"/>
              <w:rPr>
                <w:rFonts w:cstheme="minorHAnsi"/>
                <w:noProof/>
              </w:rPr>
            </w:pPr>
            <w:r>
              <w:rPr>
                <w:rFonts w:cstheme="minorHAnsi"/>
                <w:noProof/>
              </w:rPr>
              <w:t>mac_address</w:t>
            </w:r>
          </w:p>
        </w:tc>
        <w:tc>
          <w:tcPr>
            <w:tcW w:w="724" w:type="pct"/>
            <w:shd w:val="clear" w:color="auto" w:fill="FFFFFF"/>
          </w:tcPr>
          <w:p w14:paraId="6E4BE5AB" w14:textId="77777777" w:rsidR="0099607F" w:rsidRDefault="005735A3" w:rsidP="00042AE9">
            <w:pPr>
              <w:pStyle w:val="TableText"/>
            </w:pPr>
            <w:hyperlink w:anchor="TYPE_YAML_STRING" w:history="1">
              <w:r w:rsidR="0099607F" w:rsidRPr="00AD6A75">
                <w:rPr>
                  <w:rStyle w:val="Hyperlink"/>
                </w:rPr>
                <w:t>string</w:t>
              </w:r>
            </w:hyperlink>
          </w:p>
        </w:tc>
        <w:tc>
          <w:tcPr>
            <w:tcW w:w="820" w:type="pct"/>
            <w:shd w:val="clear" w:color="auto" w:fill="FFFFFF"/>
          </w:tcPr>
          <w:p w14:paraId="70B6D2F8" w14:textId="77777777" w:rsidR="0099607F" w:rsidRDefault="0099607F" w:rsidP="00042AE9">
            <w:pPr>
              <w:pStyle w:val="TableText"/>
              <w:rPr>
                <w:rFonts w:cstheme="minorHAnsi"/>
              </w:rPr>
            </w:pPr>
            <w:r>
              <w:rPr>
                <w:rFonts w:cstheme="minorHAnsi"/>
              </w:rPr>
              <w:t>None</w:t>
            </w:r>
          </w:p>
        </w:tc>
        <w:tc>
          <w:tcPr>
            <w:tcW w:w="2410" w:type="pct"/>
            <w:shd w:val="clear" w:color="auto" w:fill="FFFFFF"/>
          </w:tcPr>
          <w:p w14:paraId="30C86C0E" w14:textId="77777777" w:rsidR="0099607F" w:rsidRDefault="0099607F" w:rsidP="00042AE9">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99607F" w:rsidRPr="004279F4" w14:paraId="1D223F7A" w14:textId="77777777" w:rsidTr="00042AE9">
        <w:trPr>
          <w:cantSplit/>
        </w:trPr>
        <w:tc>
          <w:tcPr>
            <w:tcW w:w="1047" w:type="pct"/>
            <w:shd w:val="clear" w:color="auto" w:fill="FFFFFF"/>
          </w:tcPr>
          <w:p w14:paraId="7F895871" w14:textId="77777777" w:rsidR="0099607F" w:rsidRPr="00E5427A" w:rsidRDefault="0099607F" w:rsidP="00042AE9">
            <w:pPr>
              <w:pStyle w:val="TableText"/>
              <w:rPr>
                <w:rFonts w:cstheme="minorHAnsi"/>
                <w:noProof/>
              </w:rPr>
            </w:pPr>
            <w:r>
              <w:rPr>
                <w:rFonts w:cstheme="minorHAnsi"/>
                <w:noProof/>
              </w:rPr>
              <w:t>addresses</w:t>
            </w:r>
          </w:p>
        </w:tc>
        <w:tc>
          <w:tcPr>
            <w:tcW w:w="724" w:type="pct"/>
            <w:shd w:val="clear" w:color="auto" w:fill="FFFFFF"/>
          </w:tcPr>
          <w:p w14:paraId="5312D4AC" w14:textId="77777777" w:rsidR="0099607F" w:rsidRPr="00AD6A75" w:rsidRDefault="005735A3" w:rsidP="00042AE9">
            <w:pPr>
              <w:pStyle w:val="TableText"/>
            </w:pPr>
            <w:hyperlink w:anchor="TYPE_YAML_STRING" w:history="1">
              <w:r w:rsidR="0099607F" w:rsidRPr="00AD6A75">
                <w:rPr>
                  <w:rStyle w:val="Hyperlink"/>
                </w:rPr>
                <w:t>string</w:t>
              </w:r>
            </w:hyperlink>
            <w:r w:rsidR="0099607F" w:rsidRPr="00AD6A75">
              <w:t xml:space="preserve"> []</w:t>
            </w:r>
          </w:p>
        </w:tc>
        <w:tc>
          <w:tcPr>
            <w:tcW w:w="820" w:type="pct"/>
            <w:shd w:val="clear" w:color="auto" w:fill="FFFFFF"/>
          </w:tcPr>
          <w:p w14:paraId="14759A70" w14:textId="77777777" w:rsidR="0099607F" w:rsidRPr="00E5427A" w:rsidRDefault="0099607F" w:rsidP="00042AE9">
            <w:pPr>
              <w:pStyle w:val="TableText"/>
              <w:rPr>
                <w:rFonts w:cstheme="minorHAnsi"/>
              </w:rPr>
            </w:pPr>
            <w:r>
              <w:rPr>
                <w:rFonts w:cstheme="minorHAnsi"/>
              </w:rPr>
              <w:t>None</w:t>
            </w:r>
          </w:p>
        </w:tc>
        <w:tc>
          <w:tcPr>
            <w:tcW w:w="2410" w:type="pct"/>
            <w:shd w:val="clear" w:color="auto" w:fill="FFFFFF"/>
          </w:tcPr>
          <w:p w14:paraId="7EB266E4" w14:textId="77777777" w:rsidR="0099607F" w:rsidRPr="00E5427A" w:rsidRDefault="0099607F" w:rsidP="00042AE9">
            <w:pPr>
              <w:pStyle w:val="TableText"/>
              <w:rPr>
                <w:rFonts w:cstheme="minorHAnsi"/>
              </w:rPr>
            </w:pPr>
            <w:r>
              <w:rPr>
                <w:rFonts w:cstheme="minorHAnsi"/>
              </w:rPr>
              <w:t xml:space="preserve">The list of IP </w:t>
            </w:r>
            <w:proofErr w:type="gramStart"/>
            <w:r>
              <w:rPr>
                <w:rFonts w:cstheme="minorHAnsi"/>
              </w:rPr>
              <w:t>address(</w:t>
            </w:r>
            <w:proofErr w:type="gramEnd"/>
            <w:r>
              <w:rPr>
                <w:rFonts w:cstheme="minorHAnsi"/>
              </w:rPr>
              <w:t>es) assigned to the port.</w:t>
            </w:r>
          </w:p>
        </w:tc>
      </w:tr>
    </w:tbl>
    <w:p w14:paraId="45E9EE88" w14:textId="77777777" w:rsidR="0099607F" w:rsidRDefault="0099607F" w:rsidP="0099607F">
      <w:pPr>
        <w:pStyle w:val="Heading4"/>
        <w:numPr>
          <w:ilvl w:val="3"/>
          <w:numId w:val="3"/>
        </w:numPr>
      </w:pPr>
      <w:r>
        <w:t>Definition</w:t>
      </w:r>
    </w:p>
    <w:p w14:paraId="3A70AEA0" w14:textId="77777777" w:rsidR="0099607F" w:rsidRPr="00A17684" w:rsidRDefault="0099607F" w:rsidP="0099607F">
      <w:pPr>
        <w:pStyle w:val="NormalaroundTable"/>
      </w:pPr>
      <w:r>
        <w:t>The TOSCA Port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C7A64BA" w14:textId="77777777" w:rsidTr="00042AE9">
        <w:tc>
          <w:tcPr>
            <w:tcW w:w="9576" w:type="dxa"/>
            <w:shd w:val="clear" w:color="auto" w:fill="D9D9D9" w:themeFill="background1" w:themeFillShade="D9"/>
          </w:tcPr>
          <w:p w14:paraId="0FE7F417" w14:textId="77777777" w:rsidR="0099607F" w:rsidRDefault="0099607F" w:rsidP="00042AE9">
            <w:pPr>
              <w:rPr>
                <w:rStyle w:val="CodeSnippet"/>
              </w:rPr>
            </w:pPr>
            <w:r w:rsidRPr="00DF3D97">
              <w:rPr>
                <w:rStyle w:val="CodeSnippet"/>
              </w:rPr>
              <w:t>tosca.</w:t>
            </w:r>
            <w:r>
              <w:rPr>
                <w:rStyle w:val="CodeSnippet"/>
              </w:rPr>
              <w:t>data</w:t>
            </w:r>
            <w:r w:rsidRPr="00DF3D97">
              <w:rPr>
                <w:rStyle w:val="CodeSnippet"/>
              </w:rPr>
              <w:t xml:space="preserve">types.network.PortInfo: </w:t>
            </w:r>
          </w:p>
          <w:p w14:paraId="508BC02A" w14:textId="77777777" w:rsidR="0099607F" w:rsidRPr="006B58B4" w:rsidRDefault="0099607F" w:rsidP="00042AE9">
            <w:pPr>
              <w:rPr>
                <w:rStyle w:val="CodeSnippet"/>
              </w:rPr>
            </w:pPr>
            <w:r>
              <w:rPr>
                <w:rStyle w:val="CodeSnippet"/>
              </w:rPr>
              <w:t xml:space="preserve">  derived_from: tosca.datatypes.Root</w:t>
            </w:r>
          </w:p>
          <w:p w14:paraId="1C57F2BC"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7507EA37"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port_name: </w:t>
            </w:r>
          </w:p>
          <w:p w14:paraId="4BB12A9A" w14:textId="77777777" w:rsidR="0099607F" w:rsidRDefault="0099607F" w:rsidP="00042AE9">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66BC4211"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port_id: </w:t>
            </w:r>
          </w:p>
          <w:p w14:paraId="5F3F6422" w14:textId="77777777" w:rsidR="0099607F" w:rsidRDefault="0099607F" w:rsidP="00042AE9">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DF16404"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network_id: </w:t>
            </w:r>
          </w:p>
          <w:p w14:paraId="5096A400"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E1E76D5" w14:textId="77777777" w:rsidR="0099607F"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mac_address: </w:t>
            </w:r>
          </w:p>
          <w:p w14:paraId="31C19342" w14:textId="77777777" w:rsidR="0099607F" w:rsidRDefault="0099607F" w:rsidP="00042AE9">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6A3B288F" w14:textId="77777777" w:rsidR="0099607F" w:rsidRDefault="0099607F" w:rsidP="00042AE9">
            <w:pPr>
              <w:rPr>
                <w:rStyle w:val="CodeSnippet"/>
              </w:rPr>
            </w:pPr>
            <w:r>
              <w:rPr>
                <w:rStyle w:val="CodeSnippet"/>
              </w:rPr>
              <w:t xml:space="preserve">    addresses:</w:t>
            </w:r>
          </w:p>
          <w:p w14:paraId="7A8FF121" w14:textId="77777777" w:rsidR="0099607F" w:rsidRDefault="0099607F" w:rsidP="00042AE9">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7F227080" w14:textId="77777777" w:rsidR="0099607F" w:rsidRDefault="0099607F" w:rsidP="00042AE9">
            <w:pPr>
              <w:rPr>
                <w:rStyle w:val="CodeSnippet"/>
              </w:rPr>
            </w:pPr>
            <w:r>
              <w:rPr>
                <w:rStyle w:val="CodeSnippet"/>
              </w:rPr>
              <w:t xml:space="preserve">      entry_schema:</w:t>
            </w:r>
          </w:p>
          <w:p w14:paraId="6742E5E5" w14:textId="77777777" w:rsidR="0099607F" w:rsidRPr="00207105" w:rsidRDefault="0099607F" w:rsidP="00042AE9">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4E76E193" w14:textId="77777777" w:rsidR="0099607F" w:rsidRDefault="0099607F" w:rsidP="0099607F">
      <w:pPr>
        <w:pStyle w:val="Heading4"/>
        <w:numPr>
          <w:ilvl w:val="3"/>
          <w:numId w:val="3"/>
        </w:numPr>
      </w:pPr>
      <w:r>
        <w:t>Examples</w:t>
      </w:r>
    </w:p>
    <w:p w14:paraId="41B8B279" w14:textId="77777777" w:rsidR="0099607F" w:rsidRPr="00A17684" w:rsidRDefault="0099607F" w:rsidP="0099607F">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E72ABCD" w14:textId="77777777" w:rsidTr="00042AE9">
        <w:trPr>
          <w:trHeight w:val="256"/>
        </w:trPr>
        <w:tc>
          <w:tcPr>
            <w:tcW w:w="9576" w:type="dxa"/>
            <w:shd w:val="clear" w:color="auto" w:fill="D9D9D9" w:themeFill="background1" w:themeFillShade="D9"/>
          </w:tcPr>
          <w:p w14:paraId="65A39F46" w14:textId="77777777" w:rsidR="0099607F" w:rsidRDefault="0099607F" w:rsidP="00042AE9">
            <w:pPr>
              <w:rPr>
                <w:rStyle w:val="CodeSnippet"/>
                <w:noProof/>
              </w:rPr>
            </w:pPr>
            <w:r>
              <w:rPr>
                <w:rStyle w:val="CodeSnippet"/>
                <w:noProof/>
              </w:rPr>
              <w:t>ethernet_port:</w:t>
            </w:r>
          </w:p>
          <w:p w14:paraId="51224008" w14:textId="77777777" w:rsidR="0099607F" w:rsidRDefault="0099607F" w:rsidP="00042AE9">
            <w:pPr>
              <w:rPr>
                <w:rStyle w:val="CodeSnippet"/>
                <w:noProof/>
              </w:rPr>
            </w:pPr>
            <w:r>
              <w:rPr>
                <w:rStyle w:val="CodeSnippet"/>
                <w:noProof/>
              </w:rPr>
              <w:t xml:space="preserve">  port_name: port1</w:t>
            </w:r>
          </w:p>
          <w:p w14:paraId="29FF598F" w14:textId="77777777" w:rsidR="0099607F" w:rsidRDefault="0099607F" w:rsidP="00042AE9">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441B96F2" w14:textId="77777777" w:rsidR="0099607F" w:rsidRDefault="0099607F" w:rsidP="00042AE9">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717A8D24" w14:textId="77777777" w:rsidR="0099607F" w:rsidRPr="005726EE" w:rsidRDefault="0099607F" w:rsidP="00042AE9">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05858602" w14:textId="77777777" w:rsidR="0099607F" w:rsidRPr="003B0572" w:rsidRDefault="0099607F" w:rsidP="00042AE9">
            <w:pPr>
              <w:rPr>
                <w:rFonts w:ascii="Consolas" w:hAnsi="Consolas"/>
                <w:noProof/>
              </w:rPr>
            </w:pPr>
            <w:r>
              <w:rPr>
                <w:rStyle w:val="CodeSnippet"/>
                <w:noProof/>
              </w:rPr>
              <w:t xml:space="preserve">  addresses: [ 172.24.9.102 </w:t>
            </w:r>
            <w:r w:rsidRPr="00A741CE">
              <w:rPr>
                <w:rStyle w:val="CodeSnippet"/>
                <w:noProof/>
              </w:rPr>
              <w:t>]</w:t>
            </w:r>
          </w:p>
        </w:tc>
      </w:tr>
    </w:tbl>
    <w:p w14:paraId="4035D6B4" w14:textId="77777777" w:rsidR="0099607F" w:rsidRDefault="0099607F" w:rsidP="0099607F">
      <w:pPr>
        <w:pStyle w:val="Heading4"/>
        <w:numPr>
          <w:ilvl w:val="3"/>
          <w:numId w:val="3"/>
        </w:numPr>
      </w:pPr>
      <w:r>
        <w:lastRenderedPageBreak/>
        <w:t>Additional Requirements</w:t>
      </w:r>
    </w:p>
    <w:p w14:paraId="6C7A7B59" w14:textId="77777777" w:rsidR="0099607F" w:rsidRDefault="0099607F" w:rsidP="0099607F">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31DAFBDF" w14:textId="77777777" w:rsidR="0099607F" w:rsidRPr="009F5AC7" w:rsidRDefault="0099607F" w:rsidP="0099607F">
      <w:pPr>
        <w:pStyle w:val="ListParagraph"/>
        <w:numPr>
          <w:ilvl w:val="0"/>
          <w:numId w:val="41"/>
        </w:numPr>
      </w:pPr>
      <w:r>
        <w:t>The properties (or attributes) of PortInfo may or may not be required depending on usage context.</w:t>
      </w:r>
    </w:p>
    <w:p w14:paraId="38FD5B46" w14:textId="77777777" w:rsidR="0099607F" w:rsidRDefault="0099607F" w:rsidP="0099607F">
      <w:pPr>
        <w:pStyle w:val="Heading3"/>
        <w:numPr>
          <w:ilvl w:val="2"/>
          <w:numId w:val="3"/>
        </w:numPr>
      </w:pPr>
      <w:bookmarkStart w:id="549" w:name="_Toc430015736"/>
      <w:bookmarkStart w:id="550" w:name="TYPE_TOSCA_DATA_PORTDEF"/>
      <w:r>
        <w:t>tosca.datatypes.network.PortDef</w:t>
      </w:r>
      <w:bookmarkEnd w:id="549"/>
    </w:p>
    <w:bookmarkEnd w:id="550"/>
    <w:p w14:paraId="6AA36E49" w14:textId="77777777" w:rsidR="0099607F" w:rsidRDefault="0099607F" w:rsidP="0099607F">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B08A8A4" w14:textId="77777777" w:rsidTr="00042AE9">
        <w:tc>
          <w:tcPr>
            <w:tcW w:w="1177" w:type="pct"/>
            <w:shd w:val="clear" w:color="auto" w:fill="D9D9D9"/>
          </w:tcPr>
          <w:p w14:paraId="1ACAC8E7" w14:textId="77777777" w:rsidR="0099607F" w:rsidRPr="00422683" w:rsidRDefault="0099607F" w:rsidP="00042AE9">
            <w:pPr>
              <w:pStyle w:val="TableText-Heading"/>
            </w:pPr>
            <w:r w:rsidRPr="00422683">
              <w:t>Shorthand Name</w:t>
            </w:r>
          </w:p>
        </w:tc>
        <w:tc>
          <w:tcPr>
            <w:tcW w:w="3823" w:type="pct"/>
          </w:tcPr>
          <w:p w14:paraId="708A0C59" w14:textId="77777777" w:rsidR="0099607F" w:rsidRPr="005A5497" w:rsidRDefault="0099607F" w:rsidP="00042AE9">
            <w:pPr>
              <w:pStyle w:val="TableText"/>
              <w:rPr>
                <w:noProof/>
              </w:rPr>
            </w:pPr>
            <w:r>
              <w:rPr>
                <w:noProof/>
              </w:rPr>
              <w:t>PortDef</w:t>
            </w:r>
          </w:p>
        </w:tc>
      </w:tr>
      <w:tr w:rsidR="0099607F" w:rsidRPr="004279F4" w14:paraId="56AEAF45" w14:textId="77777777" w:rsidTr="00042AE9">
        <w:tc>
          <w:tcPr>
            <w:tcW w:w="1177" w:type="pct"/>
            <w:shd w:val="clear" w:color="auto" w:fill="D9D9D9"/>
          </w:tcPr>
          <w:p w14:paraId="163A9497" w14:textId="77777777" w:rsidR="0099607F" w:rsidRPr="00422683" w:rsidRDefault="0099607F" w:rsidP="00042AE9">
            <w:pPr>
              <w:pStyle w:val="TableText-Heading"/>
            </w:pPr>
            <w:r w:rsidRPr="00422683">
              <w:t>Type Qualified Name</w:t>
            </w:r>
          </w:p>
        </w:tc>
        <w:tc>
          <w:tcPr>
            <w:tcW w:w="3823" w:type="pct"/>
          </w:tcPr>
          <w:p w14:paraId="606325D1" w14:textId="77777777" w:rsidR="0099607F" w:rsidRDefault="0099607F" w:rsidP="00042AE9">
            <w:pPr>
              <w:pStyle w:val="TableText"/>
              <w:rPr>
                <w:noProof/>
              </w:rPr>
            </w:pPr>
            <w:r>
              <w:rPr>
                <w:noProof/>
              </w:rPr>
              <w:t>tosca:PortDef</w:t>
            </w:r>
          </w:p>
        </w:tc>
      </w:tr>
      <w:tr w:rsidR="0099607F" w:rsidRPr="004279F4" w14:paraId="063CCD84" w14:textId="77777777" w:rsidTr="00042AE9">
        <w:tc>
          <w:tcPr>
            <w:tcW w:w="1177" w:type="pct"/>
            <w:shd w:val="clear" w:color="auto" w:fill="D9D9D9"/>
          </w:tcPr>
          <w:p w14:paraId="0686DCEF" w14:textId="77777777" w:rsidR="0099607F" w:rsidRPr="00422683" w:rsidRDefault="0099607F" w:rsidP="00042AE9">
            <w:pPr>
              <w:pStyle w:val="TableText-Heading"/>
            </w:pPr>
            <w:r w:rsidRPr="00422683">
              <w:t>Type URI</w:t>
            </w:r>
          </w:p>
        </w:tc>
        <w:tc>
          <w:tcPr>
            <w:tcW w:w="3823" w:type="pct"/>
          </w:tcPr>
          <w:p w14:paraId="7ED681C1" w14:textId="77777777" w:rsidR="0099607F" w:rsidRPr="001C038A" w:rsidRDefault="0099607F" w:rsidP="00042AE9">
            <w:pPr>
              <w:pStyle w:val="TableText"/>
            </w:pPr>
            <w:r w:rsidRPr="001C038A">
              <w:t>tosca.</w:t>
            </w:r>
            <w:r>
              <w:t>datatypes.network.PortDef</w:t>
            </w:r>
          </w:p>
        </w:tc>
      </w:tr>
    </w:tbl>
    <w:p w14:paraId="65A4F2EE" w14:textId="77777777" w:rsidR="0099607F" w:rsidRDefault="0099607F" w:rsidP="0099607F">
      <w:pPr>
        <w:pStyle w:val="Heading4"/>
        <w:numPr>
          <w:ilvl w:val="3"/>
          <w:numId w:val="3"/>
        </w:numPr>
      </w:pPr>
      <w:r>
        <w:t>Definition</w:t>
      </w:r>
    </w:p>
    <w:p w14:paraId="04087439" w14:textId="77777777" w:rsidR="0099607F" w:rsidRPr="00A17684" w:rsidRDefault="0099607F" w:rsidP="0099607F">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0359CCB7" w14:textId="77777777" w:rsidTr="00042AE9">
        <w:tc>
          <w:tcPr>
            <w:tcW w:w="9576" w:type="dxa"/>
            <w:shd w:val="clear" w:color="auto" w:fill="D9D9D9" w:themeFill="background1" w:themeFillShade="D9"/>
          </w:tcPr>
          <w:p w14:paraId="535F676D" w14:textId="77777777" w:rsidR="0099607F" w:rsidRPr="00622AF3" w:rsidRDefault="0099607F" w:rsidP="00042AE9">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0E0FADB2" w14:textId="77777777" w:rsidR="0099607F" w:rsidRPr="00622AF3" w:rsidRDefault="0099607F" w:rsidP="00042AE9">
            <w:pPr>
              <w:rPr>
                <w:rStyle w:val="CodeSnippet"/>
              </w:rPr>
            </w:pPr>
            <w:r>
              <w:rPr>
                <w:rStyle w:val="CodeSnippet"/>
              </w:rPr>
              <w:t xml:space="preserve">  </w:t>
            </w:r>
            <w:r w:rsidRPr="00622AF3">
              <w:rPr>
                <w:rStyle w:val="CodeSnippet"/>
              </w:rPr>
              <w:t xml:space="preserve">constraints: </w:t>
            </w:r>
          </w:p>
          <w:p w14:paraId="0A874B20" w14:textId="77777777" w:rsidR="0099607F" w:rsidRPr="00207105" w:rsidRDefault="0099607F" w:rsidP="00042AE9">
            <w:pPr>
              <w:rPr>
                <w:rFonts w:ascii="Consolas" w:hAnsi="Consolas"/>
              </w:rPr>
            </w:pPr>
            <w:r>
              <w:rPr>
                <w:rStyle w:val="CodeSnippet"/>
              </w:rPr>
              <w:t xml:space="preserve">    </w:t>
            </w:r>
            <w:r w:rsidRPr="00622AF3">
              <w:rPr>
                <w:rStyle w:val="CodeSnippet"/>
              </w:rPr>
              <w:t>- in_range: [ 1, 65535 ]</w:t>
            </w:r>
          </w:p>
        </w:tc>
      </w:tr>
    </w:tbl>
    <w:p w14:paraId="270F43E7" w14:textId="77777777" w:rsidR="0099607F" w:rsidRDefault="0099607F" w:rsidP="0099607F">
      <w:pPr>
        <w:pStyle w:val="Heading4"/>
        <w:numPr>
          <w:ilvl w:val="3"/>
          <w:numId w:val="3"/>
        </w:numPr>
      </w:pPr>
      <w:r>
        <w:t>Examples</w:t>
      </w:r>
    </w:p>
    <w:p w14:paraId="0FACA9F8" w14:textId="77777777" w:rsidR="0099607F" w:rsidRPr="00A17684" w:rsidRDefault="0099607F" w:rsidP="0099607F">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446EDC3" w14:textId="77777777" w:rsidTr="00042AE9">
        <w:trPr>
          <w:trHeight w:val="256"/>
        </w:trPr>
        <w:tc>
          <w:tcPr>
            <w:tcW w:w="9576" w:type="dxa"/>
            <w:shd w:val="clear" w:color="auto" w:fill="D9D9D9" w:themeFill="background1" w:themeFillShade="D9"/>
          </w:tcPr>
          <w:p w14:paraId="6E0159A5" w14:textId="77777777" w:rsidR="0099607F" w:rsidRDefault="0099607F" w:rsidP="00042AE9">
            <w:pPr>
              <w:rPr>
                <w:rStyle w:val="CodeSnippet"/>
                <w:noProof/>
              </w:rPr>
            </w:pPr>
            <w:r>
              <w:rPr>
                <w:rStyle w:val="CodeSnippet"/>
                <w:noProof/>
              </w:rPr>
              <w:t>listen_port:</w:t>
            </w:r>
          </w:p>
          <w:p w14:paraId="44D904E1" w14:textId="77777777" w:rsidR="0099607F" w:rsidRDefault="0099607F" w:rsidP="00042AE9">
            <w:pPr>
              <w:rPr>
                <w:rStyle w:val="CodeSnippet"/>
                <w:noProof/>
              </w:rPr>
            </w:pPr>
            <w:r>
              <w:rPr>
                <w:rStyle w:val="CodeSnippet"/>
                <w:noProof/>
              </w:rPr>
              <w:t xml:space="preserve">  type: PortDef</w:t>
            </w:r>
          </w:p>
          <w:p w14:paraId="549D01FB" w14:textId="77777777" w:rsidR="0099607F" w:rsidRDefault="0099607F" w:rsidP="00042AE9">
            <w:pPr>
              <w:rPr>
                <w:rStyle w:val="CodeSnippet"/>
                <w:noProof/>
              </w:rPr>
            </w:pPr>
            <w:r>
              <w:rPr>
                <w:rStyle w:val="CodeSnippet"/>
                <w:noProof/>
              </w:rPr>
              <w:t xml:space="preserve">  default: 9000</w:t>
            </w:r>
          </w:p>
          <w:p w14:paraId="2661D6A6" w14:textId="77777777" w:rsidR="0099607F" w:rsidRDefault="0099607F" w:rsidP="00042AE9">
            <w:pPr>
              <w:rPr>
                <w:rStyle w:val="CodeSnippet"/>
                <w:noProof/>
              </w:rPr>
            </w:pPr>
            <w:r>
              <w:rPr>
                <w:rStyle w:val="CodeSnippet"/>
                <w:noProof/>
              </w:rPr>
              <w:t xml:space="preserve">  constraints:</w:t>
            </w:r>
          </w:p>
          <w:p w14:paraId="12745754" w14:textId="77777777" w:rsidR="0099607F" w:rsidRPr="003B0572" w:rsidRDefault="0099607F" w:rsidP="00042AE9">
            <w:pPr>
              <w:rPr>
                <w:rFonts w:ascii="Consolas" w:hAnsi="Consolas"/>
                <w:noProof/>
              </w:rPr>
            </w:pPr>
            <w:r>
              <w:rPr>
                <w:rStyle w:val="CodeSnippet"/>
                <w:noProof/>
              </w:rPr>
              <w:t xml:space="preserve">    - in_range: [ 9000, 9090 ]</w:t>
            </w:r>
          </w:p>
        </w:tc>
      </w:tr>
    </w:tbl>
    <w:p w14:paraId="001C06D2" w14:textId="77777777" w:rsidR="0099607F" w:rsidRDefault="0099607F" w:rsidP="0099607F">
      <w:pPr>
        <w:pStyle w:val="Heading3"/>
        <w:numPr>
          <w:ilvl w:val="2"/>
          <w:numId w:val="3"/>
        </w:numPr>
      </w:pPr>
      <w:bookmarkStart w:id="551" w:name="_Toc430015737"/>
      <w:bookmarkStart w:id="552" w:name="TYPE_TOSCA_DATA_PORTSPEC"/>
      <w:r>
        <w:t>tosca.datatypes.network.PortSpec</w:t>
      </w:r>
      <w:bookmarkEnd w:id="551"/>
    </w:p>
    <w:bookmarkEnd w:id="552"/>
    <w:p w14:paraId="4E3E4383" w14:textId="77777777" w:rsidR="0099607F" w:rsidRDefault="0099607F" w:rsidP="0099607F">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EB0F760" w14:textId="77777777" w:rsidTr="00042AE9">
        <w:tc>
          <w:tcPr>
            <w:tcW w:w="1177" w:type="pct"/>
            <w:shd w:val="clear" w:color="auto" w:fill="D9D9D9"/>
          </w:tcPr>
          <w:p w14:paraId="45B0CC49" w14:textId="77777777" w:rsidR="0099607F" w:rsidRPr="00422683" w:rsidRDefault="0099607F" w:rsidP="00042AE9">
            <w:pPr>
              <w:pStyle w:val="TableText-Heading"/>
            </w:pPr>
            <w:r w:rsidRPr="00422683">
              <w:t>Shorthand Name</w:t>
            </w:r>
          </w:p>
        </w:tc>
        <w:tc>
          <w:tcPr>
            <w:tcW w:w="3823" w:type="pct"/>
          </w:tcPr>
          <w:p w14:paraId="2A99F0A0" w14:textId="77777777" w:rsidR="0099607F" w:rsidRPr="005A5497" w:rsidRDefault="0099607F" w:rsidP="00042AE9">
            <w:pPr>
              <w:pStyle w:val="TableText"/>
              <w:rPr>
                <w:noProof/>
              </w:rPr>
            </w:pPr>
            <w:r>
              <w:rPr>
                <w:noProof/>
              </w:rPr>
              <w:t>PortSpec</w:t>
            </w:r>
          </w:p>
        </w:tc>
      </w:tr>
      <w:tr w:rsidR="0099607F" w:rsidRPr="004279F4" w14:paraId="79416519" w14:textId="77777777" w:rsidTr="00042AE9">
        <w:tc>
          <w:tcPr>
            <w:tcW w:w="1177" w:type="pct"/>
            <w:shd w:val="clear" w:color="auto" w:fill="D9D9D9"/>
          </w:tcPr>
          <w:p w14:paraId="160F0222" w14:textId="77777777" w:rsidR="0099607F" w:rsidRPr="00422683" w:rsidRDefault="0099607F" w:rsidP="00042AE9">
            <w:pPr>
              <w:pStyle w:val="TableText-Heading"/>
            </w:pPr>
            <w:r w:rsidRPr="00422683">
              <w:t>Type Qualified Name</w:t>
            </w:r>
          </w:p>
        </w:tc>
        <w:tc>
          <w:tcPr>
            <w:tcW w:w="3823" w:type="pct"/>
          </w:tcPr>
          <w:p w14:paraId="58D18753" w14:textId="77777777" w:rsidR="0099607F" w:rsidRDefault="0099607F" w:rsidP="00042AE9">
            <w:pPr>
              <w:pStyle w:val="TableText"/>
              <w:rPr>
                <w:noProof/>
              </w:rPr>
            </w:pPr>
            <w:r>
              <w:rPr>
                <w:noProof/>
              </w:rPr>
              <w:t>tosca:PortSpec</w:t>
            </w:r>
          </w:p>
        </w:tc>
      </w:tr>
      <w:tr w:rsidR="0099607F" w:rsidRPr="004279F4" w14:paraId="794E9006" w14:textId="77777777" w:rsidTr="00042AE9">
        <w:tc>
          <w:tcPr>
            <w:tcW w:w="1177" w:type="pct"/>
            <w:shd w:val="clear" w:color="auto" w:fill="D9D9D9"/>
          </w:tcPr>
          <w:p w14:paraId="5CD06A24" w14:textId="77777777" w:rsidR="0099607F" w:rsidRPr="00422683" w:rsidRDefault="0099607F" w:rsidP="00042AE9">
            <w:pPr>
              <w:pStyle w:val="TableText-Heading"/>
            </w:pPr>
            <w:r w:rsidRPr="00422683">
              <w:t>Type URI</w:t>
            </w:r>
          </w:p>
        </w:tc>
        <w:tc>
          <w:tcPr>
            <w:tcW w:w="3823" w:type="pct"/>
          </w:tcPr>
          <w:p w14:paraId="4284BCDF" w14:textId="77777777" w:rsidR="0099607F" w:rsidRPr="001C038A" w:rsidRDefault="0099607F" w:rsidP="00042AE9">
            <w:pPr>
              <w:pStyle w:val="TableText"/>
            </w:pPr>
            <w:r w:rsidRPr="001C038A">
              <w:t>tosca.</w:t>
            </w:r>
            <w:r>
              <w:t>datatypes.network.PortSpec</w:t>
            </w:r>
          </w:p>
        </w:tc>
      </w:tr>
    </w:tbl>
    <w:p w14:paraId="55F82E4A"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99607F" w:rsidRPr="004279F4" w14:paraId="71CF2A0A" w14:textId="77777777" w:rsidTr="00042AE9">
        <w:trPr>
          <w:cantSplit/>
          <w:tblHeader/>
        </w:trPr>
        <w:tc>
          <w:tcPr>
            <w:tcW w:w="612" w:type="pct"/>
            <w:shd w:val="clear" w:color="auto" w:fill="D9D9D9"/>
          </w:tcPr>
          <w:p w14:paraId="2D14AD51" w14:textId="77777777" w:rsidR="0099607F" w:rsidRPr="00422683" w:rsidRDefault="0099607F" w:rsidP="00042AE9">
            <w:pPr>
              <w:pStyle w:val="TableText-Heading"/>
            </w:pPr>
            <w:r w:rsidRPr="00422683">
              <w:t>Name</w:t>
            </w:r>
          </w:p>
        </w:tc>
        <w:tc>
          <w:tcPr>
            <w:tcW w:w="537" w:type="pct"/>
            <w:shd w:val="clear" w:color="auto" w:fill="D9D9D9"/>
          </w:tcPr>
          <w:p w14:paraId="0D49CD80" w14:textId="77777777" w:rsidR="0099607F" w:rsidRPr="00422683" w:rsidRDefault="0099607F" w:rsidP="00042AE9">
            <w:pPr>
              <w:pStyle w:val="TableText-Heading"/>
            </w:pPr>
            <w:r w:rsidRPr="00422683">
              <w:t>Required</w:t>
            </w:r>
          </w:p>
        </w:tc>
        <w:tc>
          <w:tcPr>
            <w:tcW w:w="538" w:type="pct"/>
            <w:shd w:val="clear" w:color="auto" w:fill="D9D9D9"/>
          </w:tcPr>
          <w:p w14:paraId="635D6F81" w14:textId="77777777" w:rsidR="0099607F" w:rsidRPr="00422683" w:rsidRDefault="0099607F" w:rsidP="00042AE9">
            <w:pPr>
              <w:pStyle w:val="TableText-Heading"/>
            </w:pPr>
            <w:r w:rsidRPr="00422683">
              <w:t>Type</w:t>
            </w:r>
          </w:p>
        </w:tc>
        <w:tc>
          <w:tcPr>
            <w:tcW w:w="1030" w:type="pct"/>
            <w:shd w:val="clear" w:color="auto" w:fill="D9D9D9"/>
          </w:tcPr>
          <w:p w14:paraId="128B970F" w14:textId="77777777" w:rsidR="0099607F" w:rsidRPr="00422683" w:rsidRDefault="0099607F" w:rsidP="00042AE9">
            <w:pPr>
              <w:pStyle w:val="TableText-Heading"/>
            </w:pPr>
            <w:r w:rsidRPr="00422683">
              <w:t>Constraints</w:t>
            </w:r>
          </w:p>
        </w:tc>
        <w:tc>
          <w:tcPr>
            <w:tcW w:w="2283" w:type="pct"/>
            <w:shd w:val="clear" w:color="auto" w:fill="D9D9D9"/>
          </w:tcPr>
          <w:p w14:paraId="102EE335" w14:textId="77777777" w:rsidR="0099607F" w:rsidRPr="00422683" w:rsidRDefault="0099607F" w:rsidP="00042AE9">
            <w:pPr>
              <w:pStyle w:val="TableText-Heading"/>
            </w:pPr>
            <w:r w:rsidRPr="00422683">
              <w:t>Description</w:t>
            </w:r>
          </w:p>
        </w:tc>
      </w:tr>
      <w:tr w:rsidR="0099607F" w:rsidRPr="004279F4" w14:paraId="56DAC23F" w14:textId="77777777" w:rsidTr="00042AE9">
        <w:trPr>
          <w:cantSplit/>
        </w:trPr>
        <w:tc>
          <w:tcPr>
            <w:tcW w:w="612" w:type="pct"/>
            <w:shd w:val="clear" w:color="auto" w:fill="FFFFFF"/>
          </w:tcPr>
          <w:p w14:paraId="338CADE8" w14:textId="77777777" w:rsidR="0099607F" w:rsidRPr="00E5427A" w:rsidRDefault="0099607F" w:rsidP="00042AE9">
            <w:pPr>
              <w:pStyle w:val="TableText"/>
              <w:rPr>
                <w:rFonts w:cstheme="minorHAnsi"/>
                <w:noProof/>
              </w:rPr>
            </w:pPr>
            <w:r>
              <w:rPr>
                <w:rFonts w:cstheme="minorHAnsi"/>
                <w:noProof/>
              </w:rPr>
              <w:t>protocol</w:t>
            </w:r>
          </w:p>
        </w:tc>
        <w:tc>
          <w:tcPr>
            <w:tcW w:w="537" w:type="pct"/>
            <w:shd w:val="clear" w:color="auto" w:fill="FFFFFF"/>
          </w:tcPr>
          <w:p w14:paraId="36F862E4" w14:textId="77777777" w:rsidR="0099607F" w:rsidRPr="00E5427A" w:rsidRDefault="0099607F" w:rsidP="00042AE9">
            <w:pPr>
              <w:pStyle w:val="TableText"/>
              <w:rPr>
                <w:rFonts w:cstheme="minorHAnsi"/>
              </w:rPr>
            </w:pPr>
            <w:r>
              <w:rPr>
                <w:rFonts w:cstheme="minorHAnsi"/>
              </w:rPr>
              <w:t>yes</w:t>
            </w:r>
          </w:p>
        </w:tc>
        <w:tc>
          <w:tcPr>
            <w:tcW w:w="538" w:type="pct"/>
            <w:shd w:val="clear" w:color="auto" w:fill="FFFFFF"/>
          </w:tcPr>
          <w:p w14:paraId="71F694D9" w14:textId="77777777" w:rsidR="0099607F" w:rsidRDefault="005735A3" w:rsidP="00042AE9">
            <w:pPr>
              <w:pStyle w:val="TableText"/>
            </w:pPr>
            <w:hyperlink w:anchor="TYPE_YAML_STRING" w:history="1">
              <w:r w:rsidR="0099607F" w:rsidRPr="00D434AF">
                <w:rPr>
                  <w:rStyle w:val="Hyperlink"/>
                </w:rPr>
                <w:t>string</w:t>
              </w:r>
            </w:hyperlink>
          </w:p>
        </w:tc>
        <w:tc>
          <w:tcPr>
            <w:tcW w:w="1030" w:type="pct"/>
            <w:shd w:val="clear" w:color="auto" w:fill="FFFFFF"/>
          </w:tcPr>
          <w:p w14:paraId="1BB948BD" w14:textId="77777777" w:rsidR="0099607F" w:rsidRPr="00E5427A" w:rsidRDefault="0099607F" w:rsidP="00042AE9">
            <w:pPr>
              <w:pStyle w:val="TableText"/>
              <w:rPr>
                <w:rFonts w:cstheme="minorHAnsi"/>
              </w:rPr>
            </w:pPr>
            <w:r>
              <w:rPr>
                <w:rFonts w:cstheme="minorHAnsi"/>
              </w:rPr>
              <w:t>default: tcp</w:t>
            </w:r>
          </w:p>
        </w:tc>
        <w:tc>
          <w:tcPr>
            <w:tcW w:w="2283" w:type="pct"/>
            <w:shd w:val="clear" w:color="auto" w:fill="FFFFFF"/>
          </w:tcPr>
          <w:p w14:paraId="2E283089" w14:textId="77777777" w:rsidR="0099607F" w:rsidRPr="00E5427A" w:rsidRDefault="0099607F" w:rsidP="00042AE9">
            <w:pPr>
              <w:pStyle w:val="TableText"/>
              <w:rPr>
                <w:rFonts w:cstheme="minorHAnsi"/>
              </w:rPr>
            </w:pPr>
            <w:r>
              <w:rPr>
                <w:rFonts w:cstheme="minorHAnsi"/>
              </w:rPr>
              <w:t>The required protocol used on the port.</w:t>
            </w:r>
          </w:p>
        </w:tc>
      </w:tr>
      <w:tr w:rsidR="0099607F" w:rsidRPr="004279F4" w14:paraId="17F4208F" w14:textId="77777777" w:rsidTr="00042AE9">
        <w:trPr>
          <w:cantSplit/>
        </w:trPr>
        <w:tc>
          <w:tcPr>
            <w:tcW w:w="612" w:type="pct"/>
            <w:shd w:val="clear" w:color="auto" w:fill="FFFFFF"/>
          </w:tcPr>
          <w:p w14:paraId="215AD9DC" w14:textId="77777777" w:rsidR="0099607F" w:rsidRPr="00E5427A" w:rsidRDefault="0099607F" w:rsidP="00042AE9">
            <w:pPr>
              <w:pStyle w:val="TableText"/>
              <w:rPr>
                <w:rFonts w:cstheme="minorHAnsi"/>
                <w:noProof/>
              </w:rPr>
            </w:pPr>
            <w:r>
              <w:rPr>
                <w:rFonts w:cstheme="minorHAnsi"/>
                <w:noProof/>
              </w:rPr>
              <w:t>source</w:t>
            </w:r>
          </w:p>
        </w:tc>
        <w:tc>
          <w:tcPr>
            <w:tcW w:w="537" w:type="pct"/>
            <w:shd w:val="clear" w:color="auto" w:fill="FFFFFF"/>
          </w:tcPr>
          <w:p w14:paraId="356480C6"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6BACFA14" w14:textId="77777777" w:rsidR="0099607F" w:rsidRDefault="005735A3" w:rsidP="00042AE9">
            <w:pPr>
              <w:pStyle w:val="TableText"/>
            </w:pPr>
            <w:hyperlink w:anchor="TYPE_TOSCA_DATA_PORTDEF" w:history="1">
              <w:r w:rsidR="0099607F" w:rsidRPr="00DD62A6">
                <w:rPr>
                  <w:rStyle w:val="Hyperlink"/>
                </w:rPr>
                <w:t>PortDef</w:t>
              </w:r>
            </w:hyperlink>
          </w:p>
        </w:tc>
        <w:tc>
          <w:tcPr>
            <w:tcW w:w="1030" w:type="pct"/>
            <w:shd w:val="clear" w:color="auto" w:fill="FFFFFF"/>
          </w:tcPr>
          <w:p w14:paraId="6602BC69" w14:textId="77777777" w:rsidR="0099607F" w:rsidRPr="00E5427A" w:rsidRDefault="0099607F" w:rsidP="00042AE9">
            <w:pPr>
              <w:pStyle w:val="TableText"/>
              <w:rPr>
                <w:rFonts w:cstheme="minorHAnsi"/>
              </w:rPr>
            </w:pPr>
            <w:r>
              <w:rPr>
                <w:rFonts w:cstheme="minorHAnsi"/>
              </w:rPr>
              <w:t>See PortDef</w:t>
            </w:r>
          </w:p>
        </w:tc>
        <w:tc>
          <w:tcPr>
            <w:tcW w:w="2283" w:type="pct"/>
            <w:shd w:val="clear" w:color="auto" w:fill="FFFFFF"/>
          </w:tcPr>
          <w:p w14:paraId="1202FEC2" w14:textId="77777777" w:rsidR="0099607F" w:rsidRPr="00E5427A" w:rsidRDefault="0099607F" w:rsidP="00042AE9">
            <w:pPr>
              <w:pStyle w:val="TableText"/>
              <w:rPr>
                <w:rFonts w:cstheme="minorHAnsi"/>
              </w:rPr>
            </w:pPr>
            <w:r>
              <w:rPr>
                <w:rFonts w:cstheme="minorHAnsi"/>
              </w:rPr>
              <w:t>The optional source port.</w:t>
            </w:r>
          </w:p>
        </w:tc>
      </w:tr>
      <w:tr w:rsidR="0099607F" w:rsidRPr="004279F4" w14:paraId="17B34771" w14:textId="77777777" w:rsidTr="00042AE9">
        <w:trPr>
          <w:cantSplit/>
        </w:trPr>
        <w:tc>
          <w:tcPr>
            <w:tcW w:w="612" w:type="pct"/>
            <w:shd w:val="clear" w:color="auto" w:fill="FFFFFF"/>
          </w:tcPr>
          <w:p w14:paraId="0B91DDC0" w14:textId="77777777" w:rsidR="0099607F" w:rsidRPr="00E5427A" w:rsidRDefault="0099607F" w:rsidP="00042AE9">
            <w:pPr>
              <w:pStyle w:val="TableText"/>
              <w:rPr>
                <w:rFonts w:cstheme="minorHAnsi"/>
                <w:noProof/>
              </w:rPr>
            </w:pPr>
            <w:r>
              <w:rPr>
                <w:rFonts w:cstheme="minorHAnsi"/>
                <w:noProof/>
              </w:rPr>
              <w:t>source_range</w:t>
            </w:r>
          </w:p>
        </w:tc>
        <w:tc>
          <w:tcPr>
            <w:tcW w:w="537" w:type="pct"/>
            <w:shd w:val="clear" w:color="auto" w:fill="FFFFFF"/>
          </w:tcPr>
          <w:p w14:paraId="75F4D362"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4C5E3F20" w14:textId="77777777" w:rsidR="0099607F" w:rsidRDefault="005735A3" w:rsidP="00042AE9">
            <w:pPr>
              <w:pStyle w:val="TableText"/>
            </w:pPr>
            <w:hyperlink w:anchor="TYPE_TOSCA_RANGE" w:history="1">
              <w:r w:rsidR="0099607F" w:rsidRPr="001151BE">
                <w:rPr>
                  <w:rStyle w:val="Hyperlink"/>
                </w:rPr>
                <w:t>range</w:t>
              </w:r>
            </w:hyperlink>
          </w:p>
        </w:tc>
        <w:tc>
          <w:tcPr>
            <w:tcW w:w="1030" w:type="pct"/>
            <w:shd w:val="clear" w:color="auto" w:fill="FFFFFF"/>
          </w:tcPr>
          <w:p w14:paraId="56A89773" w14:textId="77777777" w:rsidR="0099607F" w:rsidRPr="00E5427A" w:rsidRDefault="0099607F" w:rsidP="00042AE9">
            <w:pPr>
              <w:pStyle w:val="TableText"/>
              <w:rPr>
                <w:rFonts w:cstheme="minorHAnsi"/>
              </w:rPr>
            </w:pPr>
            <w:r>
              <w:rPr>
                <w:rFonts w:cstheme="minorHAnsi"/>
              </w:rPr>
              <w:t>in_range: [ 1, 65536 ]</w:t>
            </w:r>
          </w:p>
        </w:tc>
        <w:tc>
          <w:tcPr>
            <w:tcW w:w="2283" w:type="pct"/>
            <w:shd w:val="clear" w:color="auto" w:fill="FFFFFF"/>
          </w:tcPr>
          <w:p w14:paraId="1CC6F50A" w14:textId="77777777" w:rsidR="0099607F" w:rsidRPr="00E5427A" w:rsidRDefault="0099607F" w:rsidP="00042AE9">
            <w:pPr>
              <w:pStyle w:val="TableText"/>
              <w:rPr>
                <w:rFonts w:cstheme="minorHAnsi"/>
              </w:rPr>
            </w:pPr>
            <w:r>
              <w:rPr>
                <w:rFonts w:cstheme="minorHAnsi"/>
              </w:rPr>
              <w:t>The optional range for source port.</w:t>
            </w:r>
          </w:p>
        </w:tc>
      </w:tr>
      <w:tr w:rsidR="0099607F" w:rsidRPr="004279F4" w14:paraId="041F86D5" w14:textId="77777777" w:rsidTr="00042AE9">
        <w:trPr>
          <w:cantSplit/>
        </w:trPr>
        <w:tc>
          <w:tcPr>
            <w:tcW w:w="612" w:type="pct"/>
            <w:shd w:val="clear" w:color="auto" w:fill="FFFFFF"/>
          </w:tcPr>
          <w:p w14:paraId="53C8867A" w14:textId="77777777" w:rsidR="0099607F" w:rsidRPr="00E5427A" w:rsidRDefault="0099607F" w:rsidP="00042AE9">
            <w:pPr>
              <w:pStyle w:val="TableText"/>
              <w:rPr>
                <w:rFonts w:cstheme="minorHAnsi"/>
                <w:noProof/>
              </w:rPr>
            </w:pPr>
            <w:r>
              <w:rPr>
                <w:rFonts w:cstheme="minorHAnsi"/>
                <w:noProof/>
              </w:rPr>
              <w:t>target</w:t>
            </w:r>
          </w:p>
        </w:tc>
        <w:tc>
          <w:tcPr>
            <w:tcW w:w="537" w:type="pct"/>
            <w:shd w:val="clear" w:color="auto" w:fill="FFFFFF"/>
          </w:tcPr>
          <w:p w14:paraId="4EDBDAA6"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635FF475" w14:textId="77777777" w:rsidR="0099607F" w:rsidRDefault="005735A3" w:rsidP="00042AE9">
            <w:pPr>
              <w:pStyle w:val="TableText"/>
            </w:pPr>
            <w:hyperlink w:anchor="TYPE_TOSCA_DATA_PORTDEF" w:history="1">
              <w:r w:rsidR="0099607F" w:rsidRPr="00DD62A6">
                <w:rPr>
                  <w:rStyle w:val="Hyperlink"/>
                </w:rPr>
                <w:t>PortDef</w:t>
              </w:r>
            </w:hyperlink>
          </w:p>
        </w:tc>
        <w:tc>
          <w:tcPr>
            <w:tcW w:w="1030" w:type="pct"/>
            <w:shd w:val="clear" w:color="auto" w:fill="FFFFFF"/>
          </w:tcPr>
          <w:p w14:paraId="73322AC1" w14:textId="77777777" w:rsidR="0099607F" w:rsidRPr="00E5427A" w:rsidRDefault="0099607F" w:rsidP="00042AE9">
            <w:pPr>
              <w:pStyle w:val="TableText"/>
              <w:rPr>
                <w:rFonts w:cstheme="minorHAnsi"/>
              </w:rPr>
            </w:pPr>
            <w:r>
              <w:rPr>
                <w:rFonts w:cstheme="minorHAnsi"/>
              </w:rPr>
              <w:t>See PortDef</w:t>
            </w:r>
          </w:p>
        </w:tc>
        <w:tc>
          <w:tcPr>
            <w:tcW w:w="2283" w:type="pct"/>
            <w:shd w:val="clear" w:color="auto" w:fill="FFFFFF"/>
          </w:tcPr>
          <w:p w14:paraId="669F30C9" w14:textId="77777777" w:rsidR="0099607F" w:rsidRPr="00E5427A" w:rsidRDefault="0099607F" w:rsidP="00042AE9">
            <w:pPr>
              <w:pStyle w:val="TableText"/>
              <w:rPr>
                <w:rFonts w:cstheme="minorHAnsi"/>
              </w:rPr>
            </w:pPr>
            <w:r>
              <w:rPr>
                <w:rFonts w:cstheme="minorHAnsi"/>
              </w:rPr>
              <w:t>The optional target port.</w:t>
            </w:r>
          </w:p>
        </w:tc>
      </w:tr>
      <w:tr w:rsidR="0099607F" w:rsidRPr="004279F4" w14:paraId="32CF4384" w14:textId="77777777" w:rsidTr="00042AE9">
        <w:trPr>
          <w:cantSplit/>
        </w:trPr>
        <w:tc>
          <w:tcPr>
            <w:tcW w:w="612" w:type="pct"/>
            <w:shd w:val="clear" w:color="auto" w:fill="FFFFFF"/>
          </w:tcPr>
          <w:p w14:paraId="48845DDD" w14:textId="77777777" w:rsidR="0099607F" w:rsidRPr="00E5427A" w:rsidRDefault="0099607F" w:rsidP="00042AE9">
            <w:pPr>
              <w:pStyle w:val="TableText"/>
              <w:rPr>
                <w:rFonts w:cstheme="minorHAnsi"/>
                <w:noProof/>
              </w:rPr>
            </w:pPr>
            <w:r>
              <w:rPr>
                <w:rFonts w:cstheme="minorHAnsi"/>
                <w:noProof/>
              </w:rPr>
              <w:lastRenderedPageBreak/>
              <w:t>target_range</w:t>
            </w:r>
          </w:p>
        </w:tc>
        <w:tc>
          <w:tcPr>
            <w:tcW w:w="537" w:type="pct"/>
            <w:shd w:val="clear" w:color="auto" w:fill="FFFFFF"/>
          </w:tcPr>
          <w:p w14:paraId="1911C1E0" w14:textId="77777777" w:rsidR="0099607F" w:rsidRPr="00E5427A" w:rsidRDefault="0099607F" w:rsidP="00042AE9">
            <w:pPr>
              <w:pStyle w:val="TableText"/>
              <w:rPr>
                <w:rFonts w:cstheme="minorHAnsi"/>
              </w:rPr>
            </w:pPr>
            <w:r>
              <w:rPr>
                <w:rFonts w:cstheme="minorHAnsi"/>
              </w:rPr>
              <w:t>no</w:t>
            </w:r>
          </w:p>
        </w:tc>
        <w:tc>
          <w:tcPr>
            <w:tcW w:w="538" w:type="pct"/>
            <w:shd w:val="clear" w:color="auto" w:fill="FFFFFF"/>
          </w:tcPr>
          <w:p w14:paraId="59477901" w14:textId="77777777" w:rsidR="0099607F" w:rsidRDefault="005735A3" w:rsidP="00042AE9">
            <w:pPr>
              <w:pStyle w:val="TableText"/>
            </w:pPr>
            <w:hyperlink w:anchor="TYPE_TOSCA_RANGE" w:history="1">
              <w:r w:rsidR="0099607F" w:rsidRPr="00B91A35">
                <w:rPr>
                  <w:rStyle w:val="Hyperlink"/>
                </w:rPr>
                <w:t>range</w:t>
              </w:r>
            </w:hyperlink>
          </w:p>
        </w:tc>
        <w:tc>
          <w:tcPr>
            <w:tcW w:w="1030" w:type="pct"/>
            <w:shd w:val="clear" w:color="auto" w:fill="FFFFFF"/>
          </w:tcPr>
          <w:p w14:paraId="25F9F1E8" w14:textId="77777777" w:rsidR="0099607F" w:rsidRPr="00E5427A" w:rsidRDefault="0099607F" w:rsidP="00042AE9">
            <w:pPr>
              <w:pStyle w:val="TableText"/>
              <w:rPr>
                <w:rFonts w:cstheme="minorHAnsi"/>
              </w:rPr>
            </w:pPr>
            <w:r>
              <w:rPr>
                <w:rFonts w:cstheme="minorHAnsi"/>
              </w:rPr>
              <w:t>in_range: [ 1, 65536 ]</w:t>
            </w:r>
          </w:p>
        </w:tc>
        <w:tc>
          <w:tcPr>
            <w:tcW w:w="2283" w:type="pct"/>
            <w:shd w:val="clear" w:color="auto" w:fill="FFFFFF"/>
          </w:tcPr>
          <w:p w14:paraId="00C22342" w14:textId="77777777" w:rsidR="0099607F" w:rsidRPr="00E5427A" w:rsidRDefault="0099607F" w:rsidP="00042AE9">
            <w:pPr>
              <w:pStyle w:val="TableText"/>
              <w:rPr>
                <w:rFonts w:cstheme="minorHAnsi"/>
              </w:rPr>
            </w:pPr>
            <w:r>
              <w:rPr>
                <w:rFonts w:cstheme="minorHAnsi"/>
              </w:rPr>
              <w:t>The optional range for target port.</w:t>
            </w:r>
          </w:p>
        </w:tc>
      </w:tr>
    </w:tbl>
    <w:p w14:paraId="545DDCB2" w14:textId="77777777" w:rsidR="0099607F" w:rsidRDefault="0099607F" w:rsidP="0099607F">
      <w:pPr>
        <w:pStyle w:val="Heading4"/>
        <w:numPr>
          <w:ilvl w:val="3"/>
          <w:numId w:val="3"/>
        </w:numPr>
      </w:pPr>
      <w:r>
        <w:t>Definition</w:t>
      </w:r>
    </w:p>
    <w:p w14:paraId="2FE8716B" w14:textId="77777777" w:rsidR="0099607F" w:rsidRPr="00A17684" w:rsidRDefault="0099607F" w:rsidP="0099607F">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16C8E79F" w14:textId="77777777" w:rsidTr="00042AE9">
        <w:tc>
          <w:tcPr>
            <w:tcW w:w="9576" w:type="dxa"/>
            <w:shd w:val="clear" w:color="auto" w:fill="D9D9D9" w:themeFill="background1" w:themeFillShade="D9"/>
          </w:tcPr>
          <w:p w14:paraId="0353E274" w14:textId="77777777" w:rsidR="0099607F" w:rsidRDefault="0099607F" w:rsidP="00042AE9">
            <w:pPr>
              <w:rPr>
                <w:rStyle w:val="CodeSnippet"/>
              </w:rPr>
            </w:pPr>
            <w:r>
              <w:rPr>
                <w:rStyle w:val="CodeSnippet"/>
              </w:rPr>
              <w:t xml:space="preserve">tosca.datatypes.network.PortSpec: </w:t>
            </w:r>
          </w:p>
          <w:p w14:paraId="442321AE" w14:textId="77777777" w:rsidR="0099607F" w:rsidRPr="006B58B4" w:rsidRDefault="0099607F" w:rsidP="00042AE9">
            <w:pPr>
              <w:rPr>
                <w:rStyle w:val="CodeSnippet"/>
              </w:rPr>
            </w:pPr>
            <w:r>
              <w:rPr>
                <w:rStyle w:val="CodeSnippet"/>
              </w:rPr>
              <w:t xml:space="preserve">  derived_from: tosca.datatypes.Root</w:t>
            </w:r>
          </w:p>
          <w:p w14:paraId="12CFEA21" w14:textId="77777777" w:rsidR="0099607F" w:rsidRPr="00622AF3" w:rsidRDefault="0099607F" w:rsidP="00042AE9">
            <w:pPr>
              <w:rPr>
                <w:rStyle w:val="CodeSnippet"/>
              </w:rPr>
            </w:pPr>
            <w:r>
              <w:rPr>
                <w:rStyle w:val="CodeSnippet"/>
              </w:rPr>
              <w:t xml:space="preserve">  properties: </w:t>
            </w:r>
            <w:r w:rsidRPr="00622AF3">
              <w:rPr>
                <w:rStyle w:val="CodeSnippet"/>
              </w:rPr>
              <w:t xml:space="preserve"> </w:t>
            </w:r>
          </w:p>
          <w:p w14:paraId="4D55BD45" w14:textId="77777777" w:rsidR="0099607F" w:rsidRPr="00622AF3" w:rsidRDefault="0099607F" w:rsidP="00042AE9">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6D4ACC44" w14:textId="77777777" w:rsidR="0099607F"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698B427D" w14:textId="77777777" w:rsidR="0099607F" w:rsidRPr="00622AF3" w:rsidRDefault="0099607F" w:rsidP="00042AE9">
            <w:pPr>
              <w:rPr>
                <w:rStyle w:val="CodeSnippet"/>
              </w:rPr>
            </w:pPr>
            <w:r>
              <w:rPr>
                <w:rStyle w:val="CodeSnippet"/>
              </w:rPr>
              <w:t xml:space="preserve">      required: true</w:t>
            </w:r>
          </w:p>
          <w:p w14:paraId="1E82A3E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14D7B83B"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2C36FF3"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0EAA7FD1"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3DF633CB"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92DB56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59963020"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71C11C6E"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186C9BE1"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19A4BA37"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5F88A1A7" w14:textId="77777777" w:rsidR="0099607F" w:rsidRPr="00622AF3" w:rsidRDefault="0099607F" w:rsidP="00042AE9">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17AE5D0F"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source_range:</w:t>
            </w:r>
          </w:p>
          <w:p w14:paraId="1734D6AD" w14:textId="77777777" w:rsidR="0099607F" w:rsidRPr="00622AF3" w:rsidRDefault="0099607F" w:rsidP="00042AE9">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611C7699" w14:textId="77777777" w:rsidR="0099607F" w:rsidRPr="00622AF3" w:rsidRDefault="0099607F" w:rsidP="00042AE9">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1BFEBDED" w14:textId="77777777" w:rsidR="0099607F" w:rsidRPr="00207105" w:rsidRDefault="0099607F" w:rsidP="00042AE9">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346A6CEB" w14:textId="77777777" w:rsidR="0099607F" w:rsidRPr="009B0831" w:rsidRDefault="0099607F" w:rsidP="0099607F">
      <w:pPr>
        <w:pStyle w:val="Heading4"/>
        <w:numPr>
          <w:ilvl w:val="3"/>
          <w:numId w:val="3"/>
        </w:numPr>
      </w:pPr>
      <w:r w:rsidRPr="009B0831">
        <w:t>Additional requirements</w:t>
      </w:r>
    </w:p>
    <w:p w14:paraId="71E14903" w14:textId="77777777" w:rsidR="0099607F" w:rsidRPr="00B429BB" w:rsidRDefault="0099607F" w:rsidP="0099607F">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6ABAE987" w14:textId="77777777" w:rsidR="0099607F" w:rsidRDefault="0099607F" w:rsidP="0099607F">
      <w:pPr>
        <w:pStyle w:val="Heading4"/>
        <w:numPr>
          <w:ilvl w:val="3"/>
          <w:numId w:val="3"/>
        </w:numPr>
      </w:pPr>
      <w:r>
        <w:t>Examples</w:t>
      </w:r>
    </w:p>
    <w:p w14:paraId="1F9DE08C" w14:textId="77777777" w:rsidR="0099607F" w:rsidRPr="00A17684" w:rsidRDefault="0099607F" w:rsidP="0099607F">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A17684" w14:paraId="6436FE77" w14:textId="77777777" w:rsidTr="00042AE9">
        <w:trPr>
          <w:trHeight w:val="256"/>
        </w:trPr>
        <w:tc>
          <w:tcPr>
            <w:tcW w:w="9576" w:type="dxa"/>
            <w:shd w:val="clear" w:color="auto" w:fill="D9D9D9" w:themeFill="background1" w:themeFillShade="D9"/>
          </w:tcPr>
          <w:p w14:paraId="06BC220C" w14:textId="77777777" w:rsidR="0099607F" w:rsidRPr="001D5069" w:rsidRDefault="0099607F" w:rsidP="00042AE9">
            <w:pPr>
              <w:rPr>
                <w:rStyle w:val="CodeSnippet"/>
                <w:noProof/>
              </w:rPr>
            </w:pPr>
            <w:r w:rsidRPr="001D5069">
              <w:rPr>
                <w:rStyle w:val="CodeSnippet"/>
                <w:noProof/>
              </w:rPr>
              <w:t># example properties in a node template</w:t>
            </w:r>
          </w:p>
          <w:p w14:paraId="7A72C8E6" w14:textId="77777777" w:rsidR="0099607F" w:rsidRPr="001D5069" w:rsidRDefault="0099607F" w:rsidP="00042AE9">
            <w:pPr>
              <w:rPr>
                <w:rStyle w:val="CodeSnippet"/>
                <w:noProof/>
              </w:rPr>
            </w:pPr>
            <w:r w:rsidRPr="001D5069">
              <w:rPr>
                <w:rStyle w:val="CodeSnippet"/>
                <w:noProof/>
              </w:rPr>
              <w:t>some_endpoint:</w:t>
            </w:r>
          </w:p>
          <w:p w14:paraId="209215A5" w14:textId="77777777" w:rsidR="0099607F" w:rsidRPr="001D5069" w:rsidRDefault="0099607F" w:rsidP="00042AE9">
            <w:pPr>
              <w:rPr>
                <w:rStyle w:val="CodeSnippet"/>
                <w:noProof/>
              </w:rPr>
            </w:pPr>
            <w:r w:rsidRPr="001D5069">
              <w:rPr>
                <w:rStyle w:val="CodeSnippet"/>
                <w:noProof/>
              </w:rPr>
              <w:t xml:space="preserve">  properties:</w:t>
            </w:r>
          </w:p>
          <w:p w14:paraId="1F55189C" w14:textId="77777777" w:rsidR="0099607F" w:rsidRPr="001D5069" w:rsidRDefault="0099607F" w:rsidP="00042AE9">
            <w:pPr>
              <w:rPr>
                <w:rStyle w:val="CodeSnippet"/>
                <w:noProof/>
              </w:rPr>
            </w:pPr>
            <w:r w:rsidRPr="001D5069">
              <w:rPr>
                <w:rStyle w:val="CodeSnippet"/>
                <w:noProof/>
              </w:rPr>
              <w:t xml:space="preserve">    ports:</w:t>
            </w:r>
          </w:p>
          <w:p w14:paraId="1E9DDEF5" w14:textId="77777777" w:rsidR="0099607F" w:rsidRPr="001D5069" w:rsidRDefault="0099607F" w:rsidP="00042AE9">
            <w:pPr>
              <w:rPr>
                <w:rStyle w:val="CodeSnippet"/>
                <w:noProof/>
              </w:rPr>
            </w:pPr>
            <w:r w:rsidRPr="001D5069">
              <w:rPr>
                <w:rStyle w:val="CodeSnippet"/>
                <w:noProof/>
              </w:rPr>
              <w:t xml:space="preserve">      user_port:</w:t>
            </w:r>
          </w:p>
          <w:p w14:paraId="297F1F04" w14:textId="77777777" w:rsidR="0099607F" w:rsidRPr="001D5069" w:rsidRDefault="0099607F" w:rsidP="00042AE9">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0CD5B745" w14:textId="77777777" w:rsidR="0099607F" w:rsidRPr="001D5069" w:rsidRDefault="0099607F" w:rsidP="00042AE9">
            <w:pPr>
              <w:rPr>
                <w:rStyle w:val="CodeSnippet"/>
                <w:noProof/>
              </w:rPr>
            </w:pPr>
            <w:r w:rsidRPr="001D5069">
              <w:rPr>
                <w:rStyle w:val="CodeSnippet"/>
                <w:noProof/>
              </w:rPr>
              <w:t xml:space="preserve">        target: 50000</w:t>
            </w:r>
          </w:p>
          <w:p w14:paraId="7DE48B3C" w14:textId="77777777" w:rsidR="0099607F" w:rsidRPr="001D5069" w:rsidRDefault="0099607F" w:rsidP="00042AE9">
            <w:pPr>
              <w:rPr>
                <w:rStyle w:val="CodeSnippet"/>
                <w:noProof/>
              </w:rPr>
            </w:pPr>
            <w:r w:rsidRPr="001D5069">
              <w:rPr>
                <w:rStyle w:val="CodeSnippet"/>
                <w:noProof/>
              </w:rPr>
              <w:t xml:space="preserve">        target_range: [ 20000, 60000 ]</w:t>
            </w:r>
          </w:p>
          <w:p w14:paraId="43BE6D57" w14:textId="77777777" w:rsidR="0099607F" w:rsidRPr="001D5069" w:rsidRDefault="0099607F" w:rsidP="00042AE9">
            <w:pPr>
              <w:rPr>
                <w:rStyle w:val="CodeSnippet"/>
                <w:noProof/>
              </w:rPr>
            </w:pPr>
            <w:r w:rsidRPr="001D5069">
              <w:rPr>
                <w:rStyle w:val="CodeSnippet"/>
                <w:noProof/>
              </w:rPr>
              <w:lastRenderedPageBreak/>
              <w:t xml:space="preserve">        source: 9000</w:t>
            </w:r>
          </w:p>
          <w:p w14:paraId="7B7575D9" w14:textId="77777777" w:rsidR="0099607F" w:rsidRPr="003B0572" w:rsidRDefault="0099607F" w:rsidP="00042AE9">
            <w:pPr>
              <w:rPr>
                <w:rFonts w:ascii="Consolas" w:hAnsi="Consolas"/>
                <w:noProof/>
              </w:rPr>
            </w:pPr>
            <w:r w:rsidRPr="001D5069">
              <w:rPr>
                <w:rStyle w:val="CodeSnippet"/>
                <w:noProof/>
              </w:rPr>
              <w:t xml:space="preserve">        source_range: [ 1000, 10000 ]</w:t>
            </w:r>
          </w:p>
        </w:tc>
      </w:tr>
    </w:tbl>
    <w:p w14:paraId="2CCD0628" w14:textId="77777777" w:rsidR="0099607F" w:rsidRDefault="0099607F" w:rsidP="0099607F">
      <w:pPr>
        <w:pStyle w:val="Heading2"/>
        <w:numPr>
          <w:ilvl w:val="1"/>
          <w:numId w:val="3"/>
        </w:numPr>
      </w:pPr>
      <w:bookmarkStart w:id="553" w:name="_Toc302251710"/>
      <w:bookmarkStart w:id="554" w:name="_Toc430015738"/>
      <w:r>
        <w:lastRenderedPageBreak/>
        <w:t>Artifact Types</w:t>
      </w:r>
      <w:bookmarkEnd w:id="553"/>
      <w:bookmarkEnd w:id="554"/>
    </w:p>
    <w:p w14:paraId="5071E7B9" w14:textId="77777777" w:rsidR="0099607F" w:rsidRDefault="0099607F" w:rsidP="0099607F">
      <w:r w:rsidRPr="00934EC2">
        <w:t xml:space="preserve">TOSCA </w:t>
      </w:r>
      <w:r>
        <w:t xml:space="preserve">Artifacts Types represent the types of packages and files used by the orchestrator when </w:t>
      </w:r>
      <w:proofErr w:type="gramStart"/>
      <w:r>
        <w:t>deploying  TOSCA</w:t>
      </w:r>
      <w:proofErr w:type="gramEnd"/>
      <w:r>
        <w:t xml:space="preserve"> Node or Relationship Types or invoking their interfaces.  Currently, artifacts are logically divided into three categories:</w:t>
      </w:r>
    </w:p>
    <w:p w14:paraId="3CD39114" w14:textId="77777777" w:rsidR="0099607F" w:rsidRDefault="0099607F" w:rsidP="0099607F"/>
    <w:p w14:paraId="1B71832F" w14:textId="77777777" w:rsidR="0099607F" w:rsidRDefault="0099607F" w:rsidP="0099607F">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CC27086" w14:textId="77777777" w:rsidR="0099607F" w:rsidRPr="00124F8C" w:rsidRDefault="0099607F" w:rsidP="0099607F">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and Puppet.</w:t>
      </w:r>
    </w:p>
    <w:p w14:paraId="7A63A555" w14:textId="77777777" w:rsidR="0099607F" w:rsidRDefault="0099607F" w:rsidP="0099607F">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5BCABA5E" w14:textId="77777777" w:rsidR="0099607F" w:rsidRDefault="0099607F" w:rsidP="0099607F"/>
    <w:p w14:paraId="0B5C982B" w14:textId="77777777" w:rsidR="0099607F" w:rsidRPr="00934EC2" w:rsidRDefault="0099607F" w:rsidP="0099607F">
      <w:r w:rsidRPr="00FD63BE">
        <w:rPr>
          <w:b/>
        </w:rPr>
        <w:t>Note</w:t>
      </w:r>
      <w:r>
        <w:t>: Additional TOSCA Artifact Types will be developed in future drafts of this specification.</w:t>
      </w:r>
    </w:p>
    <w:p w14:paraId="7A46724C" w14:textId="77777777" w:rsidR="0099607F" w:rsidRDefault="0099607F" w:rsidP="0099607F">
      <w:pPr>
        <w:pStyle w:val="Heading3"/>
        <w:numPr>
          <w:ilvl w:val="2"/>
          <w:numId w:val="3"/>
        </w:numPr>
      </w:pPr>
      <w:bookmarkStart w:id="555" w:name="_Toc430015739"/>
      <w:bookmarkStart w:id="556" w:name="DEFN_TYPE_ARTIFACTS_ROOT"/>
      <w:r>
        <w:t>tosca.artifacts.Root</w:t>
      </w:r>
      <w:bookmarkEnd w:id="555"/>
    </w:p>
    <w:bookmarkEnd w:id="556"/>
    <w:p w14:paraId="7B9BD527" w14:textId="77777777" w:rsidR="0099607F" w:rsidRDefault="0099607F" w:rsidP="0099607F">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244D29A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77B31C4" w14:textId="77777777" w:rsidTr="00042AE9">
        <w:trPr>
          <w:trHeight w:val="608"/>
        </w:trPr>
        <w:tc>
          <w:tcPr>
            <w:tcW w:w="9576" w:type="dxa"/>
            <w:shd w:val="clear" w:color="auto" w:fill="D9D9D9" w:themeFill="background1" w:themeFillShade="D9"/>
          </w:tcPr>
          <w:p w14:paraId="3F431E6B" w14:textId="77777777" w:rsidR="0099607F" w:rsidRDefault="0099607F" w:rsidP="00042AE9">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0CF2BE4C" w14:textId="77777777" w:rsidR="0099607F" w:rsidRPr="006824F5" w:rsidRDefault="0099607F" w:rsidP="00042AE9">
            <w:pPr>
              <w:rPr>
                <w:rStyle w:val="CodeSnippet"/>
                <w:noProof/>
              </w:rPr>
            </w:pPr>
            <w:r>
              <w:rPr>
                <w:rStyle w:val="CodeSnippet"/>
                <w:noProof/>
              </w:rPr>
              <w:t xml:space="preserve">  description: The TOSCA Artifact Type all other TOSCA Artifact Types derive from</w:t>
            </w:r>
          </w:p>
        </w:tc>
      </w:tr>
    </w:tbl>
    <w:p w14:paraId="2C3102F9" w14:textId="77777777" w:rsidR="0099607F" w:rsidRDefault="0099607F" w:rsidP="0099607F">
      <w:pPr>
        <w:pStyle w:val="Heading3"/>
        <w:numPr>
          <w:ilvl w:val="2"/>
          <w:numId w:val="3"/>
        </w:numPr>
      </w:pPr>
      <w:bookmarkStart w:id="557" w:name="_Toc430015740"/>
      <w:r>
        <w:t>tosca.artifacts.File</w:t>
      </w:r>
      <w:bookmarkEnd w:id="557"/>
    </w:p>
    <w:p w14:paraId="6F4BCAF8" w14:textId="77777777" w:rsidR="0099607F" w:rsidRDefault="0099607F" w:rsidP="0099607F">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CE62C8D" w14:textId="77777777" w:rsidTr="00042AE9">
        <w:tc>
          <w:tcPr>
            <w:tcW w:w="1177" w:type="pct"/>
            <w:shd w:val="clear" w:color="auto" w:fill="D9D9D9"/>
          </w:tcPr>
          <w:p w14:paraId="49B674FE" w14:textId="77777777" w:rsidR="0099607F" w:rsidRPr="00422683" w:rsidRDefault="0099607F" w:rsidP="00042AE9">
            <w:pPr>
              <w:pStyle w:val="TableText-Heading"/>
            </w:pPr>
            <w:r w:rsidRPr="00422683">
              <w:t>Shorthand Name</w:t>
            </w:r>
          </w:p>
        </w:tc>
        <w:tc>
          <w:tcPr>
            <w:tcW w:w="3823" w:type="pct"/>
          </w:tcPr>
          <w:p w14:paraId="77B31980" w14:textId="77777777" w:rsidR="0099607F" w:rsidRPr="005A5497" w:rsidRDefault="0099607F" w:rsidP="00042AE9">
            <w:pPr>
              <w:pStyle w:val="TableText"/>
              <w:rPr>
                <w:noProof/>
              </w:rPr>
            </w:pPr>
            <w:r>
              <w:rPr>
                <w:noProof/>
              </w:rPr>
              <w:t>File</w:t>
            </w:r>
          </w:p>
        </w:tc>
      </w:tr>
      <w:tr w:rsidR="0099607F" w:rsidRPr="004279F4" w14:paraId="3A5D333E" w14:textId="77777777" w:rsidTr="00042AE9">
        <w:tc>
          <w:tcPr>
            <w:tcW w:w="1177" w:type="pct"/>
            <w:shd w:val="clear" w:color="auto" w:fill="D9D9D9"/>
          </w:tcPr>
          <w:p w14:paraId="1547EA2D" w14:textId="77777777" w:rsidR="0099607F" w:rsidRPr="00422683" w:rsidRDefault="0099607F" w:rsidP="00042AE9">
            <w:pPr>
              <w:pStyle w:val="TableText-Heading"/>
            </w:pPr>
            <w:r w:rsidRPr="00422683">
              <w:t>Type Qualified Name</w:t>
            </w:r>
          </w:p>
        </w:tc>
        <w:tc>
          <w:tcPr>
            <w:tcW w:w="3823" w:type="pct"/>
          </w:tcPr>
          <w:p w14:paraId="02EF88BC" w14:textId="77777777" w:rsidR="0099607F" w:rsidRDefault="0099607F" w:rsidP="00042AE9">
            <w:pPr>
              <w:pStyle w:val="TableText"/>
              <w:rPr>
                <w:noProof/>
              </w:rPr>
            </w:pPr>
            <w:r>
              <w:rPr>
                <w:noProof/>
              </w:rPr>
              <w:t>tosca:File</w:t>
            </w:r>
          </w:p>
        </w:tc>
      </w:tr>
      <w:tr w:rsidR="0099607F" w:rsidRPr="004279F4" w14:paraId="4608F335" w14:textId="77777777" w:rsidTr="00042AE9">
        <w:tc>
          <w:tcPr>
            <w:tcW w:w="1177" w:type="pct"/>
            <w:shd w:val="clear" w:color="auto" w:fill="D9D9D9"/>
          </w:tcPr>
          <w:p w14:paraId="2483AC0B" w14:textId="77777777" w:rsidR="0099607F" w:rsidRPr="00422683" w:rsidRDefault="0099607F" w:rsidP="00042AE9">
            <w:pPr>
              <w:pStyle w:val="TableText-Heading"/>
            </w:pPr>
            <w:r w:rsidRPr="00422683">
              <w:t>Type URI</w:t>
            </w:r>
          </w:p>
        </w:tc>
        <w:tc>
          <w:tcPr>
            <w:tcW w:w="3823" w:type="pct"/>
          </w:tcPr>
          <w:p w14:paraId="6A6BD64B" w14:textId="77777777" w:rsidR="0099607F" w:rsidRPr="001C038A" w:rsidRDefault="0099607F" w:rsidP="00042AE9">
            <w:pPr>
              <w:pStyle w:val="TableText"/>
            </w:pPr>
            <w:r w:rsidRPr="001C038A">
              <w:t>tosca.</w:t>
            </w:r>
            <w:r>
              <w:t>artifacts.File</w:t>
            </w:r>
          </w:p>
        </w:tc>
      </w:tr>
    </w:tbl>
    <w:p w14:paraId="60670AA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1985226" w14:textId="77777777" w:rsidTr="00042AE9">
        <w:tc>
          <w:tcPr>
            <w:tcW w:w="9576" w:type="dxa"/>
            <w:shd w:val="clear" w:color="auto" w:fill="D9D9D9" w:themeFill="background1" w:themeFillShade="D9"/>
          </w:tcPr>
          <w:p w14:paraId="6C116131" w14:textId="77777777" w:rsidR="0099607F" w:rsidRDefault="0099607F" w:rsidP="00042AE9">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71CA868A" w14:textId="77777777" w:rsidR="0099607F" w:rsidRPr="006824F5" w:rsidRDefault="0099607F" w:rsidP="00042AE9">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4B943294" w14:textId="77777777" w:rsidR="0099607F" w:rsidRDefault="0099607F" w:rsidP="0099607F">
      <w:pPr>
        <w:pStyle w:val="Heading3"/>
        <w:numPr>
          <w:ilvl w:val="2"/>
          <w:numId w:val="3"/>
        </w:numPr>
      </w:pPr>
      <w:bookmarkStart w:id="558" w:name="_Toc430015741"/>
      <w:r>
        <w:t>Deployment Types</w:t>
      </w:r>
      <w:bookmarkEnd w:id="558"/>
    </w:p>
    <w:p w14:paraId="0F652924" w14:textId="77777777" w:rsidR="0099607F" w:rsidRDefault="0099607F" w:rsidP="0099607F">
      <w:pPr>
        <w:pStyle w:val="Heading4"/>
        <w:numPr>
          <w:ilvl w:val="3"/>
          <w:numId w:val="3"/>
        </w:numPr>
        <w:rPr>
          <w:rStyle w:val="CodeSnippet"/>
          <w:rFonts w:asciiTheme="minorHAnsi" w:hAnsiTheme="minorHAnsi"/>
        </w:rPr>
      </w:pPr>
      <w:bookmarkStart w:id="559" w:name="DEFN_TYPE_ARTIFACTS_DEPLOYMENT"/>
      <w:r>
        <w:rPr>
          <w:rStyle w:val="CodeSnippet"/>
          <w:rFonts w:asciiTheme="minorHAnsi" w:hAnsiTheme="minorHAnsi"/>
        </w:rPr>
        <w:t>tosca.artifacts.Deployment</w:t>
      </w:r>
    </w:p>
    <w:bookmarkEnd w:id="559"/>
    <w:p w14:paraId="36E8130F" w14:textId="77777777" w:rsidR="0099607F" w:rsidRDefault="0099607F" w:rsidP="0099607F">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002FFD25" w14:textId="77777777" w:rsidR="0099607F" w:rsidRDefault="0099607F" w:rsidP="0099607F">
      <w:pPr>
        <w:pStyle w:val="Heading5"/>
        <w:numPr>
          <w:ilvl w:val="4"/>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55A88BD" w14:textId="77777777" w:rsidTr="00042AE9">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99607F" w:rsidRPr="004C7FEA" w14:paraId="7392BAB3" w14:textId="77777777" w:rsidTr="00042AE9">
              <w:trPr>
                <w:tblCellSpacing w:w="0" w:type="dxa"/>
              </w:trPr>
              <w:tc>
                <w:tcPr>
                  <w:tcW w:w="0" w:type="auto"/>
                  <w:vAlign w:val="center"/>
                </w:tcPr>
                <w:p w14:paraId="4C0F2DFC" w14:textId="77777777" w:rsidR="0099607F" w:rsidRPr="000B297C" w:rsidRDefault="0099607F" w:rsidP="00042AE9">
                  <w:pPr>
                    <w:rPr>
                      <w:rStyle w:val="CodeSnippet"/>
                      <w:noProof/>
                    </w:rPr>
                  </w:pPr>
                  <w:r>
                    <w:rPr>
                      <w:rStyle w:val="CodeSnippet"/>
                      <w:noProof/>
                    </w:rPr>
                    <w:t>tosca.artifacts.Deployment</w:t>
                  </w:r>
                  <w:r w:rsidRPr="000B297C">
                    <w:rPr>
                      <w:rStyle w:val="CodeSnippet"/>
                      <w:noProof/>
                    </w:rPr>
                    <w:t>:</w:t>
                  </w:r>
                </w:p>
                <w:p w14:paraId="7D640991" w14:textId="77777777" w:rsidR="0099607F" w:rsidRDefault="0099607F" w:rsidP="00042AE9">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01CFF2EB" w14:textId="77777777" w:rsidR="0099607F" w:rsidRPr="00710963" w:rsidRDefault="0099607F" w:rsidP="00042AE9">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1A6E2EF" w14:textId="77777777" w:rsidR="0099607F" w:rsidRPr="004C7FEA" w:rsidRDefault="0099607F" w:rsidP="00042AE9">
                  <w:pPr>
                    <w:rPr>
                      <w:rFonts w:ascii="Times New Roman" w:hAnsi="Times New Roman"/>
                      <w:sz w:val="24"/>
                    </w:rPr>
                  </w:pPr>
                </w:p>
              </w:tc>
              <w:tc>
                <w:tcPr>
                  <w:tcW w:w="0" w:type="auto"/>
                  <w:vAlign w:val="center"/>
                </w:tcPr>
                <w:p w14:paraId="1A5CC232" w14:textId="77777777" w:rsidR="0099607F" w:rsidRPr="004C7FEA" w:rsidRDefault="0099607F" w:rsidP="00042AE9">
                  <w:pPr>
                    <w:rPr>
                      <w:rFonts w:ascii="Times New Roman" w:hAnsi="Times New Roman"/>
                      <w:sz w:val="24"/>
                    </w:rPr>
                  </w:pPr>
                </w:p>
              </w:tc>
            </w:tr>
          </w:tbl>
          <w:p w14:paraId="5F114A41" w14:textId="77777777" w:rsidR="0099607F" w:rsidRPr="006824F5" w:rsidRDefault="0099607F" w:rsidP="00042AE9">
            <w:pPr>
              <w:rPr>
                <w:rStyle w:val="CodeSnippet"/>
              </w:rPr>
            </w:pPr>
          </w:p>
        </w:tc>
      </w:tr>
    </w:tbl>
    <w:p w14:paraId="6D3C8E6D" w14:textId="77777777" w:rsidR="0099607F" w:rsidRDefault="0099607F" w:rsidP="0099607F">
      <w:pPr>
        <w:pStyle w:val="Heading4"/>
        <w:numPr>
          <w:ilvl w:val="3"/>
          <w:numId w:val="3"/>
        </w:numPr>
      </w:pPr>
      <w:r>
        <w:t>Additional Requirements</w:t>
      </w:r>
    </w:p>
    <w:p w14:paraId="4730EEA6" w14:textId="77777777" w:rsidR="0099607F" w:rsidRPr="009F101C" w:rsidRDefault="0099607F" w:rsidP="0099607F">
      <w:pPr>
        <w:pStyle w:val="ListParagraph"/>
        <w:numPr>
          <w:ilvl w:val="0"/>
          <w:numId w:val="70"/>
        </w:numPr>
      </w:pPr>
      <w:r w:rsidRPr="009F101C">
        <w:t>TOSCA Orchestr</w:t>
      </w:r>
      <w:r>
        <w:t>ators MAY throw an error if it encounters a non-normative deployment artifact type that it is not able to process.</w:t>
      </w:r>
    </w:p>
    <w:p w14:paraId="3B40244E" w14:textId="77777777" w:rsidR="0099607F" w:rsidRDefault="0099607F" w:rsidP="0099607F">
      <w:pPr>
        <w:pStyle w:val="Heading4"/>
        <w:numPr>
          <w:ilvl w:val="3"/>
          <w:numId w:val="3"/>
        </w:numPr>
      </w:pPr>
      <w:bookmarkStart w:id="560" w:name="DEFN_TYPE_ARTIFACTS_DEPLOYMENT_IMAGE"/>
      <w:r>
        <w:t>tosca.artifacts.Deployment.Image</w:t>
      </w:r>
    </w:p>
    <w:bookmarkEnd w:id="560"/>
    <w:p w14:paraId="26BDA18C" w14:textId="77777777" w:rsidR="0099607F" w:rsidRDefault="0099607F" w:rsidP="0099607F">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AF5939A" w14:textId="77777777" w:rsidTr="00042AE9">
        <w:tc>
          <w:tcPr>
            <w:tcW w:w="1177" w:type="pct"/>
            <w:shd w:val="clear" w:color="auto" w:fill="D9D9D9"/>
          </w:tcPr>
          <w:p w14:paraId="53EB5033" w14:textId="77777777" w:rsidR="0099607F" w:rsidRPr="00422683" w:rsidRDefault="0099607F" w:rsidP="00042AE9">
            <w:pPr>
              <w:pStyle w:val="TableText-Heading"/>
            </w:pPr>
            <w:r w:rsidRPr="00422683">
              <w:t>Shorthand Name</w:t>
            </w:r>
          </w:p>
        </w:tc>
        <w:tc>
          <w:tcPr>
            <w:tcW w:w="3823" w:type="pct"/>
          </w:tcPr>
          <w:p w14:paraId="0570944A" w14:textId="77777777" w:rsidR="0099607F" w:rsidRPr="005A5497" w:rsidRDefault="0099607F" w:rsidP="00042AE9">
            <w:pPr>
              <w:pStyle w:val="TableText"/>
              <w:rPr>
                <w:noProof/>
              </w:rPr>
            </w:pPr>
            <w:r>
              <w:rPr>
                <w:noProof/>
              </w:rPr>
              <w:t>Deployment.Image</w:t>
            </w:r>
          </w:p>
        </w:tc>
      </w:tr>
      <w:tr w:rsidR="0099607F" w:rsidRPr="004279F4" w14:paraId="30E2D198" w14:textId="77777777" w:rsidTr="00042AE9">
        <w:tc>
          <w:tcPr>
            <w:tcW w:w="1177" w:type="pct"/>
            <w:shd w:val="clear" w:color="auto" w:fill="D9D9D9"/>
          </w:tcPr>
          <w:p w14:paraId="4A2C680A" w14:textId="77777777" w:rsidR="0099607F" w:rsidRPr="00422683" w:rsidRDefault="0099607F" w:rsidP="00042AE9">
            <w:pPr>
              <w:pStyle w:val="TableText-Heading"/>
            </w:pPr>
            <w:r w:rsidRPr="00422683">
              <w:t>Type Qualified Name</w:t>
            </w:r>
          </w:p>
        </w:tc>
        <w:tc>
          <w:tcPr>
            <w:tcW w:w="3823" w:type="pct"/>
          </w:tcPr>
          <w:p w14:paraId="24A03375" w14:textId="77777777" w:rsidR="0099607F" w:rsidRDefault="0099607F" w:rsidP="00042AE9">
            <w:pPr>
              <w:pStyle w:val="TableText"/>
              <w:rPr>
                <w:noProof/>
              </w:rPr>
            </w:pPr>
            <w:r>
              <w:rPr>
                <w:noProof/>
              </w:rPr>
              <w:t>tosca:Deployment.Image</w:t>
            </w:r>
          </w:p>
        </w:tc>
      </w:tr>
      <w:tr w:rsidR="0099607F" w:rsidRPr="004279F4" w14:paraId="6EF13A0A" w14:textId="77777777" w:rsidTr="00042AE9">
        <w:tc>
          <w:tcPr>
            <w:tcW w:w="1177" w:type="pct"/>
            <w:shd w:val="clear" w:color="auto" w:fill="D9D9D9"/>
          </w:tcPr>
          <w:p w14:paraId="088F6FA4" w14:textId="77777777" w:rsidR="0099607F" w:rsidRPr="00422683" w:rsidRDefault="0099607F" w:rsidP="00042AE9">
            <w:pPr>
              <w:pStyle w:val="TableText-Heading"/>
            </w:pPr>
            <w:r w:rsidRPr="00422683">
              <w:t>Type URI</w:t>
            </w:r>
          </w:p>
        </w:tc>
        <w:tc>
          <w:tcPr>
            <w:tcW w:w="3823" w:type="pct"/>
          </w:tcPr>
          <w:p w14:paraId="01BA9BA2" w14:textId="77777777" w:rsidR="0099607F" w:rsidRPr="001C038A" w:rsidRDefault="0099607F" w:rsidP="00042AE9">
            <w:pPr>
              <w:pStyle w:val="TableText"/>
            </w:pPr>
            <w:r w:rsidRPr="001C038A">
              <w:t>tosca.</w:t>
            </w:r>
            <w:r>
              <w:t>artifacts.Deployment.Image</w:t>
            </w:r>
          </w:p>
        </w:tc>
      </w:tr>
    </w:tbl>
    <w:p w14:paraId="374C8793"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0DDBF53" w14:textId="77777777" w:rsidTr="00042AE9">
        <w:tc>
          <w:tcPr>
            <w:tcW w:w="9576" w:type="dxa"/>
            <w:shd w:val="clear" w:color="auto" w:fill="D9D9D9" w:themeFill="background1" w:themeFillShade="D9"/>
          </w:tcPr>
          <w:p w14:paraId="0DF9D937" w14:textId="77777777" w:rsidR="0099607F" w:rsidRDefault="0099607F" w:rsidP="00042AE9">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450EB90B" w14:textId="77777777" w:rsidR="0099607F" w:rsidRPr="006824F5" w:rsidRDefault="0099607F" w:rsidP="00042AE9">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3601B54F" w14:textId="77777777" w:rsidR="0099607F" w:rsidRDefault="0099607F" w:rsidP="0099607F">
      <w:pPr>
        <w:pStyle w:val="Heading4"/>
        <w:numPr>
          <w:ilvl w:val="3"/>
          <w:numId w:val="3"/>
        </w:numPr>
      </w:pPr>
      <w:bookmarkStart w:id="561" w:name="DEFN_TYPE_ARTIFACTS_DEPLOY_IMAGE_VM"/>
      <w:r>
        <w:t>tosca.artifacts.Deployment.Image.VM</w:t>
      </w:r>
    </w:p>
    <w:bookmarkEnd w:id="561"/>
    <w:p w14:paraId="7A956F96" w14:textId="77777777" w:rsidR="0099607F" w:rsidRDefault="0099607F" w:rsidP="0099607F">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51E6D02B"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4809E31" w14:textId="77777777" w:rsidTr="00042AE9">
        <w:tc>
          <w:tcPr>
            <w:tcW w:w="9576" w:type="dxa"/>
            <w:shd w:val="clear" w:color="auto" w:fill="D9D9D9" w:themeFill="background1" w:themeFillShade="D9"/>
          </w:tcPr>
          <w:p w14:paraId="1ECCD312"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w:t>
            </w:r>
          </w:p>
          <w:p w14:paraId="32CA1E06"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0EEEA6C5" w14:textId="77777777" w:rsidR="0099607F" w:rsidRPr="006824F5" w:rsidRDefault="0099607F" w:rsidP="00042AE9">
            <w:pPr>
              <w:rPr>
                <w:rStyle w:val="CodeSnippet"/>
                <w:noProof/>
              </w:rPr>
            </w:pPr>
            <w:r>
              <w:rPr>
                <w:rStyle w:val="CodeSnippet"/>
                <w:noProof/>
              </w:rPr>
              <w:t xml:space="preserve">  description: Virtual Machine (VM) Image</w:t>
            </w:r>
          </w:p>
        </w:tc>
      </w:tr>
    </w:tbl>
    <w:p w14:paraId="0541BAB6" w14:textId="77777777" w:rsidR="0099607F" w:rsidRDefault="0099607F" w:rsidP="0099607F">
      <w:pPr>
        <w:pStyle w:val="Heading5"/>
        <w:numPr>
          <w:ilvl w:val="4"/>
          <w:numId w:val="3"/>
        </w:numPr>
      </w:pPr>
      <w:r>
        <w:t>Notes</w:t>
      </w:r>
    </w:p>
    <w:p w14:paraId="45A483CD" w14:textId="77777777" w:rsidR="0099607F" w:rsidRDefault="0099607F" w:rsidP="0099607F">
      <w:pPr>
        <w:pStyle w:val="ListParagraph"/>
        <w:numPr>
          <w:ilvl w:val="0"/>
          <w:numId w:val="67"/>
        </w:numPr>
      </w:pPr>
      <w:r>
        <w:t>Future drafts of this specification may include popular standard VM disk image (e.g., ISO, VMI, VMDX, QCOW2, etc.) and container (e.g., OVF, bare, etc.) formats.  These would include consideration of disk formats such as:</w:t>
      </w:r>
    </w:p>
    <w:p w14:paraId="53612557" w14:textId="77777777" w:rsidR="0099607F" w:rsidRDefault="0099607F" w:rsidP="0099607F">
      <w:pPr>
        <w:pStyle w:val="Heading3"/>
        <w:numPr>
          <w:ilvl w:val="2"/>
          <w:numId w:val="3"/>
        </w:numPr>
      </w:pPr>
      <w:bookmarkStart w:id="562" w:name="_Toc430015742"/>
      <w:r>
        <w:t>Implementation Types</w:t>
      </w:r>
      <w:bookmarkEnd w:id="562"/>
    </w:p>
    <w:p w14:paraId="50E25A97" w14:textId="77777777" w:rsidR="0099607F" w:rsidRDefault="0099607F" w:rsidP="0099607F">
      <w:pPr>
        <w:pStyle w:val="Heading4"/>
        <w:numPr>
          <w:ilvl w:val="3"/>
          <w:numId w:val="3"/>
        </w:numPr>
        <w:rPr>
          <w:rStyle w:val="CodeSnippet"/>
          <w:rFonts w:asciiTheme="minorHAnsi" w:hAnsiTheme="minorHAnsi"/>
        </w:rPr>
      </w:pPr>
      <w:bookmarkStart w:id="563" w:name="DEFN_TYPE_ARTIFACTS_IMPLEMENTATION"/>
      <w:r>
        <w:rPr>
          <w:rStyle w:val="CodeSnippet"/>
          <w:rFonts w:asciiTheme="minorHAnsi" w:hAnsiTheme="minorHAnsi"/>
        </w:rPr>
        <w:t>tosca.artifacts.Implementation</w:t>
      </w:r>
    </w:p>
    <w:bookmarkEnd w:id="563"/>
    <w:p w14:paraId="16BA207C" w14:textId="77777777" w:rsidR="0099607F" w:rsidRDefault="0099607F" w:rsidP="0099607F">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7D7CEF6A" w14:textId="77777777" w:rsidR="0099607F" w:rsidRDefault="0099607F" w:rsidP="0099607F">
      <w:pPr>
        <w:pStyle w:val="Heading5"/>
        <w:numPr>
          <w:ilvl w:val="4"/>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77EE07F" w14:textId="77777777" w:rsidTr="00042AE9">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99607F" w:rsidRPr="004C7FEA" w14:paraId="484A3A3A" w14:textId="77777777" w:rsidTr="00042AE9">
              <w:trPr>
                <w:tblCellSpacing w:w="0" w:type="dxa"/>
              </w:trPr>
              <w:tc>
                <w:tcPr>
                  <w:tcW w:w="0" w:type="auto"/>
                  <w:vAlign w:val="center"/>
                </w:tcPr>
                <w:p w14:paraId="3CF9A274" w14:textId="77777777" w:rsidR="0099607F" w:rsidRPr="000B297C" w:rsidRDefault="0099607F" w:rsidP="00042AE9">
                  <w:pPr>
                    <w:rPr>
                      <w:rStyle w:val="CodeSnippet"/>
                      <w:noProof/>
                    </w:rPr>
                  </w:pPr>
                  <w:r>
                    <w:rPr>
                      <w:rStyle w:val="CodeSnippet"/>
                      <w:noProof/>
                    </w:rPr>
                    <w:t>tosca.artifacts.Implementation</w:t>
                  </w:r>
                  <w:r w:rsidRPr="000B297C">
                    <w:rPr>
                      <w:rStyle w:val="CodeSnippet"/>
                      <w:noProof/>
                    </w:rPr>
                    <w:t>:</w:t>
                  </w:r>
                </w:p>
                <w:p w14:paraId="4FDA1A2D" w14:textId="77777777" w:rsidR="0099607F" w:rsidRDefault="0099607F" w:rsidP="00042AE9">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7D2B089C" w14:textId="77777777" w:rsidR="0099607F" w:rsidRPr="00710963" w:rsidRDefault="0099607F" w:rsidP="00042AE9">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6F647D2" w14:textId="77777777" w:rsidR="0099607F" w:rsidRPr="004C7FEA" w:rsidRDefault="0099607F" w:rsidP="00042AE9">
                  <w:pPr>
                    <w:rPr>
                      <w:rFonts w:ascii="Times New Roman" w:hAnsi="Times New Roman"/>
                      <w:sz w:val="24"/>
                    </w:rPr>
                  </w:pPr>
                </w:p>
              </w:tc>
              <w:tc>
                <w:tcPr>
                  <w:tcW w:w="0" w:type="auto"/>
                  <w:vAlign w:val="center"/>
                </w:tcPr>
                <w:p w14:paraId="612E4CEE" w14:textId="77777777" w:rsidR="0099607F" w:rsidRPr="004C7FEA" w:rsidRDefault="0099607F" w:rsidP="00042AE9">
                  <w:pPr>
                    <w:rPr>
                      <w:rFonts w:ascii="Times New Roman" w:hAnsi="Times New Roman"/>
                      <w:sz w:val="24"/>
                    </w:rPr>
                  </w:pPr>
                </w:p>
              </w:tc>
            </w:tr>
          </w:tbl>
          <w:p w14:paraId="62A88EE5" w14:textId="77777777" w:rsidR="0099607F" w:rsidRPr="006824F5" w:rsidRDefault="0099607F" w:rsidP="00042AE9">
            <w:pPr>
              <w:rPr>
                <w:rStyle w:val="CodeSnippet"/>
              </w:rPr>
            </w:pPr>
          </w:p>
        </w:tc>
      </w:tr>
    </w:tbl>
    <w:p w14:paraId="59776B43" w14:textId="77777777" w:rsidR="0099607F" w:rsidRDefault="0099607F" w:rsidP="0099607F">
      <w:pPr>
        <w:pStyle w:val="Heading4"/>
        <w:numPr>
          <w:ilvl w:val="3"/>
          <w:numId w:val="3"/>
        </w:numPr>
      </w:pPr>
      <w:r>
        <w:t>Additional Requirements</w:t>
      </w:r>
    </w:p>
    <w:p w14:paraId="555ABE62" w14:textId="77777777" w:rsidR="0099607F" w:rsidRPr="009F101C" w:rsidRDefault="0099607F" w:rsidP="0099607F">
      <w:pPr>
        <w:pStyle w:val="ListParagraph"/>
        <w:numPr>
          <w:ilvl w:val="0"/>
          <w:numId w:val="70"/>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154695AA" w14:textId="77777777" w:rsidR="0099607F" w:rsidRPr="007B27C2" w:rsidRDefault="0099607F" w:rsidP="0099607F">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4FE848FD" w14:textId="77777777" w:rsidR="0099607F" w:rsidRDefault="0099607F" w:rsidP="0099607F">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76BB494" w14:textId="77777777" w:rsidTr="00042AE9">
        <w:tc>
          <w:tcPr>
            <w:tcW w:w="1177" w:type="pct"/>
            <w:shd w:val="clear" w:color="auto" w:fill="D9D9D9"/>
          </w:tcPr>
          <w:p w14:paraId="1D44EE86" w14:textId="77777777" w:rsidR="0099607F" w:rsidRPr="00422683" w:rsidRDefault="0099607F" w:rsidP="00042AE9">
            <w:pPr>
              <w:pStyle w:val="TableText-Heading"/>
            </w:pPr>
            <w:r w:rsidRPr="00422683">
              <w:t>Shorthand Name</w:t>
            </w:r>
          </w:p>
        </w:tc>
        <w:tc>
          <w:tcPr>
            <w:tcW w:w="3823" w:type="pct"/>
          </w:tcPr>
          <w:p w14:paraId="787F51A2" w14:textId="77777777" w:rsidR="0099607F" w:rsidRPr="005A5497" w:rsidRDefault="0099607F" w:rsidP="00042AE9">
            <w:pPr>
              <w:pStyle w:val="TableText"/>
              <w:rPr>
                <w:noProof/>
              </w:rPr>
            </w:pPr>
            <w:r>
              <w:rPr>
                <w:noProof/>
              </w:rPr>
              <w:t>Bash</w:t>
            </w:r>
          </w:p>
        </w:tc>
      </w:tr>
      <w:tr w:rsidR="0099607F" w:rsidRPr="004279F4" w14:paraId="631FB513" w14:textId="77777777" w:rsidTr="00042AE9">
        <w:tc>
          <w:tcPr>
            <w:tcW w:w="1177" w:type="pct"/>
            <w:shd w:val="clear" w:color="auto" w:fill="D9D9D9"/>
          </w:tcPr>
          <w:p w14:paraId="09FB6E02" w14:textId="77777777" w:rsidR="0099607F" w:rsidRPr="00422683" w:rsidRDefault="0099607F" w:rsidP="00042AE9">
            <w:pPr>
              <w:pStyle w:val="TableText-Heading"/>
            </w:pPr>
            <w:r w:rsidRPr="00422683">
              <w:t>Type Qualified Name</w:t>
            </w:r>
          </w:p>
        </w:tc>
        <w:tc>
          <w:tcPr>
            <w:tcW w:w="3823" w:type="pct"/>
          </w:tcPr>
          <w:p w14:paraId="0DB7E6D8" w14:textId="77777777" w:rsidR="0099607F" w:rsidRDefault="0099607F" w:rsidP="00042AE9">
            <w:pPr>
              <w:pStyle w:val="TableText"/>
              <w:rPr>
                <w:noProof/>
              </w:rPr>
            </w:pPr>
            <w:r>
              <w:rPr>
                <w:noProof/>
              </w:rPr>
              <w:t>tosca:Bash</w:t>
            </w:r>
          </w:p>
        </w:tc>
      </w:tr>
      <w:tr w:rsidR="0099607F" w:rsidRPr="004279F4" w14:paraId="4946C482" w14:textId="77777777" w:rsidTr="00042AE9">
        <w:tc>
          <w:tcPr>
            <w:tcW w:w="1177" w:type="pct"/>
            <w:shd w:val="clear" w:color="auto" w:fill="D9D9D9"/>
          </w:tcPr>
          <w:p w14:paraId="5272741D" w14:textId="77777777" w:rsidR="0099607F" w:rsidRPr="00422683" w:rsidRDefault="0099607F" w:rsidP="00042AE9">
            <w:pPr>
              <w:pStyle w:val="TableText-Heading"/>
            </w:pPr>
            <w:r w:rsidRPr="00422683">
              <w:t>Type URI</w:t>
            </w:r>
          </w:p>
        </w:tc>
        <w:tc>
          <w:tcPr>
            <w:tcW w:w="3823" w:type="pct"/>
          </w:tcPr>
          <w:p w14:paraId="0BDD710D" w14:textId="77777777" w:rsidR="0099607F" w:rsidRPr="001C038A" w:rsidRDefault="0099607F" w:rsidP="00042AE9">
            <w:pPr>
              <w:pStyle w:val="TableText"/>
            </w:pPr>
            <w:r w:rsidRPr="001C038A">
              <w:t>tosca.</w:t>
            </w:r>
            <w:r>
              <w:t>artifacts.Implementation.Bash</w:t>
            </w:r>
          </w:p>
        </w:tc>
      </w:tr>
    </w:tbl>
    <w:p w14:paraId="3AED7F53"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DAEA6D4" w14:textId="77777777" w:rsidTr="00042AE9">
        <w:tc>
          <w:tcPr>
            <w:tcW w:w="9576" w:type="dxa"/>
            <w:shd w:val="clear" w:color="auto" w:fill="D9D9D9" w:themeFill="background1" w:themeFillShade="D9"/>
          </w:tcPr>
          <w:p w14:paraId="443A73A9" w14:textId="77777777" w:rsidR="0099607F" w:rsidRPr="00200172" w:rsidRDefault="0099607F" w:rsidP="00042AE9">
            <w:pPr>
              <w:rPr>
                <w:rStyle w:val="CodeSnippet"/>
              </w:rPr>
            </w:pPr>
            <w:r w:rsidRPr="00200172">
              <w:rPr>
                <w:rStyle w:val="CodeSnippet"/>
              </w:rPr>
              <w:t>tosca.artifacts.Implementation.Bash:</w:t>
            </w:r>
          </w:p>
          <w:p w14:paraId="1173F270" w14:textId="77777777" w:rsidR="0099607F" w:rsidRPr="00200172" w:rsidRDefault="0099607F" w:rsidP="00042AE9">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28287693" w14:textId="77777777" w:rsidR="0099607F" w:rsidRPr="00200172" w:rsidRDefault="0099607F" w:rsidP="00042AE9">
            <w:pPr>
              <w:rPr>
                <w:rStyle w:val="CodeSnippet"/>
              </w:rPr>
            </w:pPr>
            <w:r w:rsidRPr="00200172">
              <w:rPr>
                <w:rStyle w:val="CodeSnippet"/>
              </w:rPr>
              <w:t xml:space="preserve">  description: Script artifact for the Unix Bash shell    </w:t>
            </w:r>
          </w:p>
          <w:p w14:paraId="3359AE9C" w14:textId="77777777" w:rsidR="0099607F" w:rsidRPr="00200172" w:rsidRDefault="0099607F" w:rsidP="00042AE9">
            <w:pPr>
              <w:rPr>
                <w:rStyle w:val="CodeSnippet"/>
              </w:rPr>
            </w:pPr>
            <w:r w:rsidRPr="00200172">
              <w:rPr>
                <w:rStyle w:val="CodeSnippet"/>
              </w:rPr>
              <w:t xml:space="preserve">  mime_type: application/x-sh</w:t>
            </w:r>
          </w:p>
          <w:p w14:paraId="128C5BE9" w14:textId="77777777" w:rsidR="0099607F" w:rsidRPr="006824F5" w:rsidRDefault="0099607F" w:rsidP="00042AE9">
            <w:pPr>
              <w:rPr>
                <w:rStyle w:val="CodeSnippet"/>
              </w:rPr>
            </w:pPr>
            <w:r w:rsidRPr="00200172">
              <w:rPr>
                <w:rStyle w:val="CodeSnippet"/>
              </w:rPr>
              <w:t xml:space="preserve">  file_ext: [ sh ]</w:t>
            </w:r>
          </w:p>
        </w:tc>
      </w:tr>
    </w:tbl>
    <w:p w14:paraId="2042DACD" w14:textId="77777777" w:rsidR="0099607F" w:rsidRPr="007B27C2" w:rsidRDefault="0099607F" w:rsidP="0099607F">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3FD09E66" w14:textId="77777777" w:rsidR="0099607F" w:rsidRDefault="0099607F" w:rsidP="0099607F">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7B90A90" w14:textId="77777777" w:rsidTr="00042AE9">
        <w:tc>
          <w:tcPr>
            <w:tcW w:w="1177" w:type="pct"/>
            <w:shd w:val="clear" w:color="auto" w:fill="D9D9D9"/>
          </w:tcPr>
          <w:p w14:paraId="4159842C" w14:textId="77777777" w:rsidR="0099607F" w:rsidRPr="00422683" w:rsidRDefault="0099607F" w:rsidP="00042AE9">
            <w:pPr>
              <w:pStyle w:val="TableText-Heading"/>
            </w:pPr>
            <w:r w:rsidRPr="00422683">
              <w:t>Shorthand Name</w:t>
            </w:r>
          </w:p>
        </w:tc>
        <w:tc>
          <w:tcPr>
            <w:tcW w:w="3823" w:type="pct"/>
          </w:tcPr>
          <w:p w14:paraId="22307303" w14:textId="77777777" w:rsidR="0099607F" w:rsidRPr="005A5497" w:rsidRDefault="0099607F" w:rsidP="00042AE9">
            <w:pPr>
              <w:pStyle w:val="TableText"/>
              <w:rPr>
                <w:noProof/>
              </w:rPr>
            </w:pPr>
            <w:r>
              <w:rPr>
                <w:noProof/>
              </w:rPr>
              <w:t>Python</w:t>
            </w:r>
          </w:p>
        </w:tc>
      </w:tr>
      <w:tr w:rsidR="0099607F" w:rsidRPr="004279F4" w14:paraId="7D4365E6" w14:textId="77777777" w:rsidTr="00042AE9">
        <w:tc>
          <w:tcPr>
            <w:tcW w:w="1177" w:type="pct"/>
            <w:shd w:val="clear" w:color="auto" w:fill="D9D9D9"/>
          </w:tcPr>
          <w:p w14:paraId="50D7134C" w14:textId="77777777" w:rsidR="0099607F" w:rsidRPr="00422683" w:rsidRDefault="0099607F" w:rsidP="00042AE9">
            <w:pPr>
              <w:pStyle w:val="TableText-Heading"/>
            </w:pPr>
            <w:r w:rsidRPr="00422683">
              <w:t>Type Qualified Name</w:t>
            </w:r>
          </w:p>
        </w:tc>
        <w:tc>
          <w:tcPr>
            <w:tcW w:w="3823" w:type="pct"/>
          </w:tcPr>
          <w:p w14:paraId="660C3468" w14:textId="77777777" w:rsidR="0099607F" w:rsidRDefault="0099607F" w:rsidP="00042AE9">
            <w:pPr>
              <w:pStyle w:val="TableText"/>
              <w:rPr>
                <w:noProof/>
              </w:rPr>
            </w:pPr>
            <w:r>
              <w:rPr>
                <w:noProof/>
              </w:rPr>
              <w:t>tosca:Python</w:t>
            </w:r>
          </w:p>
        </w:tc>
      </w:tr>
      <w:tr w:rsidR="0099607F" w:rsidRPr="004279F4" w14:paraId="66A146EC" w14:textId="77777777" w:rsidTr="00042AE9">
        <w:tc>
          <w:tcPr>
            <w:tcW w:w="1177" w:type="pct"/>
            <w:shd w:val="clear" w:color="auto" w:fill="D9D9D9"/>
          </w:tcPr>
          <w:p w14:paraId="1DA92CE1" w14:textId="77777777" w:rsidR="0099607F" w:rsidRPr="00422683" w:rsidRDefault="0099607F" w:rsidP="00042AE9">
            <w:pPr>
              <w:pStyle w:val="TableText-Heading"/>
            </w:pPr>
            <w:r w:rsidRPr="00422683">
              <w:t>Type URI</w:t>
            </w:r>
          </w:p>
        </w:tc>
        <w:tc>
          <w:tcPr>
            <w:tcW w:w="3823" w:type="pct"/>
          </w:tcPr>
          <w:p w14:paraId="7E2B852F" w14:textId="77777777" w:rsidR="0099607F" w:rsidRPr="001C038A" w:rsidRDefault="0099607F" w:rsidP="00042AE9">
            <w:pPr>
              <w:pStyle w:val="TableText"/>
            </w:pPr>
            <w:r w:rsidRPr="001C038A">
              <w:t>tosca.</w:t>
            </w:r>
            <w:r>
              <w:t>artifacts.Implementation.Python</w:t>
            </w:r>
          </w:p>
        </w:tc>
      </w:tr>
    </w:tbl>
    <w:p w14:paraId="542AA679" w14:textId="77777777" w:rsidR="0099607F" w:rsidRDefault="0099607F" w:rsidP="0099607F">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5940BC8" w14:textId="77777777" w:rsidTr="00042AE9">
        <w:tc>
          <w:tcPr>
            <w:tcW w:w="9576" w:type="dxa"/>
            <w:shd w:val="clear" w:color="auto" w:fill="D9D9D9" w:themeFill="background1" w:themeFillShade="D9"/>
          </w:tcPr>
          <w:p w14:paraId="03414887" w14:textId="77777777" w:rsidR="0099607F" w:rsidRPr="00200172" w:rsidRDefault="0099607F" w:rsidP="00042AE9">
            <w:pPr>
              <w:rPr>
                <w:rStyle w:val="CodeSnippet"/>
              </w:rPr>
            </w:pPr>
            <w:r w:rsidRPr="00200172">
              <w:rPr>
                <w:rStyle w:val="CodeSnippet"/>
              </w:rPr>
              <w:t>tosca.artifacts.Implementation.Python:</w:t>
            </w:r>
          </w:p>
          <w:p w14:paraId="7A880AFA" w14:textId="77777777" w:rsidR="0099607F" w:rsidRPr="00200172" w:rsidRDefault="0099607F" w:rsidP="00042AE9">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01A11E8" w14:textId="77777777" w:rsidR="0099607F" w:rsidRPr="00200172" w:rsidRDefault="0099607F" w:rsidP="00042AE9">
            <w:pPr>
              <w:rPr>
                <w:rStyle w:val="CodeSnippet"/>
              </w:rPr>
            </w:pPr>
            <w:r w:rsidRPr="00200172">
              <w:rPr>
                <w:rStyle w:val="CodeSnippet"/>
              </w:rPr>
              <w:t xml:space="preserve">  description: Artifact for the interpreted Python language</w:t>
            </w:r>
          </w:p>
          <w:p w14:paraId="132DD038" w14:textId="77777777" w:rsidR="0099607F" w:rsidRPr="00200172" w:rsidRDefault="0099607F" w:rsidP="00042AE9">
            <w:pPr>
              <w:rPr>
                <w:rStyle w:val="CodeSnippet"/>
              </w:rPr>
            </w:pPr>
            <w:r w:rsidRPr="00200172">
              <w:rPr>
                <w:rStyle w:val="CodeSnippet"/>
              </w:rPr>
              <w:t xml:space="preserve">  mime_type: application/x-python</w:t>
            </w:r>
          </w:p>
          <w:p w14:paraId="5F99AD23" w14:textId="77777777" w:rsidR="0099607F" w:rsidRPr="006824F5" w:rsidRDefault="0099607F" w:rsidP="00042AE9">
            <w:pPr>
              <w:rPr>
                <w:rStyle w:val="CodeSnippet"/>
              </w:rPr>
            </w:pPr>
            <w:r w:rsidRPr="00200172">
              <w:rPr>
                <w:rStyle w:val="CodeSnippet"/>
              </w:rPr>
              <w:t xml:space="preserve">  file_ext: [ py ]</w:t>
            </w:r>
          </w:p>
        </w:tc>
      </w:tr>
    </w:tbl>
    <w:p w14:paraId="3B94B8FF" w14:textId="77777777" w:rsidR="0099607F" w:rsidRDefault="0099607F" w:rsidP="0099607F">
      <w:pPr>
        <w:pStyle w:val="Heading2"/>
        <w:numPr>
          <w:ilvl w:val="1"/>
          <w:numId w:val="3"/>
        </w:numPr>
      </w:pPr>
      <w:bookmarkStart w:id="564" w:name="_Toc302251711"/>
      <w:bookmarkStart w:id="565" w:name="_Toc430015743"/>
      <w:r>
        <w:lastRenderedPageBreak/>
        <w:t>Capabilities Types</w:t>
      </w:r>
      <w:bookmarkEnd w:id="542"/>
      <w:bookmarkEnd w:id="564"/>
      <w:bookmarkEnd w:id="565"/>
    </w:p>
    <w:p w14:paraId="5389D119" w14:textId="77777777" w:rsidR="0099607F" w:rsidRDefault="0099607F" w:rsidP="0099607F">
      <w:pPr>
        <w:pStyle w:val="Heading3"/>
        <w:numPr>
          <w:ilvl w:val="2"/>
          <w:numId w:val="3"/>
        </w:numPr>
      </w:pPr>
      <w:bookmarkStart w:id="566" w:name="_Toc430015744"/>
      <w:bookmarkStart w:id="567" w:name="DEFN_TYPE_CAPABILITIES_ROOT"/>
      <w:r>
        <w:t>tosca.capabilities.Root</w:t>
      </w:r>
      <w:bookmarkEnd w:id="566"/>
    </w:p>
    <w:bookmarkEnd w:id="567"/>
    <w:p w14:paraId="69278A57" w14:textId="77777777" w:rsidR="0099607F" w:rsidRPr="00FA2E41" w:rsidRDefault="0099607F" w:rsidP="0099607F">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2CF318C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B0C3B24" w14:textId="77777777" w:rsidTr="00042AE9">
        <w:tc>
          <w:tcPr>
            <w:tcW w:w="9576" w:type="dxa"/>
            <w:shd w:val="clear" w:color="auto" w:fill="D9D9D9" w:themeFill="background1" w:themeFillShade="D9"/>
          </w:tcPr>
          <w:p w14:paraId="050A56B9" w14:textId="77777777" w:rsidR="0099607F" w:rsidRDefault="0099607F" w:rsidP="00042AE9">
            <w:pPr>
              <w:rPr>
                <w:rStyle w:val="CodeSnippet"/>
              </w:rPr>
            </w:pPr>
            <w:r w:rsidRPr="006824F5">
              <w:rPr>
                <w:rStyle w:val="CodeSnippet"/>
              </w:rPr>
              <w:t>tosca.capabilities.Root:</w:t>
            </w:r>
            <w:r>
              <w:rPr>
                <w:rStyle w:val="CodeSnippet"/>
              </w:rPr>
              <w:t xml:space="preserve"> </w:t>
            </w:r>
          </w:p>
          <w:p w14:paraId="78ADB52B" w14:textId="77777777" w:rsidR="0099607F" w:rsidRPr="006824F5" w:rsidRDefault="0099607F" w:rsidP="00042AE9">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5F45AC1E" w14:textId="77777777" w:rsidR="0099607F" w:rsidRDefault="0099607F" w:rsidP="0099607F">
      <w:pPr>
        <w:pStyle w:val="Heading3"/>
        <w:numPr>
          <w:ilvl w:val="2"/>
          <w:numId w:val="3"/>
        </w:numPr>
      </w:pPr>
      <w:bookmarkStart w:id="568" w:name="_Toc430015745"/>
      <w:bookmarkStart w:id="569" w:name="DEFN_TYPE_CAPABILITIES_NODE"/>
      <w:r>
        <w:t>tosca.capabilities.Node</w:t>
      </w:r>
      <w:bookmarkEnd w:id="568"/>
    </w:p>
    <w:bookmarkEnd w:id="569"/>
    <w:p w14:paraId="0EE8E526" w14:textId="77777777" w:rsidR="0099607F" w:rsidRDefault="0099607F" w:rsidP="0099607F">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CFCA7B3" w14:textId="77777777" w:rsidTr="00042AE9">
        <w:tc>
          <w:tcPr>
            <w:tcW w:w="1177" w:type="pct"/>
            <w:shd w:val="clear" w:color="auto" w:fill="D9D9D9"/>
          </w:tcPr>
          <w:p w14:paraId="17ABAC03" w14:textId="77777777" w:rsidR="0099607F" w:rsidRPr="00422683" w:rsidRDefault="0099607F" w:rsidP="00042AE9">
            <w:pPr>
              <w:pStyle w:val="TableText-Heading"/>
            </w:pPr>
            <w:r w:rsidRPr="00422683">
              <w:t>Shorthand Name</w:t>
            </w:r>
          </w:p>
        </w:tc>
        <w:tc>
          <w:tcPr>
            <w:tcW w:w="3823" w:type="pct"/>
          </w:tcPr>
          <w:p w14:paraId="2FF2B453" w14:textId="77777777" w:rsidR="0099607F" w:rsidRPr="005A5497" w:rsidRDefault="0099607F" w:rsidP="00042AE9">
            <w:pPr>
              <w:pStyle w:val="TableText"/>
              <w:rPr>
                <w:noProof/>
              </w:rPr>
            </w:pPr>
            <w:r>
              <w:rPr>
                <w:noProof/>
              </w:rPr>
              <w:t>Node</w:t>
            </w:r>
          </w:p>
        </w:tc>
      </w:tr>
      <w:tr w:rsidR="0099607F" w:rsidRPr="004279F4" w14:paraId="3A5AC088" w14:textId="77777777" w:rsidTr="00042AE9">
        <w:tc>
          <w:tcPr>
            <w:tcW w:w="1177" w:type="pct"/>
            <w:shd w:val="clear" w:color="auto" w:fill="D9D9D9"/>
          </w:tcPr>
          <w:p w14:paraId="53BA45CF" w14:textId="77777777" w:rsidR="0099607F" w:rsidRPr="00422683" w:rsidRDefault="0099607F" w:rsidP="00042AE9">
            <w:pPr>
              <w:pStyle w:val="TableText-Heading"/>
            </w:pPr>
            <w:r w:rsidRPr="00422683">
              <w:t>Type Qualified Name</w:t>
            </w:r>
          </w:p>
        </w:tc>
        <w:tc>
          <w:tcPr>
            <w:tcW w:w="3823" w:type="pct"/>
          </w:tcPr>
          <w:p w14:paraId="2C14F07D" w14:textId="77777777" w:rsidR="0099607F" w:rsidRDefault="0099607F" w:rsidP="00042AE9">
            <w:pPr>
              <w:pStyle w:val="TableText"/>
              <w:rPr>
                <w:noProof/>
              </w:rPr>
            </w:pPr>
            <w:r>
              <w:rPr>
                <w:noProof/>
              </w:rPr>
              <w:t>tosca:Node</w:t>
            </w:r>
          </w:p>
        </w:tc>
      </w:tr>
      <w:tr w:rsidR="0099607F" w:rsidRPr="004279F4" w14:paraId="28055914" w14:textId="77777777" w:rsidTr="00042AE9">
        <w:tc>
          <w:tcPr>
            <w:tcW w:w="1177" w:type="pct"/>
            <w:shd w:val="clear" w:color="auto" w:fill="D9D9D9"/>
          </w:tcPr>
          <w:p w14:paraId="4698E212" w14:textId="77777777" w:rsidR="0099607F" w:rsidRPr="00422683" w:rsidRDefault="0099607F" w:rsidP="00042AE9">
            <w:pPr>
              <w:pStyle w:val="TableText-Heading"/>
            </w:pPr>
            <w:r w:rsidRPr="00422683">
              <w:t>Type URI</w:t>
            </w:r>
          </w:p>
        </w:tc>
        <w:tc>
          <w:tcPr>
            <w:tcW w:w="3823" w:type="pct"/>
          </w:tcPr>
          <w:p w14:paraId="72259D02" w14:textId="77777777" w:rsidR="0099607F" w:rsidRPr="001C038A" w:rsidRDefault="0099607F" w:rsidP="00042AE9">
            <w:pPr>
              <w:pStyle w:val="TableText"/>
            </w:pPr>
            <w:r w:rsidRPr="001C038A">
              <w:t>tosca.</w:t>
            </w:r>
            <w:r>
              <w:t>capabilities</w:t>
            </w:r>
            <w:r w:rsidRPr="001C038A">
              <w:t>.</w:t>
            </w:r>
            <w:r>
              <w:t>Node</w:t>
            </w:r>
          </w:p>
        </w:tc>
      </w:tr>
    </w:tbl>
    <w:p w14:paraId="703717C6"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0B1DDB5" w14:textId="77777777" w:rsidTr="00042AE9">
        <w:tc>
          <w:tcPr>
            <w:tcW w:w="9576" w:type="dxa"/>
            <w:shd w:val="clear" w:color="auto" w:fill="D9D9D9" w:themeFill="background1" w:themeFillShade="D9"/>
          </w:tcPr>
          <w:p w14:paraId="0C97FA06" w14:textId="77777777" w:rsidR="0099607F" w:rsidRPr="006824F5" w:rsidRDefault="0099607F" w:rsidP="00042AE9">
            <w:pPr>
              <w:rPr>
                <w:rStyle w:val="CodeSnippet"/>
              </w:rPr>
            </w:pPr>
            <w:r w:rsidRPr="006824F5">
              <w:rPr>
                <w:rStyle w:val="CodeSnippet"/>
              </w:rPr>
              <w:t>tosca.capabilities.</w:t>
            </w:r>
            <w:r>
              <w:rPr>
                <w:rStyle w:val="CodeSnippet"/>
              </w:rPr>
              <w:t>Node</w:t>
            </w:r>
            <w:r w:rsidRPr="006824F5">
              <w:rPr>
                <w:rStyle w:val="CodeSnippet"/>
              </w:rPr>
              <w:t>:</w:t>
            </w:r>
          </w:p>
          <w:p w14:paraId="3D5F6BA8" w14:textId="77777777" w:rsidR="0099607F" w:rsidRPr="006824F5" w:rsidRDefault="0099607F" w:rsidP="00042AE9">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12931BC8" w14:textId="77777777" w:rsidR="0099607F" w:rsidRDefault="0099607F" w:rsidP="0099607F">
      <w:pPr>
        <w:pStyle w:val="Heading3"/>
        <w:numPr>
          <w:ilvl w:val="2"/>
          <w:numId w:val="3"/>
        </w:numPr>
      </w:pPr>
      <w:bookmarkStart w:id="570" w:name="_Toc430015746"/>
      <w:bookmarkStart w:id="571" w:name="DEFN_TYPE_CAPABILITIES_CONTAINER"/>
      <w:r>
        <w:t>tosca.capabilities.Container</w:t>
      </w:r>
      <w:bookmarkEnd w:id="570"/>
    </w:p>
    <w:bookmarkEnd w:id="571"/>
    <w:p w14:paraId="309D95E2" w14:textId="77777777" w:rsidR="0099607F" w:rsidRDefault="0099607F" w:rsidP="0099607F">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FE50BA6" w14:textId="77777777" w:rsidTr="00042AE9">
        <w:tc>
          <w:tcPr>
            <w:tcW w:w="1177" w:type="pct"/>
            <w:shd w:val="clear" w:color="auto" w:fill="D9D9D9"/>
          </w:tcPr>
          <w:p w14:paraId="288BCADB" w14:textId="77777777" w:rsidR="0099607F" w:rsidRPr="00422683" w:rsidRDefault="0099607F" w:rsidP="00042AE9">
            <w:pPr>
              <w:pStyle w:val="TableText-Heading"/>
            </w:pPr>
            <w:r w:rsidRPr="00422683">
              <w:t>Shorthand Name</w:t>
            </w:r>
          </w:p>
        </w:tc>
        <w:tc>
          <w:tcPr>
            <w:tcW w:w="3823" w:type="pct"/>
          </w:tcPr>
          <w:p w14:paraId="15F1FF8A" w14:textId="77777777" w:rsidR="0099607F" w:rsidRPr="005A5497" w:rsidRDefault="0099607F" w:rsidP="00042AE9">
            <w:pPr>
              <w:pStyle w:val="TableText"/>
              <w:rPr>
                <w:noProof/>
              </w:rPr>
            </w:pPr>
            <w:r>
              <w:rPr>
                <w:noProof/>
              </w:rPr>
              <w:t>Container</w:t>
            </w:r>
          </w:p>
        </w:tc>
      </w:tr>
      <w:tr w:rsidR="0099607F" w:rsidRPr="004279F4" w14:paraId="13D9A5B6" w14:textId="77777777" w:rsidTr="00042AE9">
        <w:tc>
          <w:tcPr>
            <w:tcW w:w="1177" w:type="pct"/>
            <w:shd w:val="clear" w:color="auto" w:fill="D9D9D9"/>
          </w:tcPr>
          <w:p w14:paraId="10FCDA31" w14:textId="77777777" w:rsidR="0099607F" w:rsidRPr="00422683" w:rsidRDefault="0099607F" w:rsidP="00042AE9">
            <w:pPr>
              <w:pStyle w:val="TableText-Heading"/>
            </w:pPr>
            <w:r w:rsidRPr="00422683">
              <w:t>Type Qualified Name</w:t>
            </w:r>
          </w:p>
        </w:tc>
        <w:tc>
          <w:tcPr>
            <w:tcW w:w="3823" w:type="pct"/>
          </w:tcPr>
          <w:p w14:paraId="4F4B3914" w14:textId="77777777" w:rsidR="0099607F" w:rsidRDefault="0099607F" w:rsidP="00042AE9">
            <w:pPr>
              <w:pStyle w:val="TableText"/>
              <w:rPr>
                <w:noProof/>
              </w:rPr>
            </w:pPr>
            <w:r>
              <w:rPr>
                <w:noProof/>
              </w:rPr>
              <w:t>tosca:Container</w:t>
            </w:r>
          </w:p>
        </w:tc>
      </w:tr>
      <w:tr w:rsidR="0099607F" w:rsidRPr="004279F4" w14:paraId="2399CA00" w14:textId="77777777" w:rsidTr="00042AE9">
        <w:tc>
          <w:tcPr>
            <w:tcW w:w="1177" w:type="pct"/>
            <w:shd w:val="clear" w:color="auto" w:fill="D9D9D9"/>
          </w:tcPr>
          <w:p w14:paraId="1FB6EABF" w14:textId="77777777" w:rsidR="0099607F" w:rsidRPr="00422683" w:rsidRDefault="0099607F" w:rsidP="00042AE9">
            <w:pPr>
              <w:pStyle w:val="TableText-Heading"/>
            </w:pPr>
            <w:r w:rsidRPr="00422683">
              <w:t>Type URI</w:t>
            </w:r>
          </w:p>
        </w:tc>
        <w:tc>
          <w:tcPr>
            <w:tcW w:w="3823" w:type="pct"/>
          </w:tcPr>
          <w:p w14:paraId="47585AA2" w14:textId="77777777" w:rsidR="0099607F" w:rsidRPr="001C038A" w:rsidRDefault="0099607F" w:rsidP="00042AE9">
            <w:pPr>
              <w:pStyle w:val="TableText"/>
            </w:pPr>
            <w:r w:rsidRPr="001C038A">
              <w:t>tosca.</w:t>
            </w:r>
            <w:r>
              <w:t>capabilities</w:t>
            </w:r>
            <w:r w:rsidRPr="001C038A">
              <w:t>.</w:t>
            </w:r>
            <w:r>
              <w:t>Container</w:t>
            </w:r>
          </w:p>
        </w:tc>
      </w:tr>
    </w:tbl>
    <w:p w14:paraId="5DE730F9"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3"/>
        <w:gridCol w:w="1081"/>
        <w:gridCol w:w="1351"/>
        <w:gridCol w:w="1582"/>
        <w:gridCol w:w="4643"/>
      </w:tblGrid>
      <w:tr w:rsidR="0099607F" w:rsidRPr="00E5427A" w14:paraId="6BF8B9D8" w14:textId="77777777" w:rsidTr="00042AE9">
        <w:trPr>
          <w:cantSplit/>
          <w:tblHeader/>
        </w:trPr>
        <w:tc>
          <w:tcPr>
            <w:tcW w:w="791" w:type="pct"/>
            <w:shd w:val="clear" w:color="auto" w:fill="D9D9D9"/>
          </w:tcPr>
          <w:p w14:paraId="094EAB89"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2A17498A"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5A6CF166"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2075ADB9"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5D96599D"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4A2F6AAD" w14:textId="77777777" w:rsidTr="00042AE9">
        <w:trPr>
          <w:cantSplit/>
        </w:trPr>
        <w:tc>
          <w:tcPr>
            <w:tcW w:w="791" w:type="pct"/>
            <w:shd w:val="clear" w:color="auto" w:fill="FFFFFF"/>
          </w:tcPr>
          <w:p w14:paraId="3FFE7D31" w14:textId="77777777" w:rsidR="0099607F" w:rsidRPr="00E5427A" w:rsidRDefault="0099607F" w:rsidP="00042AE9">
            <w:pPr>
              <w:pStyle w:val="TableText"/>
              <w:rPr>
                <w:rFonts w:cstheme="minorHAnsi"/>
                <w:noProof/>
              </w:rPr>
            </w:pPr>
            <w:r w:rsidRPr="00E5427A">
              <w:rPr>
                <w:rFonts w:cstheme="minorHAnsi"/>
                <w:noProof/>
              </w:rPr>
              <w:t>num_cpus</w:t>
            </w:r>
          </w:p>
        </w:tc>
        <w:tc>
          <w:tcPr>
            <w:tcW w:w="488" w:type="pct"/>
            <w:shd w:val="clear" w:color="auto" w:fill="FFFFFF"/>
          </w:tcPr>
          <w:p w14:paraId="2115A608"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568F4397" w14:textId="77777777" w:rsidR="0099607F" w:rsidRPr="00E5427A" w:rsidRDefault="005735A3" w:rsidP="00042AE9">
            <w:pPr>
              <w:pStyle w:val="TableText"/>
              <w:rPr>
                <w:rFonts w:cstheme="minorHAnsi"/>
              </w:rPr>
            </w:pPr>
            <w:hyperlink w:anchor="TYPE_YAML_INTEGER" w:history="1">
              <w:r w:rsidR="0099607F" w:rsidRPr="0077413D">
                <w:rPr>
                  <w:rStyle w:val="Hyperlink"/>
                </w:rPr>
                <w:t>integer</w:t>
              </w:r>
            </w:hyperlink>
          </w:p>
        </w:tc>
        <w:tc>
          <w:tcPr>
            <w:tcW w:w="885" w:type="pct"/>
            <w:shd w:val="clear" w:color="auto" w:fill="FFFFFF"/>
          </w:tcPr>
          <w:p w14:paraId="5120EB05" w14:textId="77777777" w:rsidR="0099607F" w:rsidRPr="00E5427A" w:rsidRDefault="0099607F" w:rsidP="00042AE9">
            <w:pPr>
              <w:pStyle w:val="TableText"/>
              <w:rPr>
                <w:rFonts w:cstheme="minorHAnsi"/>
              </w:rPr>
            </w:pPr>
            <w:r w:rsidRPr="0077413D">
              <w:t>greater_or_equal: 1</w:t>
            </w:r>
          </w:p>
        </w:tc>
        <w:tc>
          <w:tcPr>
            <w:tcW w:w="2408" w:type="pct"/>
            <w:shd w:val="clear" w:color="auto" w:fill="FFFFFF"/>
          </w:tcPr>
          <w:p w14:paraId="76E4FF9F" w14:textId="77777777" w:rsidR="0099607F" w:rsidRPr="00E5427A" w:rsidRDefault="0099607F" w:rsidP="00042AE9">
            <w:pPr>
              <w:pStyle w:val="TableText"/>
              <w:rPr>
                <w:rFonts w:cstheme="minorHAnsi"/>
              </w:rPr>
            </w:pPr>
            <w:r w:rsidRPr="00E5427A">
              <w:rPr>
                <w:rFonts w:cstheme="minorHAnsi"/>
              </w:rPr>
              <w:t>Number of (actual or virtual) CPUs associated with the Compute node.</w:t>
            </w:r>
          </w:p>
        </w:tc>
      </w:tr>
      <w:tr w:rsidR="0099607F" w:rsidRPr="00E5427A" w14:paraId="0C8C7FF2" w14:textId="77777777" w:rsidTr="00042AE9">
        <w:trPr>
          <w:cantSplit/>
        </w:trPr>
        <w:tc>
          <w:tcPr>
            <w:tcW w:w="791" w:type="pct"/>
            <w:shd w:val="clear" w:color="auto" w:fill="FFFFFF"/>
          </w:tcPr>
          <w:p w14:paraId="181C48B0" w14:textId="77777777" w:rsidR="0099607F" w:rsidRPr="00E5427A" w:rsidRDefault="0099607F" w:rsidP="00042AE9">
            <w:pPr>
              <w:pStyle w:val="TableText"/>
              <w:rPr>
                <w:rFonts w:cstheme="minorHAnsi"/>
                <w:noProof/>
              </w:rPr>
            </w:pPr>
            <w:r>
              <w:rPr>
                <w:rFonts w:cstheme="minorHAnsi"/>
                <w:noProof/>
              </w:rPr>
              <w:t>cpu_frequency</w:t>
            </w:r>
          </w:p>
        </w:tc>
        <w:tc>
          <w:tcPr>
            <w:tcW w:w="488" w:type="pct"/>
            <w:shd w:val="clear" w:color="auto" w:fill="FFFFFF"/>
          </w:tcPr>
          <w:p w14:paraId="101D599D"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51038F10" w14:textId="77777777" w:rsidR="0099607F" w:rsidRPr="00E5427A" w:rsidRDefault="005735A3" w:rsidP="00042AE9">
            <w:pPr>
              <w:pStyle w:val="TableText"/>
              <w:rPr>
                <w:rFonts w:cstheme="minorHAnsi"/>
              </w:rPr>
            </w:pPr>
            <w:hyperlink w:anchor="TYPE_TOSCA_SCALAR_UNIT_FREQUENCY" w:history="1">
              <w:r w:rsidR="0099607F" w:rsidRPr="007633FB">
                <w:rPr>
                  <w:rStyle w:val="Hyperlink"/>
                  <w:rFonts w:cstheme="minorHAnsi"/>
                </w:rPr>
                <w:t>scalar-unit.frequency</w:t>
              </w:r>
            </w:hyperlink>
          </w:p>
        </w:tc>
        <w:tc>
          <w:tcPr>
            <w:tcW w:w="885" w:type="pct"/>
            <w:shd w:val="clear" w:color="auto" w:fill="FFFFFF"/>
          </w:tcPr>
          <w:p w14:paraId="1094270A" w14:textId="77777777" w:rsidR="0099607F" w:rsidRPr="00E5427A" w:rsidRDefault="0099607F" w:rsidP="00042AE9">
            <w:pPr>
              <w:pStyle w:val="TableText"/>
              <w:rPr>
                <w:rFonts w:cstheme="minorHAnsi"/>
              </w:rPr>
            </w:pPr>
            <w:r w:rsidRPr="0077413D">
              <w:t xml:space="preserve">greater_or_equal: </w:t>
            </w:r>
            <w:r>
              <w:t>0.1 GHz</w:t>
            </w:r>
          </w:p>
        </w:tc>
        <w:tc>
          <w:tcPr>
            <w:tcW w:w="2408" w:type="pct"/>
            <w:shd w:val="clear" w:color="auto" w:fill="FFFFFF"/>
          </w:tcPr>
          <w:p w14:paraId="1EAA7663" w14:textId="77777777" w:rsidR="0099607F" w:rsidRPr="00E5427A" w:rsidRDefault="0099607F" w:rsidP="00042AE9">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99607F" w:rsidRPr="00E5427A" w14:paraId="7ACB64C9" w14:textId="77777777" w:rsidTr="00042AE9">
        <w:trPr>
          <w:cantSplit/>
        </w:trPr>
        <w:tc>
          <w:tcPr>
            <w:tcW w:w="791" w:type="pct"/>
            <w:shd w:val="clear" w:color="auto" w:fill="FFFFFF"/>
          </w:tcPr>
          <w:p w14:paraId="05152170" w14:textId="77777777" w:rsidR="0099607F" w:rsidRDefault="0099607F" w:rsidP="00042AE9">
            <w:pPr>
              <w:pStyle w:val="TableText"/>
              <w:rPr>
                <w:rFonts w:cstheme="minorHAnsi"/>
                <w:noProof/>
              </w:rPr>
            </w:pPr>
            <w:r w:rsidRPr="00E5427A">
              <w:rPr>
                <w:rFonts w:cstheme="minorHAnsi"/>
                <w:noProof/>
              </w:rPr>
              <w:t>disk_size</w:t>
            </w:r>
          </w:p>
        </w:tc>
        <w:tc>
          <w:tcPr>
            <w:tcW w:w="488" w:type="pct"/>
            <w:shd w:val="clear" w:color="auto" w:fill="FFFFFF"/>
          </w:tcPr>
          <w:p w14:paraId="16B073D9" w14:textId="77777777" w:rsidR="0099607F"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0A58FB1E" w14:textId="77777777" w:rsidR="0099607F" w:rsidRDefault="005735A3" w:rsidP="00042AE9">
            <w:pPr>
              <w:pStyle w:val="TableText"/>
            </w:pPr>
            <w:hyperlink w:anchor="TYPE_TOSCA_SCALAR_UNIT_SIZE" w:history="1">
              <w:r w:rsidR="0099607F" w:rsidRPr="00962AD0">
                <w:rPr>
                  <w:rStyle w:val="Hyperlink"/>
                </w:rPr>
                <w:t>scalar-unit.size</w:t>
              </w:r>
            </w:hyperlink>
          </w:p>
        </w:tc>
        <w:tc>
          <w:tcPr>
            <w:tcW w:w="885" w:type="pct"/>
            <w:shd w:val="clear" w:color="auto" w:fill="FFFFFF"/>
          </w:tcPr>
          <w:p w14:paraId="12A6529E" w14:textId="77777777" w:rsidR="0099607F" w:rsidRDefault="0099607F" w:rsidP="00042AE9">
            <w:pPr>
              <w:pStyle w:val="TableText"/>
              <w:rPr>
                <w:noProof/>
              </w:rPr>
            </w:pPr>
            <w:r w:rsidRPr="0077413D">
              <w:t xml:space="preserve">greater_or_equal: </w:t>
            </w:r>
            <w:r>
              <w:t>0 MB</w:t>
            </w:r>
          </w:p>
        </w:tc>
        <w:tc>
          <w:tcPr>
            <w:tcW w:w="2408" w:type="pct"/>
            <w:shd w:val="clear" w:color="auto" w:fill="FFFFFF"/>
          </w:tcPr>
          <w:p w14:paraId="11BC2B07" w14:textId="77777777" w:rsidR="0099607F" w:rsidRDefault="0099607F" w:rsidP="00042AE9">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99607F" w:rsidRPr="00E5427A" w14:paraId="4C5B02FF" w14:textId="77777777" w:rsidTr="00042AE9">
        <w:trPr>
          <w:cantSplit/>
        </w:trPr>
        <w:tc>
          <w:tcPr>
            <w:tcW w:w="791" w:type="pct"/>
            <w:shd w:val="clear" w:color="auto" w:fill="FFFFFF"/>
          </w:tcPr>
          <w:p w14:paraId="67E66A87" w14:textId="77777777" w:rsidR="0099607F" w:rsidRDefault="0099607F" w:rsidP="00042AE9">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0D91B276" w14:textId="77777777" w:rsidR="0099607F" w:rsidRDefault="0099607F" w:rsidP="00042AE9">
            <w:pPr>
              <w:pStyle w:val="TableText"/>
              <w:rPr>
                <w:rFonts w:cstheme="minorHAnsi"/>
              </w:rPr>
            </w:pPr>
            <w:r>
              <w:rPr>
                <w:rFonts w:cstheme="minorHAnsi"/>
              </w:rPr>
              <w:t>n</w:t>
            </w:r>
            <w:r w:rsidRPr="00E5427A">
              <w:rPr>
                <w:rFonts w:cstheme="minorHAnsi"/>
              </w:rPr>
              <w:t>o</w:t>
            </w:r>
          </w:p>
        </w:tc>
        <w:tc>
          <w:tcPr>
            <w:tcW w:w="428" w:type="pct"/>
            <w:shd w:val="clear" w:color="auto" w:fill="FFFFFF"/>
          </w:tcPr>
          <w:p w14:paraId="2977FE2F" w14:textId="77777777" w:rsidR="0099607F" w:rsidRDefault="005735A3" w:rsidP="00042AE9">
            <w:pPr>
              <w:pStyle w:val="TableText"/>
            </w:pPr>
            <w:hyperlink w:anchor="TYPE_TOSCA_SCALAR_UNIT_SIZE" w:history="1">
              <w:r w:rsidR="0099607F" w:rsidRPr="00962AD0">
                <w:rPr>
                  <w:rStyle w:val="Hyperlink"/>
                </w:rPr>
                <w:t>scalar-unit.size</w:t>
              </w:r>
            </w:hyperlink>
          </w:p>
        </w:tc>
        <w:tc>
          <w:tcPr>
            <w:tcW w:w="885" w:type="pct"/>
            <w:shd w:val="clear" w:color="auto" w:fill="FFFFFF"/>
          </w:tcPr>
          <w:p w14:paraId="7B5F1614" w14:textId="77777777" w:rsidR="0099607F" w:rsidRDefault="0099607F" w:rsidP="00042AE9">
            <w:pPr>
              <w:pStyle w:val="TableText"/>
              <w:rPr>
                <w:noProof/>
              </w:rPr>
            </w:pPr>
            <w:r w:rsidRPr="0077413D">
              <w:t xml:space="preserve">greater_or_equal: </w:t>
            </w:r>
            <w:r>
              <w:t>0 MB</w:t>
            </w:r>
          </w:p>
        </w:tc>
        <w:tc>
          <w:tcPr>
            <w:tcW w:w="2408" w:type="pct"/>
            <w:shd w:val="clear" w:color="auto" w:fill="FFFFFF"/>
          </w:tcPr>
          <w:p w14:paraId="09DF08A3" w14:textId="77777777" w:rsidR="0099607F" w:rsidRDefault="0099607F" w:rsidP="00042AE9">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5A8EC9CD" w14:textId="77777777" w:rsidR="0099607F" w:rsidRDefault="0099607F" w:rsidP="0099607F"/>
    <w:p w14:paraId="32E09D28" w14:textId="77777777" w:rsidR="0099607F" w:rsidRPr="005E360B"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FFD1484" w14:textId="77777777" w:rsidTr="00042AE9">
        <w:tc>
          <w:tcPr>
            <w:tcW w:w="9576" w:type="dxa"/>
            <w:shd w:val="clear" w:color="auto" w:fill="D9D9D9" w:themeFill="background1" w:themeFillShade="D9"/>
          </w:tcPr>
          <w:p w14:paraId="6DF9DFA5" w14:textId="77777777" w:rsidR="0099607F" w:rsidRPr="006824F5" w:rsidRDefault="0099607F" w:rsidP="00042AE9">
            <w:pPr>
              <w:rPr>
                <w:rStyle w:val="CodeSnippet"/>
              </w:rPr>
            </w:pPr>
            <w:r w:rsidRPr="006824F5">
              <w:rPr>
                <w:rStyle w:val="CodeSnippet"/>
              </w:rPr>
              <w:t>tosca.capabilities.Container:</w:t>
            </w:r>
          </w:p>
          <w:p w14:paraId="2605AE29" w14:textId="77777777" w:rsidR="0099607F" w:rsidRDefault="0099607F" w:rsidP="00042AE9">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42F7200E" w14:textId="77777777" w:rsidR="0099607F" w:rsidRPr="006824F5" w:rsidRDefault="0099607F" w:rsidP="00042AE9">
            <w:pPr>
              <w:rPr>
                <w:rStyle w:val="CodeSnippet"/>
                <w:noProof/>
              </w:rPr>
            </w:pPr>
            <w:r>
              <w:rPr>
                <w:rStyle w:val="CodeSnippet"/>
                <w:noProof/>
              </w:rPr>
              <w:t xml:space="preserve">  </w:t>
            </w:r>
            <w:r w:rsidRPr="006824F5">
              <w:rPr>
                <w:rStyle w:val="CodeSnippet"/>
                <w:noProof/>
              </w:rPr>
              <w:t>properties:</w:t>
            </w:r>
          </w:p>
          <w:p w14:paraId="1D9585AA" w14:textId="77777777" w:rsidR="0099607F" w:rsidRPr="006824F5" w:rsidRDefault="0099607F" w:rsidP="00042AE9">
            <w:pPr>
              <w:rPr>
                <w:rStyle w:val="CodeSnippet"/>
                <w:noProof/>
              </w:rPr>
            </w:pPr>
            <w:r w:rsidRPr="006824F5">
              <w:rPr>
                <w:rStyle w:val="CodeSnippet"/>
                <w:noProof/>
              </w:rPr>
              <w:t xml:space="preserve">    num_cpus: </w:t>
            </w:r>
          </w:p>
          <w:p w14:paraId="0C3596AA" w14:textId="77777777" w:rsidR="0099607F" w:rsidRDefault="0099607F" w:rsidP="00042AE9">
            <w:pPr>
              <w:rPr>
                <w:rStyle w:val="CodeSnippet"/>
                <w:noProof/>
              </w:rPr>
            </w:pPr>
            <w:r w:rsidRPr="006824F5">
              <w:rPr>
                <w:rStyle w:val="CodeSnippet"/>
                <w:noProof/>
              </w:rPr>
              <w:t xml:space="preserve">      type: integer</w:t>
            </w:r>
          </w:p>
          <w:p w14:paraId="7EE1AB4E" w14:textId="77777777" w:rsidR="0099607F" w:rsidRDefault="0099607F" w:rsidP="00042AE9">
            <w:pPr>
              <w:rPr>
                <w:rStyle w:val="CodeSnippet"/>
                <w:noProof/>
              </w:rPr>
            </w:pPr>
            <w:r>
              <w:rPr>
                <w:rStyle w:val="CodeSnippet"/>
                <w:noProof/>
              </w:rPr>
              <w:t xml:space="preserve">      required: false</w:t>
            </w:r>
          </w:p>
          <w:p w14:paraId="3275CE57" w14:textId="77777777" w:rsidR="0099607F" w:rsidRPr="006824F5" w:rsidRDefault="0099607F" w:rsidP="00042AE9">
            <w:pPr>
              <w:rPr>
                <w:rStyle w:val="CodeSnippet"/>
                <w:noProof/>
              </w:rPr>
            </w:pPr>
            <w:r w:rsidRPr="006824F5">
              <w:rPr>
                <w:rStyle w:val="CodeSnippet"/>
                <w:noProof/>
              </w:rPr>
              <w:t xml:space="preserve">      constraints:</w:t>
            </w:r>
          </w:p>
          <w:p w14:paraId="6C79B4F2" w14:textId="77777777" w:rsidR="0099607F" w:rsidRDefault="0099607F" w:rsidP="00042AE9">
            <w:pPr>
              <w:rPr>
                <w:rStyle w:val="CodeSnippet"/>
                <w:noProof/>
              </w:rPr>
            </w:pPr>
            <w:r w:rsidRPr="006824F5">
              <w:rPr>
                <w:rStyle w:val="CodeSnippet"/>
                <w:noProof/>
              </w:rPr>
              <w:t xml:space="preserve">        - greater_or_equal: 1</w:t>
            </w:r>
          </w:p>
          <w:p w14:paraId="141FA3D9" w14:textId="77777777" w:rsidR="0099607F" w:rsidRDefault="0099607F" w:rsidP="00042AE9">
            <w:pPr>
              <w:rPr>
                <w:rStyle w:val="CodeSnippet"/>
              </w:rPr>
            </w:pPr>
            <w:r w:rsidRPr="005E05A8">
              <w:rPr>
                <w:rStyle w:val="CodeSnippet"/>
              </w:rPr>
              <w:t xml:space="preserve">    cpu_frequency</w:t>
            </w:r>
            <w:r>
              <w:rPr>
                <w:rStyle w:val="CodeSnippet"/>
              </w:rPr>
              <w:t>:</w:t>
            </w:r>
          </w:p>
          <w:p w14:paraId="1CDD8018" w14:textId="77777777" w:rsidR="0099607F" w:rsidRDefault="0099607F" w:rsidP="00042AE9">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7887DE66" w14:textId="77777777" w:rsidR="0099607F" w:rsidRDefault="0099607F" w:rsidP="00042AE9">
            <w:pPr>
              <w:rPr>
                <w:rStyle w:val="CodeSnippet"/>
              </w:rPr>
            </w:pPr>
            <w:r>
              <w:rPr>
                <w:rStyle w:val="CodeSnippet"/>
              </w:rPr>
              <w:t xml:space="preserve">      required: false</w:t>
            </w:r>
          </w:p>
          <w:p w14:paraId="0F6BEC6A" w14:textId="77777777" w:rsidR="0099607F" w:rsidRPr="006824F5" w:rsidRDefault="0099607F" w:rsidP="00042AE9">
            <w:pPr>
              <w:rPr>
                <w:rStyle w:val="CodeSnippet"/>
                <w:noProof/>
              </w:rPr>
            </w:pPr>
            <w:r w:rsidRPr="006824F5">
              <w:rPr>
                <w:rStyle w:val="CodeSnippet"/>
                <w:noProof/>
              </w:rPr>
              <w:t xml:space="preserve">      constraints:</w:t>
            </w:r>
          </w:p>
          <w:p w14:paraId="3A594DA3" w14:textId="77777777" w:rsidR="0099607F" w:rsidRDefault="0099607F" w:rsidP="00042AE9">
            <w:pPr>
              <w:rPr>
                <w:rStyle w:val="CodeSnippet"/>
                <w:noProof/>
              </w:rPr>
            </w:pPr>
            <w:r>
              <w:rPr>
                <w:rStyle w:val="CodeSnippet"/>
                <w:noProof/>
              </w:rPr>
              <w:t xml:space="preserve">        - greater_or_equal: 0.1 GHz</w:t>
            </w:r>
          </w:p>
          <w:p w14:paraId="0F0449B9" w14:textId="77777777" w:rsidR="0099607F" w:rsidRPr="006824F5" w:rsidRDefault="0099607F" w:rsidP="00042AE9">
            <w:pPr>
              <w:rPr>
                <w:rStyle w:val="CodeSnippet"/>
                <w:noProof/>
              </w:rPr>
            </w:pPr>
            <w:r w:rsidRPr="006824F5">
              <w:rPr>
                <w:rStyle w:val="CodeSnippet"/>
                <w:noProof/>
              </w:rPr>
              <w:t xml:space="preserve">    disk_size: </w:t>
            </w:r>
          </w:p>
          <w:p w14:paraId="328CFA13" w14:textId="77777777" w:rsidR="0099607F" w:rsidRDefault="0099607F" w:rsidP="00042AE9">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656289C2" w14:textId="77777777" w:rsidR="0099607F" w:rsidRPr="000A5423" w:rsidRDefault="0099607F" w:rsidP="00042AE9">
            <w:pPr>
              <w:rPr>
                <w:rStyle w:val="CodeSnippet"/>
              </w:rPr>
            </w:pPr>
            <w:r w:rsidRPr="000A5423">
              <w:rPr>
                <w:rStyle w:val="CodeSnippet"/>
              </w:rPr>
              <w:t xml:space="preserve">      required: false</w:t>
            </w:r>
          </w:p>
          <w:p w14:paraId="104BD609" w14:textId="77777777" w:rsidR="0099607F" w:rsidRPr="006824F5" w:rsidRDefault="0099607F" w:rsidP="00042AE9">
            <w:pPr>
              <w:rPr>
                <w:rStyle w:val="CodeSnippet"/>
                <w:noProof/>
              </w:rPr>
            </w:pPr>
            <w:r w:rsidRPr="006824F5">
              <w:rPr>
                <w:rStyle w:val="CodeSnippet"/>
                <w:noProof/>
              </w:rPr>
              <w:t xml:space="preserve">      constraints:</w:t>
            </w:r>
          </w:p>
          <w:p w14:paraId="485EC2BA"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MB</w:t>
            </w:r>
          </w:p>
          <w:p w14:paraId="766140E5" w14:textId="77777777" w:rsidR="0099607F" w:rsidRPr="006824F5" w:rsidRDefault="0099607F" w:rsidP="00042AE9">
            <w:pPr>
              <w:rPr>
                <w:rStyle w:val="CodeSnippet"/>
                <w:noProof/>
              </w:rPr>
            </w:pPr>
            <w:r w:rsidRPr="006824F5">
              <w:rPr>
                <w:rStyle w:val="CodeSnippet"/>
                <w:noProof/>
              </w:rPr>
              <w:t xml:space="preserve">    mem_size: </w:t>
            </w:r>
          </w:p>
          <w:p w14:paraId="0C037D8B" w14:textId="77777777" w:rsidR="0099607F" w:rsidRDefault="0099607F" w:rsidP="00042AE9">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7CF3E3C8" w14:textId="77777777" w:rsidR="0099607F" w:rsidRPr="00BB662F" w:rsidRDefault="0099607F" w:rsidP="00042AE9">
            <w:pPr>
              <w:rPr>
                <w:rStyle w:val="CodeSnippet"/>
              </w:rPr>
            </w:pPr>
            <w:r w:rsidRPr="00BB662F">
              <w:rPr>
                <w:rStyle w:val="CodeSnippet"/>
              </w:rPr>
              <w:t xml:space="preserve">      required: false</w:t>
            </w:r>
          </w:p>
          <w:p w14:paraId="337668E4" w14:textId="77777777" w:rsidR="0099607F" w:rsidRPr="006824F5" w:rsidRDefault="0099607F" w:rsidP="00042AE9">
            <w:pPr>
              <w:rPr>
                <w:rStyle w:val="CodeSnippet"/>
                <w:noProof/>
              </w:rPr>
            </w:pPr>
            <w:r w:rsidRPr="006824F5">
              <w:rPr>
                <w:rStyle w:val="CodeSnippet"/>
                <w:noProof/>
              </w:rPr>
              <w:t xml:space="preserve">      constraints:</w:t>
            </w:r>
          </w:p>
          <w:p w14:paraId="60A2C8C5"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MB</w:t>
            </w:r>
          </w:p>
        </w:tc>
      </w:tr>
    </w:tbl>
    <w:p w14:paraId="0B08FBD3" w14:textId="77777777" w:rsidR="0099607F" w:rsidRDefault="0099607F" w:rsidP="0099607F">
      <w:pPr>
        <w:pStyle w:val="Heading3"/>
        <w:numPr>
          <w:ilvl w:val="2"/>
          <w:numId w:val="3"/>
        </w:numPr>
      </w:pPr>
      <w:bookmarkStart w:id="572" w:name="_Toc430015747"/>
      <w:bookmarkStart w:id="573" w:name="DEFN_TYPE_CAPABILITIES_HTTP_ENDPOINT"/>
      <w:bookmarkStart w:id="574" w:name="DEFN_TYPE_CAPABILITIES_ENDPOINT"/>
      <w:r>
        <w:t>tosca.capabilities.Endpoint</w:t>
      </w:r>
      <w:bookmarkEnd w:id="572"/>
    </w:p>
    <w:bookmarkEnd w:id="573"/>
    <w:bookmarkEnd w:id="574"/>
    <w:p w14:paraId="72B18865" w14:textId="77777777" w:rsidR="0099607F" w:rsidRDefault="0099607F" w:rsidP="0099607F">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AA6CCC8" w14:textId="77777777" w:rsidTr="00042AE9">
        <w:tc>
          <w:tcPr>
            <w:tcW w:w="1177" w:type="pct"/>
            <w:shd w:val="clear" w:color="auto" w:fill="D9D9D9"/>
          </w:tcPr>
          <w:p w14:paraId="1FCA741E" w14:textId="77777777" w:rsidR="0099607F" w:rsidRPr="00422683" w:rsidRDefault="0099607F" w:rsidP="00042AE9">
            <w:pPr>
              <w:pStyle w:val="TableText-Heading"/>
            </w:pPr>
            <w:r w:rsidRPr="00422683">
              <w:t>Shorthand Name</w:t>
            </w:r>
          </w:p>
        </w:tc>
        <w:tc>
          <w:tcPr>
            <w:tcW w:w="3823" w:type="pct"/>
          </w:tcPr>
          <w:p w14:paraId="34D56C41" w14:textId="77777777" w:rsidR="0099607F" w:rsidRPr="005A5497" w:rsidRDefault="0099607F" w:rsidP="00042AE9">
            <w:pPr>
              <w:pStyle w:val="TableText"/>
              <w:rPr>
                <w:noProof/>
              </w:rPr>
            </w:pPr>
            <w:r>
              <w:rPr>
                <w:noProof/>
              </w:rPr>
              <w:t>Endpoint</w:t>
            </w:r>
          </w:p>
        </w:tc>
      </w:tr>
      <w:tr w:rsidR="0099607F" w:rsidRPr="004279F4" w14:paraId="23B8FAC4" w14:textId="77777777" w:rsidTr="00042AE9">
        <w:tc>
          <w:tcPr>
            <w:tcW w:w="1177" w:type="pct"/>
            <w:shd w:val="clear" w:color="auto" w:fill="D9D9D9"/>
          </w:tcPr>
          <w:p w14:paraId="6C0B0652" w14:textId="77777777" w:rsidR="0099607F" w:rsidRPr="00422683" w:rsidRDefault="0099607F" w:rsidP="00042AE9">
            <w:pPr>
              <w:pStyle w:val="TableText-Heading"/>
            </w:pPr>
            <w:r w:rsidRPr="00422683">
              <w:t>Type Qualified Name</w:t>
            </w:r>
          </w:p>
        </w:tc>
        <w:tc>
          <w:tcPr>
            <w:tcW w:w="3823" w:type="pct"/>
          </w:tcPr>
          <w:p w14:paraId="7DFE66C1" w14:textId="77777777" w:rsidR="0099607F" w:rsidRDefault="0099607F" w:rsidP="00042AE9">
            <w:pPr>
              <w:pStyle w:val="TableText"/>
              <w:rPr>
                <w:noProof/>
              </w:rPr>
            </w:pPr>
            <w:r>
              <w:rPr>
                <w:noProof/>
              </w:rPr>
              <w:t>tosca:Endpoint</w:t>
            </w:r>
          </w:p>
        </w:tc>
      </w:tr>
      <w:tr w:rsidR="0099607F" w:rsidRPr="004279F4" w14:paraId="2B2CB24B" w14:textId="77777777" w:rsidTr="00042AE9">
        <w:tc>
          <w:tcPr>
            <w:tcW w:w="1177" w:type="pct"/>
            <w:shd w:val="clear" w:color="auto" w:fill="D9D9D9"/>
          </w:tcPr>
          <w:p w14:paraId="0A790666" w14:textId="77777777" w:rsidR="0099607F" w:rsidRPr="00422683" w:rsidRDefault="0099607F" w:rsidP="00042AE9">
            <w:pPr>
              <w:pStyle w:val="TableText-Heading"/>
            </w:pPr>
            <w:r w:rsidRPr="00422683">
              <w:t>Type URI</w:t>
            </w:r>
          </w:p>
        </w:tc>
        <w:tc>
          <w:tcPr>
            <w:tcW w:w="3823" w:type="pct"/>
          </w:tcPr>
          <w:p w14:paraId="5FF73EAF" w14:textId="77777777" w:rsidR="0099607F" w:rsidRPr="001C038A" w:rsidRDefault="0099607F" w:rsidP="00042AE9">
            <w:pPr>
              <w:pStyle w:val="TableText"/>
            </w:pPr>
            <w:r w:rsidRPr="001C038A">
              <w:t>tosca.</w:t>
            </w:r>
            <w:r>
              <w:t>capabilities</w:t>
            </w:r>
            <w:r w:rsidRPr="001C038A">
              <w:t>.</w:t>
            </w:r>
            <w:r>
              <w:t>Endpoint</w:t>
            </w:r>
          </w:p>
        </w:tc>
      </w:tr>
    </w:tbl>
    <w:p w14:paraId="6CC09E3E"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1081"/>
        <w:gridCol w:w="920"/>
        <w:gridCol w:w="1726"/>
        <w:gridCol w:w="4787"/>
      </w:tblGrid>
      <w:tr w:rsidR="0099607F" w:rsidRPr="00E5427A" w14:paraId="35E592F1" w14:textId="77777777" w:rsidTr="00042AE9">
        <w:trPr>
          <w:cantSplit/>
          <w:tblHeader/>
        </w:trPr>
        <w:tc>
          <w:tcPr>
            <w:tcW w:w="791" w:type="pct"/>
            <w:shd w:val="clear" w:color="auto" w:fill="D9D9D9"/>
          </w:tcPr>
          <w:p w14:paraId="348396CD"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373D0E11"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3C51629D"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194102F8"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6E1BA714"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56C9C19D" w14:textId="77777777" w:rsidTr="00042AE9">
        <w:trPr>
          <w:cantSplit/>
        </w:trPr>
        <w:tc>
          <w:tcPr>
            <w:tcW w:w="791" w:type="pct"/>
            <w:shd w:val="clear" w:color="auto" w:fill="FFFFFF"/>
          </w:tcPr>
          <w:p w14:paraId="4342F7F3" w14:textId="77777777" w:rsidR="0099607F" w:rsidRPr="00E5427A" w:rsidRDefault="0099607F" w:rsidP="00042AE9">
            <w:pPr>
              <w:pStyle w:val="TableText"/>
              <w:rPr>
                <w:rFonts w:cstheme="minorHAnsi"/>
                <w:noProof/>
              </w:rPr>
            </w:pPr>
            <w:r>
              <w:rPr>
                <w:rFonts w:cstheme="minorHAnsi"/>
                <w:noProof/>
              </w:rPr>
              <w:t>protocol</w:t>
            </w:r>
          </w:p>
        </w:tc>
        <w:tc>
          <w:tcPr>
            <w:tcW w:w="488" w:type="pct"/>
            <w:shd w:val="clear" w:color="auto" w:fill="FFFFFF"/>
          </w:tcPr>
          <w:p w14:paraId="7B2EFB4B" w14:textId="77777777" w:rsidR="0099607F" w:rsidRPr="00E5427A" w:rsidRDefault="0099607F" w:rsidP="00042AE9">
            <w:pPr>
              <w:pStyle w:val="TableText"/>
              <w:rPr>
                <w:rFonts w:cstheme="minorHAnsi"/>
              </w:rPr>
            </w:pPr>
            <w:r>
              <w:rPr>
                <w:rFonts w:cstheme="minorHAnsi"/>
              </w:rPr>
              <w:t>yes</w:t>
            </w:r>
          </w:p>
        </w:tc>
        <w:tc>
          <w:tcPr>
            <w:tcW w:w="428" w:type="pct"/>
            <w:shd w:val="clear" w:color="auto" w:fill="FFFFFF"/>
          </w:tcPr>
          <w:p w14:paraId="546B5A2A" w14:textId="77777777" w:rsidR="0099607F" w:rsidRPr="00E5427A" w:rsidRDefault="005735A3" w:rsidP="00042AE9">
            <w:pPr>
              <w:pStyle w:val="TableText"/>
              <w:rPr>
                <w:rFonts w:cstheme="minorHAnsi"/>
              </w:rPr>
            </w:pPr>
            <w:hyperlink w:anchor="TYPE_YAML_STRING" w:history="1">
              <w:r w:rsidR="0099607F" w:rsidRPr="00286F6D">
                <w:rPr>
                  <w:rStyle w:val="Hyperlink"/>
                  <w:rFonts w:cstheme="minorHAnsi"/>
                </w:rPr>
                <w:t>string</w:t>
              </w:r>
            </w:hyperlink>
          </w:p>
        </w:tc>
        <w:tc>
          <w:tcPr>
            <w:tcW w:w="885" w:type="pct"/>
            <w:shd w:val="clear" w:color="auto" w:fill="FFFFFF"/>
          </w:tcPr>
          <w:p w14:paraId="356EE915" w14:textId="77777777" w:rsidR="0099607F" w:rsidRPr="00E5427A" w:rsidRDefault="0099607F" w:rsidP="00042AE9">
            <w:pPr>
              <w:pStyle w:val="TableText"/>
              <w:rPr>
                <w:rFonts w:cstheme="minorHAnsi"/>
              </w:rPr>
            </w:pPr>
            <w:r>
              <w:rPr>
                <w:rFonts w:cstheme="minorHAnsi"/>
              </w:rPr>
              <w:t>default: tcp</w:t>
            </w:r>
          </w:p>
        </w:tc>
        <w:tc>
          <w:tcPr>
            <w:tcW w:w="2408" w:type="pct"/>
            <w:shd w:val="clear" w:color="auto" w:fill="FFFFFF"/>
          </w:tcPr>
          <w:p w14:paraId="7AF08CB6" w14:textId="77777777" w:rsidR="0099607F" w:rsidRDefault="0099607F" w:rsidP="00042AE9">
            <w:pPr>
              <w:pStyle w:val="TableText"/>
              <w:rPr>
                <w:rFonts w:cstheme="minorHAnsi"/>
              </w:rPr>
            </w:pPr>
            <w:r>
              <w:rPr>
                <w:rFonts w:cstheme="minorHAnsi"/>
              </w:rPr>
              <w:t>The name of the protocol (i.e., the protocol prefix) that the endpoint accepts (any OSI Layer 4-7 protocols)</w:t>
            </w:r>
          </w:p>
          <w:p w14:paraId="79532A42" w14:textId="77777777" w:rsidR="0099607F" w:rsidRDefault="0099607F" w:rsidP="00042AE9">
            <w:pPr>
              <w:pStyle w:val="TableText"/>
              <w:rPr>
                <w:rFonts w:cstheme="minorHAnsi"/>
              </w:rPr>
            </w:pPr>
          </w:p>
          <w:p w14:paraId="068927D5" w14:textId="77777777" w:rsidR="0099607F" w:rsidRPr="00E5427A" w:rsidRDefault="0099607F" w:rsidP="00042AE9">
            <w:pPr>
              <w:pStyle w:val="TableText"/>
              <w:rPr>
                <w:rFonts w:cstheme="minorHAnsi"/>
              </w:rPr>
            </w:pPr>
            <w:r>
              <w:rPr>
                <w:rFonts w:cstheme="minorHAnsi"/>
              </w:rPr>
              <w:t>Examples: http, https, ftp, tcp, udp, etc.</w:t>
            </w:r>
          </w:p>
        </w:tc>
      </w:tr>
      <w:tr w:rsidR="0099607F" w:rsidRPr="00E5427A" w14:paraId="0424BB3E" w14:textId="77777777" w:rsidTr="00042AE9">
        <w:trPr>
          <w:cantSplit/>
        </w:trPr>
        <w:tc>
          <w:tcPr>
            <w:tcW w:w="791" w:type="pct"/>
            <w:shd w:val="clear" w:color="auto" w:fill="FFFFFF"/>
          </w:tcPr>
          <w:p w14:paraId="15157676" w14:textId="77777777" w:rsidR="0099607F" w:rsidRPr="00E5427A" w:rsidRDefault="0099607F" w:rsidP="00042AE9">
            <w:pPr>
              <w:pStyle w:val="TableText"/>
              <w:rPr>
                <w:rFonts w:cstheme="minorHAnsi"/>
                <w:noProof/>
              </w:rPr>
            </w:pPr>
            <w:r>
              <w:rPr>
                <w:rFonts w:cstheme="minorHAnsi"/>
                <w:noProof/>
              </w:rPr>
              <w:t>port</w:t>
            </w:r>
          </w:p>
        </w:tc>
        <w:tc>
          <w:tcPr>
            <w:tcW w:w="488" w:type="pct"/>
            <w:shd w:val="clear" w:color="auto" w:fill="FFFFFF"/>
          </w:tcPr>
          <w:p w14:paraId="736E38D9"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6687CE92" w14:textId="77777777" w:rsidR="0099607F" w:rsidRPr="00E5427A" w:rsidRDefault="005735A3" w:rsidP="00042AE9">
            <w:pPr>
              <w:pStyle w:val="TableText"/>
              <w:rPr>
                <w:rFonts w:cstheme="minorHAnsi"/>
              </w:rPr>
            </w:pPr>
            <w:hyperlink w:anchor="TYPE_TOSCA_DATA_PORTDEF" w:history="1">
              <w:r w:rsidR="0099607F" w:rsidRPr="008D2AE4">
                <w:rPr>
                  <w:rStyle w:val="Hyperlink"/>
                  <w:rFonts w:cstheme="minorHAnsi"/>
                </w:rPr>
                <w:t>PortDef</w:t>
              </w:r>
            </w:hyperlink>
          </w:p>
        </w:tc>
        <w:tc>
          <w:tcPr>
            <w:tcW w:w="885" w:type="pct"/>
            <w:shd w:val="clear" w:color="auto" w:fill="FFFFFF"/>
          </w:tcPr>
          <w:p w14:paraId="030CAD0E" w14:textId="77777777" w:rsidR="0099607F" w:rsidRDefault="0099607F" w:rsidP="00042AE9">
            <w:pPr>
              <w:pStyle w:val="TableText"/>
              <w:rPr>
                <w:noProof/>
              </w:rPr>
            </w:pPr>
            <w:r>
              <w:rPr>
                <w:noProof/>
              </w:rPr>
              <w:t>greater_or_equal: 1</w:t>
            </w:r>
          </w:p>
          <w:p w14:paraId="1857A8C9" w14:textId="77777777" w:rsidR="0099607F" w:rsidRPr="00E5427A" w:rsidRDefault="0099607F" w:rsidP="00042AE9">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75F2F16C" w14:textId="77777777" w:rsidR="0099607F" w:rsidRPr="00E5427A" w:rsidRDefault="0099607F" w:rsidP="00042AE9">
            <w:pPr>
              <w:pStyle w:val="TableText"/>
              <w:rPr>
                <w:rFonts w:cstheme="minorHAnsi"/>
              </w:rPr>
            </w:pPr>
            <w:r>
              <w:rPr>
                <w:rFonts w:cstheme="minorHAnsi"/>
              </w:rPr>
              <w:t>The optional port of the endpoint.</w:t>
            </w:r>
          </w:p>
        </w:tc>
      </w:tr>
      <w:tr w:rsidR="0099607F" w:rsidRPr="00E5427A" w14:paraId="29CEAF9F" w14:textId="77777777" w:rsidTr="00042AE9">
        <w:trPr>
          <w:cantSplit/>
        </w:trPr>
        <w:tc>
          <w:tcPr>
            <w:tcW w:w="791" w:type="pct"/>
            <w:shd w:val="clear" w:color="auto" w:fill="FFFFFF"/>
          </w:tcPr>
          <w:p w14:paraId="102FE882" w14:textId="77777777" w:rsidR="0099607F" w:rsidRDefault="0099607F" w:rsidP="00042AE9">
            <w:pPr>
              <w:pStyle w:val="TableText"/>
              <w:rPr>
                <w:rFonts w:cstheme="minorHAnsi"/>
                <w:noProof/>
              </w:rPr>
            </w:pPr>
            <w:r>
              <w:rPr>
                <w:rFonts w:cstheme="minorHAnsi"/>
                <w:noProof/>
              </w:rPr>
              <w:t>secure</w:t>
            </w:r>
          </w:p>
        </w:tc>
        <w:tc>
          <w:tcPr>
            <w:tcW w:w="488" w:type="pct"/>
            <w:shd w:val="clear" w:color="auto" w:fill="FFFFFF"/>
          </w:tcPr>
          <w:p w14:paraId="18F7726F"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67EDD06F" w14:textId="77777777" w:rsidR="0099607F" w:rsidRPr="00E5427A" w:rsidRDefault="005735A3" w:rsidP="00042AE9">
            <w:pPr>
              <w:pStyle w:val="TableText"/>
              <w:rPr>
                <w:rFonts w:cstheme="minorHAnsi"/>
              </w:rPr>
            </w:pPr>
            <w:hyperlink w:anchor="TYPE_YAML_BOOLEAN" w:history="1">
              <w:r w:rsidR="0099607F" w:rsidRPr="00286F6D">
                <w:rPr>
                  <w:rStyle w:val="Hyperlink"/>
                  <w:rFonts w:cstheme="minorHAnsi"/>
                </w:rPr>
                <w:t>boolean</w:t>
              </w:r>
            </w:hyperlink>
          </w:p>
        </w:tc>
        <w:tc>
          <w:tcPr>
            <w:tcW w:w="885" w:type="pct"/>
            <w:shd w:val="clear" w:color="auto" w:fill="FFFFFF"/>
          </w:tcPr>
          <w:p w14:paraId="29621070" w14:textId="77777777" w:rsidR="0099607F" w:rsidRPr="00E5427A" w:rsidRDefault="0099607F" w:rsidP="00042AE9">
            <w:pPr>
              <w:pStyle w:val="TableText"/>
              <w:rPr>
                <w:rFonts w:cstheme="minorHAnsi"/>
              </w:rPr>
            </w:pPr>
            <w:r>
              <w:rPr>
                <w:rFonts w:cstheme="minorHAnsi"/>
              </w:rPr>
              <w:t>default: false</w:t>
            </w:r>
          </w:p>
        </w:tc>
        <w:tc>
          <w:tcPr>
            <w:tcW w:w="2408" w:type="pct"/>
            <w:shd w:val="clear" w:color="auto" w:fill="FFFFFF"/>
          </w:tcPr>
          <w:p w14:paraId="321D518F" w14:textId="77777777" w:rsidR="0099607F" w:rsidRPr="00E5427A" w:rsidRDefault="0099607F" w:rsidP="00042AE9">
            <w:pPr>
              <w:pStyle w:val="TableText"/>
              <w:rPr>
                <w:rFonts w:cstheme="minorHAnsi"/>
              </w:rPr>
            </w:pPr>
            <w:r>
              <w:rPr>
                <w:rFonts w:cstheme="minorHAnsi"/>
              </w:rPr>
              <w:t>Requests for the endpoint to be secure and use credentials supplied on the ConnectsTo relationship.</w:t>
            </w:r>
          </w:p>
        </w:tc>
      </w:tr>
      <w:tr w:rsidR="0099607F" w:rsidRPr="00E5427A" w14:paraId="6C410550" w14:textId="77777777" w:rsidTr="00042AE9">
        <w:trPr>
          <w:cantSplit/>
        </w:trPr>
        <w:tc>
          <w:tcPr>
            <w:tcW w:w="791" w:type="pct"/>
            <w:shd w:val="clear" w:color="auto" w:fill="FFFFFF"/>
          </w:tcPr>
          <w:p w14:paraId="793423FA" w14:textId="77777777" w:rsidR="0099607F" w:rsidRDefault="0099607F" w:rsidP="00042AE9">
            <w:pPr>
              <w:pStyle w:val="TableText"/>
              <w:rPr>
                <w:rFonts w:cstheme="minorHAnsi"/>
                <w:noProof/>
              </w:rPr>
            </w:pPr>
            <w:r>
              <w:rPr>
                <w:rFonts w:cstheme="minorHAnsi"/>
                <w:noProof/>
              </w:rPr>
              <w:lastRenderedPageBreak/>
              <w:t>url_path</w:t>
            </w:r>
          </w:p>
        </w:tc>
        <w:tc>
          <w:tcPr>
            <w:tcW w:w="488" w:type="pct"/>
            <w:shd w:val="clear" w:color="auto" w:fill="FFFFFF"/>
          </w:tcPr>
          <w:p w14:paraId="60551705"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B60F58E" w14:textId="77777777" w:rsidR="0099607F" w:rsidRDefault="005735A3" w:rsidP="00042AE9">
            <w:pPr>
              <w:pStyle w:val="TableText"/>
            </w:pPr>
            <w:hyperlink w:anchor="TYPE_YAML_STRING" w:history="1">
              <w:r w:rsidR="0099607F" w:rsidRPr="006146D7">
                <w:rPr>
                  <w:rStyle w:val="Hyperlink"/>
                </w:rPr>
                <w:t>string</w:t>
              </w:r>
            </w:hyperlink>
          </w:p>
        </w:tc>
        <w:tc>
          <w:tcPr>
            <w:tcW w:w="885" w:type="pct"/>
            <w:shd w:val="clear" w:color="auto" w:fill="FFFFFF"/>
          </w:tcPr>
          <w:p w14:paraId="11B92128" w14:textId="77777777" w:rsidR="0099607F" w:rsidRDefault="0099607F" w:rsidP="00042AE9">
            <w:pPr>
              <w:pStyle w:val="TableText"/>
              <w:rPr>
                <w:rFonts w:cstheme="minorHAnsi"/>
              </w:rPr>
            </w:pPr>
            <w:r w:rsidRPr="00AE3EC5">
              <w:t>None</w:t>
            </w:r>
          </w:p>
        </w:tc>
        <w:tc>
          <w:tcPr>
            <w:tcW w:w="2408" w:type="pct"/>
            <w:shd w:val="clear" w:color="auto" w:fill="FFFFFF"/>
          </w:tcPr>
          <w:p w14:paraId="0639A379" w14:textId="77777777" w:rsidR="0099607F" w:rsidRDefault="0099607F" w:rsidP="00042AE9">
            <w:pPr>
              <w:pStyle w:val="TableText"/>
              <w:rPr>
                <w:rFonts w:cstheme="minorHAnsi"/>
              </w:rPr>
            </w:pPr>
            <w:r w:rsidRPr="00AE3EC5">
              <w:t xml:space="preserve">The </w:t>
            </w:r>
            <w:r>
              <w:t>optional URL path of the endpoint’s address if applicable for the protocol.</w:t>
            </w:r>
          </w:p>
        </w:tc>
      </w:tr>
      <w:tr w:rsidR="0099607F" w:rsidRPr="00E5427A" w14:paraId="5BE2D7A6" w14:textId="77777777" w:rsidTr="00042AE9">
        <w:trPr>
          <w:cantSplit/>
        </w:trPr>
        <w:tc>
          <w:tcPr>
            <w:tcW w:w="791" w:type="pct"/>
            <w:shd w:val="clear" w:color="auto" w:fill="FFFFFF"/>
          </w:tcPr>
          <w:p w14:paraId="1575BC49" w14:textId="77777777" w:rsidR="0099607F" w:rsidRDefault="0099607F" w:rsidP="00042AE9">
            <w:pPr>
              <w:pStyle w:val="TableText"/>
              <w:rPr>
                <w:rFonts w:cstheme="minorHAnsi"/>
                <w:noProof/>
              </w:rPr>
            </w:pPr>
            <w:r>
              <w:rPr>
                <w:rFonts w:cstheme="minorHAnsi"/>
                <w:noProof/>
              </w:rPr>
              <w:t>port_name</w:t>
            </w:r>
          </w:p>
        </w:tc>
        <w:tc>
          <w:tcPr>
            <w:tcW w:w="488" w:type="pct"/>
            <w:shd w:val="clear" w:color="auto" w:fill="FFFFFF"/>
          </w:tcPr>
          <w:p w14:paraId="60C4F77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7F574E5F" w14:textId="77777777" w:rsidR="0099607F" w:rsidRDefault="005735A3" w:rsidP="00042AE9">
            <w:pPr>
              <w:pStyle w:val="TableText"/>
            </w:pPr>
            <w:hyperlink w:anchor="TYPE_YAML_STRING" w:history="1">
              <w:r w:rsidR="0099607F" w:rsidRPr="006146D7">
                <w:rPr>
                  <w:rStyle w:val="Hyperlink"/>
                </w:rPr>
                <w:t>string</w:t>
              </w:r>
            </w:hyperlink>
          </w:p>
        </w:tc>
        <w:tc>
          <w:tcPr>
            <w:tcW w:w="885" w:type="pct"/>
            <w:shd w:val="clear" w:color="auto" w:fill="FFFFFF"/>
          </w:tcPr>
          <w:p w14:paraId="53669C27" w14:textId="77777777" w:rsidR="0099607F" w:rsidRPr="00AE3EC5" w:rsidRDefault="0099607F" w:rsidP="00042AE9">
            <w:pPr>
              <w:pStyle w:val="TableText"/>
            </w:pPr>
            <w:r>
              <w:t>None</w:t>
            </w:r>
          </w:p>
        </w:tc>
        <w:tc>
          <w:tcPr>
            <w:tcW w:w="2408" w:type="pct"/>
            <w:shd w:val="clear" w:color="auto" w:fill="FFFFFF"/>
          </w:tcPr>
          <w:p w14:paraId="228177EF" w14:textId="77777777" w:rsidR="0099607F" w:rsidRPr="00AE3EC5" w:rsidRDefault="0099607F" w:rsidP="00042AE9">
            <w:pPr>
              <w:pStyle w:val="TableText"/>
            </w:pPr>
            <w:r>
              <w:t xml:space="preserve">The optional name (or ID) of the network port this endpoint should be bound to.  </w:t>
            </w:r>
          </w:p>
        </w:tc>
      </w:tr>
      <w:tr w:rsidR="0099607F" w:rsidRPr="00E5427A" w14:paraId="22F929E2" w14:textId="77777777" w:rsidTr="00042AE9">
        <w:trPr>
          <w:cantSplit/>
        </w:trPr>
        <w:tc>
          <w:tcPr>
            <w:tcW w:w="791" w:type="pct"/>
            <w:shd w:val="clear" w:color="auto" w:fill="FFFFFF"/>
          </w:tcPr>
          <w:p w14:paraId="2877F49E" w14:textId="77777777" w:rsidR="0099607F" w:rsidRDefault="0099607F" w:rsidP="00042AE9">
            <w:pPr>
              <w:pStyle w:val="TableText"/>
              <w:rPr>
                <w:rFonts w:cstheme="minorHAnsi"/>
                <w:noProof/>
              </w:rPr>
            </w:pPr>
            <w:r>
              <w:rPr>
                <w:rFonts w:cstheme="minorHAnsi"/>
                <w:noProof/>
              </w:rPr>
              <w:t>network_name</w:t>
            </w:r>
          </w:p>
        </w:tc>
        <w:tc>
          <w:tcPr>
            <w:tcW w:w="488" w:type="pct"/>
            <w:shd w:val="clear" w:color="auto" w:fill="FFFFFF"/>
          </w:tcPr>
          <w:p w14:paraId="1CF007C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F67F201" w14:textId="77777777" w:rsidR="0099607F" w:rsidRDefault="005735A3" w:rsidP="00042AE9">
            <w:pPr>
              <w:pStyle w:val="TableText"/>
            </w:pPr>
            <w:hyperlink w:anchor="TYPE_YAML_STRING" w:history="1">
              <w:r w:rsidR="0099607F" w:rsidRPr="006146D7">
                <w:rPr>
                  <w:rStyle w:val="Hyperlink"/>
                </w:rPr>
                <w:t>string</w:t>
              </w:r>
            </w:hyperlink>
          </w:p>
        </w:tc>
        <w:tc>
          <w:tcPr>
            <w:tcW w:w="885" w:type="pct"/>
            <w:shd w:val="clear" w:color="auto" w:fill="FFFFFF"/>
          </w:tcPr>
          <w:p w14:paraId="11BBE27D" w14:textId="77777777" w:rsidR="0099607F" w:rsidRPr="00AE3EC5" w:rsidRDefault="0099607F" w:rsidP="00042AE9">
            <w:pPr>
              <w:pStyle w:val="TableText"/>
            </w:pPr>
            <w:r>
              <w:t>default: PRIVATE</w:t>
            </w:r>
          </w:p>
        </w:tc>
        <w:tc>
          <w:tcPr>
            <w:tcW w:w="2408" w:type="pct"/>
            <w:shd w:val="clear" w:color="auto" w:fill="FFFFFF"/>
          </w:tcPr>
          <w:p w14:paraId="6FEC8BE1" w14:textId="77777777" w:rsidR="0099607F" w:rsidRDefault="0099607F" w:rsidP="00042AE9">
            <w:pPr>
              <w:pStyle w:val="TableText"/>
            </w:pPr>
            <w:r>
              <w:t xml:space="preserve">The optional name (or ID) of the network this endpoint should be bound to.  </w:t>
            </w:r>
          </w:p>
          <w:p w14:paraId="60BF38F6" w14:textId="77777777" w:rsidR="0099607F" w:rsidRPr="00AE3EC5" w:rsidRDefault="0099607F" w:rsidP="00042AE9">
            <w:pPr>
              <w:pStyle w:val="TableText"/>
            </w:pPr>
            <w:r>
              <w:t>network_name: PRIVATE | PUBLIC |&lt;network_name&gt; | &lt;network_id&gt;</w:t>
            </w:r>
          </w:p>
        </w:tc>
      </w:tr>
      <w:tr w:rsidR="0099607F" w:rsidRPr="00E5427A" w14:paraId="4D9FB9F5" w14:textId="77777777" w:rsidTr="00042AE9">
        <w:trPr>
          <w:cantSplit/>
        </w:trPr>
        <w:tc>
          <w:tcPr>
            <w:tcW w:w="791" w:type="pct"/>
            <w:shd w:val="clear" w:color="auto" w:fill="FFFFFF"/>
          </w:tcPr>
          <w:p w14:paraId="4BC887E3" w14:textId="77777777" w:rsidR="0099607F" w:rsidRDefault="0099607F" w:rsidP="00042AE9">
            <w:pPr>
              <w:pStyle w:val="TableText"/>
              <w:rPr>
                <w:rFonts w:cstheme="minorHAnsi"/>
                <w:noProof/>
              </w:rPr>
            </w:pPr>
            <w:r>
              <w:rPr>
                <w:rFonts w:cstheme="minorHAnsi"/>
                <w:noProof/>
              </w:rPr>
              <w:t>initiator</w:t>
            </w:r>
          </w:p>
        </w:tc>
        <w:tc>
          <w:tcPr>
            <w:tcW w:w="488" w:type="pct"/>
            <w:shd w:val="clear" w:color="auto" w:fill="FFFFFF"/>
          </w:tcPr>
          <w:p w14:paraId="6711DF90"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3BA77D2" w14:textId="77777777" w:rsidR="0099607F" w:rsidRDefault="005735A3" w:rsidP="00042AE9">
            <w:pPr>
              <w:pStyle w:val="TableText"/>
            </w:pPr>
            <w:hyperlink w:anchor="TYPE_YAML_STRING" w:history="1">
              <w:r w:rsidR="0099607F" w:rsidRPr="00B63207">
                <w:rPr>
                  <w:rStyle w:val="Hyperlink"/>
                </w:rPr>
                <w:t>string</w:t>
              </w:r>
            </w:hyperlink>
          </w:p>
        </w:tc>
        <w:tc>
          <w:tcPr>
            <w:tcW w:w="885" w:type="pct"/>
            <w:shd w:val="clear" w:color="auto" w:fill="FFFFFF"/>
          </w:tcPr>
          <w:p w14:paraId="13938B55" w14:textId="77777777" w:rsidR="0099607F" w:rsidRDefault="0099607F" w:rsidP="00042AE9">
            <w:pPr>
              <w:pStyle w:val="TableText"/>
              <w:rPr>
                <w:noProof/>
              </w:rPr>
            </w:pPr>
            <w:r>
              <w:rPr>
                <w:noProof/>
              </w:rPr>
              <w:t xml:space="preserve">one of: </w:t>
            </w:r>
          </w:p>
          <w:p w14:paraId="1E54FFC4" w14:textId="77777777" w:rsidR="0099607F" w:rsidRDefault="0099607F" w:rsidP="0099607F">
            <w:pPr>
              <w:pStyle w:val="TableText"/>
              <w:numPr>
                <w:ilvl w:val="0"/>
                <w:numId w:val="38"/>
              </w:numPr>
              <w:ind w:left="245" w:hanging="180"/>
              <w:rPr>
                <w:noProof/>
              </w:rPr>
            </w:pPr>
            <w:r>
              <w:rPr>
                <w:noProof/>
              </w:rPr>
              <w:t>source</w:t>
            </w:r>
          </w:p>
          <w:p w14:paraId="3DE4CB69" w14:textId="77777777" w:rsidR="0099607F" w:rsidRDefault="0099607F" w:rsidP="0099607F">
            <w:pPr>
              <w:pStyle w:val="TableText"/>
              <w:numPr>
                <w:ilvl w:val="0"/>
                <w:numId w:val="38"/>
              </w:numPr>
              <w:ind w:left="245" w:hanging="180"/>
              <w:rPr>
                <w:noProof/>
              </w:rPr>
            </w:pPr>
            <w:r>
              <w:rPr>
                <w:noProof/>
              </w:rPr>
              <w:t>target</w:t>
            </w:r>
          </w:p>
          <w:p w14:paraId="0D5C4062" w14:textId="77777777" w:rsidR="0099607F" w:rsidRDefault="0099607F" w:rsidP="0099607F">
            <w:pPr>
              <w:pStyle w:val="TableText"/>
              <w:numPr>
                <w:ilvl w:val="0"/>
                <w:numId w:val="38"/>
              </w:numPr>
              <w:ind w:left="245" w:hanging="180"/>
              <w:rPr>
                <w:noProof/>
              </w:rPr>
            </w:pPr>
            <w:r>
              <w:rPr>
                <w:noProof/>
              </w:rPr>
              <w:t>peer</w:t>
            </w:r>
          </w:p>
          <w:p w14:paraId="271E9CC9" w14:textId="77777777" w:rsidR="0099607F" w:rsidRDefault="0099607F" w:rsidP="00042AE9">
            <w:pPr>
              <w:pStyle w:val="TableText"/>
              <w:rPr>
                <w:noProof/>
              </w:rPr>
            </w:pPr>
          </w:p>
          <w:p w14:paraId="5C7192CD" w14:textId="77777777" w:rsidR="0099607F" w:rsidRDefault="0099607F" w:rsidP="00042AE9">
            <w:pPr>
              <w:pStyle w:val="TableText"/>
            </w:pPr>
            <w:r>
              <w:rPr>
                <w:noProof/>
              </w:rPr>
              <w:t>default: source</w:t>
            </w:r>
          </w:p>
        </w:tc>
        <w:tc>
          <w:tcPr>
            <w:tcW w:w="2408" w:type="pct"/>
            <w:shd w:val="clear" w:color="auto" w:fill="FFFFFF"/>
          </w:tcPr>
          <w:p w14:paraId="0C199CC4" w14:textId="77777777" w:rsidR="0099607F" w:rsidRDefault="0099607F" w:rsidP="00042AE9">
            <w:pPr>
              <w:pStyle w:val="TableText"/>
            </w:pPr>
            <w:r>
              <w:rPr>
                <w:rFonts w:cstheme="minorHAnsi"/>
              </w:rPr>
              <w:t>The optional indicator of the direction of the connection.</w:t>
            </w:r>
          </w:p>
        </w:tc>
      </w:tr>
      <w:tr w:rsidR="0099607F" w:rsidRPr="00E5427A" w14:paraId="79A4BD81" w14:textId="77777777" w:rsidTr="00042AE9">
        <w:trPr>
          <w:cantSplit/>
        </w:trPr>
        <w:tc>
          <w:tcPr>
            <w:tcW w:w="791" w:type="pct"/>
            <w:shd w:val="clear" w:color="auto" w:fill="FFFFFF"/>
          </w:tcPr>
          <w:p w14:paraId="03ADD309" w14:textId="77777777" w:rsidR="0099607F" w:rsidRDefault="0099607F" w:rsidP="00042AE9">
            <w:pPr>
              <w:pStyle w:val="TableText"/>
              <w:rPr>
                <w:rFonts w:cstheme="minorHAnsi"/>
                <w:noProof/>
              </w:rPr>
            </w:pPr>
            <w:r>
              <w:rPr>
                <w:rFonts w:cstheme="minorHAnsi"/>
                <w:noProof/>
              </w:rPr>
              <w:t>ports</w:t>
            </w:r>
          </w:p>
        </w:tc>
        <w:tc>
          <w:tcPr>
            <w:tcW w:w="488" w:type="pct"/>
            <w:shd w:val="clear" w:color="auto" w:fill="FFFFFF"/>
          </w:tcPr>
          <w:p w14:paraId="3E85AA61"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8E6283A" w14:textId="77777777" w:rsidR="0099607F" w:rsidRDefault="005735A3" w:rsidP="00042AE9">
            <w:pPr>
              <w:pStyle w:val="TableText"/>
            </w:pPr>
            <w:hyperlink w:anchor="TYPE_TOSCA_MAP" w:history="1">
              <w:r w:rsidR="0099607F" w:rsidRPr="00E91AD1">
                <w:rPr>
                  <w:rStyle w:val="Hyperlink"/>
                  <w:rFonts w:cstheme="minorHAnsi"/>
                </w:rPr>
                <w:t>map</w:t>
              </w:r>
            </w:hyperlink>
            <w:r w:rsidR="0099607F">
              <w:rPr>
                <w:rFonts w:cstheme="minorHAnsi"/>
              </w:rPr>
              <w:t xml:space="preserve"> of </w:t>
            </w:r>
            <w:hyperlink w:anchor="TYPE_TOSCA_DATA_PORTSPEC" w:history="1">
              <w:r w:rsidR="0099607F" w:rsidRPr="00E518D3">
                <w:rPr>
                  <w:rStyle w:val="Hyperlink"/>
                  <w:rFonts w:cstheme="minorHAnsi"/>
                </w:rPr>
                <w:t>PortSpec</w:t>
              </w:r>
            </w:hyperlink>
          </w:p>
        </w:tc>
        <w:tc>
          <w:tcPr>
            <w:tcW w:w="885" w:type="pct"/>
            <w:shd w:val="clear" w:color="auto" w:fill="FFFFFF"/>
          </w:tcPr>
          <w:p w14:paraId="20A1FC82" w14:textId="77777777" w:rsidR="0099607F" w:rsidRDefault="0099607F" w:rsidP="00042AE9">
            <w:pPr>
              <w:pStyle w:val="TableText"/>
            </w:pPr>
            <w:r>
              <w:rPr>
                <w:rFonts w:cstheme="minorHAnsi"/>
              </w:rPr>
              <w:t>None</w:t>
            </w:r>
          </w:p>
        </w:tc>
        <w:tc>
          <w:tcPr>
            <w:tcW w:w="2408" w:type="pct"/>
            <w:shd w:val="clear" w:color="auto" w:fill="FFFFFF"/>
          </w:tcPr>
          <w:p w14:paraId="0160CCFD" w14:textId="77777777" w:rsidR="0099607F" w:rsidRDefault="0099607F" w:rsidP="00042AE9">
            <w:pPr>
              <w:pStyle w:val="TableText"/>
            </w:pPr>
            <w:r>
              <w:rPr>
                <w:rFonts w:cstheme="minorHAnsi"/>
              </w:rPr>
              <w:t>The optional map of ports the Endpoint supports (if more than one)</w:t>
            </w:r>
          </w:p>
        </w:tc>
      </w:tr>
    </w:tbl>
    <w:p w14:paraId="4006F586"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5"/>
        <w:gridCol w:w="1081"/>
        <w:gridCol w:w="835"/>
        <w:gridCol w:w="1754"/>
        <w:gridCol w:w="4815"/>
      </w:tblGrid>
      <w:tr w:rsidR="0099607F" w:rsidRPr="00E5427A" w14:paraId="2C7198CC" w14:textId="77777777" w:rsidTr="00042AE9">
        <w:trPr>
          <w:cantSplit/>
          <w:tblHeader/>
        </w:trPr>
        <w:tc>
          <w:tcPr>
            <w:tcW w:w="791" w:type="pct"/>
            <w:shd w:val="clear" w:color="auto" w:fill="D9D9D9"/>
          </w:tcPr>
          <w:p w14:paraId="6605FE34"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0EF5F9A5"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0D76DFDF"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247738F1"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0CD0419B"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24242C1" w14:textId="77777777" w:rsidTr="00042AE9">
        <w:trPr>
          <w:cantSplit/>
        </w:trPr>
        <w:tc>
          <w:tcPr>
            <w:tcW w:w="791" w:type="pct"/>
            <w:shd w:val="clear" w:color="auto" w:fill="FFFFFF"/>
          </w:tcPr>
          <w:p w14:paraId="1CFF9A83" w14:textId="77777777" w:rsidR="0099607F" w:rsidRDefault="0099607F" w:rsidP="00042AE9">
            <w:pPr>
              <w:pStyle w:val="TableText"/>
              <w:rPr>
                <w:rFonts w:cstheme="minorHAnsi"/>
                <w:noProof/>
              </w:rPr>
            </w:pPr>
            <w:r>
              <w:rPr>
                <w:rFonts w:cstheme="minorHAnsi"/>
                <w:noProof/>
              </w:rPr>
              <w:t>ip_address</w:t>
            </w:r>
          </w:p>
        </w:tc>
        <w:tc>
          <w:tcPr>
            <w:tcW w:w="488" w:type="pct"/>
            <w:shd w:val="clear" w:color="auto" w:fill="FFFFFF"/>
          </w:tcPr>
          <w:p w14:paraId="14D7433F" w14:textId="77777777" w:rsidR="0099607F" w:rsidRDefault="0099607F" w:rsidP="00042AE9">
            <w:pPr>
              <w:pStyle w:val="TableText"/>
              <w:rPr>
                <w:rFonts w:cstheme="minorHAnsi"/>
              </w:rPr>
            </w:pPr>
            <w:r>
              <w:rPr>
                <w:rFonts w:cstheme="minorHAnsi"/>
              </w:rPr>
              <w:t>yes</w:t>
            </w:r>
          </w:p>
        </w:tc>
        <w:tc>
          <w:tcPr>
            <w:tcW w:w="428" w:type="pct"/>
            <w:shd w:val="clear" w:color="auto" w:fill="FFFFFF"/>
          </w:tcPr>
          <w:p w14:paraId="213B8F72" w14:textId="77777777" w:rsidR="0099607F" w:rsidRDefault="005735A3" w:rsidP="00042AE9">
            <w:pPr>
              <w:pStyle w:val="TableText"/>
            </w:pPr>
            <w:hyperlink w:anchor="TYPE_YAML_STRING" w:history="1">
              <w:r w:rsidR="0099607F" w:rsidRPr="006146D7">
                <w:rPr>
                  <w:rStyle w:val="Hyperlink"/>
                </w:rPr>
                <w:t>string</w:t>
              </w:r>
            </w:hyperlink>
          </w:p>
        </w:tc>
        <w:tc>
          <w:tcPr>
            <w:tcW w:w="885" w:type="pct"/>
            <w:shd w:val="clear" w:color="auto" w:fill="FFFFFF"/>
          </w:tcPr>
          <w:p w14:paraId="04FACDCD" w14:textId="77777777" w:rsidR="0099607F" w:rsidRDefault="0099607F" w:rsidP="00042AE9">
            <w:pPr>
              <w:pStyle w:val="TableText"/>
              <w:rPr>
                <w:noProof/>
              </w:rPr>
            </w:pPr>
            <w:r>
              <w:rPr>
                <w:noProof/>
              </w:rPr>
              <w:t>None</w:t>
            </w:r>
          </w:p>
        </w:tc>
        <w:tc>
          <w:tcPr>
            <w:tcW w:w="2408" w:type="pct"/>
            <w:shd w:val="clear" w:color="auto" w:fill="FFFFFF"/>
          </w:tcPr>
          <w:p w14:paraId="24B5EC98" w14:textId="77777777" w:rsidR="0099607F" w:rsidRDefault="0099607F" w:rsidP="00042AE9">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7307E783"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F0AFF62" w14:textId="77777777" w:rsidTr="00042AE9">
        <w:tc>
          <w:tcPr>
            <w:tcW w:w="9576" w:type="dxa"/>
            <w:shd w:val="clear" w:color="auto" w:fill="D9D9D9" w:themeFill="background1" w:themeFillShade="D9"/>
          </w:tcPr>
          <w:p w14:paraId="1149811B" w14:textId="77777777" w:rsidR="0099607F" w:rsidRPr="006824F5" w:rsidRDefault="0099607F" w:rsidP="00042AE9">
            <w:pPr>
              <w:rPr>
                <w:rStyle w:val="CodeSnippet"/>
                <w:noProof/>
              </w:rPr>
            </w:pPr>
            <w:r w:rsidRPr="006824F5">
              <w:rPr>
                <w:rStyle w:val="CodeSnippet"/>
                <w:noProof/>
              </w:rPr>
              <w:t>tosca.capabilities.Endpoint:</w:t>
            </w:r>
          </w:p>
          <w:p w14:paraId="4BEAADAB" w14:textId="77777777" w:rsidR="0099607F" w:rsidRPr="006824F5" w:rsidRDefault="0099607F" w:rsidP="00042AE9">
            <w:pPr>
              <w:rPr>
                <w:rStyle w:val="CodeSnippet"/>
                <w:noProof/>
              </w:rPr>
            </w:pPr>
            <w:r w:rsidRPr="006824F5">
              <w:rPr>
                <w:rStyle w:val="CodeSnippet"/>
                <w:noProof/>
              </w:rPr>
              <w:t xml:space="preserve">  derived_from: </w:t>
            </w:r>
            <w:r>
              <w:rPr>
                <w:rStyle w:val="CodeSnippet"/>
                <w:noProof/>
              </w:rPr>
              <w:t>tosca.capabilities.Root</w:t>
            </w:r>
          </w:p>
          <w:p w14:paraId="05155031"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DB21DD4" w14:textId="77777777" w:rsidR="0099607F" w:rsidRPr="006824F5" w:rsidRDefault="0099607F" w:rsidP="00042AE9">
            <w:pPr>
              <w:rPr>
                <w:rStyle w:val="CodeSnippet"/>
                <w:noProof/>
              </w:rPr>
            </w:pPr>
            <w:r w:rsidRPr="006824F5">
              <w:rPr>
                <w:rStyle w:val="CodeSnippet"/>
                <w:noProof/>
              </w:rPr>
              <w:t xml:space="preserve">    protocol:</w:t>
            </w:r>
          </w:p>
          <w:p w14:paraId="552F0011" w14:textId="77777777" w:rsidR="0099607F" w:rsidRPr="006824F5" w:rsidRDefault="0099607F" w:rsidP="00042AE9">
            <w:pPr>
              <w:rPr>
                <w:rStyle w:val="CodeSnippet"/>
                <w:noProof/>
              </w:rPr>
            </w:pPr>
            <w:r w:rsidRPr="006824F5">
              <w:rPr>
                <w:rStyle w:val="CodeSnippet"/>
                <w:noProof/>
              </w:rPr>
              <w:t xml:space="preserve">      type: string</w:t>
            </w:r>
          </w:p>
          <w:p w14:paraId="072272E8" w14:textId="77777777" w:rsidR="0099607F" w:rsidRPr="006824F5" w:rsidRDefault="0099607F" w:rsidP="00042AE9">
            <w:pPr>
              <w:rPr>
                <w:rStyle w:val="CodeSnippet"/>
                <w:noProof/>
              </w:rPr>
            </w:pPr>
            <w:r w:rsidRPr="006824F5">
              <w:rPr>
                <w:rStyle w:val="CodeSnippet"/>
                <w:noProof/>
              </w:rPr>
              <w:t xml:space="preserve">      default: </w:t>
            </w:r>
            <w:r>
              <w:rPr>
                <w:rStyle w:val="CodeSnippet"/>
                <w:noProof/>
              </w:rPr>
              <w:t>tcp</w:t>
            </w:r>
          </w:p>
          <w:p w14:paraId="4F9EE2E1" w14:textId="77777777" w:rsidR="0099607F" w:rsidRPr="006824F5" w:rsidRDefault="0099607F" w:rsidP="00042AE9">
            <w:pPr>
              <w:rPr>
                <w:rStyle w:val="CodeSnippet"/>
                <w:noProof/>
              </w:rPr>
            </w:pPr>
            <w:r w:rsidRPr="006824F5">
              <w:rPr>
                <w:rStyle w:val="CodeSnippet"/>
                <w:noProof/>
              </w:rPr>
              <w:t xml:space="preserve">    port:</w:t>
            </w:r>
          </w:p>
          <w:p w14:paraId="1D72BF36" w14:textId="77777777" w:rsidR="0099607F" w:rsidRDefault="0099607F" w:rsidP="00042AE9">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561E3C8E" w14:textId="77777777" w:rsidR="0099607F" w:rsidRDefault="0099607F" w:rsidP="00042AE9">
            <w:pPr>
              <w:autoSpaceDE w:val="0"/>
              <w:autoSpaceDN w:val="0"/>
              <w:adjustRightInd w:val="0"/>
              <w:rPr>
                <w:rStyle w:val="CodeSnippet"/>
              </w:rPr>
            </w:pPr>
            <w:r>
              <w:rPr>
                <w:rStyle w:val="CodeSnippet"/>
              </w:rPr>
              <w:t xml:space="preserve">      required: false</w:t>
            </w:r>
          </w:p>
          <w:p w14:paraId="6105E76E" w14:textId="77777777" w:rsidR="0099607F" w:rsidRPr="006824F5" w:rsidRDefault="0099607F" w:rsidP="00042AE9">
            <w:pPr>
              <w:rPr>
                <w:rStyle w:val="CodeSnippet"/>
                <w:noProof/>
              </w:rPr>
            </w:pPr>
            <w:r w:rsidRPr="006824F5">
              <w:rPr>
                <w:rStyle w:val="CodeSnippet"/>
                <w:noProof/>
              </w:rPr>
              <w:t xml:space="preserve">    secure:</w:t>
            </w:r>
          </w:p>
          <w:p w14:paraId="3A8C4A9E" w14:textId="77777777" w:rsidR="0099607F" w:rsidRPr="006824F5" w:rsidRDefault="0099607F" w:rsidP="00042AE9">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33175934" w14:textId="77777777" w:rsidR="0099607F" w:rsidRDefault="0099607F" w:rsidP="00042AE9">
            <w:pPr>
              <w:autoSpaceDE w:val="0"/>
              <w:autoSpaceDN w:val="0"/>
              <w:adjustRightInd w:val="0"/>
              <w:rPr>
                <w:rStyle w:val="CodeSnippet"/>
                <w:noProof/>
              </w:rPr>
            </w:pPr>
            <w:r w:rsidRPr="006824F5">
              <w:rPr>
                <w:rStyle w:val="CodeSnippet"/>
                <w:noProof/>
              </w:rPr>
              <w:t xml:space="preserve">      default: false</w:t>
            </w:r>
          </w:p>
          <w:p w14:paraId="21C5F683" w14:textId="77777777" w:rsidR="0099607F" w:rsidRPr="00664AC2" w:rsidRDefault="0099607F" w:rsidP="00042AE9">
            <w:pPr>
              <w:autoSpaceDE w:val="0"/>
              <w:autoSpaceDN w:val="0"/>
              <w:adjustRightInd w:val="0"/>
              <w:rPr>
                <w:rStyle w:val="CodeSnippet"/>
              </w:rPr>
            </w:pPr>
            <w:r w:rsidRPr="00664AC2">
              <w:rPr>
                <w:rStyle w:val="CodeSnippet"/>
              </w:rPr>
              <w:t xml:space="preserve">    url_path: </w:t>
            </w:r>
          </w:p>
          <w:p w14:paraId="428EB22B" w14:textId="77777777" w:rsidR="0099607F" w:rsidRPr="00664AC2" w:rsidRDefault="0099607F" w:rsidP="00042AE9">
            <w:pPr>
              <w:autoSpaceDE w:val="0"/>
              <w:autoSpaceDN w:val="0"/>
              <w:adjustRightInd w:val="0"/>
              <w:rPr>
                <w:rStyle w:val="CodeSnippet"/>
              </w:rPr>
            </w:pPr>
            <w:r w:rsidRPr="00664AC2">
              <w:rPr>
                <w:rStyle w:val="CodeSnippet"/>
              </w:rPr>
              <w:t xml:space="preserve">      type: string</w:t>
            </w:r>
          </w:p>
          <w:p w14:paraId="7755E665" w14:textId="77777777" w:rsidR="0099607F" w:rsidRDefault="0099607F" w:rsidP="00042AE9">
            <w:pPr>
              <w:autoSpaceDE w:val="0"/>
              <w:autoSpaceDN w:val="0"/>
              <w:adjustRightInd w:val="0"/>
              <w:rPr>
                <w:rStyle w:val="CodeSnippet"/>
              </w:rPr>
            </w:pPr>
            <w:r w:rsidRPr="00664AC2">
              <w:rPr>
                <w:rStyle w:val="CodeSnippet"/>
              </w:rPr>
              <w:t xml:space="preserve">      required: false</w:t>
            </w:r>
          </w:p>
          <w:p w14:paraId="3574BB89" w14:textId="77777777" w:rsidR="0099607F" w:rsidRDefault="0099607F" w:rsidP="00042AE9">
            <w:pPr>
              <w:autoSpaceDE w:val="0"/>
              <w:autoSpaceDN w:val="0"/>
              <w:adjustRightInd w:val="0"/>
              <w:rPr>
                <w:rStyle w:val="CodeSnippet"/>
              </w:rPr>
            </w:pPr>
            <w:r>
              <w:rPr>
                <w:rStyle w:val="CodeSnippet"/>
              </w:rPr>
              <w:t xml:space="preserve">    port_name: </w:t>
            </w:r>
          </w:p>
          <w:p w14:paraId="5A4B4093" w14:textId="77777777" w:rsidR="0099607F" w:rsidRDefault="0099607F" w:rsidP="00042AE9">
            <w:pPr>
              <w:autoSpaceDE w:val="0"/>
              <w:autoSpaceDN w:val="0"/>
              <w:adjustRightInd w:val="0"/>
              <w:rPr>
                <w:rStyle w:val="CodeSnippet"/>
              </w:rPr>
            </w:pPr>
            <w:r>
              <w:rPr>
                <w:rStyle w:val="CodeSnippet"/>
              </w:rPr>
              <w:t xml:space="preserve">      type: string</w:t>
            </w:r>
          </w:p>
          <w:p w14:paraId="13F91E06" w14:textId="77777777" w:rsidR="0099607F" w:rsidRDefault="0099607F" w:rsidP="00042AE9">
            <w:pPr>
              <w:autoSpaceDE w:val="0"/>
              <w:autoSpaceDN w:val="0"/>
              <w:adjustRightInd w:val="0"/>
              <w:rPr>
                <w:rStyle w:val="CodeSnippet"/>
              </w:rPr>
            </w:pPr>
            <w:r>
              <w:rPr>
                <w:rStyle w:val="CodeSnippet"/>
              </w:rPr>
              <w:t xml:space="preserve">      required: false</w:t>
            </w:r>
          </w:p>
          <w:p w14:paraId="57017EC1" w14:textId="77777777" w:rsidR="0099607F" w:rsidRDefault="0099607F" w:rsidP="00042AE9">
            <w:pPr>
              <w:autoSpaceDE w:val="0"/>
              <w:autoSpaceDN w:val="0"/>
              <w:adjustRightInd w:val="0"/>
              <w:rPr>
                <w:rStyle w:val="CodeSnippet"/>
              </w:rPr>
            </w:pPr>
            <w:r>
              <w:rPr>
                <w:rStyle w:val="CodeSnippet"/>
              </w:rPr>
              <w:t xml:space="preserve">    network_name:</w:t>
            </w:r>
          </w:p>
          <w:p w14:paraId="6F68A341" w14:textId="77777777" w:rsidR="0099607F" w:rsidRDefault="0099607F" w:rsidP="00042AE9">
            <w:pPr>
              <w:autoSpaceDE w:val="0"/>
              <w:autoSpaceDN w:val="0"/>
              <w:adjustRightInd w:val="0"/>
              <w:rPr>
                <w:rStyle w:val="CodeSnippet"/>
              </w:rPr>
            </w:pPr>
            <w:r>
              <w:rPr>
                <w:rStyle w:val="CodeSnippet"/>
              </w:rPr>
              <w:t xml:space="preserve">      type: string</w:t>
            </w:r>
          </w:p>
          <w:p w14:paraId="1C4BD918" w14:textId="77777777" w:rsidR="0099607F" w:rsidRDefault="0099607F" w:rsidP="00042AE9">
            <w:pPr>
              <w:autoSpaceDE w:val="0"/>
              <w:autoSpaceDN w:val="0"/>
              <w:adjustRightInd w:val="0"/>
              <w:rPr>
                <w:rStyle w:val="CodeSnippet"/>
              </w:rPr>
            </w:pPr>
            <w:r>
              <w:rPr>
                <w:rStyle w:val="CodeSnippet"/>
              </w:rPr>
              <w:t xml:space="preserve">      required: false </w:t>
            </w:r>
          </w:p>
          <w:p w14:paraId="24D43786" w14:textId="77777777" w:rsidR="0099607F" w:rsidRDefault="0099607F" w:rsidP="00042AE9">
            <w:pPr>
              <w:autoSpaceDE w:val="0"/>
              <w:autoSpaceDN w:val="0"/>
              <w:adjustRightInd w:val="0"/>
              <w:rPr>
                <w:rStyle w:val="CodeSnippet"/>
              </w:rPr>
            </w:pPr>
            <w:r>
              <w:rPr>
                <w:rStyle w:val="CodeSnippet"/>
              </w:rPr>
              <w:t xml:space="preserve">      default: PRIVATE</w:t>
            </w:r>
          </w:p>
          <w:p w14:paraId="7C62E64B" w14:textId="77777777" w:rsidR="0099607F" w:rsidRPr="006D66FC" w:rsidRDefault="0099607F" w:rsidP="00042AE9">
            <w:pPr>
              <w:rPr>
                <w:rStyle w:val="CodeSnippet"/>
              </w:rPr>
            </w:pPr>
            <w:r w:rsidRPr="006D66FC">
              <w:rPr>
                <w:rStyle w:val="CodeSnippet"/>
              </w:rPr>
              <w:lastRenderedPageBreak/>
              <w:t xml:space="preserve">    initiator:</w:t>
            </w:r>
          </w:p>
          <w:p w14:paraId="7929CA8C"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534C4E13"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15C1A6D"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356E942D" w14:textId="77777777" w:rsidR="0099607F" w:rsidRPr="006D66FC" w:rsidRDefault="0099607F" w:rsidP="00042AE9">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6E374E3F" w14:textId="77777777" w:rsidR="0099607F" w:rsidRPr="006D66FC" w:rsidRDefault="0099607F" w:rsidP="00042AE9">
            <w:pPr>
              <w:rPr>
                <w:rStyle w:val="CodeSnippet"/>
              </w:rPr>
            </w:pPr>
            <w:r w:rsidRPr="006D66FC">
              <w:rPr>
                <w:rStyle w:val="CodeSnippet"/>
              </w:rPr>
              <w:t xml:space="preserve">    ports:</w:t>
            </w:r>
          </w:p>
          <w:p w14:paraId="5AC1C72A" w14:textId="77777777" w:rsidR="0099607F" w:rsidRDefault="0099607F" w:rsidP="00042AE9">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7026EE6" w14:textId="77777777" w:rsidR="0099607F" w:rsidRDefault="0099607F" w:rsidP="00042AE9">
            <w:pPr>
              <w:autoSpaceDE w:val="0"/>
              <w:autoSpaceDN w:val="0"/>
              <w:adjustRightInd w:val="0"/>
              <w:rPr>
                <w:rStyle w:val="CodeSnippet"/>
              </w:rPr>
            </w:pPr>
            <w:r>
              <w:rPr>
                <w:rStyle w:val="CodeSnippet"/>
              </w:rPr>
              <w:t xml:space="preserve">      required: false</w:t>
            </w:r>
          </w:p>
          <w:p w14:paraId="136542D3" w14:textId="77777777" w:rsidR="0099607F" w:rsidRPr="006D66FC" w:rsidRDefault="0099607F" w:rsidP="00042AE9">
            <w:pPr>
              <w:rPr>
                <w:rStyle w:val="CodeSnippet"/>
              </w:rPr>
            </w:pPr>
            <w:r w:rsidRPr="006D66FC">
              <w:rPr>
                <w:rStyle w:val="CodeSnippet"/>
              </w:rPr>
              <w:t xml:space="preserve">      constraints:</w:t>
            </w:r>
          </w:p>
          <w:p w14:paraId="2EC16741" w14:textId="77777777" w:rsidR="0099607F" w:rsidRPr="006D66FC" w:rsidRDefault="0099607F" w:rsidP="00042AE9">
            <w:pPr>
              <w:rPr>
                <w:rStyle w:val="CodeSnippet"/>
              </w:rPr>
            </w:pPr>
            <w:r w:rsidRPr="006D66FC">
              <w:rPr>
                <w:rStyle w:val="CodeSnippet"/>
              </w:rPr>
              <w:t xml:space="preserve">        - min_length: 1</w:t>
            </w:r>
          </w:p>
          <w:p w14:paraId="4CA2F0D8" w14:textId="77777777" w:rsidR="0099607F" w:rsidRDefault="0099607F" w:rsidP="00042AE9">
            <w:pPr>
              <w:rPr>
                <w:rStyle w:val="CodeSnippet"/>
              </w:rPr>
            </w:pPr>
            <w:r w:rsidRPr="006D66FC">
              <w:rPr>
                <w:rStyle w:val="CodeSnippet"/>
              </w:rPr>
              <w:t xml:space="preserve">      entry_schema:</w:t>
            </w:r>
          </w:p>
          <w:p w14:paraId="21FE6C35" w14:textId="77777777" w:rsidR="0099607F" w:rsidRPr="00664AC2" w:rsidRDefault="0099607F" w:rsidP="00042AE9">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889E9A6" w14:textId="77777777" w:rsidR="0099607F" w:rsidRPr="00664AC2" w:rsidRDefault="0099607F" w:rsidP="00042AE9">
            <w:pPr>
              <w:autoSpaceDE w:val="0"/>
              <w:autoSpaceDN w:val="0"/>
              <w:adjustRightInd w:val="0"/>
              <w:rPr>
                <w:rStyle w:val="CodeSnippet"/>
              </w:rPr>
            </w:pPr>
            <w:r w:rsidRPr="00664AC2">
              <w:rPr>
                <w:rStyle w:val="CodeSnippet"/>
              </w:rPr>
              <w:t xml:space="preserve">  attributes:</w:t>
            </w:r>
          </w:p>
          <w:p w14:paraId="1DD54838" w14:textId="77777777" w:rsidR="0099607F" w:rsidRPr="00664AC2" w:rsidRDefault="0099607F" w:rsidP="00042AE9">
            <w:pPr>
              <w:autoSpaceDE w:val="0"/>
              <w:autoSpaceDN w:val="0"/>
              <w:adjustRightInd w:val="0"/>
              <w:rPr>
                <w:rStyle w:val="CodeSnippet"/>
              </w:rPr>
            </w:pPr>
            <w:r w:rsidRPr="00664AC2">
              <w:rPr>
                <w:rStyle w:val="CodeSnippet"/>
              </w:rPr>
              <w:t xml:space="preserve">    ip_address:</w:t>
            </w:r>
          </w:p>
          <w:p w14:paraId="1A4047B1" w14:textId="77777777" w:rsidR="0099607F" w:rsidRPr="00103D17" w:rsidRDefault="0099607F" w:rsidP="00042AE9">
            <w:pPr>
              <w:autoSpaceDE w:val="0"/>
              <w:autoSpaceDN w:val="0"/>
              <w:adjustRightInd w:val="0"/>
              <w:rPr>
                <w:rStyle w:val="CodeSnippet"/>
              </w:rPr>
            </w:pPr>
            <w:r w:rsidRPr="00664AC2">
              <w:rPr>
                <w:rStyle w:val="CodeSnippet"/>
              </w:rPr>
              <w:t xml:space="preserve">      type: string</w:t>
            </w:r>
          </w:p>
        </w:tc>
      </w:tr>
    </w:tbl>
    <w:p w14:paraId="53F42146" w14:textId="77777777" w:rsidR="0099607F" w:rsidRDefault="0099607F" w:rsidP="0099607F">
      <w:pPr>
        <w:pStyle w:val="Heading4"/>
        <w:numPr>
          <w:ilvl w:val="3"/>
          <w:numId w:val="3"/>
        </w:numPr>
      </w:pPr>
      <w:r>
        <w:lastRenderedPageBreak/>
        <w:t>Additional requirements</w:t>
      </w:r>
    </w:p>
    <w:p w14:paraId="57AD6FFE" w14:textId="77777777" w:rsidR="0099607F" w:rsidRPr="00EC18B6" w:rsidRDefault="0099607F" w:rsidP="0099607F">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33AE3CE4" w14:textId="77777777" w:rsidR="0099607F" w:rsidRDefault="0099607F" w:rsidP="0099607F">
      <w:pPr>
        <w:pStyle w:val="Heading3"/>
        <w:numPr>
          <w:ilvl w:val="2"/>
          <w:numId w:val="3"/>
        </w:numPr>
      </w:pPr>
      <w:bookmarkStart w:id="575" w:name="_Toc430015748"/>
      <w:bookmarkStart w:id="576" w:name="DEFN_TYPE_CAPABILITIES_ENDPOINT_PUBLIC"/>
      <w:r>
        <w:t>tosca.</w:t>
      </w:r>
      <w:r w:rsidRPr="002F5150">
        <w:t>capabilities</w:t>
      </w:r>
      <w:r>
        <w:t>.Endpoint.Public</w:t>
      </w:r>
      <w:bookmarkEnd w:id="575"/>
    </w:p>
    <w:bookmarkEnd w:id="576"/>
    <w:p w14:paraId="3E62B398" w14:textId="77777777" w:rsidR="0099607F" w:rsidRDefault="0099607F" w:rsidP="0099607F">
      <w:pPr>
        <w:pStyle w:val="NormalaroundTable"/>
      </w:pPr>
      <w:r>
        <w:t xml:space="preserve">This capability </w:t>
      </w:r>
      <w:r w:rsidRPr="00E97078">
        <w:t xml:space="preserve">represents </w:t>
      </w:r>
      <w:r>
        <w:t>a public endpoint which is accessible to the general internet (and its public IP address ranges).</w:t>
      </w:r>
    </w:p>
    <w:p w14:paraId="6B90B3F8" w14:textId="77777777" w:rsidR="0099607F" w:rsidRPr="00E97078" w:rsidRDefault="0099607F" w:rsidP="0099607F">
      <w:pPr>
        <w:pStyle w:val="NormalaroundTable"/>
      </w:pPr>
      <w:r>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811EC01" w14:textId="77777777" w:rsidTr="00042AE9">
        <w:tc>
          <w:tcPr>
            <w:tcW w:w="1177" w:type="pct"/>
            <w:shd w:val="clear" w:color="auto" w:fill="D9D9D9"/>
          </w:tcPr>
          <w:p w14:paraId="2955248F" w14:textId="77777777" w:rsidR="0099607F" w:rsidRPr="00422683" w:rsidRDefault="0099607F" w:rsidP="00042AE9">
            <w:pPr>
              <w:pStyle w:val="TableText-Heading"/>
            </w:pPr>
            <w:r w:rsidRPr="00422683">
              <w:t>Shorthand Name</w:t>
            </w:r>
          </w:p>
        </w:tc>
        <w:tc>
          <w:tcPr>
            <w:tcW w:w="3823" w:type="pct"/>
          </w:tcPr>
          <w:p w14:paraId="42685857" w14:textId="77777777" w:rsidR="0099607F" w:rsidRPr="005A5497" w:rsidRDefault="0099607F" w:rsidP="00042AE9">
            <w:pPr>
              <w:pStyle w:val="TableText"/>
              <w:rPr>
                <w:noProof/>
              </w:rPr>
            </w:pPr>
            <w:r>
              <w:rPr>
                <w:noProof/>
              </w:rPr>
              <w:t>Endpoint.Public</w:t>
            </w:r>
          </w:p>
        </w:tc>
      </w:tr>
      <w:tr w:rsidR="0099607F" w:rsidRPr="004279F4" w14:paraId="71CED1A3" w14:textId="77777777" w:rsidTr="00042AE9">
        <w:tc>
          <w:tcPr>
            <w:tcW w:w="1177" w:type="pct"/>
            <w:shd w:val="clear" w:color="auto" w:fill="D9D9D9"/>
          </w:tcPr>
          <w:p w14:paraId="2297B982" w14:textId="77777777" w:rsidR="0099607F" w:rsidRPr="00422683" w:rsidRDefault="0099607F" w:rsidP="00042AE9">
            <w:pPr>
              <w:pStyle w:val="TableText-Heading"/>
            </w:pPr>
            <w:r w:rsidRPr="00422683">
              <w:t>Type Qualified Name</w:t>
            </w:r>
          </w:p>
        </w:tc>
        <w:tc>
          <w:tcPr>
            <w:tcW w:w="3823" w:type="pct"/>
          </w:tcPr>
          <w:p w14:paraId="31B46D38" w14:textId="77777777" w:rsidR="0099607F" w:rsidRDefault="0099607F" w:rsidP="00042AE9">
            <w:pPr>
              <w:pStyle w:val="TableText"/>
              <w:rPr>
                <w:noProof/>
              </w:rPr>
            </w:pPr>
            <w:r>
              <w:rPr>
                <w:noProof/>
              </w:rPr>
              <w:t>tosca:Endpoint.Public</w:t>
            </w:r>
          </w:p>
        </w:tc>
      </w:tr>
      <w:tr w:rsidR="0099607F" w:rsidRPr="004279F4" w14:paraId="4301F883" w14:textId="77777777" w:rsidTr="00042AE9">
        <w:tc>
          <w:tcPr>
            <w:tcW w:w="1177" w:type="pct"/>
            <w:shd w:val="clear" w:color="auto" w:fill="D9D9D9"/>
          </w:tcPr>
          <w:p w14:paraId="264D4151" w14:textId="77777777" w:rsidR="0099607F" w:rsidRPr="00422683" w:rsidRDefault="0099607F" w:rsidP="00042AE9">
            <w:pPr>
              <w:pStyle w:val="TableText-Heading"/>
            </w:pPr>
            <w:r w:rsidRPr="00422683">
              <w:t>Type URI</w:t>
            </w:r>
          </w:p>
        </w:tc>
        <w:tc>
          <w:tcPr>
            <w:tcW w:w="3823" w:type="pct"/>
          </w:tcPr>
          <w:p w14:paraId="7CCF97DD" w14:textId="77777777" w:rsidR="0099607F" w:rsidRPr="001C038A" w:rsidRDefault="0099607F" w:rsidP="00042AE9">
            <w:pPr>
              <w:pStyle w:val="TableText"/>
            </w:pPr>
            <w:r w:rsidRPr="001C038A">
              <w:t>tosca.</w:t>
            </w:r>
            <w:r>
              <w:t>capabilities.Endpoint.Public</w:t>
            </w:r>
          </w:p>
        </w:tc>
      </w:tr>
    </w:tbl>
    <w:p w14:paraId="3DA7A3E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A38A566" w14:textId="77777777" w:rsidTr="00042AE9">
        <w:tc>
          <w:tcPr>
            <w:tcW w:w="9576" w:type="dxa"/>
            <w:shd w:val="clear" w:color="auto" w:fill="D9D9D9" w:themeFill="background1" w:themeFillShade="D9"/>
          </w:tcPr>
          <w:p w14:paraId="6348182E" w14:textId="77777777" w:rsidR="0099607F" w:rsidRPr="006824F5" w:rsidRDefault="0099607F" w:rsidP="00042AE9">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5FD4842F"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76DFF95B" w14:textId="77777777" w:rsidR="0099607F" w:rsidRPr="0072242F" w:rsidRDefault="0099607F" w:rsidP="00042AE9">
            <w:pPr>
              <w:rPr>
                <w:rStyle w:val="CodeSnippet"/>
              </w:rPr>
            </w:pPr>
            <w:r w:rsidRPr="0072242F">
              <w:rPr>
                <w:rStyle w:val="CodeSnippet"/>
              </w:rPr>
              <w:t xml:space="preserve">  properties:</w:t>
            </w:r>
          </w:p>
          <w:p w14:paraId="096E02AF" w14:textId="77777777" w:rsidR="0099607F" w:rsidRPr="0095652E" w:rsidRDefault="0099607F" w:rsidP="00042AE9">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5C69B955" w14:textId="77777777" w:rsidR="0099607F" w:rsidRDefault="0099607F" w:rsidP="00042AE9">
            <w:pPr>
              <w:rPr>
                <w:rStyle w:val="CodeSnippet"/>
                <w:noProof/>
              </w:rPr>
            </w:pPr>
            <w:r w:rsidRPr="004059E6">
              <w:rPr>
                <w:rStyle w:val="Hyperlink"/>
                <w:rFonts w:ascii="Consolas" w:hAnsi="Consolas"/>
                <w:noProof/>
              </w:rPr>
              <w:t xml:space="preserve">    </w:t>
            </w:r>
            <w:r>
              <w:rPr>
                <w:rStyle w:val="CodeSnippet"/>
                <w:noProof/>
              </w:rPr>
              <w:t>network_name: PUBLIC</w:t>
            </w:r>
          </w:p>
          <w:p w14:paraId="5EF7CFD6" w14:textId="77777777" w:rsidR="0099607F" w:rsidRDefault="0099607F" w:rsidP="00042AE9">
            <w:pPr>
              <w:rPr>
                <w:rStyle w:val="CodeSnippet"/>
                <w:noProof/>
              </w:rPr>
            </w:pPr>
            <w:r>
              <w:rPr>
                <w:rStyle w:val="CodeSnippet"/>
                <w:noProof/>
              </w:rPr>
              <w:t xml:space="preserve">    floating:</w:t>
            </w:r>
          </w:p>
          <w:p w14:paraId="63ED3C67" w14:textId="77777777" w:rsidR="0099607F" w:rsidRDefault="0099607F" w:rsidP="00042AE9">
            <w:pPr>
              <w:rPr>
                <w:rStyle w:val="CodeSnippet"/>
                <w:noProof/>
              </w:rPr>
            </w:pPr>
            <w:r>
              <w:rPr>
                <w:rStyle w:val="CodeSnippet"/>
                <w:noProof/>
              </w:rPr>
              <w:t xml:space="preserve">      description: &gt; </w:t>
            </w:r>
          </w:p>
          <w:p w14:paraId="1F331855" w14:textId="77777777" w:rsidR="0099607F" w:rsidRDefault="0099607F" w:rsidP="00042AE9">
            <w:pPr>
              <w:rPr>
                <w:rStyle w:val="CodeSnippet"/>
                <w:noProof/>
              </w:rPr>
            </w:pPr>
            <w:r>
              <w:rPr>
                <w:rStyle w:val="CodeSnippet"/>
                <w:noProof/>
              </w:rPr>
              <w:t xml:space="preserve">        indicates that the public address should be allocated from a pool of floating IPs that are associated with the network.</w:t>
            </w:r>
          </w:p>
          <w:p w14:paraId="0639315A" w14:textId="77777777" w:rsidR="0099607F" w:rsidRDefault="0099607F" w:rsidP="00042AE9">
            <w:pPr>
              <w:rPr>
                <w:rStyle w:val="CodeSnippet"/>
                <w:noProof/>
              </w:rPr>
            </w:pPr>
            <w:r>
              <w:rPr>
                <w:rStyle w:val="CodeSnippet"/>
                <w:noProof/>
              </w:rPr>
              <w:t xml:space="preserve">      type: boolean</w:t>
            </w:r>
          </w:p>
          <w:p w14:paraId="5B26ED36" w14:textId="77777777" w:rsidR="0099607F" w:rsidRDefault="0099607F" w:rsidP="00042AE9">
            <w:pPr>
              <w:rPr>
                <w:rStyle w:val="CodeSnippet"/>
                <w:noProof/>
              </w:rPr>
            </w:pPr>
            <w:r>
              <w:rPr>
                <w:rStyle w:val="CodeSnippet"/>
                <w:noProof/>
              </w:rPr>
              <w:lastRenderedPageBreak/>
              <w:t xml:space="preserve">      default: false</w:t>
            </w:r>
          </w:p>
          <w:p w14:paraId="7F670E33" w14:textId="77777777" w:rsidR="0099607F" w:rsidRDefault="0099607F" w:rsidP="00042AE9">
            <w:pPr>
              <w:rPr>
                <w:rStyle w:val="CodeSnippet"/>
                <w:noProof/>
              </w:rPr>
            </w:pPr>
            <w:r>
              <w:rPr>
                <w:rStyle w:val="CodeSnippet"/>
                <w:noProof/>
              </w:rPr>
              <w:t xml:space="preserve">      status: experimental</w:t>
            </w:r>
          </w:p>
          <w:p w14:paraId="2F98B5B6" w14:textId="77777777" w:rsidR="0099607F" w:rsidRDefault="0099607F" w:rsidP="00042AE9">
            <w:pPr>
              <w:rPr>
                <w:rStyle w:val="CodeSnippet"/>
                <w:noProof/>
              </w:rPr>
            </w:pPr>
            <w:r>
              <w:rPr>
                <w:rStyle w:val="CodeSnippet"/>
                <w:noProof/>
              </w:rPr>
              <w:t xml:space="preserve">    dns_name:</w:t>
            </w:r>
          </w:p>
          <w:p w14:paraId="107FD246" w14:textId="77777777" w:rsidR="0099607F" w:rsidRDefault="0099607F" w:rsidP="00042AE9">
            <w:pPr>
              <w:rPr>
                <w:rStyle w:val="CodeSnippet"/>
                <w:noProof/>
              </w:rPr>
            </w:pPr>
            <w:r>
              <w:rPr>
                <w:rStyle w:val="CodeSnippet"/>
                <w:noProof/>
              </w:rPr>
              <w:t xml:space="preserve">      description: The optional name to register with DNS </w:t>
            </w:r>
          </w:p>
          <w:p w14:paraId="12B28207" w14:textId="77777777" w:rsidR="0099607F" w:rsidRDefault="0099607F" w:rsidP="00042AE9">
            <w:pPr>
              <w:rPr>
                <w:rStyle w:val="CodeSnippet"/>
                <w:noProof/>
              </w:rPr>
            </w:pPr>
            <w:r>
              <w:rPr>
                <w:rStyle w:val="CodeSnippet"/>
                <w:noProof/>
              </w:rPr>
              <w:t xml:space="preserve">      type: string</w:t>
            </w:r>
          </w:p>
          <w:p w14:paraId="6532FBAA" w14:textId="77777777" w:rsidR="0099607F" w:rsidRDefault="0099607F" w:rsidP="00042AE9">
            <w:pPr>
              <w:rPr>
                <w:rStyle w:val="CodeSnippet"/>
                <w:noProof/>
              </w:rPr>
            </w:pPr>
            <w:r>
              <w:rPr>
                <w:rStyle w:val="CodeSnippet"/>
                <w:noProof/>
              </w:rPr>
              <w:t xml:space="preserve">      required: false    </w:t>
            </w:r>
          </w:p>
          <w:p w14:paraId="6FEDA0A4" w14:textId="77777777" w:rsidR="0099607F" w:rsidRPr="006824F5" w:rsidRDefault="0099607F" w:rsidP="00042AE9">
            <w:pPr>
              <w:rPr>
                <w:rStyle w:val="CodeSnippet"/>
                <w:noProof/>
              </w:rPr>
            </w:pPr>
            <w:r>
              <w:rPr>
                <w:rStyle w:val="CodeSnippet"/>
                <w:noProof/>
              </w:rPr>
              <w:t xml:space="preserve">      status: experimental</w:t>
            </w:r>
          </w:p>
        </w:tc>
      </w:tr>
    </w:tbl>
    <w:p w14:paraId="3A2DEA3C" w14:textId="77777777" w:rsidR="0099607F" w:rsidRDefault="0099607F" w:rsidP="0099607F">
      <w:pPr>
        <w:pStyle w:val="Heading4"/>
        <w:numPr>
          <w:ilvl w:val="3"/>
          <w:numId w:val="3"/>
        </w:numPr>
      </w:pPr>
      <w:r>
        <w:lastRenderedPageBreak/>
        <w:t>Additional requirements</w:t>
      </w:r>
    </w:p>
    <w:p w14:paraId="0E7FD1C6" w14:textId="77777777" w:rsidR="0099607F" w:rsidRDefault="0099607F" w:rsidP="0099607F">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589F4177" w14:textId="77777777" w:rsidR="0099607F" w:rsidRPr="00092BC4" w:rsidRDefault="0099607F" w:rsidP="0099607F">
      <w:pPr>
        <w:pStyle w:val="ListParagraph"/>
        <w:numPr>
          <w:ilvl w:val="0"/>
          <w:numId w:val="40"/>
        </w:numPr>
      </w:pPr>
      <w:r>
        <w:t xml:space="preserve">If a </w:t>
      </w:r>
      <w:r w:rsidRPr="008A2B1D">
        <w:rPr>
          <w:rStyle w:val="CodeSnippetHighlight"/>
        </w:rPr>
        <w:t>dns_name</w:t>
      </w:r>
      <w:r>
        <w:t xml:space="preserve"> is set, TOSCA Orchestrators SHALL </w:t>
      </w:r>
      <w:proofErr w:type="gramStart"/>
      <w:r>
        <w:t>attempt</w:t>
      </w:r>
      <w:proofErr w:type="gramEnd"/>
      <w:r>
        <w:t xml:space="preserve"> to register the name in the (local) DNS registry for the Cloud provider.</w:t>
      </w:r>
    </w:p>
    <w:p w14:paraId="709F5655" w14:textId="77777777" w:rsidR="0099607F" w:rsidRDefault="0099607F" w:rsidP="0099607F">
      <w:pPr>
        <w:pStyle w:val="Heading3"/>
        <w:numPr>
          <w:ilvl w:val="2"/>
          <w:numId w:val="3"/>
        </w:numPr>
      </w:pPr>
      <w:bookmarkStart w:id="577" w:name="_Toc430015749"/>
      <w:bookmarkStart w:id="578" w:name="DEFN_TYPE_CAPABILITIES_ENDPOINT_ADMIN"/>
      <w:r>
        <w:t>tosca.capabilities.</w:t>
      </w:r>
      <w:r w:rsidRPr="002D23D2">
        <w:t>Endpoint</w:t>
      </w:r>
      <w:r>
        <w:t>.Admin</w:t>
      </w:r>
      <w:bookmarkEnd w:id="577"/>
    </w:p>
    <w:bookmarkEnd w:id="578"/>
    <w:p w14:paraId="2BBFEE7F" w14:textId="77777777" w:rsidR="0099607F" w:rsidRDefault="0099607F" w:rsidP="0099607F">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F9652FC" w14:textId="77777777" w:rsidTr="00042AE9">
        <w:tc>
          <w:tcPr>
            <w:tcW w:w="1177" w:type="pct"/>
            <w:shd w:val="clear" w:color="auto" w:fill="D9D9D9"/>
          </w:tcPr>
          <w:p w14:paraId="7D2D3C19" w14:textId="77777777" w:rsidR="0099607F" w:rsidRPr="00422683" w:rsidRDefault="0099607F" w:rsidP="00042AE9">
            <w:pPr>
              <w:pStyle w:val="TableText-Heading"/>
            </w:pPr>
            <w:r w:rsidRPr="00422683">
              <w:t>Shorthand Name</w:t>
            </w:r>
          </w:p>
        </w:tc>
        <w:tc>
          <w:tcPr>
            <w:tcW w:w="3823" w:type="pct"/>
          </w:tcPr>
          <w:p w14:paraId="4B67939A" w14:textId="77777777" w:rsidR="0099607F" w:rsidRPr="005A5497" w:rsidRDefault="0099607F" w:rsidP="00042AE9">
            <w:pPr>
              <w:pStyle w:val="TableText"/>
              <w:rPr>
                <w:noProof/>
              </w:rPr>
            </w:pPr>
            <w:r>
              <w:rPr>
                <w:noProof/>
              </w:rPr>
              <w:t>Endpoint.Admin</w:t>
            </w:r>
          </w:p>
        </w:tc>
      </w:tr>
      <w:tr w:rsidR="0099607F" w:rsidRPr="004279F4" w14:paraId="24DD66A9" w14:textId="77777777" w:rsidTr="00042AE9">
        <w:tc>
          <w:tcPr>
            <w:tcW w:w="1177" w:type="pct"/>
            <w:shd w:val="clear" w:color="auto" w:fill="D9D9D9"/>
          </w:tcPr>
          <w:p w14:paraId="24FA77CC" w14:textId="77777777" w:rsidR="0099607F" w:rsidRPr="00422683" w:rsidRDefault="0099607F" w:rsidP="00042AE9">
            <w:pPr>
              <w:pStyle w:val="TableText-Heading"/>
            </w:pPr>
            <w:r w:rsidRPr="00422683">
              <w:t>Type Qualified Name</w:t>
            </w:r>
          </w:p>
        </w:tc>
        <w:tc>
          <w:tcPr>
            <w:tcW w:w="3823" w:type="pct"/>
          </w:tcPr>
          <w:p w14:paraId="37D29651" w14:textId="77777777" w:rsidR="0099607F" w:rsidRDefault="0099607F" w:rsidP="00042AE9">
            <w:pPr>
              <w:pStyle w:val="TableText"/>
              <w:rPr>
                <w:noProof/>
              </w:rPr>
            </w:pPr>
            <w:r>
              <w:rPr>
                <w:noProof/>
              </w:rPr>
              <w:t>tosca:Endpoint.Admin</w:t>
            </w:r>
          </w:p>
        </w:tc>
      </w:tr>
      <w:tr w:rsidR="0099607F" w:rsidRPr="004279F4" w14:paraId="54DF9C2B" w14:textId="77777777" w:rsidTr="00042AE9">
        <w:tc>
          <w:tcPr>
            <w:tcW w:w="1177" w:type="pct"/>
            <w:shd w:val="clear" w:color="auto" w:fill="D9D9D9"/>
          </w:tcPr>
          <w:p w14:paraId="5CB834F0" w14:textId="77777777" w:rsidR="0099607F" w:rsidRPr="00422683" w:rsidRDefault="0099607F" w:rsidP="00042AE9">
            <w:pPr>
              <w:pStyle w:val="TableText-Heading"/>
            </w:pPr>
            <w:r w:rsidRPr="00422683">
              <w:t>Type URI</w:t>
            </w:r>
          </w:p>
        </w:tc>
        <w:tc>
          <w:tcPr>
            <w:tcW w:w="3823" w:type="pct"/>
          </w:tcPr>
          <w:p w14:paraId="21D3C956" w14:textId="77777777" w:rsidR="0099607F" w:rsidRPr="001C038A" w:rsidRDefault="0099607F" w:rsidP="00042AE9">
            <w:pPr>
              <w:pStyle w:val="TableText"/>
            </w:pPr>
            <w:r w:rsidRPr="001C038A">
              <w:t>tosca.</w:t>
            </w:r>
            <w:r>
              <w:t>capabilities</w:t>
            </w:r>
            <w:r w:rsidRPr="001C038A">
              <w:t>.</w:t>
            </w:r>
            <w:r>
              <w:t>Endpoint.Admin</w:t>
            </w:r>
          </w:p>
        </w:tc>
      </w:tr>
    </w:tbl>
    <w:p w14:paraId="2176F2BE"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6E4C6971" w14:textId="77777777" w:rsidTr="00042AE9">
        <w:trPr>
          <w:cantSplit/>
          <w:tblHeader/>
        </w:trPr>
        <w:tc>
          <w:tcPr>
            <w:tcW w:w="750" w:type="pct"/>
            <w:shd w:val="clear" w:color="auto" w:fill="D9D9D9"/>
          </w:tcPr>
          <w:p w14:paraId="6B4B23AF"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3CA4E769"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1D4E8448"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8358F87"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69D011E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2E44EC03" w14:textId="77777777" w:rsidTr="00042AE9">
        <w:trPr>
          <w:cantSplit/>
        </w:trPr>
        <w:tc>
          <w:tcPr>
            <w:tcW w:w="750" w:type="pct"/>
            <w:shd w:val="clear" w:color="auto" w:fill="FFFFFF"/>
          </w:tcPr>
          <w:p w14:paraId="047604AC" w14:textId="77777777" w:rsidR="0099607F" w:rsidRDefault="0099607F" w:rsidP="00042AE9">
            <w:pPr>
              <w:pStyle w:val="TableText"/>
              <w:rPr>
                <w:rFonts w:cstheme="minorHAnsi"/>
                <w:noProof/>
              </w:rPr>
            </w:pPr>
            <w:r>
              <w:rPr>
                <w:rFonts w:cstheme="minorHAnsi"/>
                <w:noProof/>
              </w:rPr>
              <w:t>None</w:t>
            </w:r>
          </w:p>
        </w:tc>
        <w:tc>
          <w:tcPr>
            <w:tcW w:w="491" w:type="pct"/>
            <w:shd w:val="clear" w:color="auto" w:fill="FFFFFF"/>
          </w:tcPr>
          <w:p w14:paraId="3E9DEE43" w14:textId="77777777" w:rsidR="0099607F" w:rsidRDefault="0099607F" w:rsidP="00042AE9">
            <w:pPr>
              <w:pStyle w:val="TableText"/>
              <w:rPr>
                <w:rFonts w:cstheme="minorHAnsi"/>
              </w:rPr>
            </w:pPr>
            <w:r>
              <w:rPr>
                <w:rFonts w:cstheme="minorHAnsi"/>
              </w:rPr>
              <w:t>N/A</w:t>
            </w:r>
          </w:p>
        </w:tc>
        <w:tc>
          <w:tcPr>
            <w:tcW w:w="446" w:type="pct"/>
            <w:shd w:val="clear" w:color="auto" w:fill="FFFFFF"/>
          </w:tcPr>
          <w:p w14:paraId="4BCA4785" w14:textId="77777777" w:rsidR="0099607F" w:rsidRPr="00E5427A" w:rsidRDefault="0099607F" w:rsidP="00042AE9">
            <w:pPr>
              <w:pStyle w:val="TableText"/>
              <w:rPr>
                <w:rFonts w:cstheme="minorHAnsi"/>
              </w:rPr>
            </w:pPr>
            <w:r>
              <w:rPr>
                <w:rFonts w:cstheme="minorHAnsi"/>
              </w:rPr>
              <w:t>N/A</w:t>
            </w:r>
          </w:p>
        </w:tc>
        <w:tc>
          <w:tcPr>
            <w:tcW w:w="895" w:type="pct"/>
            <w:shd w:val="clear" w:color="auto" w:fill="FFFFFF"/>
          </w:tcPr>
          <w:p w14:paraId="2A26A896" w14:textId="77777777" w:rsidR="0099607F" w:rsidRPr="00E5427A" w:rsidRDefault="0099607F" w:rsidP="00042AE9">
            <w:pPr>
              <w:pStyle w:val="TableText"/>
              <w:rPr>
                <w:rFonts w:cstheme="minorHAnsi"/>
              </w:rPr>
            </w:pPr>
            <w:r>
              <w:rPr>
                <w:rFonts w:cstheme="minorHAnsi"/>
              </w:rPr>
              <w:t>N/A</w:t>
            </w:r>
          </w:p>
        </w:tc>
        <w:tc>
          <w:tcPr>
            <w:tcW w:w="2418" w:type="pct"/>
            <w:shd w:val="clear" w:color="auto" w:fill="FFFFFF"/>
          </w:tcPr>
          <w:p w14:paraId="281E5238" w14:textId="77777777" w:rsidR="0099607F" w:rsidRPr="00E5427A" w:rsidRDefault="0099607F" w:rsidP="00042AE9">
            <w:pPr>
              <w:pStyle w:val="TableText"/>
              <w:rPr>
                <w:rFonts w:cstheme="minorHAnsi"/>
              </w:rPr>
            </w:pPr>
            <w:r>
              <w:rPr>
                <w:rFonts w:cstheme="minorHAnsi"/>
              </w:rPr>
              <w:t>N/A</w:t>
            </w:r>
          </w:p>
        </w:tc>
      </w:tr>
    </w:tbl>
    <w:p w14:paraId="251EF560"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2A01EEA" w14:textId="77777777" w:rsidTr="00042AE9">
        <w:tc>
          <w:tcPr>
            <w:tcW w:w="9576" w:type="dxa"/>
            <w:shd w:val="clear" w:color="auto" w:fill="D9D9D9" w:themeFill="background1" w:themeFillShade="D9"/>
          </w:tcPr>
          <w:p w14:paraId="2FB825E3" w14:textId="77777777" w:rsidR="0099607F" w:rsidRPr="006824F5" w:rsidRDefault="0099607F" w:rsidP="00042AE9">
            <w:pPr>
              <w:rPr>
                <w:rStyle w:val="CodeSnippet"/>
              </w:rPr>
            </w:pPr>
            <w:r w:rsidRPr="006824F5">
              <w:rPr>
                <w:rStyle w:val="CodeSnippet"/>
              </w:rPr>
              <w:t>tosca.capabilities.</w:t>
            </w:r>
            <w:r>
              <w:rPr>
                <w:rStyle w:val="CodeSnippet"/>
              </w:rPr>
              <w:t>Endpoint.Admin</w:t>
            </w:r>
            <w:r w:rsidRPr="006824F5">
              <w:rPr>
                <w:rStyle w:val="CodeSnippet"/>
              </w:rPr>
              <w:t>:</w:t>
            </w:r>
          </w:p>
          <w:p w14:paraId="46925047" w14:textId="77777777" w:rsidR="0099607F" w:rsidRPr="0095652E" w:rsidRDefault="0099607F" w:rsidP="00042AE9">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761E9353" w14:textId="77777777" w:rsidR="0099607F" w:rsidRPr="0095652E" w:rsidRDefault="0099607F" w:rsidP="00042AE9">
            <w:pPr>
              <w:rPr>
                <w:rStyle w:val="CodeSnippet"/>
              </w:rPr>
            </w:pPr>
            <w:r w:rsidRPr="0095652E">
              <w:rPr>
                <w:rStyle w:val="CodeSnippet"/>
              </w:rPr>
              <w:t xml:space="preserve">  # Change Endpoint secure indicator to true from its default of false</w:t>
            </w:r>
          </w:p>
          <w:p w14:paraId="0E06C7B3" w14:textId="77777777" w:rsidR="0099607F" w:rsidRPr="0095652E" w:rsidRDefault="0099607F" w:rsidP="00042AE9">
            <w:pPr>
              <w:rPr>
                <w:rStyle w:val="CodeSnippet"/>
              </w:rPr>
            </w:pPr>
            <w:r w:rsidRPr="0095652E">
              <w:rPr>
                <w:rStyle w:val="CodeSnippet"/>
              </w:rPr>
              <w:t xml:space="preserve">  properties:</w:t>
            </w:r>
          </w:p>
          <w:p w14:paraId="3527CAE9" w14:textId="77777777" w:rsidR="0099607F" w:rsidRPr="006824F5" w:rsidRDefault="0099607F" w:rsidP="00042AE9">
            <w:pPr>
              <w:rPr>
                <w:rStyle w:val="CodeSnippet"/>
              </w:rPr>
            </w:pPr>
            <w:r w:rsidRPr="0095652E">
              <w:rPr>
                <w:rStyle w:val="CodeSnippet"/>
              </w:rPr>
              <w:t xml:space="preserve">    secure:</w:t>
            </w:r>
            <w:r>
              <w:rPr>
                <w:rStyle w:val="CodeSnippet"/>
              </w:rPr>
              <w:t xml:space="preserve"> </w:t>
            </w:r>
            <w:r w:rsidRPr="0095652E">
              <w:rPr>
                <w:rStyle w:val="CodeSnippet"/>
              </w:rPr>
              <w:t>true</w:t>
            </w:r>
          </w:p>
        </w:tc>
      </w:tr>
    </w:tbl>
    <w:p w14:paraId="63CEE1C7" w14:textId="77777777" w:rsidR="0099607F" w:rsidRDefault="0099607F" w:rsidP="0099607F">
      <w:pPr>
        <w:pStyle w:val="Heading4"/>
        <w:numPr>
          <w:ilvl w:val="3"/>
          <w:numId w:val="3"/>
        </w:numPr>
      </w:pPr>
      <w:r>
        <w:t>Additional requirements</w:t>
      </w:r>
    </w:p>
    <w:p w14:paraId="12B88948" w14:textId="77777777" w:rsidR="0099607F" w:rsidRPr="00092BC4" w:rsidRDefault="0099607F" w:rsidP="0099607F">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4C77378B" w14:textId="77777777" w:rsidR="0099607F" w:rsidRDefault="0099607F" w:rsidP="0099607F">
      <w:pPr>
        <w:pStyle w:val="Heading3"/>
        <w:numPr>
          <w:ilvl w:val="2"/>
          <w:numId w:val="3"/>
        </w:numPr>
      </w:pPr>
      <w:bookmarkStart w:id="579" w:name="_Toc430015750"/>
      <w:bookmarkStart w:id="580" w:name="DEFN_TYPE_CAPABILITIES_ENDPOINT_DATABASE"/>
      <w:r>
        <w:t>tosca.capabilities.</w:t>
      </w:r>
      <w:r w:rsidRPr="002D23D2">
        <w:t>Endpoint</w:t>
      </w:r>
      <w:r>
        <w:t>.Database</w:t>
      </w:r>
      <w:bookmarkEnd w:id="579"/>
    </w:p>
    <w:bookmarkEnd w:id="580"/>
    <w:p w14:paraId="149AA5AB" w14:textId="77777777" w:rsidR="0099607F" w:rsidRDefault="0099607F" w:rsidP="0099607F">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9C46059" w14:textId="77777777" w:rsidTr="00042AE9">
        <w:tc>
          <w:tcPr>
            <w:tcW w:w="1177" w:type="pct"/>
            <w:shd w:val="clear" w:color="auto" w:fill="D9D9D9"/>
          </w:tcPr>
          <w:p w14:paraId="0BD24041" w14:textId="77777777" w:rsidR="0099607F" w:rsidRPr="00422683" w:rsidRDefault="0099607F" w:rsidP="00042AE9">
            <w:pPr>
              <w:pStyle w:val="TableText-Heading"/>
            </w:pPr>
            <w:r w:rsidRPr="00422683">
              <w:lastRenderedPageBreak/>
              <w:t>Shorthand Name</w:t>
            </w:r>
          </w:p>
        </w:tc>
        <w:tc>
          <w:tcPr>
            <w:tcW w:w="3823" w:type="pct"/>
          </w:tcPr>
          <w:p w14:paraId="1BF7BAC2" w14:textId="77777777" w:rsidR="0099607F" w:rsidRPr="005A5497" w:rsidRDefault="0099607F" w:rsidP="00042AE9">
            <w:pPr>
              <w:pStyle w:val="TableText"/>
              <w:rPr>
                <w:noProof/>
              </w:rPr>
            </w:pPr>
            <w:r>
              <w:rPr>
                <w:noProof/>
              </w:rPr>
              <w:t>Endpoint.Database</w:t>
            </w:r>
          </w:p>
        </w:tc>
      </w:tr>
      <w:tr w:rsidR="0099607F" w:rsidRPr="004279F4" w14:paraId="4B38AA13" w14:textId="77777777" w:rsidTr="00042AE9">
        <w:tc>
          <w:tcPr>
            <w:tcW w:w="1177" w:type="pct"/>
            <w:shd w:val="clear" w:color="auto" w:fill="D9D9D9"/>
          </w:tcPr>
          <w:p w14:paraId="4DB0EED4" w14:textId="77777777" w:rsidR="0099607F" w:rsidRPr="00422683" w:rsidRDefault="0099607F" w:rsidP="00042AE9">
            <w:pPr>
              <w:pStyle w:val="TableText-Heading"/>
            </w:pPr>
            <w:r w:rsidRPr="00422683">
              <w:t>Type Qualified Name</w:t>
            </w:r>
          </w:p>
        </w:tc>
        <w:tc>
          <w:tcPr>
            <w:tcW w:w="3823" w:type="pct"/>
          </w:tcPr>
          <w:p w14:paraId="17C71336" w14:textId="77777777" w:rsidR="0099607F" w:rsidRDefault="0099607F" w:rsidP="00042AE9">
            <w:pPr>
              <w:pStyle w:val="TableText"/>
              <w:rPr>
                <w:noProof/>
              </w:rPr>
            </w:pPr>
            <w:r>
              <w:rPr>
                <w:noProof/>
              </w:rPr>
              <w:t>tosca:Endpoint.Database</w:t>
            </w:r>
          </w:p>
        </w:tc>
      </w:tr>
      <w:tr w:rsidR="0099607F" w:rsidRPr="004279F4" w14:paraId="224DF060" w14:textId="77777777" w:rsidTr="00042AE9">
        <w:tc>
          <w:tcPr>
            <w:tcW w:w="1177" w:type="pct"/>
            <w:shd w:val="clear" w:color="auto" w:fill="D9D9D9"/>
          </w:tcPr>
          <w:p w14:paraId="57E1823A" w14:textId="77777777" w:rsidR="0099607F" w:rsidRPr="00422683" w:rsidRDefault="0099607F" w:rsidP="00042AE9">
            <w:pPr>
              <w:pStyle w:val="TableText-Heading"/>
            </w:pPr>
            <w:r w:rsidRPr="00422683">
              <w:t>Type URI</w:t>
            </w:r>
          </w:p>
        </w:tc>
        <w:tc>
          <w:tcPr>
            <w:tcW w:w="3823" w:type="pct"/>
          </w:tcPr>
          <w:p w14:paraId="014DD76C" w14:textId="77777777" w:rsidR="0099607F" w:rsidRPr="001C038A" w:rsidRDefault="0099607F" w:rsidP="00042AE9">
            <w:pPr>
              <w:pStyle w:val="TableText"/>
            </w:pPr>
            <w:r w:rsidRPr="001C038A">
              <w:t>tosca.</w:t>
            </w:r>
            <w:r>
              <w:t>capabilities</w:t>
            </w:r>
            <w:r w:rsidRPr="001C038A">
              <w:t>.</w:t>
            </w:r>
            <w:r>
              <w:t>Endpoint.Database</w:t>
            </w:r>
          </w:p>
        </w:tc>
      </w:tr>
    </w:tbl>
    <w:p w14:paraId="230B57D0"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2C2F3E2F" w14:textId="77777777" w:rsidTr="00042AE9">
        <w:trPr>
          <w:cantSplit/>
          <w:tblHeader/>
        </w:trPr>
        <w:tc>
          <w:tcPr>
            <w:tcW w:w="750" w:type="pct"/>
            <w:shd w:val="clear" w:color="auto" w:fill="D9D9D9"/>
          </w:tcPr>
          <w:p w14:paraId="053489BD"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4B94D836"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283768D2"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70BD104F"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027A69B"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B0833D0" w14:textId="77777777" w:rsidTr="00042AE9">
        <w:trPr>
          <w:cantSplit/>
        </w:trPr>
        <w:tc>
          <w:tcPr>
            <w:tcW w:w="750" w:type="pct"/>
            <w:shd w:val="clear" w:color="auto" w:fill="FFFFFF"/>
          </w:tcPr>
          <w:p w14:paraId="2B715B8E" w14:textId="77777777" w:rsidR="0099607F" w:rsidRDefault="0099607F" w:rsidP="00042AE9">
            <w:pPr>
              <w:pStyle w:val="TableText"/>
              <w:rPr>
                <w:rFonts w:cstheme="minorHAnsi"/>
                <w:noProof/>
              </w:rPr>
            </w:pPr>
            <w:r>
              <w:rPr>
                <w:rFonts w:cstheme="minorHAnsi"/>
                <w:noProof/>
              </w:rPr>
              <w:t>None</w:t>
            </w:r>
          </w:p>
        </w:tc>
        <w:tc>
          <w:tcPr>
            <w:tcW w:w="491" w:type="pct"/>
            <w:shd w:val="clear" w:color="auto" w:fill="FFFFFF"/>
          </w:tcPr>
          <w:p w14:paraId="36D21F31" w14:textId="77777777" w:rsidR="0099607F" w:rsidRDefault="0099607F" w:rsidP="00042AE9">
            <w:pPr>
              <w:pStyle w:val="TableText"/>
              <w:rPr>
                <w:rFonts w:cstheme="minorHAnsi"/>
              </w:rPr>
            </w:pPr>
            <w:r>
              <w:rPr>
                <w:rFonts w:cstheme="minorHAnsi"/>
              </w:rPr>
              <w:t>N/A</w:t>
            </w:r>
          </w:p>
        </w:tc>
        <w:tc>
          <w:tcPr>
            <w:tcW w:w="446" w:type="pct"/>
            <w:shd w:val="clear" w:color="auto" w:fill="FFFFFF"/>
          </w:tcPr>
          <w:p w14:paraId="36037504" w14:textId="77777777" w:rsidR="0099607F" w:rsidRPr="00E5427A" w:rsidRDefault="0099607F" w:rsidP="00042AE9">
            <w:pPr>
              <w:pStyle w:val="TableText"/>
              <w:rPr>
                <w:rFonts w:cstheme="minorHAnsi"/>
              </w:rPr>
            </w:pPr>
            <w:r>
              <w:rPr>
                <w:rFonts w:cstheme="minorHAnsi"/>
              </w:rPr>
              <w:t>N/A</w:t>
            </w:r>
          </w:p>
        </w:tc>
        <w:tc>
          <w:tcPr>
            <w:tcW w:w="895" w:type="pct"/>
            <w:shd w:val="clear" w:color="auto" w:fill="FFFFFF"/>
          </w:tcPr>
          <w:p w14:paraId="3DACE89B" w14:textId="77777777" w:rsidR="0099607F" w:rsidRPr="00E5427A" w:rsidRDefault="0099607F" w:rsidP="00042AE9">
            <w:pPr>
              <w:pStyle w:val="TableText"/>
              <w:rPr>
                <w:rFonts w:cstheme="minorHAnsi"/>
              </w:rPr>
            </w:pPr>
            <w:r>
              <w:rPr>
                <w:rFonts w:cstheme="minorHAnsi"/>
              </w:rPr>
              <w:t>N/A</w:t>
            </w:r>
          </w:p>
        </w:tc>
        <w:tc>
          <w:tcPr>
            <w:tcW w:w="2418" w:type="pct"/>
            <w:shd w:val="clear" w:color="auto" w:fill="FFFFFF"/>
          </w:tcPr>
          <w:p w14:paraId="2D644718" w14:textId="77777777" w:rsidR="0099607F" w:rsidRPr="00E5427A" w:rsidRDefault="0099607F" w:rsidP="00042AE9">
            <w:pPr>
              <w:pStyle w:val="TableText"/>
              <w:rPr>
                <w:rFonts w:cstheme="minorHAnsi"/>
              </w:rPr>
            </w:pPr>
            <w:r>
              <w:rPr>
                <w:rFonts w:cstheme="minorHAnsi"/>
              </w:rPr>
              <w:t>N/A</w:t>
            </w:r>
          </w:p>
        </w:tc>
      </w:tr>
    </w:tbl>
    <w:p w14:paraId="04B8B970"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685BB79" w14:textId="77777777" w:rsidTr="00042AE9">
        <w:tc>
          <w:tcPr>
            <w:tcW w:w="9576" w:type="dxa"/>
            <w:shd w:val="clear" w:color="auto" w:fill="D9D9D9" w:themeFill="background1" w:themeFillShade="D9"/>
          </w:tcPr>
          <w:p w14:paraId="3DAEAF5E" w14:textId="77777777" w:rsidR="0099607F" w:rsidRPr="006824F5" w:rsidRDefault="0099607F" w:rsidP="00042AE9">
            <w:pPr>
              <w:rPr>
                <w:rStyle w:val="CodeSnippet"/>
              </w:rPr>
            </w:pPr>
            <w:r w:rsidRPr="006824F5">
              <w:rPr>
                <w:rStyle w:val="CodeSnippet"/>
              </w:rPr>
              <w:t>tosca.capabilities.</w:t>
            </w:r>
            <w:r>
              <w:rPr>
                <w:rStyle w:val="CodeSnippet"/>
              </w:rPr>
              <w:t>Endpoint.</w:t>
            </w:r>
            <w:r w:rsidRPr="006824F5">
              <w:rPr>
                <w:rStyle w:val="CodeSnippet"/>
              </w:rPr>
              <w:t>Database:</w:t>
            </w:r>
          </w:p>
          <w:p w14:paraId="718A6D08" w14:textId="77777777" w:rsidR="0099607F" w:rsidRPr="00F230F9" w:rsidRDefault="0099607F" w:rsidP="00042AE9">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3375FCA1" w14:textId="77777777" w:rsidR="0099607F" w:rsidRDefault="0099607F" w:rsidP="0099607F">
      <w:pPr>
        <w:pStyle w:val="Heading3"/>
        <w:numPr>
          <w:ilvl w:val="2"/>
          <w:numId w:val="3"/>
        </w:numPr>
      </w:pPr>
      <w:bookmarkStart w:id="581" w:name="_Toc430015751"/>
      <w:bookmarkStart w:id="582" w:name="DEFN_TYPE_CAPABILITIES_ATTACHMENT"/>
      <w:r>
        <w:t>tosca.capabilities.Attachment</w:t>
      </w:r>
      <w:bookmarkEnd w:id="581"/>
    </w:p>
    <w:bookmarkEnd w:id="582"/>
    <w:p w14:paraId="50698700" w14:textId="77777777" w:rsidR="0099607F" w:rsidRDefault="0099607F" w:rsidP="0099607F">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E194D38" w14:textId="77777777" w:rsidTr="00042AE9">
        <w:tc>
          <w:tcPr>
            <w:tcW w:w="1177" w:type="pct"/>
            <w:shd w:val="clear" w:color="auto" w:fill="D9D9D9"/>
          </w:tcPr>
          <w:p w14:paraId="7B6CF505" w14:textId="77777777" w:rsidR="0099607F" w:rsidRPr="00422683" w:rsidRDefault="0099607F" w:rsidP="00042AE9">
            <w:pPr>
              <w:pStyle w:val="TableText-Heading"/>
            </w:pPr>
            <w:r w:rsidRPr="00422683">
              <w:t>Shorthand Name</w:t>
            </w:r>
          </w:p>
        </w:tc>
        <w:tc>
          <w:tcPr>
            <w:tcW w:w="3823" w:type="pct"/>
          </w:tcPr>
          <w:p w14:paraId="1E00C1D8" w14:textId="77777777" w:rsidR="0099607F" w:rsidRPr="005A5497" w:rsidRDefault="0099607F" w:rsidP="00042AE9">
            <w:pPr>
              <w:pStyle w:val="TableText"/>
              <w:rPr>
                <w:noProof/>
              </w:rPr>
            </w:pPr>
            <w:r>
              <w:rPr>
                <w:noProof/>
              </w:rPr>
              <w:t>Attachment</w:t>
            </w:r>
          </w:p>
        </w:tc>
      </w:tr>
      <w:tr w:rsidR="0099607F" w:rsidRPr="004279F4" w14:paraId="573CC83E" w14:textId="77777777" w:rsidTr="00042AE9">
        <w:tc>
          <w:tcPr>
            <w:tcW w:w="1177" w:type="pct"/>
            <w:shd w:val="clear" w:color="auto" w:fill="D9D9D9"/>
          </w:tcPr>
          <w:p w14:paraId="4BB41756" w14:textId="77777777" w:rsidR="0099607F" w:rsidRPr="00422683" w:rsidRDefault="0099607F" w:rsidP="00042AE9">
            <w:pPr>
              <w:pStyle w:val="TableText-Heading"/>
            </w:pPr>
            <w:r w:rsidRPr="00422683">
              <w:t>Type Qualified Name</w:t>
            </w:r>
          </w:p>
        </w:tc>
        <w:tc>
          <w:tcPr>
            <w:tcW w:w="3823" w:type="pct"/>
          </w:tcPr>
          <w:p w14:paraId="56F02EB5" w14:textId="77777777" w:rsidR="0099607F" w:rsidRDefault="0099607F" w:rsidP="00042AE9">
            <w:pPr>
              <w:pStyle w:val="TableText"/>
              <w:rPr>
                <w:noProof/>
              </w:rPr>
            </w:pPr>
            <w:r>
              <w:rPr>
                <w:noProof/>
              </w:rPr>
              <w:t>tosca:Attachment</w:t>
            </w:r>
          </w:p>
        </w:tc>
      </w:tr>
      <w:tr w:rsidR="0099607F" w:rsidRPr="004279F4" w14:paraId="0AE67C48" w14:textId="77777777" w:rsidTr="00042AE9">
        <w:tc>
          <w:tcPr>
            <w:tcW w:w="1177" w:type="pct"/>
            <w:shd w:val="clear" w:color="auto" w:fill="D9D9D9"/>
          </w:tcPr>
          <w:p w14:paraId="51DAE157" w14:textId="77777777" w:rsidR="0099607F" w:rsidRPr="00422683" w:rsidRDefault="0099607F" w:rsidP="00042AE9">
            <w:pPr>
              <w:pStyle w:val="TableText-Heading"/>
            </w:pPr>
            <w:r w:rsidRPr="00422683">
              <w:t>Type URI</w:t>
            </w:r>
          </w:p>
        </w:tc>
        <w:tc>
          <w:tcPr>
            <w:tcW w:w="3823" w:type="pct"/>
          </w:tcPr>
          <w:p w14:paraId="5503B93F" w14:textId="77777777" w:rsidR="0099607F" w:rsidRPr="001C038A" w:rsidRDefault="0099607F" w:rsidP="00042AE9">
            <w:pPr>
              <w:pStyle w:val="TableText"/>
            </w:pPr>
            <w:r w:rsidRPr="001C038A">
              <w:t>tosca.</w:t>
            </w:r>
            <w:r>
              <w:t>capabilities</w:t>
            </w:r>
            <w:r w:rsidRPr="001C038A">
              <w:t>.</w:t>
            </w:r>
            <w:r>
              <w:t>Attachment</w:t>
            </w:r>
          </w:p>
        </w:tc>
      </w:tr>
    </w:tbl>
    <w:p w14:paraId="473A9A31"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0A71FB34" w14:textId="77777777" w:rsidTr="00042AE9">
        <w:trPr>
          <w:cantSplit/>
          <w:tblHeader/>
        </w:trPr>
        <w:tc>
          <w:tcPr>
            <w:tcW w:w="750" w:type="pct"/>
            <w:shd w:val="clear" w:color="auto" w:fill="D9D9D9"/>
          </w:tcPr>
          <w:p w14:paraId="2E3A20F2"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070EA0E9"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573FB893"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4298C681"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7A041A4D"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DF8FC71" w14:textId="77777777" w:rsidTr="00042AE9">
        <w:trPr>
          <w:cantSplit/>
        </w:trPr>
        <w:tc>
          <w:tcPr>
            <w:tcW w:w="750" w:type="pct"/>
            <w:shd w:val="clear" w:color="auto" w:fill="FFFFFF"/>
          </w:tcPr>
          <w:p w14:paraId="51BEBDDA" w14:textId="77777777" w:rsidR="0099607F" w:rsidRDefault="0099607F" w:rsidP="00042AE9">
            <w:pPr>
              <w:pStyle w:val="TableText"/>
              <w:rPr>
                <w:noProof/>
              </w:rPr>
            </w:pPr>
            <w:r>
              <w:rPr>
                <w:noProof/>
              </w:rPr>
              <w:t>N/A</w:t>
            </w:r>
          </w:p>
        </w:tc>
        <w:tc>
          <w:tcPr>
            <w:tcW w:w="491" w:type="pct"/>
            <w:shd w:val="clear" w:color="auto" w:fill="FFFFFF"/>
          </w:tcPr>
          <w:p w14:paraId="1D86245F" w14:textId="77777777" w:rsidR="0099607F" w:rsidRDefault="0099607F" w:rsidP="00042AE9">
            <w:pPr>
              <w:pStyle w:val="TableText"/>
            </w:pPr>
            <w:r>
              <w:t>N/A</w:t>
            </w:r>
          </w:p>
        </w:tc>
        <w:tc>
          <w:tcPr>
            <w:tcW w:w="446" w:type="pct"/>
            <w:shd w:val="clear" w:color="auto" w:fill="FFFFFF"/>
          </w:tcPr>
          <w:p w14:paraId="3E2E11A0" w14:textId="77777777" w:rsidR="0099607F" w:rsidRDefault="0099607F" w:rsidP="00042AE9">
            <w:pPr>
              <w:pStyle w:val="TableText"/>
            </w:pPr>
            <w:r>
              <w:t>N/A</w:t>
            </w:r>
          </w:p>
        </w:tc>
        <w:tc>
          <w:tcPr>
            <w:tcW w:w="895" w:type="pct"/>
            <w:shd w:val="clear" w:color="auto" w:fill="FFFFFF"/>
          </w:tcPr>
          <w:p w14:paraId="0866FB0C" w14:textId="77777777" w:rsidR="0099607F" w:rsidRDefault="0099607F" w:rsidP="00042AE9">
            <w:pPr>
              <w:pStyle w:val="TableText"/>
            </w:pPr>
            <w:r>
              <w:t>N/A</w:t>
            </w:r>
          </w:p>
        </w:tc>
        <w:tc>
          <w:tcPr>
            <w:tcW w:w="2418" w:type="pct"/>
            <w:shd w:val="clear" w:color="auto" w:fill="FFFFFF"/>
          </w:tcPr>
          <w:p w14:paraId="71B9BF9E" w14:textId="77777777" w:rsidR="0099607F" w:rsidRDefault="0099607F" w:rsidP="00042AE9">
            <w:pPr>
              <w:pStyle w:val="TableText"/>
            </w:pPr>
            <w:r>
              <w:t>N/A</w:t>
            </w:r>
          </w:p>
        </w:tc>
      </w:tr>
    </w:tbl>
    <w:p w14:paraId="53F9788E"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C758E75" w14:textId="77777777" w:rsidTr="00042AE9">
        <w:tc>
          <w:tcPr>
            <w:tcW w:w="9576" w:type="dxa"/>
            <w:shd w:val="clear" w:color="auto" w:fill="D9D9D9" w:themeFill="background1" w:themeFillShade="D9"/>
          </w:tcPr>
          <w:p w14:paraId="2492C305" w14:textId="77777777" w:rsidR="0099607F" w:rsidRPr="00BA0C53" w:rsidRDefault="0099607F" w:rsidP="00042AE9">
            <w:pPr>
              <w:rPr>
                <w:rStyle w:val="CodeSnippet"/>
              </w:rPr>
            </w:pPr>
            <w:r w:rsidRPr="00BA0C53">
              <w:rPr>
                <w:rStyle w:val="CodeSnippet"/>
              </w:rPr>
              <w:t>tosca.capabilities.Attachment:</w:t>
            </w:r>
          </w:p>
          <w:p w14:paraId="2D504BB8" w14:textId="77777777" w:rsidR="0099607F" w:rsidRPr="006824F5" w:rsidRDefault="0099607F" w:rsidP="00042AE9">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44E71CAF" w14:textId="77777777" w:rsidR="0099607F" w:rsidRDefault="0099607F" w:rsidP="0099607F">
      <w:pPr>
        <w:pStyle w:val="Heading3"/>
        <w:numPr>
          <w:ilvl w:val="2"/>
          <w:numId w:val="3"/>
        </w:numPr>
      </w:pPr>
      <w:bookmarkStart w:id="583" w:name="_Toc430015752"/>
      <w:bookmarkStart w:id="584" w:name="DEFN_TYPE_CAPABILITIES_OPSYS"/>
      <w:r>
        <w:t>tosca.capabilities.OperatingSystem</w:t>
      </w:r>
      <w:bookmarkEnd w:id="583"/>
    </w:p>
    <w:bookmarkEnd w:id="584"/>
    <w:p w14:paraId="71443AEA" w14:textId="77777777" w:rsidR="0099607F" w:rsidRDefault="0099607F" w:rsidP="0099607F">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48E3C3F" w14:textId="77777777" w:rsidTr="00042AE9">
        <w:tc>
          <w:tcPr>
            <w:tcW w:w="1177" w:type="pct"/>
            <w:shd w:val="clear" w:color="auto" w:fill="D9D9D9"/>
          </w:tcPr>
          <w:p w14:paraId="61951EF0" w14:textId="77777777" w:rsidR="0099607F" w:rsidRPr="00422683" w:rsidRDefault="0099607F" w:rsidP="00042AE9">
            <w:pPr>
              <w:pStyle w:val="TableText-Heading"/>
            </w:pPr>
            <w:r w:rsidRPr="00422683">
              <w:t>Shorthand Name</w:t>
            </w:r>
          </w:p>
        </w:tc>
        <w:tc>
          <w:tcPr>
            <w:tcW w:w="3823" w:type="pct"/>
          </w:tcPr>
          <w:p w14:paraId="30D0C7D0" w14:textId="77777777" w:rsidR="0099607F" w:rsidRPr="005A5497" w:rsidRDefault="0099607F" w:rsidP="00042AE9">
            <w:pPr>
              <w:pStyle w:val="TableText"/>
              <w:rPr>
                <w:noProof/>
              </w:rPr>
            </w:pPr>
            <w:r>
              <w:rPr>
                <w:noProof/>
              </w:rPr>
              <w:t>OperatingSystem</w:t>
            </w:r>
          </w:p>
        </w:tc>
      </w:tr>
      <w:tr w:rsidR="0099607F" w:rsidRPr="004279F4" w14:paraId="4D79FF11" w14:textId="77777777" w:rsidTr="00042AE9">
        <w:tc>
          <w:tcPr>
            <w:tcW w:w="1177" w:type="pct"/>
            <w:shd w:val="clear" w:color="auto" w:fill="D9D9D9"/>
          </w:tcPr>
          <w:p w14:paraId="6FAA13E0" w14:textId="77777777" w:rsidR="0099607F" w:rsidRPr="00422683" w:rsidRDefault="0099607F" w:rsidP="00042AE9">
            <w:pPr>
              <w:pStyle w:val="TableText-Heading"/>
            </w:pPr>
            <w:r w:rsidRPr="00422683">
              <w:t>Type Qualified Name</w:t>
            </w:r>
          </w:p>
        </w:tc>
        <w:tc>
          <w:tcPr>
            <w:tcW w:w="3823" w:type="pct"/>
          </w:tcPr>
          <w:p w14:paraId="6AC97427" w14:textId="77777777" w:rsidR="0099607F" w:rsidRDefault="0099607F" w:rsidP="00042AE9">
            <w:pPr>
              <w:pStyle w:val="TableText"/>
              <w:rPr>
                <w:noProof/>
              </w:rPr>
            </w:pPr>
            <w:r>
              <w:rPr>
                <w:noProof/>
              </w:rPr>
              <w:t>tosca:OperatingSystem</w:t>
            </w:r>
          </w:p>
        </w:tc>
      </w:tr>
      <w:tr w:rsidR="0099607F" w:rsidRPr="004279F4" w14:paraId="020812A6" w14:textId="77777777" w:rsidTr="00042AE9">
        <w:tc>
          <w:tcPr>
            <w:tcW w:w="1177" w:type="pct"/>
            <w:shd w:val="clear" w:color="auto" w:fill="D9D9D9"/>
          </w:tcPr>
          <w:p w14:paraId="5C3B159A" w14:textId="77777777" w:rsidR="0099607F" w:rsidRPr="00422683" w:rsidRDefault="0099607F" w:rsidP="00042AE9">
            <w:pPr>
              <w:pStyle w:val="TableText-Heading"/>
            </w:pPr>
            <w:r w:rsidRPr="00422683">
              <w:t>Type URI</w:t>
            </w:r>
          </w:p>
        </w:tc>
        <w:tc>
          <w:tcPr>
            <w:tcW w:w="3823" w:type="pct"/>
          </w:tcPr>
          <w:p w14:paraId="61B89A66" w14:textId="77777777" w:rsidR="0099607F" w:rsidRPr="001C038A" w:rsidRDefault="0099607F" w:rsidP="00042AE9">
            <w:pPr>
              <w:pStyle w:val="TableText"/>
            </w:pPr>
            <w:r w:rsidRPr="001C038A">
              <w:t>tosca.</w:t>
            </w:r>
            <w:r>
              <w:t>capabilities</w:t>
            </w:r>
            <w:r w:rsidRPr="001C038A">
              <w:t>.</w:t>
            </w:r>
            <w:r>
              <w:t>OperatingSystem</w:t>
            </w:r>
          </w:p>
        </w:tc>
      </w:tr>
    </w:tbl>
    <w:p w14:paraId="0AC02ABF"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1"/>
        <w:gridCol w:w="1081"/>
        <w:gridCol w:w="1185"/>
        <w:gridCol w:w="1474"/>
        <w:gridCol w:w="4799"/>
      </w:tblGrid>
      <w:tr w:rsidR="0099607F" w:rsidRPr="00E5427A" w14:paraId="768D4417" w14:textId="77777777" w:rsidTr="00042AE9">
        <w:trPr>
          <w:cantSplit/>
          <w:tblHeader/>
        </w:trPr>
        <w:tc>
          <w:tcPr>
            <w:tcW w:w="764" w:type="pct"/>
            <w:shd w:val="clear" w:color="auto" w:fill="D9D9D9"/>
          </w:tcPr>
          <w:p w14:paraId="09349CF6"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42763CFC" w14:textId="77777777" w:rsidR="0099607F" w:rsidRPr="00422683" w:rsidRDefault="0099607F" w:rsidP="00042AE9">
            <w:pPr>
              <w:pStyle w:val="TableText-Heading"/>
              <w:rPr>
                <w:rFonts w:cstheme="minorHAnsi"/>
              </w:rPr>
            </w:pPr>
            <w:r w:rsidRPr="00422683">
              <w:rPr>
                <w:rFonts w:cstheme="minorHAnsi"/>
              </w:rPr>
              <w:t>Required</w:t>
            </w:r>
          </w:p>
        </w:tc>
        <w:tc>
          <w:tcPr>
            <w:tcW w:w="602" w:type="pct"/>
            <w:shd w:val="clear" w:color="auto" w:fill="D9D9D9"/>
          </w:tcPr>
          <w:p w14:paraId="4D0E5FE6" w14:textId="77777777" w:rsidR="0099607F" w:rsidRPr="00422683" w:rsidRDefault="0099607F" w:rsidP="00042AE9">
            <w:pPr>
              <w:pStyle w:val="TableText-Heading"/>
              <w:rPr>
                <w:rFonts w:cstheme="minorHAnsi"/>
              </w:rPr>
            </w:pPr>
            <w:r w:rsidRPr="00422683">
              <w:rPr>
                <w:rFonts w:cstheme="minorHAnsi"/>
              </w:rPr>
              <w:t>Type</w:t>
            </w:r>
          </w:p>
        </w:tc>
        <w:tc>
          <w:tcPr>
            <w:tcW w:w="746" w:type="pct"/>
            <w:shd w:val="clear" w:color="auto" w:fill="D9D9D9"/>
          </w:tcPr>
          <w:p w14:paraId="3B81D106" w14:textId="77777777" w:rsidR="0099607F" w:rsidRPr="00422683" w:rsidRDefault="0099607F" w:rsidP="00042AE9">
            <w:pPr>
              <w:pStyle w:val="TableText-Heading"/>
              <w:rPr>
                <w:rFonts w:cstheme="minorHAnsi"/>
              </w:rPr>
            </w:pPr>
            <w:r w:rsidRPr="00422683">
              <w:rPr>
                <w:rFonts w:cstheme="minorHAnsi"/>
              </w:rPr>
              <w:t>Constraints</w:t>
            </w:r>
          </w:p>
        </w:tc>
        <w:tc>
          <w:tcPr>
            <w:tcW w:w="2400" w:type="pct"/>
            <w:shd w:val="clear" w:color="auto" w:fill="D9D9D9"/>
          </w:tcPr>
          <w:p w14:paraId="7E3C9E2E"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0225C64D" w14:textId="77777777" w:rsidTr="00042AE9">
        <w:trPr>
          <w:cantSplit/>
          <w:trHeight w:val="962"/>
        </w:trPr>
        <w:tc>
          <w:tcPr>
            <w:tcW w:w="764" w:type="pct"/>
            <w:shd w:val="clear" w:color="auto" w:fill="FFFFFF"/>
          </w:tcPr>
          <w:p w14:paraId="247A3073" w14:textId="77777777" w:rsidR="0099607F" w:rsidRPr="00E5427A" w:rsidRDefault="0099607F" w:rsidP="00042AE9">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7EA17C9F" w14:textId="77777777" w:rsidR="0099607F" w:rsidRPr="00E5427A" w:rsidRDefault="0099607F" w:rsidP="00042AE9">
            <w:pPr>
              <w:pStyle w:val="TableText"/>
              <w:rPr>
                <w:rFonts w:cstheme="minorHAnsi"/>
              </w:rPr>
            </w:pPr>
            <w:r>
              <w:rPr>
                <w:rFonts w:cstheme="minorHAnsi"/>
              </w:rPr>
              <w:t>no</w:t>
            </w:r>
          </w:p>
        </w:tc>
        <w:tc>
          <w:tcPr>
            <w:tcW w:w="602" w:type="pct"/>
            <w:shd w:val="clear" w:color="auto" w:fill="FFFFFF"/>
          </w:tcPr>
          <w:p w14:paraId="1436DF98" w14:textId="77777777" w:rsidR="0099607F" w:rsidRPr="00E5427A" w:rsidRDefault="005735A3"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182C7934" w14:textId="77777777" w:rsidR="0099607F" w:rsidRPr="00E5427A" w:rsidRDefault="0099607F" w:rsidP="00042AE9">
            <w:pPr>
              <w:pStyle w:val="TableTextBullet1"/>
              <w:numPr>
                <w:ilvl w:val="0"/>
                <w:numId w:val="0"/>
              </w:numPr>
            </w:pPr>
            <w:r>
              <w:t>None</w:t>
            </w:r>
          </w:p>
        </w:tc>
        <w:tc>
          <w:tcPr>
            <w:tcW w:w="2400" w:type="pct"/>
            <w:shd w:val="clear" w:color="auto" w:fill="FFFFFF"/>
          </w:tcPr>
          <w:p w14:paraId="7D326F18" w14:textId="77777777" w:rsidR="0099607F" w:rsidRDefault="0099607F" w:rsidP="00042AE9">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12DCD632" w14:textId="77777777" w:rsidR="0099607F" w:rsidRDefault="0099607F" w:rsidP="00042AE9">
            <w:pPr>
              <w:pStyle w:val="TableText"/>
              <w:tabs>
                <w:tab w:val="left" w:pos="3516"/>
              </w:tabs>
              <w:rPr>
                <w:rFonts w:cstheme="minorHAnsi"/>
              </w:rPr>
            </w:pPr>
          </w:p>
          <w:p w14:paraId="3D11F3FC" w14:textId="77777777" w:rsidR="0099607F" w:rsidRDefault="0099607F" w:rsidP="00042AE9">
            <w:pPr>
              <w:pStyle w:val="TableText"/>
              <w:rPr>
                <w:rFonts w:cstheme="minorHAnsi"/>
              </w:rPr>
            </w:pPr>
            <w:r>
              <w:rPr>
                <w:rFonts w:cstheme="minorHAnsi"/>
              </w:rPr>
              <w:t>Examples of valid values include:</w:t>
            </w:r>
          </w:p>
          <w:p w14:paraId="74C9F0BF" w14:textId="77777777" w:rsidR="0099607F" w:rsidRPr="00E5427A" w:rsidRDefault="0099607F" w:rsidP="00042AE9">
            <w:pPr>
              <w:pStyle w:val="TableText"/>
              <w:tabs>
                <w:tab w:val="left" w:pos="3516"/>
              </w:tabs>
              <w:rPr>
                <w:rFonts w:cstheme="minorHAnsi"/>
              </w:rPr>
            </w:pPr>
            <w:r>
              <w:rPr>
                <w:rFonts w:cstheme="minorHAnsi"/>
              </w:rPr>
              <w:t>x86_32, x86_64, etc.</w:t>
            </w:r>
          </w:p>
        </w:tc>
      </w:tr>
      <w:tr w:rsidR="0099607F" w:rsidRPr="00E5427A" w14:paraId="387063D4" w14:textId="77777777" w:rsidTr="00042AE9">
        <w:trPr>
          <w:cantSplit/>
        </w:trPr>
        <w:tc>
          <w:tcPr>
            <w:tcW w:w="764" w:type="pct"/>
            <w:shd w:val="clear" w:color="auto" w:fill="FFFFFF"/>
          </w:tcPr>
          <w:p w14:paraId="7E3535A3" w14:textId="77777777" w:rsidR="0099607F" w:rsidRPr="00E5427A" w:rsidRDefault="0099607F" w:rsidP="00042AE9">
            <w:pPr>
              <w:pStyle w:val="TableText"/>
              <w:rPr>
                <w:rFonts w:cstheme="minorHAnsi"/>
                <w:noProof/>
              </w:rPr>
            </w:pPr>
            <w:r w:rsidRPr="00E5427A">
              <w:rPr>
                <w:rFonts w:cstheme="minorHAnsi"/>
                <w:noProof/>
              </w:rPr>
              <w:lastRenderedPageBreak/>
              <w:t>type</w:t>
            </w:r>
          </w:p>
        </w:tc>
        <w:tc>
          <w:tcPr>
            <w:tcW w:w="488" w:type="pct"/>
            <w:shd w:val="clear" w:color="auto" w:fill="FFFFFF"/>
          </w:tcPr>
          <w:p w14:paraId="5A579ADD" w14:textId="77777777" w:rsidR="0099607F" w:rsidRPr="00E5427A" w:rsidRDefault="0099607F" w:rsidP="00042AE9">
            <w:pPr>
              <w:pStyle w:val="TableText"/>
              <w:rPr>
                <w:rFonts w:cstheme="minorHAnsi"/>
              </w:rPr>
            </w:pPr>
            <w:r>
              <w:rPr>
                <w:rFonts w:cstheme="minorHAnsi"/>
              </w:rPr>
              <w:t>no</w:t>
            </w:r>
          </w:p>
        </w:tc>
        <w:tc>
          <w:tcPr>
            <w:tcW w:w="602" w:type="pct"/>
            <w:shd w:val="clear" w:color="auto" w:fill="FFFFFF"/>
          </w:tcPr>
          <w:p w14:paraId="6DDCE95F" w14:textId="77777777" w:rsidR="0099607F" w:rsidRPr="00E5427A" w:rsidRDefault="005735A3"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4EF1E097" w14:textId="77777777" w:rsidR="0099607F" w:rsidRPr="00E5427A" w:rsidRDefault="0099607F" w:rsidP="00042AE9">
            <w:pPr>
              <w:pStyle w:val="TableTextBullet1"/>
              <w:numPr>
                <w:ilvl w:val="0"/>
                <w:numId w:val="0"/>
              </w:numPr>
              <w:ind w:left="130" w:hanging="130"/>
            </w:pPr>
            <w:r>
              <w:t>None</w:t>
            </w:r>
          </w:p>
        </w:tc>
        <w:tc>
          <w:tcPr>
            <w:tcW w:w="2400" w:type="pct"/>
            <w:shd w:val="clear" w:color="auto" w:fill="FFFFFF"/>
          </w:tcPr>
          <w:p w14:paraId="3041DD18" w14:textId="77777777" w:rsidR="0099607F" w:rsidRDefault="0099607F" w:rsidP="00042AE9">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69CBAC32" w14:textId="77777777" w:rsidR="0099607F" w:rsidRDefault="0099607F" w:rsidP="00042AE9">
            <w:pPr>
              <w:pStyle w:val="TableText"/>
              <w:rPr>
                <w:rFonts w:cstheme="minorHAnsi"/>
              </w:rPr>
            </w:pPr>
          </w:p>
          <w:p w14:paraId="4599E922" w14:textId="77777777" w:rsidR="0099607F" w:rsidRDefault="0099607F" w:rsidP="00042AE9">
            <w:pPr>
              <w:pStyle w:val="TableText"/>
              <w:rPr>
                <w:rFonts w:cstheme="minorHAnsi"/>
              </w:rPr>
            </w:pPr>
            <w:r>
              <w:rPr>
                <w:rFonts w:cstheme="minorHAnsi"/>
              </w:rPr>
              <w:t>Examples of valid values include:</w:t>
            </w:r>
          </w:p>
          <w:p w14:paraId="3C919791" w14:textId="77777777" w:rsidR="0099607F" w:rsidRPr="00E5427A" w:rsidRDefault="0099607F" w:rsidP="00042AE9">
            <w:pPr>
              <w:pStyle w:val="TableText"/>
              <w:rPr>
                <w:rFonts w:cstheme="minorHAnsi"/>
              </w:rPr>
            </w:pPr>
            <w:r>
              <w:rPr>
                <w:rFonts w:cstheme="minorHAnsi"/>
              </w:rPr>
              <w:t>linux, aix, mac, windows, etc.</w:t>
            </w:r>
          </w:p>
        </w:tc>
      </w:tr>
      <w:tr w:rsidR="0099607F" w:rsidRPr="00E5427A" w14:paraId="0FAD11C3" w14:textId="77777777" w:rsidTr="00042AE9">
        <w:trPr>
          <w:cantSplit/>
        </w:trPr>
        <w:tc>
          <w:tcPr>
            <w:tcW w:w="764" w:type="pct"/>
            <w:shd w:val="clear" w:color="auto" w:fill="FFFFFF"/>
          </w:tcPr>
          <w:p w14:paraId="4AB280CD" w14:textId="77777777" w:rsidR="0099607F" w:rsidRPr="00E5427A" w:rsidRDefault="0099607F" w:rsidP="00042AE9">
            <w:pPr>
              <w:pStyle w:val="TableText"/>
              <w:rPr>
                <w:rFonts w:cstheme="minorHAnsi"/>
                <w:noProof/>
              </w:rPr>
            </w:pPr>
            <w:r w:rsidRPr="00E5427A">
              <w:rPr>
                <w:rFonts w:cstheme="minorHAnsi"/>
                <w:noProof/>
              </w:rPr>
              <w:t>distribution</w:t>
            </w:r>
          </w:p>
        </w:tc>
        <w:tc>
          <w:tcPr>
            <w:tcW w:w="488" w:type="pct"/>
            <w:shd w:val="clear" w:color="auto" w:fill="FFFFFF"/>
          </w:tcPr>
          <w:p w14:paraId="3D040892"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602" w:type="pct"/>
            <w:shd w:val="clear" w:color="auto" w:fill="FFFFFF"/>
          </w:tcPr>
          <w:p w14:paraId="5EC9A98C" w14:textId="77777777" w:rsidR="0099607F" w:rsidRPr="00E5427A" w:rsidRDefault="005735A3" w:rsidP="00042AE9">
            <w:pPr>
              <w:pStyle w:val="TableText"/>
              <w:rPr>
                <w:rFonts w:cstheme="minorHAnsi"/>
              </w:rPr>
            </w:pPr>
            <w:hyperlink w:anchor="TYPE_YAML_STRING" w:history="1">
              <w:r w:rsidR="0099607F" w:rsidRPr="006B1D8F">
                <w:rPr>
                  <w:rStyle w:val="Hyperlink"/>
                  <w:rFonts w:cstheme="minorHAnsi"/>
                </w:rPr>
                <w:t>string</w:t>
              </w:r>
            </w:hyperlink>
          </w:p>
        </w:tc>
        <w:tc>
          <w:tcPr>
            <w:tcW w:w="746" w:type="pct"/>
            <w:shd w:val="clear" w:color="auto" w:fill="FFFFFF"/>
          </w:tcPr>
          <w:p w14:paraId="797A37E6" w14:textId="77777777" w:rsidR="0099607F" w:rsidRPr="00E5427A" w:rsidRDefault="0099607F" w:rsidP="00042AE9">
            <w:pPr>
              <w:pStyle w:val="TableText"/>
              <w:rPr>
                <w:rFonts w:cstheme="minorHAnsi"/>
              </w:rPr>
            </w:pPr>
            <w:r>
              <w:rPr>
                <w:rFonts w:cstheme="minorHAnsi"/>
              </w:rPr>
              <w:t>None</w:t>
            </w:r>
          </w:p>
        </w:tc>
        <w:tc>
          <w:tcPr>
            <w:tcW w:w="2400" w:type="pct"/>
            <w:shd w:val="clear" w:color="auto" w:fill="FFFFFF"/>
          </w:tcPr>
          <w:p w14:paraId="60BF5CCD" w14:textId="77777777" w:rsidR="0099607F" w:rsidRDefault="0099607F" w:rsidP="00042AE9">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28581431" w14:textId="77777777" w:rsidR="0099607F" w:rsidRDefault="0099607F" w:rsidP="00042AE9">
            <w:pPr>
              <w:pStyle w:val="TableText"/>
              <w:rPr>
                <w:rFonts w:cstheme="minorHAnsi"/>
              </w:rPr>
            </w:pPr>
          </w:p>
          <w:p w14:paraId="560B6EF8" w14:textId="77777777" w:rsidR="0099607F" w:rsidRPr="00E5427A" w:rsidRDefault="0099607F" w:rsidP="00042AE9">
            <w:pPr>
              <w:pStyle w:val="TableText"/>
              <w:rPr>
                <w:rFonts w:cstheme="minorHAnsi"/>
              </w:rPr>
            </w:pPr>
            <w:r>
              <w:rPr>
                <w:rFonts w:cstheme="minorHAnsi"/>
              </w:rPr>
              <w:t xml:space="preserve">Examples of valid values for </w:t>
            </w:r>
            <w:proofErr w:type="gramStart"/>
            <w:r>
              <w:rPr>
                <w:rFonts w:cstheme="minorHAnsi"/>
              </w:rPr>
              <w:t>an</w:t>
            </w:r>
            <w:proofErr w:type="gramEnd"/>
            <w:r>
              <w:rPr>
                <w:rFonts w:cstheme="minorHAnsi"/>
              </w:rPr>
              <w:t xml:space="preserve"> “type” of “Linux” would include:  debian, fedora, rhel and ubuntu.</w:t>
            </w:r>
          </w:p>
        </w:tc>
      </w:tr>
      <w:tr w:rsidR="0099607F" w:rsidRPr="00E5427A" w14:paraId="614E0BCB" w14:textId="77777777" w:rsidTr="00042AE9">
        <w:trPr>
          <w:cantSplit/>
        </w:trPr>
        <w:tc>
          <w:tcPr>
            <w:tcW w:w="764" w:type="pct"/>
            <w:shd w:val="clear" w:color="auto" w:fill="FFFFFF"/>
          </w:tcPr>
          <w:p w14:paraId="7D8F2E5E" w14:textId="77777777" w:rsidR="0099607F" w:rsidRPr="00E5427A" w:rsidRDefault="0099607F" w:rsidP="00042AE9">
            <w:pPr>
              <w:pStyle w:val="TableText"/>
              <w:rPr>
                <w:rFonts w:cstheme="minorHAnsi"/>
                <w:noProof/>
              </w:rPr>
            </w:pPr>
            <w:r w:rsidRPr="00E5427A">
              <w:rPr>
                <w:rFonts w:cstheme="minorHAnsi"/>
                <w:noProof/>
              </w:rPr>
              <w:t>version</w:t>
            </w:r>
          </w:p>
        </w:tc>
        <w:tc>
          <w:tcPr>
            <w:tcW w:w="488" w:type="pct"/>
            <w:shd w:val="clear" w:color="auto" w:fill="FFFFFF"/>
          </w:tcPr>
          <w:p w14:paraId="78F2C5C1" w14:textId="77777777" w:rsidR="0099607F" w:rsidRPr="00E5427A" w:rsidRDefault="0099607F" w:rsidP="00042AE9">
            <w:pPr>
              <w:pStyle w:val="TableText"/>
              <w:rPr>
                <w:rFonts w:cstheme="minorHAnsi"/>
              </w:rPr>
            </w:pPr>
            <w:r>
              <w:rPr>
                <w:rFonts w:cstheme="minorHAnsi"/>
              </w:rPr>
              <w:t>n</w:t>
            </w:r>
            <w:r w:rsidRPr="00E5427A">
              <w:rPr>
                <w:rFonts w:cstheme="minorHAnsi"/>
              </w:rPr>
              <w:t>o</w:t>
            </w:r>
          </w:p>
        </w:tc>
        <w:tc>
          <w:tcPr>
            <w:tcW w:w="602" w:type="pct"/>
            <w:shd w:val="clear" w:color="auto" w:fill="FFFFFF"/>
          </w:tcPr>
          <w:p w14:paraId="149975D3" w14:textId="77777777" w:rsidR="0099607F" w:rsidRPr="00E5427A" w:rsidRDefault="005735A3" w:rsidP="00042AE9">
            <w:pPr>
              <w:pStyle w:val="TableText"/>
              <w:rPr>
                <w:rFonts w:cstheme="minorHAnsi"/>
              </w:rPr>
            </w:pPr>
            <w:hyperlink w:anchor="TYPE_TOSCA_VERSION" w:history="1">
              <w:r w:rsidR="0099607F" w:rsidRPr="00CA6FED">
                <w:rPr>
                  <w:rStyle w:val="Hyperlink"/>
                  <w:rFonts w:eastAsiaTheme="minorHAnsi" w:cstheme="minorBidi"/>
                  <w:sz w:val="16"/>
                  <w:szCs w:val="16"/>
                </w:rPr>
                <w:t>version</w:t>
              </w:r>
            </w:hyperlink>
          </w:p>
        </w:tc>
        <w:tc>
          <w:tcPr>
            <w:tcW w:w="746" w:type="pct"/>
            <w:shd w:val="clear" w:color="auto" w:fill="FFFFFF"/>
          </w:tcPr>
          <w:p w14:paraId="5E49EB1B" w14:textId="77777777" w:rsidR="0099607F" w:rsidRPr="00E5427A" w:rsidRDefault="0099607F" w:rsidP="00042AE9">
            <w:pPr>
              <w:pStyle w:val="TableText"/>
              <w:rPr>
                <w:rFonts w:cstheme="minorHAnsi"/>
              </w:rPr>
            </w:pPr>
            <w:r w:rsidRPr="00E5427A">
              <w:rPr>
                <w:rFonts w:cstheme="minorHAnsi"/>
              </w:rPr>
              <w:t>None</w:t>
            </w:r>
          </w:p>
        </w:tc>
        <w:tc>
          <w:tcPr>
            <w:tcW w:w="2400" w:type="pct"/>
            <w:shd w:val="clear" w:color="auto" w:fill="FFFFFF"/>
          </w:tcPr>
          <w:p w14:paraId="54CD4146" w14:textId="77777777" w:rsidR="0099607F" w:rsidRPr="00E5427A" w:rsidRDefault="0099607F" w:rsidP="00042AE9">
            <w:pPr>
              <w:pStyle w:val="TableText"/>
              <w:rPr>
                <w:rFonts w:cstheme="minorHAnsi"/>
              </w:rPr>
            </w:pPr>
            <w:r>
              <w:rPr>
                <w:rFonts w:cstheme="minorHAnsi"/>
              </w:rPr>
              <w:t xml:space="preserve">The </w:t>
            </w:r>
            <w:r w:rsidRPr="00E5427A">
              <w:rPr>
                <w:rFonts w:cstheme="minorHAnsi"/>
              </w:rPr>
              <w:t>Operating System version.</w:t>
            </w:r>
          </w:p>
        </w:tc>
      </w:tr>
    </w:tbl>
    <w:p w14:paraId="0A276422"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2689021" w14:textId="77777777" w:rsidTr="00042AE9">
        <w:tc>
          <w:tcPr>
            <w:tcW w:w="9576" w:type="dxa"/>
            <w:shd w:val="clear" w:color="auto" w:fill="D9D9D9" w:themeFill="background1" w:themeFillShade="D9"/>
          </w:tcPr>
          <w:p w14:paraId="243929B8" w14:textId="77777777" w:rsidR="0099607F" w:rsidRPr="00BA0C53" w:rsidRDefault="0099607F" w:rsidP="00042AE9">
            <w:pPr>
              <w:rPr>
                <w:rStyle w:val="CodeSnippet"/>
              </w:rPr>
            </w:pPr>
            <w:r w:rsidRPr="00BA0C53">
              <w:rPr>
                <w:rStyle w:val="CodeSnippet"/>
              </w:rPr>
              <w:t>tosca.capabilities.</w:t>
            </w:r>
            <w:r>
              <w:rPr>
                <w:rStyle w:val="CodeSnippet"/>
              </w:rPr>
              <w:t>OperatingSystem</w:t>
            </w:r>
            <w:r w:rsidRPr="00BA0C53">
              <w:rPr>
                <w:rStyle w:val="CodeSnippet"/>
              </w:rPr>
              <w:t>:</w:t>
            </w:r>
          </w:p>
          <w:p w14:paraId="4002489E" w14:textId="77777777" w:rsidR="0099607F" w:rsidRDefault="0099607F" w:rsidP="00042AE9">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2A8A7E5"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0B3DD582" w14:textId="77777777" w:rsidR="0099607F" w:rsidRPr="006824F5" w:rsidRDefault="0099607F" w:rsidP="00042AE9">
            <w:pPr>
              <w:rPr>
                <w:rStyle w:val="CodeSnippet"/>
                <w:noProof/>
              </w:rPr>
            </w:pPr>
            <w:r w:rsidRPr="006824F5">
              <w:rPr>
                <w:rStyle w:val="CodeSnippet"/>
                <w:noProof/>
              </w:rPr>
              <w:t xml:space="preserve">    </w:t>
            </w:r>
            <w:r>
              <w:rPr>
                <w:rStyle w:val="CodeSnippet"/>
                <w:noProof/>
              </w:rPr>
              <w:t>architecture</w:t>
            </w:r>
            <w:r w:rsidRPr="006824F5">
              <w:rPr>
                <w:rStyle w:val="CodeSnippet"/>
                <w:noProof/>
              </w:rPr>
              <w:t>:</w:t>
            </w:r>
          </w:p>
          <w:p w14:paraId="5E34A37B" w14:textId="77777777" w:rsidR="0099607F" w:rsidRPr="006824F5" w:rsidRDefault="0099607F" w:rsidP="00042AE9">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24709BEC" w14:textId="77777777" w:rsidR="0099607F" w:rsidRPr="006824F5" w:rsidRDefault="0099607F" w:rsidP="00042AE9">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0F1A7857" w14:textId="77777777" w:rsidR="0099607F" w:rsidRPr="006824F5" w:rsidRDefault="0099607F" w:rsidP="00042AE9">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05875FA6" w14:textId="77777777" w:rsidR="0099607F" w:rsidRPr="006824F5" w:rsidRDefault="0099607F" w:rsidP="00042AE9">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56D2611" w14:textId="77777777" w:rsidR="0099607F" w:rsidRDefault="0099607F" w:rsidP="00042AE9">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375A2DF2" w14:textId="77777777" w:rsidR="0099607F" w:rsidRDefault="0099607F" w:rsidP="00042AE9">
            <w:pPr>
              <w:rPr>
                <w:rStyle w:val="CodeSnippet"/>
                <w:noProof/>
              </w:rPr>
            </w:pPr>
            <w:r>
              <w:rPr>
                <w:rStyle w:val="CodeSnippet"/>
                <w:noProof/>
              </w:rPr>
              <w:t xml:space="preserve">    distribution:</w:t>
            </w:r>
          </w:p>
          <w:p w14:paraId="19A1799A" w14:textId="77777777" w:rsidR="0099607F" w:rsidRDefault="0099607F" w:rsidP="00042AE9">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62C2D6DE" w14:textId="77777777" w:rsidR="0099607F" w:rsidRDefault="0099607F" w:rsidP="00042AE9">
            <w:pPr>
              <w:rPr>
                <w:rStyle w:val="CodeSnippet"/>
                <w:noProof/>
              </w:rPr>
            </w:pPr>
            <w:r>
              <w:rPr>
                <w:rStyle w:val="CodeSnippet"/>
                <w:noProof/>
              </w:rPr>
              <w:t xml:space="preserve">      required: false</w:t>
            </w:r>
          </w:p>
          <w:p w14:paraId="67B9FF41" w14:textId="77777777" w:rsidR="0099607F" w:rsidRDefault="0099607F" w:rsidP="00042AE9">
            <w:pPr>
              <w:rPr>
                <w:rStyle w:val="CodeSnippet"/>
                <w:noProof/>
              </w:rPr>
            </w:pPr>
            <w:r>
              <w:rPr>
                <w:rStyle w:val="CodeSnippet"/>
                <w:noProof/>
              </w:rPr>
              <w:t xml:space="preserve">    version:</w:t>
            </w:r>
          </w:p>
          <w:p w14:paraId="65823D13" w14:textId="77777777" w:rsidR="0099607F" w:rsidRDefault="0099607F" w:rsidP="00042AE9">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506DE149" w14:textId="77777777" w:rsidR="0099607F" w:rsidRPr="006824F5" w:rsidRDefault="0099607F" w:rsidP="00042AE9">
            <w:pPr>
              <w:rPr>
                <w:rStyle w:val="CodeSnippet"/>
                <w:noProof/>
              </w:rPr>
            </w:pPr>
            <w:r>
              <w:rPr>
                <w:rStyle w:val="CodeSnippet"/>
                <w:noProof/>
              </w:rPr>
              <w:t xml:space="preserve">      required: false</w:t>
            </w:r>
          </w:p>
        </w:tc>
      </w:tr>
    </w:tbl>
    <w:p w14:paraId="206DF6F7" w14:textId="77777777" w:rsidR="0099607F" w:rsidRDefault="0099607F" w:rsidP="0099607F">
      <w:pPr>
        <w:pStyle w:val="Heading4"/>
        <w:numPr>
          <w:ilvl w:val="3"/>
          <w:numId w:val="3"/>
        </w:numPr>
      </w:pPr>
      <w:r>
        <w:t>Additional Requirements</w:t>
      </w:r>
    </w:p>
    <w:p w14:paraId="35A82551" w14:textId="77777777" w:rsidR="0099607F" w:rsidRPr="00917388" w:rsidRDefault="0099607F" w:rsidP="0099607F">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0EAC6820" w14:textId="77777777" w:rsidR="0099607F" w:rsidRDefault="0099607F" w:rsidP="0099607F">
      <w:pPr>
        <w:pStyle w:val="Heading4"/>
        <w:numPr>
          <w:ilvl w:val="3"/>
          <w:numId w:val="3"/>
        </w:numPr>
      </w:pPr>
      <w:r>
        <w:t>Notes</w:t>
      </w:r>
    </w:p>
    <w:p w14:paraId="072342FC" w14:textId="77777777" w:rsidR="0099607F" w:rsidRPr="00931E2E" w:rsidRDefault="0099607F" w:rsidP="0099607F">
      <w:pPr>
        <w:pStyle w:val="ListParagraph"/>
        <w:numPr>
          <w:ilvl w:val="0"/>
          <w:numId w:val="32"/>
        </w:numPr>
      </w:pPr>
      <w:r>
        <w:t>None</w:t>
      </w:r>
    </w:p>
    <w:p w14:paraId="6ECD693A" w14:textId="77777777" w:rsidR="0099607F" w:rsidRDefault="0099607F" w:rsidP="0099607F">
      <w:pPr>
        <w:pStyle w:val="Heading3"/>
        <w:numPr>
          <w:ilvl w:val="2"/>
          <w:numId w:val="3"/>
        </w:numPr>
      </w:pPr>
      <w:bookmarkStart w:id="585" w:name="_Toc430015753"/>
      <w:bookmarkStart w:id="586" w:name="DEFN_TYPE_CAPABILITIES_SCALABLE"/>
      <w:r>
        <w:t>tosca.capabilities.Scalable</w:t>
      </w:r>
      <w:bookmarkEnd w:id="585"/>
    </w:p>
    <w:bookmarkEnd w:id="586"/>
    <w:p w14:paraId="594AD24D" w14:textId="77777777" w:rsidR="0099607F" w:rsidRDefault="0099607F" w:rsidP="0099607F">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1D7C5401" w14:textId="77777777" w:rsidTr="00042AE9">
        <w:tc>
          <w:tcPr>
            <w:tcW w:w="1177" w:type="pct"/>
            <w:shd w:val="clear" w:color="auto" w:fill="D9D9D9"/>
          </w:tcPr>
          <w:p w14:paraId="2672B41C" w14:textId="77777777" w:rsidR="0099607F" w:rsidRPr="00422683" w:rsidRDefault="0099607F" w:rsidP="00042AE9">
            <w:pPr>
              <w:pStyle w:val="TableText-Heading"/>
            </w:pPr>
            <w:r w:rsidRPr="00422683">
              <w:lastRenderedPageBreak/>
              <w:t>Shorthand Name</w:t>
            </w:r>
          </w:p>
        </w:tc>
        <w:tc>
          <w:tcPr>
            <w:tcW w:w="3823" w:type="pct"/>
          </w:tcPr>
          <w:p w14:paraId="19744B60" w14:textId="77777777" w:rsidR="0099607F" w:rsidRPr="005A5497" w:rsidRDefault="0099607F" w:rsidP="00042AE9">
            <w:pPr>
              <w:pStyle w:val="TableText"/>
              <w:rPr>
                <w:noProof/>
              </w:rPr>
            </w:pPr>
            <w:r>
              <w:rPr>
                <w:noProof/>
              </w:rPr>
              <w:t>Scalable</w:t>
            </w:r>
          </w:p>
        </w:tc>
      </w:tr>
      <w:tr w:rsidR="0099607F" w:rsidRPr="004279F4" w14:paraId="621992B5" w14:textId="77777777" w:rsidTr="00042AE9">
        <w:tc>
          <w:tcPr>
            <w:tcW w:w="1177" w:type="pct"/>
            <w:shd w:val="clear" w:color="auto" w:fill="D9D9D9"/>
          </w:tcPr>
          <w:p w14:paraId="45AF71B2" w14:textId="77777777" w:rsidR="0099607F" w:rsidRPr="00422683" w:rsidRDefault="0099607F" w:rsidP="00042AE9">
            <w:pPr>
              <w:pStyle w:val="TableText-Heading"/>
            </w:pPr>
            <w:r w:rsidRPr="00422683">
              <w:t>Type Qualified Name</w:t>
            </w:r>
          </w:p>
        </w:tc>
        <w:tc>
          <w:tcPr>
            <w:tcW w:w="3823" w:type="pct"/>
          </w:tcPr>
          <w:p w14:paraId="76A99081" w14:textId="77777777" w:rsidR="0099607F" w:rsidRDefault="0099607F" w:rsidP="00042AE9">
            <w:pPr>
              <w:pStyle w:val="TableText"/>
              <w:rPr>
                <w:noProof/>
              </w:rPr>
            </w:pPr>
            <w:r>
              <w:rPr>
                <w:noProof/>
              </w:rPr>
              <w:t>tosca:Scalable</w:t>
            </w:r>
          </w:p>
        </w:tc>
      </w:tr>
      <w:tr w:rsidR="0099607F" w:rsidRPr="004279F4" w14:paraId="5729CF09" w14:textId="77777777" w:rsidTr="00042AE9">
        <w:tc>
          <w:tcPr>
            <w:tcW w:w="1177" w:type="pct"/>
            <w:shd w:val="clear" w:color="auto" w:fill="D9D9D9"/>
          </w:tcPr>
          <w:p w14:paraId="0A1E0EB0" w14:textId="77777777" w:rsidR="0099607F" w:rsidRPr="00422683" w:rsidRDefault="0099607F" w:rsidP="00042AE9">
            <w:pPr>
              <w:pStyle w:val="TableText-Heading"/>
            </w:pPr>
            <w:r w:rsidRPr="00422683">
              <w:t>Type URI</w:t>
            </w:r>
          </w:p>
        </w:tc>
        <w:tc>
          <w:tcPr>
            <w:tcW w:w="3823" w:type="pct"/>
          </w:tcPr>
          <w:p w14:paraId="3E261CC0" w14:textId="77777777" w:rsidR="0099607F" w:rsidRPr="001C038A" w:rsidRDefault="0099607F" w:rsidP="00042AE9">
            <w:pPr>
              <w:pStyle w:val="TableText"/>
            </w:pPr>
            <w:r w:rsidRPr="001C038A">
              <w:t>tosca.</w:t>
            </w:r>
            <w:r>
              <w:t>capabilities</w:t>
            </w:r>
            <w:r w:rsidRPr="001C038A">
              <w:t>.</w:t>
            </w:r>
            <w:r>
              <w:t>Scalable</w:t>
            </w:r>
          </w:p>
        </w:tc>
      </w:tr>
    </w:tbl>
    <w:p w14:paraId="79F86B93"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8"/>
        <w:gridCol w:w="1081"/>
        <w:gridCol w:w="848"/>
        <w:gridCol w:w="1751"/>
        <w:gridCol w:w="4812"/>
      </w:tblGrid>
      <w:tr w:rsidR="0099607F" w:rsidRPr="00E5427A" w14:paraId="6423639F" w14:textId="77777777" w:rsidTr="00042AE9">
        <w:trPr>
          <w:cantSplit/>
          <w:tblHeader/>
        </w:trPr>
        <w:tc>
          <w:tcPr>
            <w:tcW w:w="750" w:type="pct"/>
            <w:shd w:val="clear" w:color="auto" w:fill="D9D9D9"/>
          </w:tcPr>
          <w:p w14:paraId="4A43E867"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2A3796F4"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31A6D8D2"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8D8C362"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5ECC714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CC0D13E" w14:textId="77777777" w:rsidTr="00042AE9">
        <w:trPr>
          <w:cantSplit/>
        </w:trPr>
        <w:tc>
          <w:tcPr>
            <w:tcW w:w="750" w:type="pct"/>
            <w:shd w:val="clear" w:color="auto" w:fill="FFFFFF"/>
          </w:tcPr>
          <w:p w14:paraId="3CB1C3FF" w14:textId="77777777" w:rsidR="0099607F" w:rsidRDefault="0099607F" w:rsidP="00042AE9">
            <w:pPr>
              <w:pStyle w:val="TableText"/>
              <w:rPr>
                <w:noProof/>
              </w:rPr>
            </w:pPr>
            <w:r>
              <w:rPr>
                <w:noProof/>
              </w:rPr>
              <w:t>min_instances</w:t>
            </w:r>
          </w:p>
        </w:tc>
        <w:tc>
          <w:tcPr>
            <w:tcW w:w="491" w:type="pct"/>
            <w:shd w:val="clear" w:color="auto" w:fill="FFFFFF"/>
          </w:tcPr>
          <w:p w14:paraId="0AB8E36F" w14:textId="77777777" w:rsidR="0099607F" w:rsidRDefault="0099607F" w:rsidP="00042AE9">
            <w:pPr>
              <w:pStyle w:val="TableText"/>
            </w:pPr>
            <w:r>
              <w:t>yes</w:t>
            </w:r>
          </w:p>
        </w:tc>
        <w:tc>
          <w:tcPr>
            <w:tcW w:w="446" w:type="pct"/>
            <w:shd w:val="clear" w:color="auto" w:fill="FFFFFF"/>
          </w:tcPr>
          <w:p w14:paraId="71F9CBF9" w14:textId="77777777" w:rsidR="0099607F" w:rsidRDefault="005735A3"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17130792" w14:textId="77777777" w:rsidR="0099607F" w:rsidRDefault="0099607F" w:rsidP="00042AE9">
            <w:pPr>
              <w:pStyle w:val="TableText"/>
            </w:pPr>
            <w:r>
              <w:t>default: 1</w:t>
            </w:r>
          </w:p>
        </w:tc>
        <w:tc>
          <w:tcPr>
            <w:tcW w:w="2418" w:type="pct"/>
            <w:shd w:val="clear" w:color="auto" w:fill="FFFFFF"/>
          </w:tcPr>
          <w:p w14:paraId="5016261C" w14:textId="77777777" w:rsidR="0099607F" w:rsidRDefault="0099607F" w:rsidP="00042AE9">
            <w:pPr>
              <w:pStyle w:val="TableText"/>
            </w:pPr>
            <w:r>
              <w:t>This property is used to indicate the minimum number of instances that should be created for the associated TOSCA Node Template by a TOSCA orchestrator.</w:t>
            </w:r>
          </w:p>
        </w:tc>
      </w:tr>
      <w:tr w:rsidR="0099607F" w:rsidRPr="00E5427A" w14:paraId="797EC7D6" w14:textId="77777777" w:rsidTr="00042AE9">
        <w:trPr>
          <w:cantSplit/>
        </w:trPr>
        <w:tc>
          <w:tcPr>
            <w:tcW w:w="750" w:type="pct"/>
            <w:shd w:val="clear" w:color="auto" w:fill="FFFFFF"/>
          </w:tcPr>
          <w:p w14:paraId="0C2825E5" w14:textId="77777777" w:rsidR="0099607F" w:rsidRDefault="0099607F" w:rsidP="00042AE9">
            <w:pPr>
              <w:pStyle w:val="TableText"/>
              <w:rPr>
                <w:noProof/>
              </w:rPr>
            </w:pPr>
            <w:r>
              <w:rPr>
                <w:noProof/>
              </w:rPr>
              <w:t>max_instances</w:t>
            </w:r>
          </w:p>
        </w:tc>
        <w:tc>
          <w:tcPr>
            <w:tcW w:w="491" w:type="pct"/>
            <w:shd w:val="clear" w:color="auto" w:fill="FFFFFF"/>
          </w:tcPr>
          <w:p w14:paraId="7B428B18" w14:textId="77777777" w:rsidR="0099607F" w:rsidRDefault="0099607F" w:rsidP="00042AE9">
            <w:pPr>
              <w:pStyle w:val="TableText"/>
            </w:pPr>
            <w:r>
              <w:t>yes</w:t>
            </w:r>
          </w:p>
        </w:tc>
        <w:tc>
          <w:tcPr>
            <w:tcW w:w="446" w:type="pct"/>
            <w:shd w:val="clear" w:color="auto" w:fill="FFFFFF"/>
          </w:tcPr>
          <w:p w14:paraId="42DF0DCE" w14:textId="77777777" w:rsidR="0099607F" w:rsidRDefault="005735A3"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02217BDF" w14:textId="77777777" w:rsidR="0099607F" w:rsidRDefault="0099607F" w:rsidP="00042AE9">
            <w:pPr>
              <w:pStyle w:val="TableText"/>
            </w:pPr>
            <w:r>
              <w:t>default: 1</w:t>
            </w:r>
          </w:p>
        </w:tc>
        <w:tc>
          <w:tcPr>
            <w:tcW w:w="2418" w:type="pct"/>
            <w:shd w:val="clear" w:color="auto" w:fill="FFFFFF"/>
          </w:tcPr>
          <w:p w14:paraId="5999B9EE" w14:textId="77777777" w:rsidR="0099607F" w:rsidRDefault="0099607F" w:rsidP="00042AE9">
            <w:pPr>
              <w:pStyle w:val="TableText"/>
            </w:pPr>
            <w:r>
              <w:t>This property is used to indicate the maximum number of instances that should be created for the associated TOSCA Node Template by a TOSCA orchestrator.</w:t>
            </w:r>
          </w:p>
        </w:tc>
      </w:tr>
      <w:tr w:rsidR="0099607F" w:rsidRPr="00E5427A" w14:paraId="77228A2C" w14:textId="77777777" w:rsidTr="00042AE9">
        <w:trPr>
          <w:cantSplit/>
        </w:trPr>
        <w:tc>
          <w:tcPr>
            <w:tcW w:w="750" w:type="pct"/>
            <w:shd w:val="clear" w:color="auto" w:fill="FFFFFF"/>
          </w:tcPr>
          <w:p w14:paraId="0FC54E90" w14:textId="77777777" w:rsidR="0099607F" w:rsidRDefault="0099607F" w:rsidP="00042AE9">
            <w:pPr>
              <w:pStyle w:val="TableText"/>
              <w:rPr>
                <w:noProof/>
              </w:rPr>
            </w:pPr>
            <w:r>
              <w:rPr>
                <w:noProof/>
              </w:rPr>
              <w:t>default_instances</w:t>
            </w:r>
          </w:p>
        </w:tc>
        <w:tc>
          <w:tcPr>
            <w:tcW w:w="491" w:type="pct"/>
            <w:shd w:val="clear" w:color="auto" w:fill="FFFFFF"/>
          </w:tcPr>
          <w:p w14:paraId="1F639A7E" w14:textId="77777777" w:rsidR="0099607F" w:rsidRDefault="0099607F" w:rsidP="00042AE9">
            <w:pPr>
              <w:pStyle w:val="TableText"/>
            </w:pPr>
            <w:r>
              <w:t>no</w:t>
            </w:r>
          </w:p>
        </w:tc>
        <w:tc>
          <w:tcPr>
            <w:tcW w:w="446" w:type="pct"/>
            <w:shd w:val="clear" w:color="auto" w:fill="FFFFFF"/>
          </w:tcPr>
          <w:p w14:paraId="4B2AA5BF" w14:textId="77777777" w:rsidR="0099607F" w:rsidRDefault="005735A3" w:rsidP="00042AE9">
            <w:pPr>
              <w:pStyle w:val="TableText"/>
            </w:pPr>
            <w:hyperlink w:anchor="TYPE_YAML_INTEGER" w:history="1">
              <w:r w:rsidR="0099607F" w:rsidRPr="00664AC2">
                <w:rPr>
                  <w:rStyle w:val="Hyperlink"/>
                </w:rPr>
                <w:t>integer</w:t>
              </w:r>
            </w:hyperlink>
          </w:p>
        </w:tc>
        <w:tc>
          <w:tcPr>
            <w:tcW w:w="895" w:type="pct"/>
            <w:shd w:val="clear" w:color="auto" w:fill="FFFFFF"/>
          </w:tcPr>
          <w:p w14:paraId="3E255F49" w14:textId="77777777" w:rsidR="0099607F" w:rsidRDefault="0099607F" w:rsidP="00042AE9">
            <w:pPr>
              <w:pStyle w:val="TableText"/>
            </w:pPr>
            <w:r>
              <w:t>N/A</w:t>
            </w:r>
          </w:p>
        </w:tc>
        <w:tc>
          <w:tcPr>
            <w:tcW w:w="2418" w:type="pct"/>
            <w:shd w:val="clear" w:color="auto" w:fill="FFFFFF"/>
          </w:tcPr>
          <w:p w14:paraId="3AC557A0" w14:textId="77777777" w:rsidR="0099607F" w:rsidRDefault="0099607F" w:rsidP="00042AE9">
            <w:pPr>
              <w:pStyle w:val="TableText"/>
            </w:pPr>
            <w:r>
              <w:t>An optional property that indicates the requested default number of instances that should be the starting number of instances a TOSCA orchestrator should attempt to allocate.</w:t>
            </w:r>
          </w:p>
          <w:p w14:paraId="3FBF6260" w14:textId="77777777" w:rsidR="0099607F" w:rsidRDefault="0099607F" w:rsidP="00042AE9">
            <w:pPr>
              <w:pStyle w:val="TableText"/>
            </w:pPr>
          </w:p>
          <w:p w14:paraId="2C2DE121" w14:textId="77777777" w:rsidR="0099607F" w:rsidRDefault="0099607F" w:rsidP="00042AE9">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031BBC5D"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405CC2D" w14:textId="77777777" w:rsidTr="00042AE9">
        <w:tc>
          <w:tcPr>
            <w:tcW w:w="9576" w:type="dxa"/>
            <w:shd w:val="clear" w:color="auto" w:fill="D9D9D9" w:themeFill="background1" w:themeFillShade="D9"/>
          </w:tcPr>
          <w:p w14:paraId="5A15F15C" w14:textId="77777777" w:rsidR="0099607F" w:rsidRPr="00BA0C53" w:rsidRDefault="0099607F" w:rsidP="00042AE9">
            <w:pPr>
              <w:rPr>
                <w:rStyle w:val="CodeSnippet"/>
              </w:rPr>
            </w:pPr>
            <w:r w:rsidRPr="00BA0C53">
              <w:rPr>
                <w:rStyle w:val="CodeSnippet"/>
              </w:rPr>
              <w:t>tosca.capabilities.</w:t>
            </w:r>
            <w:r>
              <w:rPr>
                <w:rStyle w:val="CodeSnippet"/>
              </w:rPr>
              <w:t>Scalable</w:t>
            </w:r>
            <w:r w:rsidRPr="00BA0C53">
              <w:rPr>
                <w:rStyle w:val="CodeSnippet"/>
              </w:rPr>
              <w:t>:</w:t>
            </w:r>
          </w:p>
          <w:p w14:paraId="16D92B65" w14:textId="77777777" w:rsidR="0099607F" w:rsidRDefault="0099607F" w:rsidP="00042AE9">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4628B6C" w14:textId="77777777" w:rsidR="0099607F" w:rsidRPr="006824F5" w:rsidRDefault="0099607F" w:rsidP="00042AE9">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738B7DE1" w14:textId="77777777" w:rsidR="0099607F" w:rsidRPr="006824F5" w:rsidRDefault="0099607F" w:rsidP="00042AE9">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4969242A"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619D29CF" w14:textId="77777777" w:rsidR="0099607F" w:rsidRPr="006824F5" w:rsidRDefault="0099607F" w:rsidP="00042AE9">
            <w:pPr>
              <w:rPr>
                <w:rStyle w:val="CodeSnippet"/>
                <w:noProof/>
              </w:rPr>
            </w:pPr>
            <w:r w:rsidRPr="006824F5">
              <w:rPr>
                <w:rStyle w:val="CodeSnippet"/>
                <w:noProof/>
              </w:rPr>
              <w:t xml:space="preserve">      default: </w:t>
            </w:r>
            <w:r>
              <w:rPr>
                <w:rStyle w:val="CodeSnippet"/>
                <w:noProof/>
              </w:rPr>
              <w:t>1</w:t>
            </w:r>
          </w:p>
          <w:p w14:paraId="6559E022" w14:textId="77777777" w:rsidR="0099607F" w:rsidRPr="006824F5" w:rsidRDefault="0099607F" w:rsidP="00042AE9">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3F874CF" w14:textId="77777777" w:rsidR="0099607F" w:rsidRPr="006824F5" w:rsidRDefault="0099607F" w:rsidP="00042AE9">
            <w:pPr>
              <w:rPr>
                <w:rStyle w:val="CodeSnippet"/>
                <w:noProof/>
              </w:rPr>
            </w:pPr>
            <w:r w:rsidRPr="006824F5">
              <w:rPr>
                <w:rStyle w:val="CodeSnippet"/>
                <w:noProof/>
              </w:rPr>
              <w:t xml:space="preserve">      type: </w:t>
            </w:r>
            <w:r>
              <w:rPr>
                <w:rStyle w:val="CodeSnippet"/>
                <w:noProof/>
              </w:rPr>
              <w:t>integer</w:t>
            </w:r>
          </w:p>
          <w:p w14:paraId="2DA5F7BA" w14:textId="77777777" w:rsidR="0099607F" w:rsidRDefault="0099607F" w:rsidP="00042AE9">
            <w:pPr>
              <w:rPr>
                <w:rStyle w:val="CodeSnippet"/>
                <w:noProof/>
              </w:rPr>
            </w:pPr>
            <w:r w:rsidRPr="006824F5">
              <w:rPr>
                <w:rStyle w:val="CodeSnippet"/>
                <w:noProof/>
              </w:rPr>
              <w:t xml:space="preserve">      default: </w:t>
            </w:r>
            <w:r>
              <w:rPr>
                <w:rStyle w:val="CodeSnippet"/>
                <w:noProof/>
              </w:rPr>
              <w:t>1</w:t>
            </w:r>
          </w:p>
          <w:p w14:paraId="531D5BD5" w14:textId="77777777" w:rsidR="0099607F" w:rsidRDefault="0099607F" w:rsidP="00042AE9">
            <w:pPr>
              <w:rPr>
                <w:rStyle w:val="CodeSnippet"/>
                <w:noProof/>
              </w:rPr>
            </w:pPr>
            <w:r>
              <w:rPr>
                <w:rStyle w:val="CodeSnippet"/>
                <w:noProof/>
              </w:rPr>
              <w:t xml:space="preserve">    default_instances:</w:t>
            </w:r>
          </w:p>
          <w:p w14:paraId="2858DC3D" w14:textId="77777777" w:rsidR="0099607F" w:rsidRPr="006824F5" w:rsidRDefault="0099607F" w:rsidP="00042AE9">
            <w:pPr>
              <w:rPr>
                <w:rStyle w:val="CodeSnippet"/>
                <w:noProof/>
              </w:rPr>
            </w:pPr>
            <w:r>
              <w:rPr>
                <w:rStyle w:val="CodeSnippet"/>
                <w:noProof/>
              </w:rPr>
              <w:t xml:space="preserve">      type: integer</w:t>
            </w:r>
          </w:p>
        </w:tc>
      </w:tr>
    </w:tbl>
    <w:p w14:paraId="1D76C725" w14:textId="77777777" w:rsidR="0099607F" w:rsidRDefault="0099607F" w:rsidP="0099607F">
      <w:pPr>
        <w:pStyle w:val="Heading4"/>
        <w:numPr>
          <w:ilvl w:val="3"/>
          <w:numId w:val="3"/>
        </w:numPr>
      </w:pPr>
      <w:r>
        <w:t>Notes</w:t>
      </w:r>
    </w:p>
    <w:p w14:paraId="70C2A663" w14:textId="77777777" w:rsidR="0099607F" w:rsidRPr="00931E2E" w:rsidRDefault="0099607F" w:rsidP="0099607F">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761CE5" w14:textId="77777777" w:rsidR="0099607F" w:rsidRDefault="0099607F" w:rsidP="0099607F">
      <w:pPr>
        <w:pStyle w:val="Heading3"/>
        <w:numPr>
          <w:ilvl w:val="2"/>
          <w:numId w:val="3"/>
        </w:numPr>
      </w:pPr>
      <w:bookmarkStart w:id="587" w:name="_Toc430015754"/>
      <w:bookmarkStart w:id="588" w:name="DEFN_TYPE_CAPABILITIES_NETWORK_BINDABLE"/>
      <w:r>
        <w:t>tosca.capabilities.network.Bindable</w:t>
      </w:r>
      <w:bookmarkEnd w:id="587"/>
    </w:p>
    <w:bookmarkEnd w:id="588"/>
    <w:p w14:paraId="2C3F83FD" w14:textId="77777777" w:rsidR="0099607F" w:rsidRDefault="0099607F" w:rsidP="0099607F">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422924E" w14:textId="77777777" w:rsidTr="00042AE9">
        <w:tc>
          <w:tcPr>
            <w:tcW w:w="1177" w:type="pct"/>
            <w:shd w:val="clear" w:color="auto" w:fill="D9D9D9"/>
          </w:tcPr>
          <w:p w14:paraId="1BB7520F" w14:textId="77777777" w:rsidR="0099607F" w:rsidRPr="00422683" w:rsidRDefault="0099607F" w:rsidP="00042AE9">
            <w:pPr>
              <w:pStyle w:val="TableText-Heading"/>
            </w:pPr>
            <w:r w:rsidRPr="00422683">
              <w:lastRenderedPageBreak/>
              <w:t>Shorthand Name</w:t>
            </w:r>
          </w:p>
        </w:tc>
        <w:tc>
          <w:tcPr>
            <w:tcW w:w="3823" w:type="pct"/>
          </w:tcPr>
          <w:p w14:paraId="62D3D86C" w14:textId="77777777" w:rsidR="0099607F" w:rsidRPr="005A5497" w:rsidRDefault="0099607F" w:rsidP="00042AE9">
            <w:pPr>
              <w:pStyle w:val="TableText"/>
              <w:rPr>
                <w:noProof/>
              </w:rPr>
            </w:pPr>
            <w:r>
              <w:rPr>
                <w:noProof/>
              </w:rPr>
              <w:t>network.Bindable</w:t>
            </w:r>
          </w:p>
        </w:tc>
      </w:tr>
      <w:tr w:rsidR="0099607F" w:rsidRPr="004279F4" w14:paraId="4CE9A7AF" w14:textId="77777777" w:rsidTr="00042AE9">
        <w:tc>
          <w:tcPr>
            <w:tcW w:w="1177" w:type="pct"/>
            <w:shd w:val="clear" w:color="auto" w:fill="D9D9D9"/>
          </w:tcPr>
          <w:p w14:paraId="6D53A9D4" w14:textId="77777777" w:rsidR="0099607F" w:rsidRPr="00422683" w:rsidRDefault="0099607F" w:rsidP="00042AE9">
            <w:pPr>
              <w:pStyle w:val="TableText-Heading"/>
            </w:pPr>
            <w:r w:rsidRPr="00422683">
              <w:t>Type Qualified Name</w:t>
            </w:r>
          </w:p>
        </w:tc>
        <w:tc>
          <w:tcPr>
            <w:tcW w:w="3823" w:type="pct"/>
          </w:tcPr>
          <w:p w14:paraId="3DA70EA5" w14:textId="77777777" w:rsidR="0099607F" w:rsidRDefault="0099607F" w:rsidP="00042AE9">
            <w:pPr>
              <w:pStyle w:val="TableText"/>
              <w:rPr>
                <w:noProof/>
              </w:rPr>
            </w:pPr>
            <w:r>
              <w:rPr>
                <w:noProof/>
              </w:rPr>
              <w:t>tosca:network.Bindable</w:t>
            </w:r>
          </w:p>
        </w:tc>
      </w:tr>
      <w:tr w:rsidR="0099607F" w:rsidRPr="004279F4" w14:paraId="56E106D4" w14:textId="77777777" w:rsidTr="00042AE9">
        <w:tc>
          <w:tcPr>
            <w:tcW w:w="1177" w:type="pct"/>
            <w:shd w:val="clear" w:color="auto" w:fill="D9D9D9"/>
          </w:tcPr>
          <w:p w14:paraId="3AD2B2F3" w14:textId="77777777" w:rsidR="0099607F" w:rsidRPr="00422683" w:rsidRDefault="0099607F" w:rsidP="00042AE9">
            <w:pPr>
              <w:pStyle w:val="TableText-Heading"/>
            </w:pPr>
            <w:r w:rsidRPr="00422683">
              <w:t>Type URI</w:t>
            </w:r>
          </w:p>
        </w:tc>
        <w:tc>
          <w:tcPr>
            <w:tcW w:w="3823" w:type="pct"/>
          </w:tcPr>
          <w:p w14:paraId="4027EDF8" w14:textId="77777777" w:rsidR="0099607F" w:rsidRPr="001C038A" w:rsidRDefault="0099607F" w:rsidP="00042AE9">
            <w:pPr>
              <w:pStyle w:val="TableText"/>
            </w:pPr>
            <w:r w:rsidRPr="001C038A">
              <w:t>tosca.</w:t>
            </w:r>
            <w:r>
              <w:t>capabilities</w:t>
            </w:r>
            <w:r w:rsidRPr="001C038A">
              <w:t>.</w:t>
            </w:r>
            <w:r>
              <w:t>network.Bindable</w:t>
            </w:r>
          </w:p>
        </w:tc>
      </w:tr>
    </w:tbl>
    <w:p w14:paraId="11CFD4A6"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351159E6" w14:textId="77777777" w:rsidTr="00042AE9">
        <w:trPr>
          <w:cantSplit/>
          <w:tblHeader/>
        </w:trPr>
        <w:tc>
          <w:tcPr>
            <w:tcW w:w="750" w:type="pct"/>
            <w:shd w:val="clear" w:color="auto" w:fill="D9D9D9"/>
          </w:tcPr>
          <w:p w14:paraId="6D1DB1C7"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273A1874"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7AC8E909"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08A108BE"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4D907EA"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5AC8F7D3" w14:textId="77777777" w:rsidTr="00042AE9">
        <w:trPr>
          <w:cantSplit/>
        </w:trPr>
        <w:tc>
          <w:tcPr>
            <w:tcW w:w="750" w:type="pct"/>
            <w:shd w:val="clear" w:color="auto" w:fill="FFFFFF"/>
          </w:tcPr>
          <w:p w14:paraId="75B2A7BD" w14:textId="77777777" w:rsidR="0099607F" w:rsidRDefault="0099607F" w:rsidP="00042AE9">
            <w:pPr>
              <w:pStyle w:val="TableText"/>
              <w:rPr>
                <w:noProof/>
              </w:rPr>
            </w:pPr>
            <w:r>
              <w:rPr>
                <w:noProof/>
              </w:rPr>
              <w:t>N/A</w:t>
            </w:r>
          </w:p>
        </w:tc>
        <w:tc>
          <w:tcPr>
            <w:tcW w:w="491" w:type="pct"/>
            <w:shd w:val="clear" w:color="auto" w:fill="FFFFFF"/>
          </w:tcPr>
          <w:p w14:paraId="61DA0009" w14:textId="77777777" w:rsidR="0099607F" w:rsidRDefault="0099607F" w:rsidP="00042AE9">
            <w:pPr>
              <w:pStyle w:val="TableText"/>
            </w:pPr>
            <w:r>
              <w:t>N/A</w:t>
            </w:r>
          </w:p>
        </w:tc>
        <w:tc>
          <w:tcPr>
            <w:tcW w:w="446" w:type="pct"/>
            <w:shd w:val="clear" w:color="auto" w:fill="FFFFFF"/>
          </w:tcPr>
          <w:p w14:paraId="03403536" w14:textId="77777777" w:rsidR="0099607F" w:rsidRDefault="0099607F" w:rsidP="00042AE9">
            <w:pPr>
              <w:pStyle w:val="TableText"/>
            </w:pPr>
            <w:r>
              <w:t>N/A</w:t>
            </w:r>
          </w:p>
        </w:tc>
        <w:tc>
          <w:tcPr>
            <w:tcW w:w="895" w:type="pct"/>
            <w:shd w:val="clear" w:color="auto" w:fill="FFFFFF"/>
          </w:tcPr>
          <w:p w14:paraId="51460739" w14:textId="77777777" w:rsidR="0099607F" w:rsidRDefault="0099607F" w:rsidP="00042AE9">
            <w:pPr>
              <w:pStyle w:val="TableText"/>
            </w:pPr>
            <w:r>
              <w:t>N/A</w:t>
            </w:r>
          </w:p>
        </w:tc>
        <w:tc>
          <w:tcPr>
            <w:tcW w:w="2418" w:type="pct"/>
            <w:shd w:val="clear" w:color="auto" w:fill="FFFFFF"/>
          </w:tcPr>
          <w:p w14:paraId="068FEECE" w14:textId="77777777" w:rsidR="0099607F" w:rsidRDefault="0099607F" w:rsidP="00042AE9">
            <w:pPr>
              <w:pStyle w:val="TableText"/>
            </w:pPr>
            <w:r>
              <w:t>N/A</w:t>
            </w:r>
          </w:p>
        </w:tc>
      </w:tr>
    </w:tbl>
    <w:p w14:paraId="6AD8532F" w14:textId="77777777" w:rsidR="0099607F" w:rsidRPr="00087E12"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09612B4" w14:textId="77777777" w:rsidTr="00042AE9">
        <w:tc>
          <w:tcPr>
            <w:tcW w:w="9576" w:type="dxa"/>
            <w:shd w:val="clear" w:color="auto" w:fill="D9D9D9" w:themeFill="background1" w:themeFillShade="D9"/>
          </w:tcPr>
          <w:p w14:paraId="07FC23BF" w14:textId="77777777" w:rsidR="0099607F" w:rsidRPr="00BA0C53" w:rsidRDefault="0099607F" w:rsidP="00042AE9">
            <w:pPr>
              <w:rPr>
                <w:rStyle w:val="CodeSnippet"/>
              </w:rPr>
            </w:pPr>
            <w:r w:rsidRPr="00BA0C53">
              <w:rPr>
                <w:rStyle w:val="CodeSnippet"/>
              </w:rPr>
              <w:t>tosca.capabilities.</w:t>
            </w:r>
            <w:r>
              <w:rPr>
                <w:rStyle w:val="CodeSnippet"/>
              </w:rPr>
              <w:t>network.Bindable</w:t>
            </w:r>
            <w:r w:rsidRPr="00BA0C53">
              <w:rPr>
                <w:rStyle w:val="CodeSnippet"/>
              </w:rPr>
              <w:t>:</w:t>
            </w:r>
          </w:p>
          <w:p w14:paraId="6EF3F8A0" w14:textId="77777777" w:rsidR="0099607F" w:rsidRPr="006824F5" w:rsidRDefault="0099607F" w:rsidP="00042AE9">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3858518B" w14:textId="77777777" w:rsidR="0099607F" w:rsidRDefault="0099607F" w:rsidP="0099607F">
      <w:pPr>
        <w:pStyle w:val="Heading2"/>
        <w:numPr>
          <w:ilvl w:val="1"/>
          <w:numId w:val="3"/>
        </w:numPr>
      </w:pPr>
      <w:bookmarkStart w:id="589" w:name="_Toc302251712"/>
      <w:bookmarkStart w:id="590" w:name="_Toc430015755"/>
      <w:bookmarkStart w:id="591" w:name="_Toc397688814"/>
      <w:r>
        <w:t>Requirement Types</w:t>
      </w:r>
      <w:bookmarkEnd w:id="589"/>
      <w:bookmarkEnd w:id="590"/>
      <w:r w:rsidRPr="00DD2E46">
        <w:t xml:space="preserve"> </w:t>
      </w:r>
    </w:p>
    <w:p w14:paraId="2F3D0648" w14:textId="77777777" w:rsidR="0099607F" w:rsidRDefault="0099607F" w:rsidP="0099607F">
      <w:pPr>
        <w:pStyle w:val="NormalaroundTable"/>
      </w:pPr>
      <w:r>
        <w:t>There are no normative Requirement Types currently defined in this working draft.  Typically, Requirements are described against a known Capability Type</w:t>
      </w:r>
    </w:p>
    <w:p w14:paraId="5326C841" w14:textId="77777777" w:rsidR="0099607F" w:rsidRDefault="0099607F" w:rsidP="0099607F">
      <w:pPr>
        <w:pStyle w:val="Heading2"/>
        <w:numPr>
          <w:ilvl w:val="1"/>
          <w:numId w:val="3"/>
        </w:numPr>
      </w:pPr>
      <w:bookmarkStart w:id="592" w:name="_Toc302251713"/>
      <w:bookmarkStart w:id="593" w:name="_Toc430015756"/>
      <w:r>
        <w:t>Relationship Types</w:t>
      </w:r>
      <w:bookmarkEnd w:id="591"/>
      <w:bookmarkEnd w:id="592"/>
      <w:bookmarkEnd w:id="593"/>
    </w:p>
    <w:p w14:paraId="11DD4620" w14:textId="77777777" w:rsidR="0099607F" w:rsidRDefault="0099607F" w:rsidP="0099607F">
      <w:pPr>
        <w:pStyle w:val="Heading3"/>
        <w:numPr>
          <w:ilvl w:val="2"/>
          <w:numId w:val="3"/>
        </w:numPr>
      </w:pPr>
      <w:bookmarkStart w:id="594" w:name="_Toc430015757"/>
      <w:bookmarkStart w:id="595" w:name="DEFN_TYPE_RELATIONSHIPS_ROOT"/>
      <w:r>
        <w:t>tosca.relationships.Root</w:t>
      </w:r>
      <w:bookmarkEnd w:id="594"/>
    </w:p>
    <w:bookmarkEnd w:id="595"/>
    <w:p w14:paraId="70D7EB4D" w14:textId="77777777" w:rsidR="0099607F" w:rsidRDefault="0099607F" w:rsidP="0099607F">
      <w:pPr>
        <w:pStyle w:val="NormalaroundTable"/>
      </w:pPr>
      <w:r>
        <w:t xml:space="preserve">This is the default (root) TOSCA Relationship Type definition that all other TOSCA Relationship Types derive from.  </w:t>
      </w:r>
    </w:p>
    <w:p w14:paraId="266AD339"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02C45659" w14:textId="77777777" w:rsidTr="00042AE9">
        <w:trPr>
          <w:cantSplit/>
          <w:tblHeader/>
        </w:trPr>
        <w:tc>
          <w:tcPr>
            <w:tcW w:w="698" w:type="pct"/>
            <w:shd w:val="clear" w:color="auto" w:fill="D9D9D9"/>
          </w:tcPr>
          <w:p w14:paraId="6B35FB0F"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10ED67FC"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7EBAF9FF"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6615A877"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67ECCEBF"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3B76F77" w14:textId="77777777" w:rsidTr="00042AE9">
        <w:trPr>
          <w:cantSplit/>
        </w:trPr>
        <w:tc>
          <w:tcPr>
            <w:tcW w:w="698" w:type="pct"/>
            <w:shd w:val="clear" w:color="auto" w:fill="FFFFFF"/>
          </w:tcPr>
          <w:p w14:paraId="41314975" w14:textId="77777777" w:rsidR="0099607F" w:rsidRDefault="0099607F" w:rsidP="00042AE9">
            <w:pPr>
              <w:pStyle w:val="TableText"/>
              <w:rPr>
                <w:rFonts w:cstheme="minorHAnsi"/>
                <w:noProof/>
              </w:rPr>
            </w:pPr>
            <w:r>
              <w:rPr>
                <w:rFonts w:cstheme="minorHAnsi"/>
                <w:noProof/>
              </w:rPr>
              <w:t>tosca_id</w:t>
            </w:r>
          </w:p>
        </w:tc>
        <w:tc>
          <w:tcPr>
            <w:tcW w:w="533" w:type="pct"/>
            <w:shd w:val="clear" w:color="auto" w:fill="FFFFFF"/>
          </w:tcPr>
          <w:p w14:paraId="1ADBDF08"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0007F201" w14:textId="77777777" w:rsidR="0099607F" w:rsidRDefault="005735A3" w:rsidP="00042AE9">
            <w:pPr>
              <w:pStyle w:val="TableText"/>
              <w:rPr>
                <w:rFonts w:cstheme="minorHAnsi"/>
              </w:rPr>
            </w:pPr>
            <w:hyperlink w:anchor="TYPE_YAML_STRING" w:history="1">
              <w:r w:rsidR="0099607F" w:rsidRPr="00664AC2">
                <w:rPr>
                  <w:rStyle w:val="Hyperlink"/>
                  <w:rFonts w:cstheme="minorHAnsi"/>
                </w:rPr>
                <w:t>string</w:t>
              </w:r>
            </w:hyperlink>
          </w:p>
        </w:tc>
        <w:tc>
          <w:tcPr>
            <w:tcW w:w="821" w:type="pct"/>
            <w:shd w:val="clear" w:color="auto" w:fill="FFFFFF"/>
          </w:tcPr>
          <w:p w14:paraId="4BDBB767"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4717B63F" w14:textId="77777777" w:rsidR="0099607F" w:rsidRDefault="0099607F" w:rsidP="00042AE9">
            <w:pPr>
              <w:pStyle w:val="TableText"/>
              <w:rPr>
                <w:rFonts w:cstheme="minorHAnsi"/>
              </w:rPr>
            </w:pPr>
            <w:r>
              <w:rPr>
                <w:rFonts w:cstheme="minorHAnsi"/>
              </w:rPr>
              <w:t>A unique identifier of the realized instance of a Relationship Template that derives from any TOSCA normative type.</w:t>
            </w:r>
          </w:p>
        </w:tc>
      </w:tr>
      <w:tr w:rsidR="0099607F" w:rsidRPr="00E5427A" w14:paraId="63C0F04F" w14:textId="77777777" w:rsidTr="00042AE9">
        <w:trPr>
          <w:cantSplit/>
        </w:trPr>
        <w:tc>
          <w:tcPr>
            <w:tcW w:w="698" w:type="pct"/>
            <w:shd w:val="clear" w:color="auto" w:fill="FFFFFF"/>
          </w:tcPr>
          <w:p w14:paraId="5F3C2D9A" w14:textId="77777777" w:rsidR="0099607F" w:rsidRDefault="0099607F" w:rsidP="00042AE9">
            <w:pPr>
              <w:pStyle w:val="TableText"/>
              <w:rPr>
                <w:rFonts w:cstheme="minorHAnsi"/>
                <w:noProof/>
              </w:rPr>
            </w:pPr>
            <w:r>
              <w:rPr>
                <w:rFonts w:cstheme="minorHAnsi"/>
                <w:noProof/>
              </w:rPr>
              <w:t>tosca_name</w:t>
            </w:r>
          </w:p>
        </w:tc>
        <w:tc>
          <w:tcPr>
            <w:tcW w:w="533" w:type="pct"/>
            <w:shd w:val="clear" w:color="auto" w:fill="FFFFFF"/>
          </w:tcPr>
          <w:p w14:paraId="22AE5313"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14B5C97C" w14:textId="77777777" w:rsidR="0099607F" w:rsidRDefault="005735A3" w:rsidP="00042AE9">
            <w:pPr>
              <w:pStyle w:val="TableText"/>
              <w:rPr>
                <w:rFonts w:cstheme="minorHAnsi"/>
              </w:rPr>
            </w:pPr>
            <w:hyperlink w:anchor="TYPE_YAML_STRING" w:history="1">
              <w:r w:rsidR="0099607F" w:rsidRPr="00664AC2">
                <w:rPr>
                  <w:rStyle w:val="Hyperlink"/>
                  <w:rFonts w:cstheme="minorHAnsi"/>
                </w:rPr>
                <w:t>string</w:t>
              </w:r>
            </w:hyperlink>
          </w:p>
        </w:tc>
        <w:tc>
          <w:tcPr>
            <w:tcW w:w="821" w:type="pct"/>
            <w:shd w:val="clear" w:color="auto" w:fill="FFFFFF"/>
          </w:tcPr>
          <w:p w14:paraId="1CFF5BC3"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0B7006C8" w14:textId="77777777" w:rsidR="0099607F" w:rsidRDefault="0099607F" w:rsidP="00042AE9">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99607F" w:rsidRPr="00E5427A" w14:paraId="481EDD61" w14:textId="77777777" w:rsidTr="00042AE9">
        <w:trPr>
          <w:cantSplit/>
        </w:trPr>
        <w:tc>
          <w:tcPr>
            <w:tcW w:w="698" w:type="pct"/>
            <w:shd w:val="clear" w:color="auto" w:fill="FFFFFF"/>
          </w:tcPr>
          <w:p w14:paraId="7BCFF5BD" w14:textId="77777777" w:rsidR="0099607F" w:rsidRDefault="0099607F" w:rsidP="00042AE9">
            <w:pPr>
              <w:pStyle w:val="TableText"/>
              <w:rPr>
                <w:rFonts w:cstheme="minorHAnsi"/>
                <w:noProof/>
              </w:rPr>
            </w:pPr>
            <w:r>
              <w:rPr>
                <w:rFonts w:cstheme="minorHAnsi"/>
                <w:noProof/>
              </w:rPr>
              <w:t>state</w:t>
            </w:r>
          </w:p>
        </w:tc>
        <w:tc>
          <w:tcPr>
            <w:tcW w:w="533" w:type="pct"/>
            <w:shd w:val="clear" w:color="auto" w:fill="FFFFFF"/>
          </w:tcPr>
          <w:p w14:paraId="74135B34"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259ECA5C" w14:textId="77777777" w:rsidR="0099607F" w:rsidRDefault="005735A3" w:rsidP="00042AE9">
            <w:pPr>
              <w:pStyle w:val="TableText"/>
            </w:pPr>
            <w:hyperlink w:anchor="TYPE_YAML_STRING" w:history="1">
              <w:r w:rsidR="0099607F" w:rsidRPr="00C10F1A">
                <w:rPr>
                  <w:rStyle w:val="Hyperlink"/>
                </w:rPr>
                <w:t>string</w:t>
              </w:r>
            </w:hyperlink>
          </w:p>
        </w:tc>
        <w:tc>
          <w:tcPr>
            <w:tcW w:w="821" w:type="pct"/>
            <w:shd w:val="clear" w:color="auto" w:fill="FFFFFF"/>
          </w:tcPr>
          <w:p w14:paraId="57C5F79F" w14:textId="77777777" w:rsidR="0099607F" w:rsidRDefault="0099607F" w:rsidP="00042AE9">
            <w:pPr>
              <w:pStyle w:val="TableText"/>
              <w:rPr>
                <w:rFonts w:cstheme="minorHAnsi"/>
              </w:rPr>
            </w:pPr>
            <w:r>
              <w:rPr>
                <w:rFonts w:cstheme="minorHAnsi"/>
              </w:rPr>
              <w:t>default: initial</w:t>
            </w:r>
          </w:p>
        </w:tc>
        <w:tc>
          <w:tcPr>
            <w:tcW w:w="2459" w:type="pct"/>
            <w:shd w:val="clear" w:color="auto" w:fill="FFFFFF"/>
          </w:tcPr>
          <w:p w14:paraId="60B9848C" w14:textId="77777777" w:rsidR="0099607F" w:rsidRDefault="0099607F" w:rsidP="00042AE9">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631FA90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D0B7C04" w14:textId="77777777" w:rsidTr="00042AE9">
        <w:tc>
          <w:tcPr>
            <w:tcW w:w="9576" w:type="dxa"/>
            <w:shd w:val="clear" w:color="auto" w:fill="D9D9D9" w:themeFill="background1" w:themeFillShade="D9"/>
          </w:tcPr>
          <w:p w14:paraId="50A3723D" w14:textId="77777777" w:rsidR="0099607F" w:rsidRPr="006824F5" w:rsidRDefault="0099607F" w:rsidP="00042AE9">
            <w:pPr>
              <w:rPr>
                <w:rStyle w:val="CodeSnippet"/>
              </w:rPr>
            </w:pPr>
            <w:r w:rsidRPr="006824F5">
              <w:rPr>
                <w:rStyle w:val="CodeSnippet"/>
              </w:rPr>
              <w:t>tosca.relationships.Root:</w:t>
            </w:r>
          </w:p>
          <w:p w14:paraId="29627710" w14:textId="77777777" w:rsidR="0099607F" w:rsidRPr="006824F5" w:rsidRDefault="0099607F" w:rsidP="00042AE9">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417E5FAD" w14:textId="77777777" w:rsidR="0099607F" w:rsidRDefault="0099607F" w:rsidP="00042AE9">
            <w:pPr>
              <w:rPr>
                <w:rStyle w:val="CodeSnippet"/>
                <w:noProof/>
              </w:rPr>
            </w:pPr>
            <w:r>
              <w:rPr>
                <w:rStyle w:val="CodeSnippet"/>
                <w:noProof/>
              </w:rPr>
              <w:t xml:space="preserve">  attributes:</w:t>
            </w:r>
          </w:p>
          <w:p w14:paraId="282958E6" w14:textId="77777777" w:rsidR="0099607F" w:rsidRDefault="0099607F" w:rsidP="00042AE9">
            <w:pPr>
              <w:rPr>
                <w:rStyle w:val="CodeSnippet"/>
                <w:noProof/>
              </w:rPr>
            </w:pPr>
            <w:r>
              <w:rPr>
                <w:rStyle w:val="CodeSnippet"/>
                <w:noProof/>
              </w:rPr>
              <w:t xml:space="preserve">    tosca_id:</w:t>
            </w:r>
          </w:p>
          <w:p w14:paraId="55443C5B" w14:textId="77777777" w:rsidR="0099607F" w:rsidRDefault="0099607F" w:rsidP="00042AE9">
            <w:pPr>
              <w:rPr>
                <w:rStyle w:val="CodeSnippet"/>
                <w:noProof/>
              </w:rPr>
            </w:pPr>
            <w:r>
              <w:rPr>
                <w:rStyle w:val="CodeSnippet"/>
                <w:noProof/>
              </w:rPr>
              <w:t xml:space="preserve">      type: string</w:t>
            </w:r>
          </w:p>
          <w:p w14:paraId="35CC4FDE" w14:textId="77777777" w:rsidR="0099607F" w:rsidRDefault="0099607F" w:rsidP="00042AE9">
            <w:pPr>
              <w:rPr>
                <w:rStyle w:val="CodeSnippet"/>
                <w:noProof/>
              </w:rPr>
            </w:pPr>
            <w:r>
              <w:rPr>
                <w:rStyle w:val="CodeSnippet"/>
                <w:noProof/>
              </w:rPr>
              <w:t xml:space="preserve">    tosca_name:</w:t>
            </w:r>
          </w:p>
          <w:p w14:paraId="7A20C532" w14:textId="77777777" w:rsidR="0099607F" w:rsidRDefault="0099607F" w:rsidP="00042AE9">
            <w:pPr>
              <w:rPr>
                <w:rStyle w:val="CodeSnippet"/>
                <w:noProof/>
              </w:rPr>
            </w:pPr>
            <w:r>
              <w:rPr>
                <w:rStyle w:val="CodeSnippet"/>
                <w:noProof/>
              </w:rPr>
              <w:t xml:space="preserve">      type: string</w:t>
            </w:r>
          </w:p>
          <w:p w14:paraId="563A0F4A" w14:textId="77777777" w:rsidR="0099607F" w:rsidRDefault="0099607F" w:rsidP="00042AE9">
            <w:pPr>
              <w:rPr>
                <w:rStyle w:val="CodeSnippet"/>
              </w:rPr>
            </w:pPr>
            <w:r w:rsidRPr="006824F5">
              <w:rPr>
                <w:rStyle w:val="CodeSnippet"/>
              </w:rPr>
              <w:lastRenderedPageBreak/>
              <w:t xml:space="preserve">  interfaces:</w:t>
            </w:r>
          </w:p>
          <w:p w14:paraId="0C697B1A" w14:textId="77777777" w:rsidR="0099607F" w:rsidRDefault="0099607F" w:rsidP="00042AE9">
            <w:pPr>
              <w:rPr>
                <w:rStyle w:val="CodeSnippet"/>
              </w:rPr>
            </w:pPr>
            <w:r>
              <w:rPr>
                <w:rStyle w:val="CodeSnippet"/>
              </w:rPr>
              <w:t xml:space="preserve">    Configure:</w:t>
            </w:r>
            <w:r w:rsidRPr="006824F5">
              <w:rPr>
                <w:rStyle w:val="CodeSnippet"/>
              </w:rPr>
              <w:t xml:space="preserve"> </w:t>
            </w:r>
          </w:p>
          <w:p w14:paraId="45A45987" w14:textId="77777777" w:rsidR="0099607F" w:rsidRPr="006824F5" w:rsidRDefault="0099607F" w:rsidP="00042AE9">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4CA1757A" w14:textId="77777777" w:rsidR="0099607F" w:rsidRDefault="0099607F" w:rsidP="0099607F">
      <w:pPr>
        <w:pStyle w:val="Heading3"/>
        <w:numPr>
          <w:ilvl w:val="2"/>
          <w:numId w:val="3"/>
        </w:numPr>
      </w:pPr>
      <w:bookmarkStart w:id="596" w:name="_Toc430015758"/>
      <w:bookmarkStart w:id="597" w:name="DEFN_TYPE_RELATIONSHIPS_DEPENDSON"/>
      <w:r w:rsidRPr="00BA389D">
        <w:lastRenderedPageBreak/>
        <w:t>tosca</w:t>
      </w:r>
      <w:r>
        <w:t>.</w:t>
      </w:r>
      <w:r w:rsidRPr="00BA389D">
        <w:t>relations</w:t>
      </w:r>
      <w:r>
        <w:t>hips</w:t>
      </w:r>
      <w:r w:rsidRPr="00BA389D">
        <w:t>.DependsOn</w:t>
      </w:r>
      <w:bookmarkEnd w:id="596"/>
    </w:p>
    <w:bookmarkEnd w:id="597"/>
    <w:p w14:paraId="6924A2DC" w14:textId="77777777" w:rsidR="0099607F" w:rsidRDefault="0099607F" w:rsidP="0099607F">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CF63297" w14:textId="77777777" w:rsidTr="00042AE9">
        <w:tc>
          <w:tcPr>
            <w:tcW w:w="1177" w:type="pct"/>
            <w:shd w:val="clear" w:color="auto" w:fill="D9D9D9"/>
          </w:tcPr>
          <w:p w14:paraId="3D88AE16" w14:textId="77777777" w:rsidR="0099607F" w:rsidRPr="00422683" w:rsidRDefault="0099607F" w:rsidP="00042AE9">
            <w:pPr>
              <w:pStyle w:val="TableText-Heading"/>
            </w:pPr>
            <w:r w:rsidRPr="00422683">
              <w:t>Shorthand Name</w:t>
            </w:r>
          </w:p>
        </w:tc>
        <w:tc>
          <w:tcPr>
            <w:tcW w:w="3823" w:type="pct"/>
          </w:tcPr>
          <w:p w14:paraId="3F8B4581" w14:textId="77777777" w:rsidR="0099607F" w:rsidRPr="005A5497" w:rsidRDefault="0099607F" w:rsidP="00042AE9">
            <w:pPr>
              <w:pStyle w:val="TableText"/>
              <w:rPr>
                <w:noProof/>
              </w:rPr>
            </w:pPr>
            <w:r>
              <w:rPr>
                <w:noProof/>
              </w:rPr>
              <w:t>DependsOn</w:t>
            </w:r>
          </w:p>
        </w:tc>
      </w:tr>
      <w:tr w:rsidR="0099607F" w:rsidRPr="004279F4" w14:paraId="38F246C8" w14:textId="77777777" w:rsidTr="00042AE9">
        <w:tc>
          <w:tcPr>
            <w:tcW w:w="1177" w:type="pct"/>
            <w:shd w:val="clear" w:color="auto" w:fill="D9D9D9"/>
          </w:tcPr>
          <w:p w14:paraId="6BFFA4B1" w14:textId="77777777" w:rsidR="0099607F" w:rsidRPr="00422683" w:rsidRDefault="0099607F" w:rsidP="00042AE9">
            <w:pPr>
              <w:pStyle w:val="TableText-Heading"/>
            </w:pPr>
            <w:r w:rsidRPr="00422683">
              <w:t>Type Qualified Name</w:t>
            </w:r>
          </w:p>
        </w:tc>
        <w:tc>
          <w:tcPr>
            <w:tcW w:w="3823" w:type="pct"/>
          </w:tcPr>
          <w:p w14:paraId="495E1256" w14:textId="77777777" w:rsidR="0099607F" w:rsidRDefault="0099607F" w:rsidP="00042AE9">
            <w:pPr>
              <w:pStyle w:val="TableText"/>
              <w:rPr>
                <w:noProof/>
              </w:rPr>
            </w:pPr>
            <w:r>
              <w:rPr>
                <w:noProof/>
              </w:rPr>
              <w:t>tosca:DependsOn</w:t>
            </w:r>
          </w:p>
        </w:tc>
      </w:tr>
      <w:tr w:rsidR="0099607F" w:rsidRPr="004279F4" w14:paraId="3F8EC633" w14:textId="77777777" w:rsidTr="00042AE9">
        <w:tc>
          <w:tcPr>
            <w:tcW w:w="1177" w:type="pct"/>
            <w:shd w:val="clear" w:color="auto" w:fill="D9D9D9"/>
          </w:tcPr>
          <w:p w14:paraId="419242D1" w14:textId="77777777" w:rsidR="0099607F" w:rsidRPr="00422683" w:rsidRDefault="0099607F" w:rsidP="00042AE9">
            <w:pPr>
              <w:pStyle w:val="TableText-Heading"/>
            </w:pPr>
            <w:r w:rsidRPr="00422683">
              <w:t>Type URI</w:t>
            </w:r>
          </w:p>
        </w:tc>
        <w:tc>
          <w:tcPr>
            <w:tcW w:w="3823" w:type="pct"/>
          </w:tcPr>
          <w:p w14:paraId="231A35CD" w14:textId="77777777" w:rsidR="0099607F" w:rsidRPr="001C038A" w:rsidRDefault="0099607F" w:rsidP="00042AE9">
            <w:pPr>
              <w:pStyle w:val="TableText"/>
            </w:pPr>
            <w:r w:rsidRPr="001C038A">
              <w:t>tosca.relationships.DependsOn</w:t>
            </w:r>
          </w:p>
        </w:tc>
      </w:tr>
    </w:tbl>
    <w:p w14:paraId="63566C5D" w14:textId="77777777" w:rsidR="0099607F" w:rsidRPr="00847766" w:rsidRDefault="0099607F" w:rsidP="0099607F">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A3C9972" w14:textId="77777777" w:rsidTr="00042AE9">
        <w:tc>
          <w:tcPr>
            <w:tcW w:w="9576" w:type="dxa"/>
            <w:shd w:val="clear" w:color="auto" w:fill="D9D9D9" w:themeFill="background1" w:themeFillShade="D9"/>
          </w:tcPr>
          <w:p w14:paraId="058823D3" w14:textId="77777777" w:rsidR="0099607F" w:rsidRPr="006824F5" w:rsidRDefault="0099607F" w:rsidP="00042AE9">
            <w:pPr>
              <w:rPr>
                <w:rStyle w:val="CodeSnippet"/>
              </w:rPr>
            </w:pPr>
            <w:r w:rsidRPr="006824F5">
              <w:rPr>
                <w:rStyle w:val="CodeSnippet"/>
              </w:rPr>
              <w:t>tosca.relationships.DependsOn:</w:t>
            </w:r>
          </w:p>
          <w:p w14:paraId="52D308AD" w14:textId="77777777" w:rsidR="0099607F" w:rsidRDefault="0099607F" w:rsidP="00042AE9">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0500C971"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1D75007" w14:textId="77777777" w:rsidR="0099607F" w:rsidRDefault="0099607F" w:rsidP="0099607F">
      <w:pPr>
        <w:pStyle w:val="Heading3"/>
        <w:numPr>
          <w:ilvl w:val="2"/>
          <w:numId w:val="3"/>
        </w:numPr>
      </w:pPr>
      <w:bookmarkStart w:id="598" w:name="_Toc430015759"/>
      <w:bookmarkStart w:id="599" w:name="DEFN_TYPE_RELATIONSHIPS_HOSTEDON"/>
      <w:r w:rsidRPr="00646E64">
        <w:t>tosca</w:t>
      </w:r>
      <w:r>
        <w:t>.</w:t>
      </w:r>
      <w:r w:rsidRPr="00646E64">
        <w:t>relations</w:t>
      </w:r>
      <w:r>
        <w:t>hips</w:t>
      </w:r>
      <w:r w:rsidRPr="00646E64">
        <w:t>.</w:t>
      </w:r>
      <w:r>
        <w:t>HostedOn</w:t>
      </w:r>
      <w:bookmarkEnd w:id="598"/>
    </w:p>
    <w:bookmarkEnd w:id="599"/>
    <w:p w14:paraId="4C25FD6D" w14:textId="77777777" w:rsidR="0099607F" w:rsidRPr="00E8615B" w:rsidRDefault="0099607F" w:rsidP="0099607F">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C330E93" w14:textId="77777777" w:rsidTr="00042AE9">
        <w:tc>
          <w:tcPr>
            <w:tcW w:w="1177" w:type="pct"/>
            <w:shd w:val="clear" w:color="auto" w:fill="D9D9D9"/>
          </w:tcPr>
          <w:p w14:paraId="6878131D" w14:textId="77777777" w:rsidR="0099607F" w:rsidRPr="00422683" w:rsidRDefault="0099607F" w:rsidP="00042AE9">
            <w:pPr>
              <w:pStyle w:val="TableText-Heading"/>
            </w:pPr>
            <w:r w:rsidRPr="00422683">
              <w:t>Shorthand Name</w:t>
            </w:r>
          </w:p>
        </w:tc>
        <w:tc>
          <w:tcPr>
            <w:tcW w:w="3823" w:type="pct"/>
          </w:tcPr>
          <w:p w14:paraId="61823B8A" w14:textId="77777777" w:rsidR="0099607F" w:rsidRPr="005A5497" w:rsidRDefault="0099607F" w:rsidP="00042AE9">
            <w:pPr>
              <w:pStyle w:val="TableText"/>
              <w:rPr>
                <w:noProof/>
              </w:rPr>
            </w:pPr>
            <w:r>
              <w:rPr>
                <w:noProof/>
              </w:rPr>
              <w:t>HostedOn</w:t>
            </w:r>
          </w:p>
        </w:tc>
      </w:tr>
      <w:tr w:rsidR="0099607F" w:rsidRPr="004279F4" w14:paraId="3E404656" w14:textId="77777777" w:rsidTr="00042AE9">
        <w:tc>
          <w:tcPr>
            <w:tcW w:w="1177" w:type="pct"/>
            <w:shd w:val="clear" w:color="auto" w:fill="D9D9D9"/>
          </w:tcPr>
          <w:p w14:paraId="2DC2F765" w14:textId="77777777" w:rsidR="0099607F" w:rsidRPr="00422683" w:rsidRDefault="0099607F" w:rsidP="00042AE9">
            <w:pPr>
              <w:pStyle w:val="TableText-Heading"/>
            </w:pPr>
            <w:r w:rsidRPr="00422683">
              <w:t>Type Qualified Name</w:t>
            </w:r>
          </w:p>
        </w:tc>
        <w:tc>
          <w:tcPr>
            <w:tcW w:w="3823" w:type="pct"/>
          </w:tcPr>
          <w:p w14:paraId="2B9996F0" w14:textId="77777777" w:rsidR="0099607F" w:rsidRDefault="0099607F" w:rsidP="00042AE9">
            <w:pPr>
              <w:pStyle w:val="TableText"/>
              <w:rPr>
                <w:noProof/>
              </w:rPr>
            </w:pPr>
            <w:r>
              <w:rPr>
                <w:noProof/>
              </w:rPr>
              <w:t>tosca:HostedOn</w:t>
            </w:r>
          </w:p>
        </w:tc>
      </w:tr>
      <w:tr w:rsidR="0099607F" w:rsidRPr="004279F4" w14:paraId="435CE737" w14:textId="77777777" w:rsidTr="00042AE9">
        <w:tc>
          <w:tcPr>
            <w:tcW w:w="1177" w:type="pct"/>
            <w:shd w:val="clear" w:color="auto" w:fill="D9D9D9"/>
          </w:tcPr>
          <w:p w14:paraId="42D72037" w14:textId="77777777" w:rsidR="0099607F" w:rsidRPr="00422683" w:rsidRDefault="0099607F" w:rsidP="00042AE9">
            <w:pPr>
              <w:pStyle w:val="TableText-Heading"/>
            </w:pPr>
            <w:r w:rsidRPr="00422683">
              <w:t>Type URI</w:t>
            </w:r>
          </w:p>
        </w:tc>
        <w:tc>
          <w:tcPr>
            <w:tcW w:w="3823" w:type="pct"/>
          </w:tcPr>
          <w:p w14:paraId="51FBC90D" w14:textId="77777777" w:rsidR="0099607F" w:rsidRDefault="0099607F" w:rsidP="00042AE9">
            <w:pPr>
              <w:pStyle w:val="TableText"/>
              <w:rPr>
                <w:noProof/>
              </w:rPr>
            </w:pPr>
            <w:r>
              <w:t>tosca.relationships.HostedOn</w:t>
            </w:r>
          </w:p>
        </w:tc>
      </w:tr>
    </w:tbl>
    <w:p w14:paraId="5E1F0D9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F813F48" w14:textId="77777777" w:rsidTr="00042AE9">
        <w:tc>
          <w:tcPr>
            <w:tcW w:w="9576" w:type="dxa"/>
            <w:shd w:val="clear" w:color="auto" w:fill="D9D9D9" w:themeFill="background1" w:themeFillShade="D9"/>
          </w:tcPr>
          <w:p w14:paraId="6859F156" w14:textId="77777777" w:rsidR="0099607F" w:rsidRPr="006824F5" w:rsidRDefault="0099607F" w:rsidP="00042AE9">
            <w:pPr>
              <w:rPr>
                <w:rStyle w:val="CodeSnippet"/>
              </w:rPr>
            </w:pPr>
            <w:r w:rsidRPr="006824F5">
              <w:rPr>
                <w:rStyle w:val="CodeSnippet"/>
              </w:rPr>
              <w:t>tosca.relationships.HostedOn:</w:t>
            </w:r>
          </w:p>
          <w:p w14:paraId="5D8C5E03"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6CFF76E6"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C656C06" w14:textId="77777777" w:rsidR="0099607F" w:rsidRDefault="0099607F" w:rsidP="0099607F">
      <w:pPr>
        <w:pStyle w:val="Heading3"/>
        <w:numPr>
          <w:ilvl w:val="2"/>
          <w:numId w:val="3"/>
        </w:numPr>
      </w:pPr>
      <w:bookmarkStart w:id="600" w:name="_Ref382834724"/>
      <w:bookmarkStart w:id="601" w:name="_Toc430015760"/>
      <w:bookmarkStart w:id="602" w:name="DEFN_TYPE_RELATIONSHIPS_CONNECTSTO"/>
      <w:r w:rsidRPr="00BA389D">
        <w:t>tosca</w:t>
      </w:r>
      <w:r>
        <w:t>.</w:t>
      </w:r>
      <w:r w:rsidRPr="00BA389D">
        <w:t>relations</w:t>
      </w:r>
      <w:r>
        <w:t>hips</w:t>
      </w:r>
      <w:r w:rsidRPr="00BA389D">
        <w:t>.ConnectsTo</w:t>
      </w:r>
      <w:bookmarkEnd w:id="600"/>
      <w:bookmarkEnd w:id="601"/>
    </w:p>
    <w:bookmarkEnd w:id="602"/>
    <w:p w14:paraId="19EDE4DE" w14:textId="77777777" w:rsidR="0099607F" w:rsidRDefault="0099607F" w:rsidP="0099607F">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DB9410B" w14:textId="77777777" w:rsidTr="00042AE9">
        <w:tc>
          <w:tcPr>
            <w:tcW w:w="1177" w:type="pct"/>
            <w:shd w:val="clear" w:color="auto" w:fill="D9D9D9"/>
          </w:tcPr>
          <w:p w14:paraId="5671E573" w14:textId="77777777" w:rsidR="0099607F" w:rsidRPr="00422683" w:rsidRDefault="0099607F" w:rsidP="00042AE9">
            <w:pPr>
              <w:pStyle w:val="TableText-Heading"/>
            </w:pPr>
            <w:r w:rsidRPr="00422683">
              <w:t>Shorthand Name</w:t>
            </w:r>
          </w:p>
        </w:tc>
        <w:tc>
          <w:tcPr>
            <w:tcW w:w="3823" w:type="pct"/>
          </w:tcPr>
          <w:p w14:paraId="6A7C4D95" w14:textId="77777777" w:rsidR="0099607F" w:rsidRPr="005A5497" w:rsidRDefault="0099607F" w:rsidP="00042AE9">
            <w:pPr>
              <w:pStyle w:val="TableText"/>
              <w:rPr>
                <w:noProof/>
              </w:rPr>
            </w:pPr>
            <w:r>
              <w:rPr>
                <w:noProof/>
              </w:rPr>
              <w:t>ConnectsTo</w:t>
            </w:r>
          </w:p>
        </w:tc>
      </w:tr>
      <w:tr w:rsidR="0099607F" w:rsidRPr="004279F4" w14:paraId="6B61C501" w14:textId="77777777" w:rsidTr="00042AE9">
        <w:tc>
          <w:tcPr>
            <w:tcW w:w="1177" w:type="pct"/>
            <w:shd w:val="clear" w:color="auto" w:fill="D9D9D9"/>
          </w:tcPr>
          <w:p w14:paraId="07011CC4" w14:textId="77777777" w:rsidR="0099607F" w:rsidRPr="00422683" w:rsidRDefault="0099607F" w:rsidP="00042AE9">
            <w:pPr>
              <w:pStyle w:val="TableText-Heading"/>
            </w:pPr>
            <w:r w:rsidRPr="00422683">
              <w:t>Type Qualified Name</w:t>
            </w:r>
          </w:p>
        </w:tc>
        <w:tc>
          <w:tcPr>
            <w:tcW w:w="3823" w:type="pct"/>
          </w:tcPr>
          <w:p w14:paraId="50B92F8B" w14:textId="77777777" w:rsidR="0099607F" w:rsidRDefault="0099607F" w:rsidP="00042AE9">
            <w:pPr>
              <w:pStyle w:val="TableText"/>
              <w:rPr>
                <w:noProof/>
              </w:rPr>
            </w:pPr>
            <w:r>
              <w:rPr>
                <w:noProof/>
              </w:rPr>
              <w:t>tosca:ConnectsTo</w:t>
            </w:r>
          </w:p>
        </w:tc>
      </w:tr>
      <w:tr w:rsidR="0099607F" w:rsidRPr="004279F4" w14:paraId="51A16C16" w14:textId="77777777" w:rsidTr="00042AE9">
        <w:tc>
          <w:tcPr>
            <w:tcW w:w="1177" w:type="pct"/>
            <w:shd w:val="clear" w:color="auto" w:fill="D9D9D9"/>
          </w:tcPr>
          <w:p w14:paraId="20CFAB94" w14:textId="77777777" w:rsidR="0099607F" w:rsidRPr="00422683" w:rsidRDefault="0099607F" w:rsidP="00042AE9">
            <w:pPr>
              <w:pStyle w:val="TableText-Heading"/>
            </w:pPr>
            <w:r w:rsidRPr="00422683">
              <w:t>Type URI</w:t>
            </w:r>
          </w:p>
        </w:tc>
        <w:tc>
          <w:tcPr>
            <w:tcW w:w="3823" w:type="pct"/>
          </w:tcPr>
          <w:p w14:paraId="59F61C1D" w14:textId="77777777" w:rsidR="0099607F" w:rsidRPr="001C038A" w:rsidRDefault="0099607F" w:rsidP="00042AE9">
            <w:pPr>
              <w:pStyle w:val="TableText"/>
            </w:pPr>
            <w:r w:rsidRPr="001C038A">
              <w:t>tosca.relationships.ConnectsTo</w:t>
            </w:r>
          </w:p>
        </w:tc>
      </w:tr>
    </w:tbl>
    <w:p w14:paraId="38BC62E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57DE4C1" w14:textId="77777777" w:rsidTr="00042AE9">
        <w:tc>
          <w:tcPr>
            <w:tcW w:w="9576" w:type="dxa"/>
            <w:shd w:val="clear" w:color="auto" w:fill="D9D9D9" w:themeFill="background1" w:themeFillShade="D9"/>
          </w:tcPr>
          <w:p w14:paraId="2E2A383E"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.ConnectsTo:</w:t>
            </w:r>
          </w:p>
          <w:p w14:paraId="24BC6895"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6B04EF99" w14:textId="77777777" w:rsidR="0099607F"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3768A7C2" w14:textId="77777777" w:rsidR="0099607F" w:rsidRDefault="0099607F" w:rsidP="00042AE9">
            <w:pPr>
              <w:rPr>
                <w:rStyle w:val="CodeSnippet"/>
              </w:rPr>
            </w:pPr>
            <w:r>
              <w:rPr>
                <w:rStyle w:val="CodeSnippet"/>
              </w:rPr>
              <w:t xml:space="preserve">  properties:</w:t>
            </w:r>
          </w:p>
          <w:p w14:paraId="44F89BF6" w14:textId="77777777" w:rsidR="0099607F" w:rsidRDefault="0099607F" w:rsidP="00042AE9">
            <w:pPr>
              <w:rPr>
                <w:rStyle w:val="CodeSnippet"/>
              </w:rPr>
            </w:pPr>
            <w:r>
              <w:rPr>
                <w:rStyle w:val="CodeSnippet"/>
              </w:rPr>
              <w:t xml:space="preserve">    credential: </w:t>
            </w:r>
          </w:p>
          <w:p w14:paraId="10840815" w14:textId="77777777" w:rsidR="0099607F" w:rsidRDefault="0099607F" w:rsidP="00042AE9">
            <w:pPr>
              <w:rPr>
                <w:rStyle w:val="CodeSnippet"/>
              </w:rPr>
            </w:pPr>
            <w:r>
              <w:rPr>
                <w:rStyle w:val="CodeSnippet"/>
              </w:rPr>
              <w:lastRenderedPageBreak/>
              <w:t xml:space="preserve">      type: </w:t>
            </w:r>
            <w:hyperlink w:anchor="TYPE_TOSCA_DATA_CREDENTIAL" w:history="1">
              <w:r w:rsidRPr="005D05EC">
                <w:rPr>
                  <w:rStyle w:val="Hyperlink"/>
                  <w:rFonts w:ascii="Consolas" w:hAnsi="Consolas"/>
                </w:rPr>
                <w:t>tosca.datatypes.Credential</w:t>
              </w:r>
            </w:hyperlink>
          </w:p>
          <w:p w14:paraId="3436CDB2" w14:textId="77777777" w:rsidR="0099607F" w:rsidRPr="006824F5" w:rsidRDefault="0099607F" w:rsidP="00042AE9">
            <w:pPr>
              <w:rPr>
                <w:rStyle w:val="CodeSnippet"/>
              </w:rPr>
            </w:pPr>
            <w:r>
              <w:rPr>
                <w:rStyle w:val="CodeSnippet"/>
              </w:rPr>
              <w:t xml:space="preserve">      required: false</w:t>
            </w:r>
          </w:p>
        </w:tc>
      </w:tr>
    </w:tbl>
    <w:p w14:paraId="39BD97B5" w14:textId="77777777" w:rsidR="0099607F" w:rsidRDefault="0099607F" w:rsidP="0099607F">
      <w:pPr>
        <w:pStyle w:val="Heading4"/>
        <w:numPr>
          <w:ilvl w:val="3"/>
          <w:numId w:val="3"/>
        </w:numPr>
      </w:pPr>
      <w:r>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5"/>
        <w:gridCol w:w="1107"/>
        <w:gridCol w:w="1030"/>
        <w:gridCol w:w="1288"/>
        <w:gridCol w:w="5012"/>
      </w:tblGrid>
      <w:tr w:rsidR="0099607F" w:rsidRPr="004279F4" w14:paraId="5BC2CC70" w14:textId="77777777" w:rsidTr="00042AE9">
        <w:trPr>
          <w:cantSplit/>
          <w:tblHeader/>
        </w:trPr>
        <w:tc>
          <w:tcPr>
            <w:tcW w:w="594" w:type="pct"/>
            <w:shd w:val="clear" w:color="auto" w:fill="D9D9D9"/>
          </w:tcPr>
          <w:p w14:paraId="3971BB31" w14:textId="77777777" w:rsidR="0099607F" w:rsidRPr="00422683" w:rsidRDefault="0099607F" w:rsidP="00042AE9">
            <w:pPr>
              <w:pStyle w:val="TableText-Heading"/>
            </w:pPr>
            <w:r w:rsidRPr="00422683">
              <w:t>Name</w:t>
            </w:r>
          </w:p>
        </w:tc>
        <w:tc>
          <w:tcPr>
            <w:tcW w:w="611" w:type="pct"/>
            <w:shd w:val="clear" w:color="auto" w:fill="D9D9D9"/>
          </w:tcPr>
          <w:p w14:paraId="5B2728BB" w14:textId="77777777" w:rsidR="0099607F" w:rsidRPr="00422683" w:rsidRDefault="0099607F" w:rsidP="00042AE9">
            <w:pPr>
              <w:pStyle w:val="TableText-Heading"/>
            </w:pPr>
            <w:r w:rsidRPr="00422683">
              <w:t>Required</w:t>
            </w:r>
          </w:p>
        </w:tc>
        <w:tc>
          <w:tcPr>
            <w:tcW w:w="519" w:type="pct"/>
            <w:shd w:val="clear" w:color="auto" w:fill="D9D9D9"/>
          </w:tcPr>
          <w:p w14:paraId="08527749" w14:textId="77777777" w:rsidR="0099607F" w:rsidRPr="00422683" w:rsidRDefault="0099607F" w:rsidP="00042AE9">
            <w:pPr>
              <w:pStyle w:val="TableText-Heading"/>
            </w:pPr>
            <w:r w:rsidRPr="00422683">
              <w:t>Type</w:t>
            </w:r>
          </w:p>
        </w:tc>
        <w:tc>
          <w:tcPr>
            <w:tcW w:w="613" w:type="pct"/>
            <w:shd w:val="clear" w:color="auto" w:fill="D9D9D9"/>
          </w:tcPr>
          <w:p w14:paraId="5EB6EDD4" w14:textId="77777777" w:rsidR="0099607F" w:rsidRPr="00422683" w:rsidRDefault="0099607F" w:rsidP="00042AE9">
            <w:pPr>
              <w:pStyle w:val="TableText-Heading"/>
            </w:pPr>
            <w:r w:rsidRPr="00422683">
              <w:t>Constraints</w:t>
            </w:r>
          </w:p>
        </w:tc>
        <w:tc>
          <w:tcPr>
            <w:tcW w:w="2663" w:type="pct"/>
            <w:shd w:val="clear" w:color="auto" w:fill="D9D9D9"/>
          </w:tcPr>
          <w:p w14:paraId="2ACED4B4" w14:textId="77777777" w:rsidR="0099607F" w:rsidRPr="00422683" w:rsidRDefault="0099607F" w:rsidP="00042AE9">
            <w:pPr>
              <w:pStyle w:val="TableText-Heading"/>
            </w:pPr>
            <w:r w:rsidRPr="00422683">
              <w:t>Description</w:t>
            </w:r>
          </w:p>
        </w:tc>
      </w:tr>
      <w:tr w:rsidR="0099607F" w:rsidRPr="004279F4" w14:paraId="0AB4E6C5" w14:textId="77777777" w:rsidTr="00042AE9">
        <w:trPr>
          <w:cantSplit/>
        </w:trPr>
        <w:tc>
          <w:tcPr>
            <w:tcW w:w="594" w:type="pct"/>
            <w:shd w:val="clear" w:color="auto" w:fill="FFFFFF"/>
          </w:tcPr>
          <w:p w14:paraId="5B29D6BA" w14:textId="77777777" w:rsidR="0099607F" w:rsidRDefault="0099607F" w:rsidP="00042AE9">
            <w:pPr>
              <w:pStyle w:val="TableText"/>
              <w:rPr>
                <w:noProof/>
              </w:rPr>
            </w:pPr>
            <w:r>
              <w:rPr>
                <w:noProof/>
              </w:rPr>
              <w:t>credential</w:t>
            </w:r>
          </w:p>
        </w:tc>
        <w:tc>
          <w:tcPr>
            <w:tcW w:w="611" w:type="pct"/>
            <w:shd w:val="clear" w:color="auto" w:fill="FFFFFF"/>
          </w:tcPr>
          <w:p w14:paraId="6F1F88F1" w14:textId="77777777" w:rsidR="0099607F" w:rsidRDefault="0099607F" w:rsidP="00042AE9">
            <w:pPr>
              <w:pStyle w:val="TableText"/>
            </w:pPr>
            <w:r>
              <w:t>no</w:t>
            </w:r>
          </w:p>
        </w:tc>
        <w:tc>
          <w:tcPr>
            <w:tcW w:w="519" w:type="pct"/>
            <w:shd w:val="clear" w:color="auto" w:fill="FFFFFF"/>
          </w:tcPr>
          <w:p w14:paraId="27D56A8E" w14:textId="77777777" w:rsidR="0099607F" w:rsidRDefault="005735A3" w:rsidP="00042AE9">
            <w:pPr>
              <w:pStyle w:val="TableText"/>
            </w:pPr>
            <w:hyperlink w:anchor="TYPE_TOSCA_DATA_CREDENTIAL" w:history="1">
              <w:r w:rsidR="0099607F" w:rsidRPr="0057744B">
                <w:rPr>
                  <w:rStyle w:val="Hyperlink"/>
                </w:rPr>
                <w:t>Credential</w:t>
              </w:r>
            </w:hyperlink>
          </w:p>
        </w:tc>
        <w:tc>
          <w:tcPr>
            <w:tcW w:w="613" w:type="pct"/>
            <w:shd w:val="clear" w:color="auto" w:fill="FFFFFF"/>
          </w:tcPr>
          <w:p w14:paraId="41659DBB" w14:textId="77777777" w:rsidR="0099607F" w:rsidRDefault="0099607F" w:rsidP="00042AE9">
            <w:pPr>
              <w:pStyle w:val="TableText"/>
            </w:pPr>
            <w:r>
              <w:t>None</w:t>
            </w:r>
          </w:p>
        </w:tc>
        <w:tc>
          <w:tcPr>
            <w:tcW w:w="2663" w:type="pct"/>
            <w:shd w:val="clear" w:color="auto" w:fill="FFFFFF"/>
          </w:tcPr>
          <w:p w14:paraId="7260E818" w14:textId="77777777" w:rsidR="0099607F" w:rsidRDefault="0099607F" w:rsidP="00042AE9">
            <w:pPr>
              <w:pStyle w:val="TableText"/>
            </w:pPr>
            <w:r>
              <w:t>The security credential to use to present to the target endpoint to for either authentication or authorization purposes.</w:t>
            </w:r>
          </w:p>
        </w:tc>
      </w:tr>
    </w:tbl>
    <w:p w14:paraId="5905C564" w14:textId="77777777" w:rsidR="0099607F" w:rsidRDefault="0099607F" w:rsidP="0099607F">
      <w:pPr>
        <w:pStyle w:val="Heading3"/>
        <w:numPr>
          <w:ilvl w:val="2"/>
          <w:numId w:val="3"/>
        </w:numPr>
      </w:pPr>
      <w:bookmarkStart w:id="603" w:name="_Toc430015761"/>
      <w:bookmarkStart w:id="604" w:name="DEFN_TYPE_RELATIONSHIPS_ATTACHTO"/>
      <w:r w:rsidRPr="00BA389D">
        <w:t>tosca</w:t>
      </w:r>
      <w:r>
        <w:t>.</w:t>
      </w:r>
      <w:r w:rsidRPr="00BA389D">
        <w:t>relations</w:t>
      </w:r>
      <w:r>
        <w:t>hips</w:t>
      </w:r>
      <w:r w:rsidRPr="00BA389D">
        <w:t>.</w:t>
      </w:r>
      <w:r>
        <w:t>AttachesTo</w:t>
      </w:r>
      <w:bookmarkEnd w:id="603"/>
    </w:p>
    <w:bookmarkEnd w:id="604"/>
    <w:p w14:paraId="4D728583" w14:textId="77777777" w:rsidR="0099607F" w:rsidRDefault="0099607F" w:rsidP="0099607F">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E2EB98F" w14:textId="77777777" w:rsidTr="00042AE9">
        <w:tc>
          <w:tcPr>
            <w:tcW w:w="1177" w:type="pct"/>
            <w:shd w:val="clear" w:color="auto" w:fill="D9D9D9"/>
          </w:tcPr>
          <w:p w14:paraId="3D78D9EB" w14:textId="77777777" w:rsidR="0099607F" w:rsidRPr="00422683" w:rsidRDefault="0099607F" w:rsidP="00042AE9">
            <w:pPr>
              <w:pStyle w:val="TableText-Heading"/>
            </w:pPr>
            <w:r w:rsidRPr="00422683">
              <w:t>Shorthand Name</w:t>
            </w:r>
          </w:p>
        </w:tc>
        <w:tc>
          <w:tcPr>
            <w:tcW w:w="3823" w:type="pct"/>
          </w:tcPr>
          <w:p w14:paraId="604CD25A" w14:textId="77777777" w:rsidR="0099607F" w:rsidRPr="005A5497" w:rsidRDefault="0099607F" w:rsidP="00042AE9">
            <w:pPr>
              <w:pStyle w:val="TableText"/>
              <w:rPr>
                <w:noProof/>
              </w:rPr>
            </w:pPr>
            <w:r>
              <w:rPr>
                <w:noProof/>
              </w:rPr>
              <w:t>AttachesTo</w:t>
            </w:r>
          </w:p>
        </w:tc>
      </w:tr>
      <w:tr w:rsidR="0099607F" w:rsidRPr="004279F4" w14:paraId="44FD0A00" w14:textId="77777777" w:rsidTr="00042AE9">
        <w:tc>
          <w:tcPr>
            <w:tcW w:w="1177" w:type="pct"/>
            <w:shd w:val="clear" w:color="auto" w:fill="D9D9D9"/>
          </w:tcPr>
          <w:p w14:paraId="61918E3F" w14:textId="77777777" w:rsidR="0099607F" w:rsidRPr="00422683" w:rsidRDefault="0099607F" w:rsidP="00042AE9">
            <w:pPr>
              <w:pStyle w:val="TableText-Heading"/>
            </w:pPr>
            <w:r w:rsidRPr="00422683">
              <w:t>Type Qualified Name</w:t>
            </w:r>
          </w:p>
        </w:tc>
        <w:tc>
          <w:tcPr>
            <w:tcW w:w="3823" w:type="pct"/>
          </w:tcPr>
          <w:p w14:paraId="280AE4EC" w14:textId="77777777" w:rsidR="0099607F" w:rsidRDefault="0099607F" w:rsidP="00042AE9">
            <w:pPr>
              <w:pStyle w:val="TableText"/>
              <w:rPr>
                <w:noProof/>
              </w:rPr>
            </w:pPr>
            <w:r>
              <w:rPr>
                <w:noProof/>
              </w:rPr>
              <w:t>tosca:AttachesTo</w:t>
            </w:r>
          </w:p>
        </w:tc>
      </w:tr>
      <w:tr w:rsidR="0099607F" w:rsidRPr="004279F4" w14:paraId="090FB938" w14:textId="77777777" w:rsidTr="00042AE9">
        <w:tc>
          <w:tcPr>
            <w:tcW w:w="1177" w:type="pct"/>
            <w:shd w:val="clear" w:color="auto" w:fill="D9D9D9"/>
          </w:tcPr>
          <w:p w14:paraId="3A757ACA" w14:textId="77777777" w:rsidR="0099607F" w:rsidRPr="00422683" w:rsidRDefault="0099607F" w:rsidP="00042AE9">
            <w:pPr>
              <w:pStyle w:val="TableText-Heading"/>
            </w:pPr>
            <w:r w:rsidRPr="00422683">
              <w:t>Type URI</w:t>
            </w:r>
          </w:p>
        </w:tc>
        <w:tc>
          <w:tcPr>
            <w:tcW w:w="3823" w:type="pct"/>
          </w:tcPr>
          <w:p w14:paraId="47F47A96" w14:textId="77777777" w:rsidR="0099607F" w:rsidRPr="001C038A" w:rsidRDefault="0099607F" w:rsidP="00042AE9">
            <w:pPr>
              <w:pStyle w:val="TableText"/>
            </w:pPr>
            <w:r w:rsidRPr="001C038A">
              <w:t>tosca.relationships.</w:t>
            </w:r>
            <w:r>
              <w:t>Attaches</w:t>
            </w:r>
            <w:r w:rsidRPr="001C038A">
              <w:t>To</w:t>
            </w:r>
          </w:p>
        </w:tc>
      </w:tr>
    </w:tbl>
    <w:p w14:paraId="3B413BF6" w14:textId="77777777" w:rsidR="0099607F" w:rsidRDefault="0099607F" w:rsidP="0099607F">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99607F" w:rsidRPr="004279F4" w14:paraId="177B4601" w14:textId="77777777" w:rsidTr="00042AE9">
        <w:trPr>
          <w:cantSplit/>
          <w:tblHeader/>
        </w:trPr>
        <w:tc>
          <w:tcPr>
            <w:tcW w:w="667" w:type="pct"/>
            <w:shd w:val="clear" w:color="auto" w:fill="D9D9D9"/>
          </w:tcPr>
          <w:p w14:paraId="50A6230F" w14:textId="77777777" w:rsidR="0099607F" w:rsidRPr="00422683" w:rsidRDefault="0099607F" w:rsidP="00042AE9">
            <w:pPr>
              <w:pStyle w:val="TableText-Heading"/>
            </w:pPr>
            <w:r w:rsidRPr="00422683">
              <w:t>Name</w:t>
            </w:r>
          </w:p>
        </w:tc>
        <w:tc>
          <w:tcPr>
            <w:tcW w:w="599" w:type="pct"/>
            <w:shd w:val="clear" w:color="auto" w:fill="D9D9D9"/>
          </w:tcPr>
          <w:p w14:paraId="109BD65C" w14:textId="77777777" w:rsidR="0099607F" w:rsidRPr="00422683" w:rsidRDefault="0099607F" w:rsidP="00042AE9">
            <w:pPr>
              <w:pStyle w:val="TableText-Heading"/>
            </w:pPr>
            <w:r w:rsidRPr="00422683">
              <w:t>Required</w:t>
            </w:r>
          </w:p>
        </w:tc>
        <w:tc>
          <w:tcPr>
            <w:tcW w:w="480" w:type="pct"/>
            <w:shd w:val="clear" w:color="auto" w:fill="D9D9D9"/>
          </w:tcPr>
          <w:p w14:paraId="457B4E14" w14:textId="77777777" w:rsidR="0099607F" w:rsidRPr="00422683" w:rsidRDefault="0099607F" w:rsidP="00042AE9">
            <w:pPr>
              <w:pStyle w:val="TableText-Heading"/>
            </w:pPr>
            <w:r w:rsidRPr="00422683">
              <w:t>Type</w:t>
            </w:r>
          </w:p>
        </w:tc>
        <w:tc>
          <w:tcPr>
            <w:tcW w:w="699" w:type="pct"/>
            <w:shd w:val="clear" w:color="auto" w:fill="D9D9D9"/>
          </w:tcPr>
          <w:p w14:paraId="266F3A1F" w14:textId="77777777" w:rsidR="0099607F" w:rsidRPr="00422683" w:rsidRDefault="0099607F" w:rsidP="00042AE9">
            <w:pPr>
              <w:pStyle w:val="TableText-Heading"/>
            </w:pPr>
            <w:r w:rsidRPr="00422683">
              <w:t>Constraints</w:t>
            </w:r>
          </w:p>
        </w:tc>
        <w:tc>
          <w:tcPr>
            <w:tcW w:w="2555" w:type="pct"/>
            <w:shd w:val="clear" w:color="auto" w:fill="D9D9D9"/>
          </w:tcPr>
          <w:p w14:paraId="14157D79" w14:textId="77777777" w:rsidR="0099607F" w:rsidRPr="00422683" w:rsidRDefault="0099607F" w:rsidP="00042AE9">
            <w:pPr>
              <w:pStyle w:val="TableText-Heading"/>
            </w:pPr>
            <w:r w:rsidRPr="00422683">
              <w:t>Description</w:t>
            </w:r>
          </w:p>
        </w:tc>
      </w:tr>
      <w:tr w:rsidR="0099607F" w:rsidRPr="004279F4" w14:paraId="2A90357B" w14:textId="77777777" w:rsidTr="00042AE9">
        <w:trPr>
          <w:cantSplit/>
        </w:trPr>
        <w:tc>
          <w:tcPr>
            <w:tcW w:w="667" w:type="pct"/>
            <w:shd w:val="clear" w:color="auto" w:fill="FFFFFF"/>
          </w:tcPr>
          <w:p w14:paraId="6F394CEE" w14:textId="77777777" w:rsidR="0099607F" w:rsidRDefault="0099607F" w:rsidP="00042AE9">
            <w:pPr>
              <w:pStyle w:val="TableText"/>
              <w:rPr>
                <w:noProof/>
              </w:rPr>
            </w:pPr>
            <w:r>
              <w:rPr>
                <w:noProof/>
              </w:rPr>
              <w:t>location</w:t>
            </w:r>
          </w:p>
        </w:tc>
        <w:tc>
          <w:tcPr>
            <w:tcW w:w="599" w:type="pct"/>
            <w:shd w:val="clear" w:color="auto" w:fill="FFFFFF"/>
          </w:tcPr>
          <w:p w14:paraId="04494BFD" w14:textId="77777777" w:rsidR="0099607F" w:rsidRDefault="0099607F" w:rsidP="00042AE9">
            <w:pPr>
              <w:pStyle w:val="TableText"/>
            </w:pPr>
            <w:r>
              <w:t>yes</w:t>
            </w:r>
          </w:p>
        </w:tc>
        <w:tc>
          <w:tcPr>
            <w:tcW w:w="480" w:type="pct"/>
            <w:shd w:val="clear" w:color="auto" w:fill="FFFFFF"/>
          </w:tcPr>
          <w:p w14:paraId="0AF4D067" w14:textId="77777777" w:rsidR="0099607F" w:rsidRPr="004279F4" w:rsidRDefault="005735A3" w:rsidP="00042AE9">
            <w:pPr>
              <w:pStyle w:val="TableText"/>
            </w:pPr>
            <w:hyperlink w:anchor="TYPE_YAML_STRING" w:history="1">
              <w:r w:rsidR="0099607F" w:rsidRPr="00C10F1A">
                <w:rPr>
                  <w:rStyle w:val="Hyperlink"/>
                </w:rPr>
                <w:t>string</w:t>
              </w:r>
            </w:hyperlink>
          </w:p>
        </w:tc>
        <w:tc>
          <w:tcPr>
            <w:tcW w:w="699" w:type="pct"/>
            <w:shd w:val="clear" w:color="auto" w:fill="FFFFFF"/>
          </w:tcPr>
          <w:p w14:paraId="6CEBA854" w14:textId="77777777" w:rsidR="0099607F" w:rsidRPr="00B31902" w:rsidRDefault="0099607F" w:rsidP="00042AE9">
            <w:pPr>
              <w:pStyle w:val="TableText"/>
            </w:pPr>
            <w:r>
              <w:t>min_length: 1</w:t>
            </w:r>
          </w:p>
        </w:tc>
        <w:tc>
          <w:tcPr>
            <w:tcW w:w="2555" w:type="pct"/>
            <w:shd w:val="clear" w:color="auto" w:fill="FFFFFF"/>
          </w:tcPr>
          <w:p w14:paraId="27A57F1A" w14:textId="77777777" w:rsidR="0099607F" w:rsidRDefault="0099607F" w:rsidP="00042AE9">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1309C12B" w14:textId="77777777" w:rsidR="0099607F" w:rsidRDefault="0099607F" w:rsidP="00042AE9">
            <w:pPr>
              <w:pStyle w:val="TableText"/>
            </w:pPr>
            <w:r>
              <w:t>e.g., a mount point / path such as ‘/usr/data’</w:t>
            </w:r>
          </w:p>
          <w:p w14:paraId="7844555A" w14:textId="77777777" w:rsidR="0099607F" w:rsidRDefault="0099607F" w:rsidP="00042AE9">
            <w:pPr>
              <w:pStyle w:val="TableText"/>
            </w:pPr>
          </w:p>
          <w:p w14:paraId="708B4984" w14:textId="77777777" w:rsidR="0099607F" w:rsidRDefault="0099607F" w:rsidP="00042AE9">
            <w:pPr>
              <w:pStyle w:val="TableText"/>
            </w:pPr>
            <w:r>
              <w:t>Note: The user must provide it and it cannot be “root”.</w:t>
            </w:r>
          </w:p>
        </w:tc>
      </w:tr>
      <w:tr w:rsidR="0099607F" w:rsidRPr="004279F4" w14:paraId="3C92D4E1" w14:textId="77777777" w:rsidTr="00042AE9">
        <w:trPr>
          <w:cantSplit/>
        </w:trPr>
        <w:tc>
          <w:tcPr>
            <w:tcW w:w="667" w:type="pct"/>
            <w:shd w:val="clear" w:color="auto" w:fill="FFFFFF"/>
          </w:tcPr>
          <w:p w14:paraId="79607224" w14:textId="77777777" w:rsidR="0099607F" w:rsidRDefault="0099607F" w:rsidP="00042AE9">
            <w:pPr>
              <w:pStyle w:val="TableText"/>
              <w:rPr>
                <w:noProof/>
              </w:rPr>
            </w:pPr>
            <w:r>
              <w:rPr>
                <w:noProof/>
              </w:rPr>
              <w:t>device</w:t>
            </w:r>
          </w:p>
        </w:tc>
        <w:tc>
          <w:tcPr>
            <w:tcW w:w="599" w:type="pct"/>
            <w:shd w:val="clear" w:color="auto" w:fill="FFFFFF"/>
          </w:tcPr>
          <w:p w14:paraId="0407D3B5" w14:textId="77777777" w:rsidR="0099607F" w:rsidRDefault="0099607F" w:rsidP="00042AE9">
            <w:pPr>
              <w:pStyle w:val="TableText"/>
            </w:pPr>
            <w:r>
              <w:t>no</w:t>
            </w:r>
          </w:p>
        </w:tc>
        <w:tc>
          <w:tcPr>
            <w:tcW w:w="480" w:type="pct"/>
            <w:shd w:val="clear" w:color="auto" w:fill="FFFFFF"/>
          </w:tcPr>
          <w:p w14:paraId="3B516759" w14:textId="77777777" w:rsidR="0099607F" w:rsidRDefault="005735A3" w:rsidP="00042AE9">
            <w:pPr>
              <w:pStyle w:val="TableText"/>
            </w:pPr>
            <w:hyperlink w:anchor="TYPE_YAML_STRING" w:history="1">
              <w:r w:rsidR="0099607F" w:rsidRPr="00C10F1A">
                <w:rPr>
                  <w:rStyle w:val="Hyperlink"/>
                </w:rPr>
                <w:t>string</w:t>
              </w:r>
            </w:hyperlink>
          </w:p>
        </w:tc>
        <w:tc>
          <w:tcPr>
            <w:tcW w:w="699" w:type="pct"/>
            <w:shd w:val="clear" w:color="auto" w:fill="FFFFFF"/>
          </w:tcPr>
          <w:p w14:paraId="3CF69BB2" w14:textId="77777777" w:rsidR="0099607F" w:rsidRDefault="0099607F" w:rsidP="00042AE9">
            <w:pPr>
              <w:pStyle w:val="TableText"/>
            </w:pPr>
            <w:r>
              <w:t>None</w:t>
            </w:r>
          </w:p>
        </w:tc>
        <w:tc>
          <w:tcPr>
            <w:tcW w:w="2555" w:type="pct"/>
            <w:shd w:val="clear" w:color="auto" w:fill="FFFFFF"/>
          </w:tcPr>
          <w:p w14:paraId="5BBFD7C0" w14:textId="77777777" w:rsidR="0099607F" w:rsidRDefault="0099607F" w:rsidP="00042AE9">
            <w:pPr>
              <w:pStyle w:val="TableText"/>
            </w:pPr>
            <w:r>
              <w:t>The logical device name which for the attached device (which is represented by the target node in the model).</w:t>
            </w:r>
          </w:p>
          <w:p w14:paraId="69C4C3A7" w14:textId="77777777" w:rsidR="0099607F" w:rsidRDefault="0099607F" w:rsidP="00042AE9">
            <w:pPr>
              <w:pStyle w:val="TableText"/>
            </w:pPr>
            <w:r>
              <w:t>e.g., ‘/dev/hda1’</w:t>
            </w:r>
          </w:p>
        </w:tc>
      </w:tr>
    </w:tbl>
    <w:p w14:paraId="67FD9533" w14:textId="77777777" w:rsidR="0099607F" w:rsidRDefault="0099607F" w:rsidP="0099607F">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1"/>
        <w:gridCol w:w="1142"/>
        <w:gridCol w:w="915"/>
        <w:gridCol w:w="1288"/>
        <w:gridCol w:w="5056"/>
      </w:tblGrid>
      <w:tr w:rsidR="0099607F" w:rsidRPr="004279F4" w14:paraId="1B9B22EE" w14:textId="77777777" w:rsidTr="00042AE9">
        <w:trPr>
          <w:cantSplit/>
          <w:tblHeader/>
        </w:trPr>
        <w:tc>
          <w:tcPr>
            <w:tcW w:w="600" w:type="pct"/>
            <w:shd w:val="clear" w:color="auto" w:fill="D9D9D9"/>
          </w:tcPr>
          <w:p w14:paraId="0651C117" w14:textId="77777777" w:rsidR="0099607F" w:rsidRPr="00422683" w:rsidRDefault="0099607F" w:rsidP="00042AE9">
            <w:pPr>
              <w:pStyle w:val="TableText-Heading"/>
            </w:pPr>
            <w:r w:rsidRPr="00422683">
              <w:t>Name</w:t>
            </w:r>
          </w:p>
        </w:tc>
        <w:tc>
          <w:tcPr>
            <w:tcW w:w="616" w:type="pct"/>
            <w:shd w:val="clear" w:color="auto" w:fill="D9D9D9"/>
          </w:tcPr>
          <w:p w14:paraId="096930A1" w14:textId="77777777" w:rsidR="0099607F" w:rsidRPr="00422683" w:rsidRDefault="0099607F" w:rsidP="00042AE9">
            <w:pPr>
              <w:pStyle w:val="TableText-Heading"/>
            </w:pPr>
            <w:r w:rsidRPr="00422683">
              <w:t>Required</w:t>
            </w:r>
          </w:p>
        </w:tc>
        <w:tc>
          <w:tcPr>
            <w:tcW w:w="497" w:type="pct"/>
            <w:shd w:val="clear" w:color="auto" w:fill="D9D9D9"/>
          </w:tcPr>
          <w:p w14:paraId="237B367B" w14:textId="77777777" w:rsidR="0099607F" w:rsidRPr="00422683" w:rsidRDefault="0099607F" w:rsidP="00042AE9">
            <w:pPr>
              <w:pStyle w:val="TableText-Heading"/>
            </w:pPr>
            <w:r w:rsidRPr="00422683">
              <w:t>Type</w:t>
            </w:r>
          </w:p>
        </w:tc>
        <w:tc>
          <w:tcPr>
            <w:tcW w:w="614" w:type="pct"/>
            <w:shd w:val="clear" w:color="auto" w:fill="D9D9D9"/>
          </w:tcPr>
          <w:p w14:paraId="48E5C3AE" w14:textId="77777777" w:rsidR="0099607F" w:rsidRPr="00422683" w:rsidRDefault="0099607F" w:rsidP="00042AE9">
            <w:pPr>
              <w:pStyle w:val="TableText-Heading"/>
            </w:pPr>
            <w:r w:rsidRPr="00422683">
              <w:t>Constraints</w:t>
            </w:r>
          </w:p>
        </w:tc>
        <w:tc>
          <w:tcPr>
            <w:tcW w:w="2673" w:type="pct"/>
            <w:shd w:val="clear" w:color="auto" w:fill="D9D9D9"/>
          </w:tcPr>
          <w:p w14:paraId="3190D07D" w14:textId="77777777" w:rsidR="0099607F" w:rsidRPr="00422683" w:rsidRDefault="0099607F" w:rsidP="00042AE9">
            <w:pPr>
              <w:pStyle w:val="TableText-Heading"/>
            </w:pPr>
            <w:r w:rsidRPr="00422683">
              <w:t>Description</w:t>
            </w:r>
          </w:p>
        </w:tc>
      </w:tr>
      <w:tr w:rsidR="0099607F" w:rsidRPr="004279F4" w14:paraId="47430B0A" w14:textId="77777777" w:rsidTr="00042AE9">
        <w:trPr>
          <w:cantSplit/>
        </w:trPr>
        <w:tc>
          <w:tcPr>
            <w:tcW w:w="600" w:type="pct"/>
            <w:shd w:val="clear" w:color="auto" w:fill="FFFFFF"/>
          </w:tcPr>
          <w:p w14:paraId="2997BDEF" w14:textId="77777777" w:rsidR="0099607F" w:rsidRDefault="0099607F" w:rsidP="00042AE9">
            <w:pPr>
              <w:pStyle w:val="TableText"/>
              <w:rPr>
                <w:noProof/>
              </w:rPr>
            </w:pPr>
            <w:r>
              <w:rPr>
                <w:noProof/>
              </w:rPr>
              <w:t>device</w:t>
            </w:r>
          </w:p>
        </w:tc>
        <w:tc>
          <w:tcPr>
            <w:tcW w:w="616" w:type="pct"/>
            <w:shd w:val="clear" w:color="auto" w:fill="FFFFFF"/>
          </w:tcPr>
          <w:p w14:paraId="3D5E3984" w14:textId="77777777" w:rsidR="0099607F" w:rsidRDefault="0099607F" w:rsidP="00042AE9">
            <w:pPr>
              <w:pStyle w:val="TableText"/>
            </w:pPr>
            <w:r>
              <w:t>no</w:t>
            </w:r>
          </w:p>
        </w:tc>
        <w:tc>
          <w:tcPr>
            <w:tcW w:w="497" w:type="pct"/>
            <w:shd w:val="clear" w:color="auto" w:fill="FFFFFF"/>
          </w:tcPr>
          <w:p w14:paraId="62D13F90" w14:textId="77777777" w:rsidR="0099607F" w:rsidRDefault="005735A3" w:rsidP="00042AE9">
            <w:pPr>
              <w:pStyle w:val="TableText"/>
            </w:pPr>
            <w:hyperlink w:anchor="TYPE_YAML_STRING" w:history="1">
              <w:r w:rsidR="0099607F" w:rsidRPr="00C10F1A">
                <w:rPr>
                  <w:rStyle w:val="Hyperlink"/>
                </w:rPr>
                <w:t>string</w:t>
              </w:r>
            </w:hyperlink>
          </w:p>
        </w:tc>
        <w:tc>
          <w:tcPr>
            <w:tcW w:w="614" w:type="pct"/>
            <w:shd w:val="clear" w:color="auto" w:fill="FFFFFF"/>
          </w:tcPr>
          <w:p w14:paraId="10806383" w14:textId="77777777" w:rsidR="0099607F" w:rsidRDefault="0099607F" w:rsidP="00042AE9">
            <w:pPr>
              <w:pStyle w:val="TableText"/>
            </w:pPr>
            <w:r>
              <w:t>None</w:t>
            </w:r>
          </w:p>
        </w:tc>
        <w:tc>
          <w:tcPr>
            <w:tcW w:w="2673" w:type="pct"/>
            <w:shd w:val="clear" w:color="auto" w:fill="FFFFFF"/>
          </w:tcPr>
          <w:p w14:paraId="28765728" w14:textId="77777777" w:rsidR="0099607F" w:rsidRDefault="0099607F" w:rsidP="00042AE9">
            <w:pPr>
              <w:pStyle w:val="TableText"/>
            </w:pPr>
            <w:r>
              <w:t>The logical name of the device as</w:t>
            </w:r>
            <w:r w:rsidRPr="00476DD5">
              <w:t xml:space="preserve"> exposed to the instance</w:t>
            </w:r>
            <w:r>
              <w:t>.</w:t>
            </w:r>
          </w:p>
          <w:p w14:paraId="5EFA66B5" w14:textId="77777777" w:rsidR="0099607F" w:rsidRDefault="0099607F" w:rsidP="00042AE9">
            <w:pPr>
              <w:pStyle w:val="TableText"/>
            </w:pPr>
            <w:r>
              <w:t>Note: A runtime property that gets set when the model gets instantiated by the orchestrator.</w:t>
            </w:r>
          </w:p>
        </w:tc>
      </w:tr>
    </w:tbl>
    <w:p w14:paraId="720B5DF0"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B7C13D3" w14:textId="77777777" w:rsidTr="00042AE9">
        <w:tc>
          <w:tcPr>
            <w:tcW w:w="9576" w:type="dxa"/>
            <w:shd w:val="clear" w:color="auto" w:fill="D9D9D9" w:themeFill="background1" w:themeFillShade="D9"/>
          </w:tcPr>
          <w:p w14:paraId="391FC230"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12698AF9" w14:textId="77777777" w:rsidR="0099607F" w:rsidRPr="006824F5" w:rsidRDefault="0099607F" w:rsidP="00042AE9">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76053CA2" w14:textId="77777777" w:rsidR="0099607F" w:rsidRDefault="0099607F" w:rsidP="00042AE9">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41F40C4F" w14:textId="77777777" w:rsidR="0099607F" w:rsidRDefault="0099607F" w:rsidP="00042AE9">
            <w:pPr>
              <w:rPr>
                <w:rStyle w:val="CodeSnippet"/>
              </w:rPr>
            </w:pPr>
            <w:r>
              <w:rPr>
                <w:rStyle w:val="CodeSnippet"/>
              </w:rPr>
              <w:t xml:space="preserve">  properties:</w:t>
            </w:r>
          </w:p>
          <w:p w14:paraId="4A891D79" w14:textId="77777777" w:rsidR="0099607F" w:rsidRDefault="0099607F" w:rsidP="00042AE9">
            <w:pPr>
              <w:rPr>
                <w:rStyle w:val="CodeSnippet"/>
              </w:rPr>
            </w:pPr>
            <w:r>
              <w:rPr>
                <w:rStyle w:val="CodeSnippet"/>
              </w:rPr>
              <w:t xml:space="preserve">    location:</w:t>
            </w:r>
          </w:p>
          <w:p w14:paraId="093C7E95" w14:textId="77777777" w:rsidR="0099607F" w:rsidRPr="006824F5" w:rsidRDefault="0099607F" w:rsidP="00042AE9">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70D0C283" w14:textId="77777777" w:rsidR="0099607F" w:rsidRPr="006824F5" w:rsidRDefault="0099607F" w:rsidP="00042AE9">
            <w:pPr>
              <w:rPr>
                <w:rStyle w:val="CodeSnippet"/>
                <w:noProof/>
              </w:rPr>
            </w:pPr>
            <w:r w:rsidRPr="006824F5">
              <w:rPr>
                <w:rStyle w:val="CodeSnippet"/>
                <w:noProof/>
              </w:rPr>
              <w:t xml:space="preserve">      constraints:</w:t>
            </w:r>
          </w:p>
          <w:p w14:paraId="13C31820" w14:textId="77777777" w:rsidR="0099607F" w:rsidRDefault="0099607F" w:rsidP="00042AE9">
            <w:pPr>
              <w:rPr>
                <w:rStyle w:val="CodeSnippet"/>
                <w:noProof/>
              </w:rPr>
            </w:pPr>
            <w:r w:rsidRPr="006824F5">
              <w:rPr>
                <w:rStyle w:val="CodeSnippet"/>
                <w:noProof/>
              </w:rPr>
              <w:t xml:space="preserve">        - </w:t>
            </w:r>
            <w:r>
              <w:rPr>
                <w:rStyle w:val="CodeSnippet"/>
                <w:noProof/>
              </w:rPr>
              <w:t>min_length: 1</w:t>
            </w:r>
          </w:p>
          <w:p w14:paraId="3E8132E8" w14:textId="77777777" w:rsidR="0099607F" w:rsidRPr="00BA0C53" w:rsidRDefault="0099607F" w:rsidP="00042AE9">
            <w:pPr>
              <w:rPr>
                <w:rStyle w:val="CodeSnippet"/>
              </w:rPr>
            </w:pPr>
            <w:r>
              <w:rPr>
                <w:rStyle w:val="CodeSnippet"/>
              </w:rPr>
              <w:t xml:space="preserve">   </w:t>
            </w:r>
            <w:r w:rsidRPr="00BA0C53">
              <w:rPr>
                <w:rStyle w:val="CodeSnippet"/>
              </w:rPr>
              <w:t xml:space="preserve"> device:</w:t>
            </w:r>
          </w:p>
          <w:p w14:paraId="7D8AB95B" w14:textId="77777777" w:rsidR="0099607F" w:rsidRDefault="0099607F" w:rsidP="00042AE9">
            <w:pPr>
              <w:rPr>
                <w:rStyle w:val="CodeSnippet"/>
              </w:rPr>
            </w:pPr>
            <w:r w:rsidRPr="00BA0C53">
              <w:rPr>
                <w:rStyle w:val="CodeSnippet"/>
              </w:rPr>
              <w:t xml:space="preserve">      type: string</w:t>
            </w:r>
          </w:p>
          <w:p w14:paraId="4DF5D869" w14:textId="77777777" w:rsidR="0099607F" w:rsidRPr="006824F5" w:rsidRDefault="0099607F" w:rsidP="00042AE9">
            <w:pPr>
              <w:rPr>
                <w:rStyle w:val="CodeSnippet"/>
              </w:rPr>
            </w:pPr>
            <w:r>
              <w:rPr>
                <w:rStyle w:val="CodeSnippet"/>
              </w:rPr>
              <w:lastRenderedPageBreak/>
              <w:t xml:space="preserve">      required: false</w:t>
            </w:r>
          </w:p>
        </w:tc>
      </w:tr>
    </w:tbl>
    <w:p w14:paraId="12118422" w14:textId="77777777" w:rsidR="0099607F" w:rsidRDefault="0099607F" w:rsidP="0099607F">
      <w:pPr>
        <w:pStyle w:val="Heading3"/>
        <w:numPr>
          <w:ilvl w:val="2"/>
          <w:numId w:val="3"/>
        </w:numPr>
      </w:pPr>
      <w:bookmarkStart w:id="605" w:name="_Toc430015762"/>
      <w:bookmarkStart w:id="606" w:name="_Toc397688815"/>
      <w:bookmarkStart w:id="607" w:name="_Ref405561381"/>
      <w:r w:rsidRPr="00BA389D">
        <w:lastRenderedPageBreak/>
        <w:t>tosca</w:t>
      </w:r>
      <w:r>
        <w:t>.</w:t>
      </w:r>
      <w:r w:rsidRPr="00BA389D">
        <w:t>relations</w:t>
      </w:r>
      <w:r>
        <w:t>hips</w:t>
      </w:r>
      <w:r w:rsidRPr="00BA389D">
        <w:t>.</w:t>
      </w:r>
      <w:r>
        <w:t>RoutesTo</w:t>
      </w:r>
      <w:bookmarkEnd w:id="605"/>
    </w:p>
    <w:p w14:paraId="4506D734" w14:textId="77777777" w:rsidR="0099607F" w:rsidRDefault="0099607F" w:rsidP="0099607F">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05EA5A02" w14:textId="77777777" w:rsidTr="00042AE9">
        <w:tc>
          <w:tcPr>
            <w:tcW w:w="1177" w:type="pct"/>
            <w:shd w:val="clear" w:color="auto" w:fill="D9D9D9"/>
          </w:tcPr>
          <w:p w14:paraId="327AD157" w14:textId="77777777" w:rsidR="0099607F" w:rsidRPr="00422683" w:rsidRDefault="0099607F" w:rsidP="00042AE9">
            <w:pPr>
              <w:pStyle w:val="TableText-Heading"/>
            </w:pPr>
            <w:r w:rsidRPr="00422683">
              <w:t>Shorthand Name</w:t>
            </w:r>
          </w:p>
        </w:tc>
        <w:tc>
          <w:tcPr>
            <w:tcW w:w="3823" w:type="pct"/>
          </w:tcPr>
          <w:p w14:paraId="2CBDBC37" w14:textId="77777777" w:rsidR="0099607F" w:rsidRPr="005A5497" w:rsidRDefault="0099607F" w:rsidP="00042AE9">
            <w:pPr>
              <w:pStyle w:val="TableText"/>
              <w:rPr>
                <w:noProof/>
              </w:rPr>
            </w:pPr>
            <w:r>
              <w:rPr>
                <w:noProof/>
              </w:rPr>
              <w:t>RoutesTo</w:t>
            </w:r>
          </w:p>
        </w:tc>
      </w:tr>
      <w:tr w:rsidR="0099607F" w:rsidRPr="004279F4" w14:paraId="7FC63423" w14:textId="77777777" w:rsidTr="00042AE9">
        <w:tc>
          <w:tcPr>
            <w:tcW w:w="1177" w:type="pct"/>
            <w:shd w:val="clear" w:color="auto" w:fill="D9D9D9"/>
          </w:tcPr>
          <w:p w14:paraId="0A8BB1E8" w14:textId="77777777" w:rsidR="0099607F" w:rsidRPr="00422683" w:rsidRDefault="0099607F" w:rsidP="00042AE9">
            <w:pPr>
              <w:pStyle w:val="TableText-Heading"/>
            </w:pPr>
            <w:r w:rsidRPr="00422683">
              <w:t>Type Qualified Name</w:t>
            </w:r>
          </w:p>
        </w:tc>
        <w:tc>
          <w:tcPr>
            <w:tcW w:w="3823" w:type="pct"/>
          </w:tcPr>
          <w:p w14:paraId="2C34C715" w14:textId="77777777" w:rsidR="0099607F" w:rsidRDefault="0099607F" w:rsidP="00042AE9">
            <w:pPr>
              <w:pStyle w:val="TableText"/>
              <w:rPr>
                <w:noProof/>
              </w:rPr>
            </w:pPr>
            <w:r>
              <w:rPr>
                <w:noProof/>
              </w:rPr>
              <w:t>tosca:RoutesTo</w:t>
            </w:r>
          </w:p>
        </w:tc>
      </w:tr>
      <w:tr w:rsidR="0099607F" w:rsidRPr="004279F4" w14:paraId="694D1398" w14:textId="77777777" w:rsidTr="00042AE9">
        <w:tc>
          <w:tcPr>
            <w:tcW w:w="1177" w:type="pct"/>
            <w:shd w:val="clear" w:color="auto" w:fill="D9D9D9"/>
          </w:tcPr>
          <w:p w14:paraId="71CB15CD" w14:textId="77777777" w:rsidR="0099607F" w:rsidRPr="00422683" w:rsidRDefault="0099607F" w:rsidP="00042AE9">
            <w:pPr>
              <w:pStyle w:val="TableText-Heading"/>
            </w:pPr>
            <w:r w:rsidRPr="00422683">
              <w:t>Type URI</w:t>
            </w:r>
          </w:p>
        </w:tc>
        <w:tc>
          <w:tcPr>
            <w:tcW w:w="3823" w:type="pct"/>
          </w:tcPr>
          <w:p w14:paraId="171059AE" w14:textId="77777777" w:rsidR="0099607F" w:rsidRPr="001C038A" w:rsidRDefault="0099607F" w:rsidP="00042AE9">
            <w:pPr>
              <w:pStyle w:val="TableText"/>
            </w:pPr>
            <w:r w:rsidRPr="001C038A">
              <w:t>tosca.relationships.</w:t>
            </w:r>
            <w:r>
              <w:t>Routes</w:t>
            </w:r>
            <w:r w:rsidRPr="001C038A">
              <w:t>To</w:t>
            </w:r>
          </w:p>
        </w:tc>
      </w:tr>
    </w:tbl>
    <w:p w14:paraId="4CF58E9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08F9D0B" w14:textId="77777777" w:rsidTr="00042AE9">
        <w:tc>
          <w:tcPr>
            <w:tcW w:w="9576" w:type="dxa"/>
            <w:shd w:val="clear" w:color="auto" w:fill="D9D9D9" w:themeFill="background1" w:themeFillShade="D9"/>
          </w:tcPr>
          <w:p w14:paraId="036B8DE0"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502E7023" w14:textId="77777777" w:rsidR="0099607F" w:rsidRPr="006824F5" w:rsidRDefault="0099607F" w:rsidP="00042AE9">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2090DD89" w14:textId="77777777" w:rsidR="0099607F" w:rsidRPr="006824F5" w:rsidRDefault="0099607F" w:rsidP="00042AE9">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5088ABC0" w14:textId="77777777" w:rsidR="0099607F" w:rsidRPr="00281334" w:rsidRDefault="0099607F" w:rsidP="0099607F">
      <w:pPr>
        <w:pStyle w:val="Heading2"/>
        <w:numPr>
          <w:ilvl w:val="1"/>
          <w:numId w:val="3"/>
        </w:numPr>
        <w:rPr>
          <w:rFonts w:eastAsiaTheme="majorEastAsia"/>
        </w:rPr>
      </w:pPr>
      <w:bookmarkStart w:id="608" w:name="_Ref419361412"/>
      <w:bookmarkStart w:id="609" w:name="_Ref419361415"/>
      <w:bookmarkStart w:id="610" w:name="_Toc302251714"/>
      <w:bookmarkStart w:id="611" w:name="_Toc430015763"/>
      <w:r>
        <w:rPr>
          <w:rFonts w:eastAsiaTheme="majorEastAsia"/>
        </w:rPr>
        <w:t>I</w:t>
      </w:r>
      <w:r w:rsidRPr="00281334">
        <w:rPr>
          <w:rFonts w:eastAsiaTheme="majorEastAsia"/>
        </w:rPr>
        <w:t>nterface</w:t>
      </w:r>
      <w:r>
        <w:rPr>
          <w:rFonts w:eastAsiaTheme="majorEastAsia"/>
        </w:rPr>
        <w:t xml:space="preserve"> Types</w:t>
      </w:r>
      <w:bookmarkEnd w:id="606"/>
      <w:bookmarkEnd w:id="607"/>
      <w:bookmarkEnd w:id="608"/>
      <w:bookmarkEnd w:id="609"/>
      <w:bookmarkEnd w:id="610"/>
      <w:bookmarkEnd w:id="611"/>
    </w:p>
    <w:p w14:paraId="2631CF3A" w14:textId="77777777" w:rsidR="0099607F" w:rsidRDefault="0099607F" w:rsidP="0099607F">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5FE79BD1" w14:textId="77777777" w:rsidR="0099607F" w:rsidRDefault="0099607F" w:rsidP="0099607F">
      <w:pPr>
        <w:pStyle w:val="Heading3"/>
        <w:numPr>
          <w:ilvl w:val="2"/>
          <w:numId w:val="3"/>
        </w:numPr>
      </w:pPr>
      <w:bookmarkStart w:id="612" w:name="_Toc430015764"/>
      <w:r>
        <w:t>Additional Requirements</w:t>
      </w:r>
      <w:bookmarkEnd w:id="612"/>
    </w:p>
    <w:p w14:paraId="53518029" w14:textId="77777777" w:rsidR="0099607F" w:rsidRDefault="0099607F" w:rsidP="0099607F">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78AE798F" w14:textId="77777777" w:rsidR="0099607F" w:rsidRDefault="0099607F" w:rsidP="0099607F">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87A6CE4" w14:textId="77777777" w:rsidR="0099607F" w:rsidRDefault="0099607F" w:rsidP="0099607F">
      <w:pPr>
        <w:pStyle w:val="Heading3"/>
        <w:numPr>
          <w:ilvl w:val="2"/>
          <w:numId w:val="3"/>
        </w:numPr>
      </w:pPr>
      <w:bookmarkStart w:id="613" w:name="_Toc430015765"/>
      <w:r>
        <w:t>Best Practices</w:t>
      </w:r>
      <w:bookmarkEnd w:id="613"/>
    </w:p>
    <w:p w14:paraId="6BB0501A" w14:textId="77777777" w:rsidR="0099607F" w:rsidRPr="00452E66" w:rsidRDefault="0099607F" w:rsidP="0099607F">
      <w:pPr>
        <w:pStyle w:val="ListParagraph"/>
        <w:numPr>
          <w:ilvl w:val="0"/>
          <w:numId w:val="65"/>
        </w:numPr>
      </w:pPr>
      <w:r>
        <w:t>When TOSCA Orchestrators substitute an implementation for an abstract node in a deployed service template it SHOULD be able to present a confirmation to the submitter to confirm the implementation chosen would be acceptable.</w:t>
      </w:r>
    </w:p>
    <w:p w14:paraId="65FDD726" w14:textId="77777777" w:rsidR="0099607F" w:rsidRDefault="0099607F" w:rsidP="0099607F">
      <w:pPr>
        <w:pStyle w:val="Heading3"/>
        <w:numPr>
          <w:ilvl w:val="2"/>
          <w:numId w:val="3"/>
        </w:numPr>
      </w:pPr>
      <w:bookmarkStart w:id="614" w:name="_Ref384391055"/>
      <w:bookmarkStart w:id="615" w:name="_Toc430015766"/>
      <w:bookmarkStart w:id="616" w:name="DEFN_TYPE_ITFC_NODE_LIFECYCLE_STANDARD"/>
      <w:r>
        <w:t>tosca.</w:t>
      </w:r>
      <w:r w:rsidRPr="004F2793">
        <w:t>interfaces</w:t>
      </w:r>
      <w:r>
        <w:t>.node.lifecycle</w:t>
      </w:r>
      <w:bookmarkEnd w:id="614"/>
      <w:r>
        <w:t>.Standard</w:t>
      </w:r>
      <w:bookmarkEnd w:id="615"/>
    </w:p>
    <w:bookmarkEnd w:id="616"/>
    <w:p w14:paraId="5633C79C" w14:textId="77777777" w:rsidR="0099607F" w:rsidRDefault="0099607F" w:rsidP="0099607F">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0893E0B" w14:textId="77777777" w:rsidTr="00042AE9">
        <w:tc>
          <w:tcPr>
            <w:tcW w:w="1177" w:type="pct"/>
            <w:shd w:val="clear" w:color="auto" w:fill="D9D9D9"/>
          </w:tcPr>
          <w:p w14:paraId="1B7DA0B6" w14:textId="77777777" w:rsidR="0099607F" w:rsidRPr="00422683" w:rsidRDefault="0099607F" w:rsidP="00042AE9">
            <w:pPr>
              <w:pStyle w:val="TableText-Heading"/>
            </w:pPr>
            <w:r w:rsidRPr="00422683">
              <w:t>Shorthand Name</w:t>
            </w:r>
          </w:p>
        </w:tc>
        <w:tc>
          <w:tcPr>
            <w:tcW w:w="3823" w:type="pct"/>
          </w:tcPr>
          <w:p w14:paraId="3D8B3551" w14:textId="77777777" w:rsidR="0099607F" w:rsidRPr="005A5497" w:rsidRDefault="0099607F" w:rsidP="00042AE9">
            <w:pPr>
              <w:pStyle w:val="TableText"/>
              <w:rPr>
                <w:noProof/>
              </w:rPr>
            </w:pPr>
            <w:r>
              <w:rPr>
                <w:noProof/>
              </w:rPr>
              <w:t xml:space="preserve"> Standard</w:t>
            </w:r>
          </w:p>
        </w:tc>
      </w:tr>
      <w:tr w:rsidR="0099607F" w:rsidRPr="004279F4" w14:paraId="29A7A252" w14:textId="77777777" w:rsidTr="00042AE9">
        <w:tc>
          <w:tcPr>
            <w:tcW w:w="1177" w:type="pct"/>
            <w:shd w:val="clear" w:color="auto" w:fill="D9D9D9"/>
          </w:tcPr>
          <w:p w14:paraId="4C1DE8C3" w14:textId="77777777" w:rsidR="0099607F" w:rsidRPr="00422683" w:rsidRDefault="0099607F" w:rsidP="00042AE9">
            <w:pPr>
              <w:pStyle w:val="TableText-Heading"/>
            </w:pPr>
            <w:r w:rsidRPr="00422683">
              <w:t>Type Qualified Name</w:t>
            </w:r>
          </w:p>
        </w:tc>
        <w:tc>
          <w:tcPr>
            <w:tcW w:w="3823" w:type="pct"/>
          </w:tcPr>
          <w:p w14:paraId="32776698" w14:textId="77777777" w:rsidR="0099607F" w:rsidRDefault="0099607F" w:rsidP="00042AE9">
            <w:pPr>
              <w:pStyle w:val="TableText"/>
              <w:rPr>
                <w:noProof/>
              </w:rPr>
            </w:pPr>
            <w:r>
              <w:rPr>
                <w:noProof/>
              </w:rPr>
              <w:t>tosca: Standard</w:t>
            </w:r>
          </w:p>
        </w:tc>
      </w:tr>
      <w:tr w:rsidR="0099607F" w:rsidRPr="004279F4" w14:paraId="73E71C6C" w14:textId="77777777" w:rsidTr="00042AE9">
        <w:tc>
          <w:tcPr>
            <w:tcW w:w="1177" w:type="pct"/>
            <w:shd w:val="clear" w:color="auto" w:fill="D9D9D9"/>
          </w:tcPr>
          <w:p w14:paraId="1F0AFA1C" w14:textId="77777777" w:rsidR="0099607F" w:rsidRPr="00422683" w:rsidRDefault="0099607F" w:rsidP="00042AE9">
            <w:pPr>
              <w:pStyle w:val="TableText-Heading"/>
            </w:pPr>
            <w:r w:rsidRPr="00422683">
              <w:t>Type URI</w:t>
            </w:r>
          </w:p>
        </w:tc>
        <w:tc>
          <w:tcPr>
            <w:tcW w:w="3823" w:type="pct"/>
          </w:tcPr>
          <w:p w14:paraId="0329C13E" w14:textId="77777777" w:rsidR="0099607F" w:rsidRPr="001C038A" w:rsidRDefault="0099607F" w:rsidP="00042AE9">
            <w:pPr>
              <w:pStyle w:val="TableText"/>
            </w:pPr>
            <w:r w:rsidRPr="001C038A">
              <w:t>tosca.</w:t>
            </w:r>
            <w:r>
              <w:t>interfaces.node</w:t>
            </w:r>
            <w:r w:rsidRPr="001C038A">
              <w:t>.</w:t>
            </w:r>
            <w:r>
              <w:t>lifecycle.Standard</w:t>
            </w:r>
          </w:p>
        </w:tc>
      </w:tr>
    </w:tbl>
    <w:p w14:paraId="043A3E39" w14:textId="77777777" w:rsidR="0099607F" w:rsidRPr="00EF2C49"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C20C947" w14:textId="77777777" w:rsidTr="00042AE9">
        <w:tc>
          <w:tcPr>
            <w:tcW w:w="9576" w:type="dxa"/>
            <w:shd w:val="clear" w:color="auto" w:fill="D9D9D9" w:themeFill="background1" w:themeFillShade="D9"/>
          </w:tcPr>
          <w:p w14:paraId="4971B2CD" w14:textId="77777777" w:rsidR="0099607F" w:rsidRPr="006824F5" w:rsidRDefault="0099607F" w:rsidP="00042AE9">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29E52EC0" w14:textId="77777777" w:rsidR="0099607F" w:rsidRPr="006824F5" w:rsidRDefault="0099607F" w:rsidP="00042AE9">
            <w:pPr>
              <w:rPr>
                <w:rStyle w:val="CodeSnippet"/>
                <w:noProof/>
              </w:rPr>
            </w:pPr>
            <w:r w:rsidRPr="006824F5">
              <w:rPr>
                <w:rStyle w:val="CodeSnippet"/>
                <w:noProof/>
              </w:rPr>
              <w:t xml:space="preserve">  create:</w:t>
            </w:r>
          </w:p>
          <w:p w14:paraId="583F5224"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103F197B" w14:textId="77777777" w:rsidR="0099607F" w:rsidRPr="006824F5" w:rsidRDefault="0099607F" w:rsidP="00042AE9">
            <w:pPr>
              <w:rPr>
                <w:rStyle w:val="CodeSnippet"/>
                <w:noProof/>
              </w:rPr>
            </w:pPr>
            <w:r w:rsidRPr="006824F5">
              <w:rPr>
                <w:rStyle w:val="CodeSnippet"/>
                <w:noProof/>
              </w:rPr>
              <w:t xml:space="preserve">  configure:</w:t>
            </w:r>
          </w:p>
          <w:p w14:paraId="5FC13476" w14:textId="77777777" w:rsidR="0099607F" w:rsidRPr="006824F5" w:rsidRDefault="0099607F" w:rsidP="00042AE9">
            <w:pPr>
              <w:rPr>
                <w:rStyle w:val="CodeSnippet"/>
                <w:noProof/>
              </w:rPr>
            </w:pPr>
            <w:r w:rsidRPr="006824F5">
              <w:rPr>
                <w:rStyle w:val="CodeSnippet"/>
                <w:noProof/>
              </w:rPr>
              <w:lastRenderedPageBreak/>
              <w:t xml:space="preserve">    description: </w:t>
            </w:r>
            <w:r>
              <w:rPr>
                <w:rStyle w:val="CodeSnippet"/>
                <w:noProof/>
              </w:rPr>
              <w:t>Standard l</w:t>
            </w:r>
            <w:r w:rsidRPr="006824F5">
              <w:rPr>
                <w:rStyle w:val="CodeSnippet"/>
                <w:noProof/>
              </w:rPr>
              <w:t>ifecycle configure operation.</w:t>
            </w:r>
          </w:p>
          <w:p w14:paraId="1206763A" w14:textId="77777777" w:rsidR="0099607F" w:rsidRPr="006824F5" w:rsidRDefault="0099607F" w:rsidP="00042AE9">
            <w:pPr>
              <w:rPr>
                <w:rStyle w:val="CodeSnippet"/>
                <w:noProof/>
              </w:rPr>
            </w:pPr>
            <w:r w:rsidRPr="006824F5">
              <w:rPr>
                <w:rStyle w:val="CodeSnippet"/>
                <w:noProof/>
              </w:rPr>
              <w:t xml:space="preserve">  start:</w:t>
            </w:r>
          </w:p>
          <w:p w14:paraId="1CF23D01" w14:textId="77777777" w:rsidR="0099607F" w:rsidRDefault="0099607F" w:rsidP="00042AE9">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141B101B" w14:textId="77777777" w:rsidR="0099607F" w:rsidRPr="006824F5" w:rsidRDefault="0099607F" w:rsidP="00042AE9">
            <w:pPr>
              <w:rPr>
                <w:rStyle w:val="CodeSnippet"/>
                <w:noProof/>
              </w:rPr>
            </w:pPr>
            <w:r w:rsidRPr="006824F5">
              <w:rPr>
                <w:rStyle w:val="CodeSnippet"/>
                <w:noProof/>
              </w:rPr>
              <w:t xml:space="preserve">  stop:</w:t>
            </w:r>
          </w:p>
          <w:p w14:paraId="6D458CE2"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203AB955" w14:textId="77777777" w:rsidR="0099607F" w:rsidRPr="006824F5" w:rsidRDefault="0099607F" w:rsidP="00042AE9">
            <w:pPr>
              <w:rPr>
                <w:rStyle w:val="CodeSnippet"/>
                <w:noProof/>
              </w:rPr>
            </w:pPr>
            <w:r w:rsidRPr="006824F5">
              <w:rPr>
                <w:rStyle w:val="CodeSnippet"/>
                <w:noProof/>
              </w:rPr>
              <w:t xml:space="preserve">  delete:</w:t>
            </w:r>
          </w:p>
          <w:p w14:paraId="07E4B5D8" w14:textId="77777777" w:rsidR="0099607F" w:rsidRPr="006824F5" w:rsidRDefault="0099607F" w:rsidP="00042AE9">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40D69045" w14:textId="77777777" w:rsidR="0099607F" w:rsidRDefault="0099607F" w:rsidP="0099607F">
      <w:pPr>
        <w:pStyle w:val="Heading4"/>
        <w:numPr>
          <w:ilvl w:val="3"/>
          <w:numId w:val="3"/>
        </w:numPr>
      </w:pPr>
      <w:bookmarkStart w:id="617" w:name="DEFN_TYPE_ITFC_NODE_LIFECYCLE_SIMPLE"/>
      <w:r>
        <w:lastRenderedPageBreak/>
        <w:t>Create operation</w:t>
      </w:r>
    </w:p>
    <w:p w14:paraId="02697B11" w14:textId="77777777" w:rsidR="0099607F" w:rsidRDefault="0099607F" w:rsidP="0099607F">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23A2E00B" w14:textId="77777777" w:rsidR="0099607F" w:rsidRDefault="0099607F" w:rsidP="0099607F"/>
    <w:p w14:paraId="3A79C790" w14:textId="77777777" w:rsidR="0099607F" w:rsidRDefault="0099607F" w:rsidP="0099607F">
      <w:pPr>
        <w:pStyle w:val="Heading4"/>
        <w:numPr>
          <w:ilvl w:val="3"/>
          <w:numId w:val="3"/>
        </w:numPr>
      </w:pPr>
      <w:r>
        <w:t>Using TOSCA artifacts with interface operations</w:t>
      </w:r>
    </w:p>
    <w:p w14:paraId="6CE9A751" w14:textId="77777777" w:rsidR="0099607F" w:rsidRDefault="0099607F" w:rsidP="0099607F">
      <w:r>
        <w:t xml:space="preserve">            # Bash script whose location is descried in the TOSCA CSAR file</w:t>
      </w:r>
    </w:p>
    <w:p w14:paraId="5AC4BD9E" w14:textId="77777777" w:rsidR="0099607F" w:rsidRDefault="0099607F" w:rsidP="0099607F">
      <w:r>
        <w:t xml:space="preserve">            # 1) LOCAL SCOPE: symblic artifact name &lt;or&gt; 2) GLOBAL: actual file name from CSAR</w:t>
      </w:r>
    </w:p>
    <w:p w14:paraId="48AB4584" w14:textId="77777777" w:rsidR="0099607F" w:rsidRPr="00E0054B" w:rsidRDefault="0099607F" w:rsidP="0099607F">
      <w:r>
        <w:t xml:space="preserve">            #</w:t>
      </w:r>
    </w:p>
    <w:p w14:paraId="6D96C11A" w14:textId="77777777" w:rsidR="0099607F" w:rsidRDefault="0099607F" w:rsidP="0099607F">
      <w:pPr>
        <w:pStyle w:val="Heading4"/>
        <w:numPr>
          <w:ilvl w:val="3"/>
          <w:numId w:val="3"/>
        </w:numPr>
      </w:pPr>
      <w:r>
        <w:t>TOSCA Orchestrator processing of Deployment artifacts</w:t>
      </w:r>
    </w:p>
    <w:p w14:paraId="4B7AEEB7" w14:textId="77777777" w:rsidR="0099607F" w:rsidRDefault="0099607F" w:rsidP="0099607F">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624CE74" w14:textId="77777777" w:rsidR="0099607F" w:rsidRDefault="0099607F" w:rsidP="0099607F"/>
    <w:p w14:paraId="0D11082B" w14:textId="77777777" w:rsidR="0099607F" w:rsidRPr="0087534E" w:rsidRDefault="0099607F" w:rsidP="0099607F">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61730CCC" w14:textId="77777777" w:rsidR="0099607F" w:rsidRDefault="0099607F" w:rsidP="0099607F">
      <w:pPr>
        <w:pStyle w:val="Heading4"/>
        <w:numPr>
          <w:ilvl w:val="3"/>
          <w:numId w:val="3"/>
        </w:numPr>
      </w:pPr>
      <w:r>
        <w:t>Operation sequencing and node state</w:t>
      </w:r>
    </w:p>
    <w:p w14:paraId="15BECA46" w14:textId="77777777" w:rsidR="0099607F" w:rsidRDefault="0099607F" w:rsidP="0099607F">
      <w:r>
        <w:t xml:space="preserve">The following diagrams show how TOSCA orchestrators sequence the operations of the Standard lifecycle in normal node startup and shutdown procedures.  </w:t>
      </w:r>
    </w:p>
    <w:p w14:paraId="5362A2F0" w14:textId="77777777" w:rsidR="0099607F" w:rsidRDefault="0099607F" w:rsidP="0099607F">
      <w:pPr>
        <w:pStyle w:val="NormalaroundTable"/>
      </w:pPr>
      <w:r>
        <w:rPr>
          <w:noProof/>
        </w:rPr>
        <w:drawing>
          <wp:anchor distT="0" distB="0" distL="114300" distR="114300" simplePos="0" relativeHeight="251659264" behindDoc="0" locked="0" layoutInCell="1" allowOverlap="1" wp14:anchorId="0FFC5359" wp14:editId="5E163A8C">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0A11C448" w14:textId="77777777" w:rsidR="0099607F" w:rsidRDefault="0099607F" w:rsidP="0099607F">
      <w:pPr>
        <w:pStyle w:val="Heading5"/>
        <w:numPr>
          <w:ilvl w:val="4"/>
          <w:numId w:val="3"/>
        </w:numPr>
      </w:pPr>
      <w:r>
        <w:t>Normal node startup sequence diagram</w:t>
      </w:r>
    </w:p>
    <w:p w14:paraId="66A3B1A1" w14:textId="77777777" w:rsidR="0099607F" w:rsidRDefault="0099607F" w:rsidP="0099607F">
      <w:r>
        <w:rPr>
          <w:noProof/>
        </w:rPr>
        <w:lastRenderedPageBreak/>
        <w:drawing>
          <wp:anchor distT="0" distB="0" distL="114300" distR="114300" simplePos="0" relativeHeight="251660288" behindDoc="0" locked="0" layoutInCell="1" allowOverlap="1" wp14:anchorId="15D0F610" wp14:editId="0C7C7831">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30E26586" w14:textId="77777777" w:rsidR="0099607F" w:rsidRDefault="0099607F" w:rsidP="0099607F">
      <w:pPr>
        <w:pStyle w:val="Heading5"/>
        <w:numPr>
          <w:ilvl w:val="4"/>
          <w:numId w:val="3"/>
        </w:numPr>
      </w:pPr>
      <w:r>
        <w:t>Normal node shutdown sequence diagram</w:t>
      </w:r>
    </w:p>
    <w:p w14:paraId="785D9F11" w14:textId="77777777" w:rsidR="0099607F" w:rsidRDefault="0099607F" w:rsidP="0099607F">
      <w:r>
        <w:t>The following diagram shows how the TOSCA orchestrator would invoke operations on the Standard lifecycle to shut down a node.</w:t>
      </w:r>
    </w:p>
    <w:p w14:paraId="3AAC43C4" w14:textId="77777777" w:rsidR="0099607F" w:rsidRDefault="0099607F" w:rsidP="0099607F">
      <w:r w:rsidRPr="003A66F3">
        <w:rPr>
          <w:noProof/>
        </w:rPr>
        <w:t xml:space="preserve"> </w:t>
      </w:r>
      <w:r w:rsidRPr="003A66F3">
        <w:rPr>
          <w:noProof/>
        </w:rPr>
        <w:drawing>
          <wp:inline distT="0" distB="0" distL="0" distR="0" wp14:anchorId="1E1BA201" wp14:editId="2522CEAA">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DB081F4" w14:textId="77777777" w:rsidR="0099607F" w:rsidRDefault="0099607F" w:rsidP="0099607F">
      <w:pPr>
        <w:pStyle w:val="Heading3"/>
        <w:numPr>
          <w:ilvl w:val="2"/>
          <w:numId w:val="3"/>
        </w:numPr>
      </w:pPr>
      <w:bookmarkStart w:id="618" w:name="_Toc430015767"/>
      <w:bookmarkStart w:id="619" w:name="DEFN_TYPE_ITFC_RELATIONSHIP_CONFIGURE"/>
      <w:bookmarkEnd w:id="617"/>
      <w:r>
        <w:lastRenderedPageBreak/>
        <w:t>tosca.interfaces.relationship.Configure</w:t>
      </w:r>
      <w:bookmarkEnd w:id="618"/>
    </w:p>
    <w:bookmarkEnd w:id="619"/>
    <w:p w14:paraId="77765FFA" w14:textId="77777777" w:rsidR="0099607F" w:rsidRDefault="0099607F" w:rsidP="0099607F">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54BFDEF5" w14:textId="77777777" w:rsidTr="00042AE9">
        <w:tc>
          <w:tcPr>
            <w:tcW w:w="1177" w:type="pct"/>
            <w:shd w:val="clear" w:color="auto" w:fill="D9D9D9"/>
          </w:tcPr>
          <w:p w14:paraId="134D0138" w14:textId="77777777" w:rsidR="0099607F" w:rsidRPr="00422683" w:rsidRDefault="0099607F" w:rsidP="00042AE9">
            <w:pPr>
              <w:pStyle w:val="TableText-Heading"/>
            </w:pPr>
            <w:r w:rsidRPr="00422683">
              <w:t>Shorthand Name</w:t>
            </w:r>
          </w:p>
        </w:tc>
        <w:tc>
          <w:tcPr>
            <w:tcW w:w="3823" w:type="pct"/>
          </w:tcPr>
          <w:p w14:paraId="0C347D84" w14:textId="77777777" w:rsidR="0099607F" w:rsidRPr="005A5497" w:rsidRDefault="0099607F" w:rsidP="00042AE9">
            <w:pPr>
              <w:pStyle w:val="TableText"/>
              <w:rPr>
                <w:noProof/>
              </w:rPr>
            </w:pPr>
            <w:r>
              <w:rPr>
                <w:noProof/>
              </w:rPr>
              <w:t>Configure</w:t>
            </w:r>
          </w:p>
        </w:tc>
      </w:tr>
      <w:tr w:rsidR="0099607F" w:rsidRPr="004279F4" w14:paraId="6649C2F2" w14:textId="77777777" w:rsidTr="00042AE9">
        <w:tc>
          <w:tcPr>
            <w:tcW w:w="1177" w:type="pct"/>
            <w:shd w:val="clear" w:color="auto" w:fill="D9D9D9"/>
          </w:tcPr>
          <w:p w14:paraId="5FD94B12" w14:textId="77777777" w:rsidR="0099607F" w:rsidRPr="00422683" w:rsidRDefault="0099607F" w:rsidP="00042AE9">
            <w:pPr>
              <w:pStyle w:val="TableText-Heading"/>
            </w:pPr>
            <w:r w:rsidRPr="00422683">
              <w:t>Type Qualified Name</w:t>
            </w:r>
          </w:p>
        </w:tc>
        <w:tc>
          <w:tcPr>
            <w:tcW w:w="3823" w:type="pct"/>
          </w:tcPr>
          <w:p w14:paraId="2E21EB39" w14:textId="77777777" w:rsidR="0099607F" w:rsidRDefault="0099607F" w:rsidP="00042AE9">
            <w:pPr>
              <w:pStyle w:val="TableText"/>
              <w:rPr>
                <w:noProof/>
              </w:rPr>
            </w:pPr>
            <w:r>
              <w:rPr>
                <w:noProof/>
              </w:rPr>
              <w:t>tosca:Configure</w:t>
            </w:r>
          </w:p>
        </w:tc>
      </w:tr>
      <w:tr w:rsidR="0099607F" w:rsidRPr="004279F4" w14:paraId="1864EBB7" w14:textId="77777777" w:rsidTr="00042AE9">
        <w:tc>
          <w:tcPr>
            <w:tcW w:w="1177" w:type="pct"/>
            <w:shd w:val="clear" w:color="auto" w:fill="D9D9D9"/>
          </w:tcPr>
          <w:p w14:paraId="36C8A491" w14:textId="77777777" w:rsidR="0099607F" w:rsidRPr="00422683" w:rsidRDefault="0099607F" w:rsidP="00042AE9">
            <w:pPr>
              <w:pStyle w:val="TableText-Heading"/>
            </w:pPr>
            <w:r w:rsidRPr="00422683">
              <w:t>Type URI</w:t>
            </w:r>
          </w:p>
        </w:tc>
        <w:tc>
          <w:tcPr>
            <w:tcW w:w="3823" w:type="pct"/>
          </w:tcPr>
          <w:p w14:paraId="4A5E22AC" w14:textId="77777777" w:rsidR="0099607F" w:rsidRPr="001C038A" w:rsidRDefault="0099607F" w:rsidP="00042AE9">
            <w:pPr>
              <w:pStyle w:val="TableText"/>
            </w:pPr>
            <w:r w:rsidRPr="001C038A">
              <w:t>tosca.</w:t>
            </w:r>
            <w:r>
              <w:t>interfaces.relationship</w:t>
            </w:r>
            <w:r w:rsidRPr="001C038A">
              <w:t>.</w:t>
            </w:r>
            <w:r>
              <w:t>Configure</w:t>
            </w:r>
          </w:p>
        </w:tc>
      </w:tr>
    </w:tbl>
    <w:p w14:paraId="72B38D0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FC1E654" w14:textId="77777777" w:rsidTr="00042AE9">
        <w:tc>
          <w:tcPr>
            <w:tcW w:w="9576" w:type="dxa"/>
            <w:shd w:val="clear" w:color="auto" w:fill="D9D9D9" w:themeFill="background1" w:themeFillShade="D9"/>
          </w:tcPr>
          <w:p w14:paraId="6D36B65C" w14:textId="77777777" w:rsidR="0099607F" w:rsidRPr="006824F5" w:rsidRDefault="0099607F" w:rsidP="00042AE9">
            <w:pPr>
              <w:rPr>
                <w:rStyle w:val="CodeSnippet"/>
                <w:noProof/>
              </w:rPr>
            </w:pPr>
            <w:r w:rsidRPr="006824F5">
              <w:rPr>
                <w:rStyle w:val="CodeSnippet"/>
                <w:noProof/>
              </w:rPr>
              <w:t>tosca.interfaces.relationship.Configure:</w:t>
            </w:r>
          </w:p>
          <w:p w14:paraId="66FEDFD4" w14:textId="77777777" w:rsidR="0099607F" w:rsidRPr="006824F5" w:rsidRDefault="0099607F" w:rsidP="00042AE9">
            <w:pPr>
              <w:rPr>
                <w:rStyle w:val="CodeSnippet"/>
                <w:noProof/>
              </w:rPr>
            </w:pPr>
            <w:r w:rsidRPr="006824F5">
              <w:rPr>
                <w:rStyle w:val="CodeSnippet"/>
                <w:noProof/>
              </w:rPr>
              <w:t xml:space="preserve">  pre_configure_source:</w:t>
            </w:r>
          </w:p>
          <w:p w14:paraId="5ADDC452" w14:textId="77777777" w:rsidR="0099607F" w:rsidRPr="006824F5" w:rsidRDefault="0099607F" w:rsidP="00042AE9">
            <w:pPr>
              <w:rPr>
                <w:rStyle w:val="CodeSnippet"/>
                <w:noProof/>
              </w:rPr>
            </w:pPr>
            <w:r w:rsidRPr="006824F5">
              <w:rPr>
                <w:rStyle w:val="CodeSnippet"/>
                <w:noProof/>
              </w:rPr>
              <w:t xml:space="preserve">    description: Operation to pre-configure the source endpoint.</w:t>
            </w:r>
          </w:p>
          <w:p w14:paraId="08C164BF" w14:textId="77777777" w:rsidR="0099607F" w:rsidRPr="006824F5" w:rsidRDefault="0099607F" w:rsidP="00042AE9">
            <w:pPr>
              <w:rPr>
                <w:rStyle w:val="CodeSnippet"/>
                <w:noProof/>
              </w:rPr>
            </w:pPr>
            <w:r w:rsidRPr="006824F5">
              <w:rPr>
                <w:rStyle w:val="CodeSnippet"/>
                <w:noProof/>
              </w:rPr>
              <w:t xml:space="preserve">  pre_configure_target:</w:t>
            </w:r>
          </w:p>
          <w:p w14:paraId="7E429686" w14:textId="77777777" w:rsidR="0099607F" w:rsidRPr="006824F5" w:rsidRDefault="0099607F" w:rsidP="00042AE9">
            <w:pPr>
              <w:rPr>
                <w:rStyle w:val="CodeSnippet"/>
                <w:noProof/>
              </w:rPr>
            </w:pPr>
            <w:r w:rsidRPr="006824F5">
              <w:rPr>
                <w:rStyle w:val="CodeSnippet"/>
                <w:noProof/>
              </w:rPr>
              <w:t xml:space="preserve">    description: Operation to pre-configure the target endpoint.</w:t>
            </w:r>
          </w:p>
          <w:p w14:paraId="5B959A26" w14:textId="77777777" w:rsidR="0099607F" w:rsidRPr="006824F5" w:rsidRDefault="0099607F" w:rsidP="00042AE9">
            <w:pPr>
              <w:rPr>
                <w:rStyle w:val="CodeSnippet"/>
                <w:noProof/>
              </w:rPr>
            </w:pPr>
            <w:r w:rsidRPr="006824F5">
              <w:rPr>
                <w:rStyle w:val="CodeSnippet"/>
                <w:noProof/>
              </w:rPr>
              <w:t xml:space="preserve">  post_configure_source:</w:t>
            </w:r>
          </w:p>
          <w:p w14:paraId="15478D3B" w14:textId="77777777" w:rsidR="0099607F" w:rsidRPr="006824F5" w:rsidRDefault="0099607F" w:rsidP="00042AE9">
            <w:pPr>
              <w:rPr>
                <w:rStyle w:val="CodeSnippet"/>
                <w:noProof/>
              </w:rPr>
            </w:pPr>
            <w:r w:rsidRPr="006824F5">
              <w:rPr>
                <w:rStyle w:val="CodeSnippet"/>
                <w:noProof/>
              </w:rPr>
              <w:t xml:space="preserve">    description: Operation to post-configure the source endpoint.</w:t>
            </w:r>
          </w:p>
          <w:p w14:paraId="7501D9B6" w14:textId="77777777" w:rsidR="0099607F" w:rsidRPr="006824F5" w:rsidRDefault="0099607F" w:rsidP="00042AE9">
            <w:pPr>
              <w:rPr>
                <w:rStyle w:val="CodeSnippet"/>
                <w:noProof/>
              </w:rPr>
            </w:pPr>
            <w:r w:rsidRPr="006824F5">
              <w:rPr>
                <w:rStyle w:val="CodeSnippet"/>
                <w:noProof/>
              </w:rPr>
              <w:t xml:space="preserve">  post_configure_target:</w:t>
            </w:r>
          </w:p>
          <w:p w14:paraId="630A0DAE" w14:textId="77777777" w:rsidR="0099607F" w:rsidRPr="006824F5" w:rsidRDefault="0099607F" w:rsidP="00042AE9">
            <w:pPr>
              <w:rPr>
                <w:rStyle w:val="CodeSnippet"/>
                <w:noProof/>
              </w:rPr>
            </w:pPr>
            <w:r w:rsidRPr="006824F5">
              <w:rPr>
                <w:rStyle w:val="CodeSnippet"/>
                <w:noProof/>
              </w:rPr>
              <w:t xml:space="preserve">    description: Operation to post-configure the target endpoint.</w:t>
            </w:r>
          </w:p>
          <w:p w14:paraId="13BBC213" w14:textId="77777777" w:rsidR="0099607F" w:rsidRPr="006824F5" w:rsidRDefault="0099607F" w:rsidP="00042AE9">
            <w:pPr>
              <w:rPr>
                <w:rStyle w:val="CodeSnippet"/>
                <w:noProof/>
              </w:rPr>
            </w:pPr>
            <w:r w:rsidRPr="006824F5">
              <w:rPr>
                <w:rStyle w:val="CodeSnippet"/>
                <w:noProof/>
              </w:rPr>
              <w:t xml:space="preserve">  add_target:</w:t>
            </w:r>
          </w:p>
          <w:p w14:paraId="25112207" w14:textId="77777777" w:rsidR="0099607F" w:rsidRDefault="0099607F" w:rsidP="00042AE9">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1D533931" w14:textId="77777777" w:rsidR="0099607F" w:rsidRDefault="0099607F" w:rsidP="00042AE9">
            <w:pPr>
              <w:rPr>
                <w:rStyle w:val="CodeSnippet"/>
                <w:noProof/>
              </w:rPr>
            </w:pPr>
            <w:r>
              <w:rPr>
                <w:rStyle w:val="CodeSnippet"/>
                <w:noProof/>
              </w:rPr>
              <w:t xml:space="preserve">  add_source:</w:t>
            </w:r>
            <w:r w:rsidRPr="006824F5">
              <w:rPr>
                <w:rStyle w:val="CodeSnippet"/>
                <w:noProof/>
              </w:rPr>
              <w:t xml:space="preserve"> </w:t>
            </w:r>
          </w:p>
          <w:p w14:paraId="1CC5CDB1" w14:textId="77777777" w:rsidR="0099607F" w:rsidRDefault="0099607F" w:rsidP="00042AE9">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B70BE50" w14:textId="77777777" w:rsidR="0099607F" w:rsidRDefault="0099607F" w:rsidP="00042AE9">
            <w:pPr>
              <w:rPr>
                <w:rStyle w:val="CodeSnippet"/>
                <w:noProof/>
              </w:rPr>
            </w:pPr>
            <w:r>
              <w:rPr>
                <w:rStyle w:val="CodeSnippet"/>
                <w:noProof/>
              </w:rPr>
              <w:t xml:space="preserve">    description: </w:t>
            </w:r>
          </w:p>
          <w:p w14:paraId="5F41FA0C" w14:textId="77777777" w:rsidR="0099607F" w:rsidRDefault="0099607F" w:rsidP="00042AE9">
            <w:pPr>
              <w:rPr>
                <w:rStyle w:val="CodeSnippet"/>
                <w:noProof/>
              </w:rPr>
            </w:pPr>
            <w:r>
              <w:rPr>
                <w:rStyle w:val="CodeSnippet"/>
                <w:noProof/>
              </w:rPr>
              <w:t xml:space="preserve">  target_changed:</w:t>
            </w:r>
          </w:p>
          <w:p w14:paraId="01228949" w14:textId="77777777" w:rsidR="0099607F" w:rsidRDefault="0099607F" w:rsidP="00042AE9">
            <w:pPr>
              <w:rPr>
                <w:rStyle w:val="CodeSnippet"/>
                <w:noProof/>
              </w:rPr>
            </w:pPr>
            <w:r>
              <w:rPr>
                <w:rStyle w:val="CodeSnippet"/>
                <w:noProof/>
              </w:rPr>
              <w:t xml:space="preserve">    description: Operation to notify source some property or attribute of the target changed</w:t>
            </w:r>
          </w:p>
          <w:p w14:paraId="24F970B7" w14:textId="77777777" w:rsidR="0099607F" w:rsidRPr="006824F5" w:rsidRDefault="0099607F" w:rsidP="00042AE9">
            <w:pPr>
              <w:rPr>
                <w:rStyle w:val="CodeSnippet"/>
                <w:noProof/>
              </w:rPr>
            </w:pPr>
            <w:r w:rsidRPr="006824F5">
              <w:rPr>
                <w:rStyle w:val="CodeSnippet"/>
                <w:noProof/>
              </w:rPr>
              <w:t xml:space="preserve">  remove_target:</w:t>
            </w:r>
          </w:p>
          <w:p w14:paraId="1065E2FE" w14:textId="77777777" w:rsidR="0099607F" w:rsidRPr="006824F5" w:rsidRDefault="0099607F" w:rsidP="00042AE9">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3CAE019D" w14:textId="77777777" w:rsidR="0099607F" w:rsidRDefault="0099607F" w:rsidP="0099607F">
      <w:pPr>
        <w:spacing w:after="200"/>
        <w:rPr>
          <w:rFonts w:cs="Arial"/>
          <w:b/>
          <w:bCs/>
          <w:color w:val="3B006F"/>
          <w:kern w:val="32"/>
          <w:sz w:val="24"/>
          <w:szCs w:val="26"/>
        </w:rPr>
      </w:pPr>
      <w:r>
        <w:br w:type="page"/>
      </w:r>
    </w:p>
    <w:p w14:paraId="7A80C51A" w14:textId="77777777" w:rsidR="0099607F" w:rsidRDefault="0099607F" w:rsidP="0099607F">
      <w:pPr>
        <w:pStyle w:val="Heading4"/>
        <w:numPr>
          <w:ilvl w:val="3"/>
          <w:numId w:val="3"/>
        </w:numPr>
      </w:pPr>
      <w:r>
        <w:rPr>
          <w:noProof/>
        </w:rPr>
        <w:lastRenderedPageBreak/>
        <w:drawing>
          <wp:anchor distT="0" distB="0" distL="114300" distR="114300" simplePos="0" relativeHeight="251661312" behindDoc="0" locked="0" layoutInCell="1" allowOverlap="1" wp14:anchorId="435F227B" wp14:editId="33BA908A">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166F88" w14:textId="77777777" w:rsidR="0099607F" w:rsidRDefault="0099607F" w:rsidP="0099607F">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2CC17C44" w14:textId="77777777" w:rsidR="0099607F" w:rsidRDefault="0099607F" w:rsidP="0099607F">
      <w:pPr>
        <w:pStyle w:val="Heading4"/>
        <w:numPr>
          <w:ilvl w:val="3"/>
          <w:numId w:val="3"/>
        </w:numPr>
      </w:pPr>
      <w:r>
        <w:t>Normal node start sequence with Configure relationship operations</w:t>
      </w:r>
    </w:p>
    <w:p w14:paraId="15C8F79A" w14:textId="77777777" w:rsidR="0099607F" w:rsidRPr="00970333" w:rsidRDefault="0099607F" w:rsidP="0099607F">
      <w:pPr>
        <w:pStyle w:val="NormalaroundTable"/>
      </w:pPr>
      <w:r>
        <w:rPr>
          <w:noProof/>
        </w:rPr>
        <w:drawing>
          <wp:anchor distT="0" distB="0" distL="114300" distR="114300" simplePos="0" relativeHeight="251663360" behindDoc="0" locked="0" layoutInCell="1" allowOverlap="1" wp14:anchorId="1747DF64" wp14:editId="3B51D054">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59CF7994" w14:textId="77777777" w:rsidR="0099607F" w:rsidRDefault="0099607F" w:rsidP="0099607F">
      <w:pPr>
        <w:pStyle w:val="Heading4"/>
        <w:numPr>
          <w:ilvl w:val="3"/>
          <w:numId w:val="3"/>
        </w:numPr>
      </w:pPr>
      <w:r>
        <w:t>Node-Relationship configuration sequence</w:t>
      </w:r>
    </w:p>
    <w:p w14:paraId="07780A2C" w14:textId="77777777" w:rsidR="0099607F" w:rsidRDefault="0099607F" w:rsidP="0099607F">
      <w:pPr>
        <w:pStyle w:val="NormalaroundTable"/>
      </w:pPr>
      <w:r>
        <w:t>Depending on which side (i.e., source or target) of a relationship a node is on, the orchestrator will:</w:t>
      </w:r>
    </w:p>
    <w:p w14:paraId="232AE093" w14:textId="77777777" w:rsidR="0099607F" w:rsidRDefault="0099607F" w:rsidP="0099607F">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3EF62FC9" w14:textId="77777777" w:rsidR="0099607F" w:rsidRDefault="0099607F" w:rsidP="0099607F">
      <w:pPr>
        <w:pStyle w:val="ListNumber"/>
        <w:tabs>
          <w:tab w:val="num" w:pos="720"/>
        </w:tabs>
        <w:ind w:left="720"/>
      </w:pPr>
      <w:r>
        <w:t xml:space="preserve">Invoke the node’s </w:t>
      </w:r>
      <w:r w:rsidRPr="00D87A2E">
        <w:rPr>
          <w:rStyle w:val="CodeSnippetHighlight"/>
        </w:rPr>
        <w:t>configure</w:t>
      </w:r>
      <w:r>
        <w:t xml:space="preserve"> operation.  </w:t>
      </w:r>
    </w:p>
    <w:p w14:paraId="0593F755" w14:textId="77777777" w:rsidR="0099607F" w:rsidRDefault="0099607F" w:rsidP="0099607F">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18842C08" w14:textId="77777777" w:rsidR="0099607F" w:rsidRDefault="0099607F" w:rsidP="0099607F">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2199F292" w14:textId="77777777" w:rsidR="0099607F" w:rsidRDefault="0099607F" w:rsidP="0099607F">
      <w:pPr>
        <w:pStyle w:val="Heading5"/>
        <w:numPr>
          <w:ilvl w:val="4"/>
          <w:numId w:val="3"/>
        </w:numPr>
      </w:pPr>
      <w:r>
        <w:t>Node-Relationship add, remove and changed sequence</w:t>
      </w:r>
    </w:p>
    <w:p w14:paraId="29FB7F57" w14:textId="77777777" w:rsidR="0099607F" w:rsidRDefault="0099607F" w:rsidP="0099607F">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3050FE34" w14:textId="77777777" w:rsidR="0099607F" w:rsidRDefault="0099607F" w:rsidP="0099607F"/>
    <w:p w14:paraId="2E34E350" w14:textId="77777777" w:rsidR="0099607F" w:rsidRPr="003C4AF0" w:rsidRDefault="0099607F" w:rsidP="0099607F">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3E014669" w14:textId="77777777" w:rsidR="0099607F" w:rsidRDefault="0099607F" w:rsidP="0099607F">
      <w:pPr>
        <w:pStyle w:val="Heading4"/>
        <w:numPr>
          <w:ilvl w:val="3"/>
          <w:numId w:val="3"/>
        </w:numPr>
      </w:pPr>
      <w:r>
        <w:t>Notes</w:t>
      </w:r>
    </w:p>
    <w:p w14:paraId="51F6F586" w14:textId="77777777" w:rsidR="0099607F" w:rsidRPr="00041811" w:rsidRDefault="0099607F" w:rsidP="0099607F">
      <w:pPr>
        <w:pStyle w:val="ListParagraph"/>
        <w:numPr>
          <w:ilvl w:val="0"/>
          <w:numId w:val="34"/>
        </w:numPr>
      </w:pPr>
      <w:r w:rsidRPr="00041811">
        <w:t>The target (provider) MUST be active and running (i.e., all its dependency stack MUST be fulfilled) prior to invoking add_target</w:t>
      </w:r>
    </w:p>
    <w:p w14:paraId="0A35E52F" w14:textId="77777777" w:rsidR="0099607F" w:rsidRPr="00041811" w:rsidRDefault="0099607F" w:rsidP="0099607F">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50A5E4D6" w14:textId="77777777" w:rsidR="0099607F" w:rsidRPr="00041811" w:rsidRDefault="0099607F" w:rsidP="0099607F">
      <w:pPr>
        <w:pStyle w:val="ListParagraph"/>
        <w:numPr>
          <w:ilvl w:val="0"/>
          <w:numId w:val="34"/>
        </w:numPr>
        <w:ind w:left="1080"/>
      </w:pPr>
      <w:r w:rsidRPr="00041811">
        <w:t>In other words, it cannot be “consumed” by any dependent node.</w:t>
      </w:r>
    </w:p>
    <w:p w14:paraId="0748B864" w14:textId="77777777" w:rsidR="0099607F" w:rsidRPr="00041811" w:rsidRDefault="0099607F" w:rsidP="0099607F">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BD69538" w14:textId="77777777" w:rsidR="0099607F" w:rsidRPr="00041811" w:rsidRDefault="0099607F" w:rsidP="0099607F">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4227445C" w14:textId="77777777" w:rsidR="0099607F" w:rsidRPr="00041811" w:rsidRDefault="0099607F" w:rsidP="0099607F">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77764E0B" w14:textId="77777777" w:rsidR="0099607F" w:rsidRPr="00281334" w:rsidRDefault="0099607F" w:rsidP="0099607F">
      <w:pPr>
        <w:pStyle w:val="Heading2"/>
        <w:numPr>
          <w:ilvl w:val="1"/>
          <w:numId w:val="3"/>
        </w:numPr>
      </w:pPr>
      <w:bookmarkStart w:id="620" w:name="_Toc397688816"/>
      <w:bookmarkStart w:id="621" w:name="_Toc302251715"/>
      <w:bookmarkStart w:id="622" w:name="_Toc430015768"/>
      <w:r>
        <w:t>Node Types</w:t>
      </w:r>
      <w:bookmarkStart w:id="623" w:name="_Toc373867870"/>
      <w:bookmarkEnd w:id="536"/>
      <w:bookmarkEnd w:id="537"/>
      <w:bookmarkEnd w:id="538"/>
      <w:bookmarkEnd w:id="539"/>
      <w:bookmarkEnd w:id="620"/>
      <w:bookmarkEnd w:id="621"/>
      <w:bookmarkEnd w:id="622"/>
    </w:p>
    <w:p w14:paraId="109CE6EC" w14:textId="77777777" w:rsidR="0099607F" w:rsidRDefault="0099607F" w:rsidP="0099607F">
      <w:pPr>
        <w:pStyle w:val="Heading3"/>
        <w:numPr>
          <w:ilvl w:val="2"/>
          <w:numId w:val="3"/>
        </w:numPr>
        <w:rPr>
          <w:rFonts w:eastAsiaTheme="majorEastAsia"/>
        </w:rPr>
      </w:pPr>
      <w:bookmarkStart w:id="624" w:name="_Toc379455076"/>
      <w:bookmarkStart w:id="625" w:name="_Ref379544964"/>
      <w:bookmarkStart w:id="626" w:name="_Toc430015769"/>
      <w:bookmarkStart w:id="627" w:name="DEFN_TYPE_NODES_ROOT"/>
      <w:r>
        <w:rPr>
          <w:rFonts w:eastAsiaTheme="majorEastAsia"/>
        </w:rPr>
        <w:t>tosca.nodes.Root</w:t>
      </w:r>
      <w:bookmarkEnd w:id="624"/>
      <w:bookmarkEnd w:id="625"/>
      <w:bookmarkEnd w:id="626"/>
    </w:p>
    <w:bookmarkEnd w:id="627"/>
    <w:p w14:paraId="6E53A700" w14:textId="77777777" w:rsidR="0099607F" w:rsidRDefault="0099607F" w:rsidP="0099607F">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1A3A9ED7" w14:textId="77777777" w:rsidR="0099607F" w:rsidRDefault="0099607F" w:rsidP="0099607F">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74C55F0" w14:textId="77777777" w:rsidTr="00042AE9">
        <w:tc>
          <w:tcPr>
            <w:tcW w:w="1177" w:type="pct"/>
            <w:shd w:val="clear" w:color="auto" w:fill="D9D9D9"/>
          </w:tcPr>
          <w:p w14:paraId="55EC710D" w14:textId="77777777" w:rsidR="0099607F" w:rsidRPr="00422683" w:rsidRDefault="0099607F" w:rsidP="00042AE9">
            <w:pPr>
              <w:pStyle w:val="TableText-Heading"/>
            </w:pPr>
            <w:r w:rsidRPr="00422683">
              <w:t>Shorthand Name</w:t>
            </w:r>
          </w:p>
        </w:tc>
        <w:tc>
          <w:tcPr>
            <w:tcW w:w="3823" w:type="pct"/>
          </w:tcPr>
          <w:p w14:paraId="6AB9DC7B" w14:textId="77777777" w:rsidR="0099607F" w:rsidRPr="005A5497" w:rsidRDefault="0099607F" w:rsidP="00042AE9">
            <w:pPr>
              <w:pStyle w:val="TableText"/>
              <w:rPr>
                <w:noProof/>
              </w:rPr>
            </w:pPr>
            <w:r>
              <w:rPr>
                <w:noProof/>
              </w:rPr>
              <w:t>Root</w:t>
            </w:r>
          </w:p>
        </w:tc>
      </w:tr>
      <w:tr w:rsidR="0099607F" w:rsidRPr="004279F4" w14:paraId="0518ACA8" w14:textId="77777777" w:rsidTr="00042AE9">
        <w:tc>
          <w:tcPr>
            <w:tcW w:w="1177" w:type="pct"/>
            <w:shd w:val="clear" w:color="auto" w:fill="D9D9D9"/>
          </w:tcPr>
          <w:p w14:paraId="4689D0AC" w14:textId="77777777" w:rsidR="0099607F" w:rsidRPr="00422683" w:rsidRDefault="0099607F" w:rsidP="00042AE9">
            <w:pPr>
              <w:pStyle w:val="TableText-Heading"/>
            </w:pPr>
            <w:r w:rsidRPr="00422683">
              <w:t>Type Qualified Name</w:t>
            </w:r>
          </w:p>
        </w:tc>
        <w:tc>
          <w:tcPr>
            <w:tcW w:w="3823" w:type="pct"/>
          </w:tcPr>
          <w:p w14:paraId="30173352" w14:textId="77777777" w:rsidR="0099607F" w:rsidRDefault="0099607F" w:rsidP="00042AE9">
            <w:pPr>
              <w:pStyle w:val="TableText"/>
              <w:rPr>
                <w:noProof/>
              </w:rPr>
            </w:pPr>
            <w:r>
              <w:rPr>
                <w:noProof/>
              </w:rPr>
              <w:t>tosca:Root</w:t>
            </w:r>
          </w:p>
        </w:tc>
      </w:tr>
      <w:tr w:rsidR="0099607F" w:rsidRPr="004279F4" w14:paraId="3CB5CE38" w14:textId="77777777" w:rsidTr="00042AE9">
        <w:tc>
          <w:tcPr>
            <w:tcW w:w="1177" w:type="pct"/>
            <w:shd w:val="clear" w:color="auto" w:fill="D9D9D9"/>
          </w:tcPr>
          <w:p w14:paraId="1EA450AC" w14:textId="77777777" w:rsidR="0099607F" w:rsidRPr="00422683" w:rsidRDefault="0099607F" w:rsidP="00042AE9">
            <w:pPr>
              <w:pStyle w:val="TableText-Heading"/>
            </w:pPr>
            <w:r w:rsidRPr="00422683">
              <w:t>Type URI</w:t>
            </w:r>
          </w:p>
        </w:tc>
        <w:tc>
          <w:tcPr>
            <w:tcW w:w="3823" w:type="pct"/>
          </w:tcPr>
          <w:p w14:paraId="20B78D56" w14:textId="77777777" w:rsidR="0099607F" w:rsidRPr="001C038A" w:rsidRDefault="0099607F" w:rsidP="00042AE9">
            <w:pPr>
              <w:pStyle w:val="TableText"/>
            </w:pPr>
            <w:r w:rsidRPr="001C038A">
              <w:t>tosca.</w:t>
            </w:r>
            <w:r>
              <w:t>nodes.Root</w:t>
            </w:r>
          </w:p>
        </w:tc>
      </w:tr>
    </w:tbl>
    <w:p w14:paraId="25B51A1B" w14:textId="77777777" w:rsidR="0099607F" w:rsidRDefault="0099607F" w:rsidP="0099607F">
      <w:pPr>
        <w:pStyle w:val="Heading4"/>
        <w:numPr>
          <w:ilvl w:val="3"/>
          <w:numId w:val="3"/>
        </w:numPr>
      </w:pPr>
      <w:bookmarkStart w:id="628" w:name="_Toc379455077"/>
      <w:r>
        <w:t>Properties</w:t>
      </w:r>
      <w:bookmarkEnd w:id="62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66BA7D09" w14:textId="77777777" w:rsidTr="00042AE9">
        <w:trPr>
          <w:cantSplit/>
          <w:tblHeader/>
        </w:trPr>
        <w:tc>
          <w:tcPr>
            <w:tcW w:w="698" w:type="pct"/>
            <w:shd w:val="clear" w:color="auto" w:fill="D9D9D9"/>
          </w:tcPr>
          <w:p w14:paraId="2FB73688"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22B3C624"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65C51889"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554B2838"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3F52CE20"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49E08A1C" w14:textId="77777777" w:rsidTr="00042AE9">
        <w:trPr>
          <w:cantSplit/>
        </w:trPr>
        <w:tc>
          <w:tcPr>
            <w:tcW w:w="698" w:type="pct"/>
            <w:shd w:val="clear" w:color="auto" w:fill="FFFFFF"/>
          </w:tcPr>
          <w:p w14:paraId="1B5BB330" w14:textId="77777777" w:rsidR="0099607F" w:rsidRPr="00AA00E0" w:rsidRDefault="0099607F" w:rsidP="00042AE9">
            <w:pPr>
              <w:pStyle w:val="TableText"/>
              <w:rPr>
                <w:rFonts w:cstheme="minorHAnsi"/>
                <w:noProof/>
              </w:rPr>
            </w:pPr>
            <w:r w:rsidRPr="00AA00E0">
              <w:rPr>
                <w:rFonts w:cstheme="minorHAnsi"/>
                <w:noProof/>
              </w:rPr>
              <w:t>N/A</w:t>
            </w:r>
          </w:p>
        </w:tc>
        <w:tc>
          <w:tcPr>
            <w:tcW w:w="533" w:type="pct"/>
            <w:shd w:val="clear" w:color="auto" w:fill="FFFFFF"/>
          </w:tcPr>
          <w:p w14:paraId="27F60803" w14:textId="77777777" w:rsidR="0099607F" w:rsidRPr="00AA00E0" w:rsidRDefault="0099607F" w:rsidP="00042AE9">
            <w:pPr>
              <w:pStyle w:val="TableText"/>
              <w:rPr>
                <w:rFonts w:cstheme="minorHAnsi"/>
              </w:rPr>
            </w:pPr>
            <w:r w:rsidRPr="00AA00E0">
              <w:rPr>
                <w:rFonts w:cstheme="minorHAnsi"/>
              </w:rPr>
              <w:t>N/A</w:t>
            </w:r>
          </w:p>
        </w:tc>
        <w:tc>
          <w:tcPr>
            <w:tcW w:w="489" w:type="pct"/>
            <w:shd w:val="clear" w:color="auto" w:fill="FFFFFF"/>
          </w:tcPr>
          <w:p w14:paraId="249E312F" w14:textId="77777777" w:rsidR="0099607F" w:rsidRPr="00AA00E0" w:rsidRDefault="0099607F" w:rsidP="00042AE9">
            <w:pPr>
              <w:pStyle w:val="TableText"/>
              <w:rPr>
                <w:rFonts w:cstheme="minorHAnsi"/>
              </w:rPr>
            </w:pPr>
            <w:r w:rsidRPr="00AA00E0">
              <w:rPr>
                <w:rFonts w:cstheme="minorHAnsi"/>
              </w:rPr>
              <w:t>N/A</w:t>
            </w:r>
          </w:p>
        </w:tc>
        <w:tc>
          <w:tcPr>
            <w:tcW w:w="821" w:type="pct"/>
            <w:shd w:val="clear" w:color="auto" w:fill="FFFFFF"/>
          </w:tcPr>
          <w:p w14:paraId="63D1A699" w14:textId="77777777" w:rsidR="0099607F" w:rsidRPr="00AA00E0" w:rsidRDefault="0099607F" w:rsidP="00042AE9">
            <w:pPr>
              <w:pStyle w:val="TableText"/>
              <w:rPr>
                <w:rFonts w:cstheme="minorHAnsi"/>
              </w:rPr>
            </w:pPr>
            <w:r w:rsidRPr="00AA00E0">
              <w:rPr>
                <w:rFonts w:cstheme="minorHAnsi"/>
              </w:rPr>
              <w:t>N/A</w:t>
            </w:r>
          </w:p>
        </w:tc>
        <w:tc>
          <w:tcPr>
            <w:tcW w:w="2459" w:type="pct"/>
            <w:shd w:val="clear" w:color="auto" w:fill="FFFFFF"/>
          </w:tcPr>
          <w:p w14:paraId="7CF12334" w14:textId="77777777" w:rsidR="0099607F" w:rsidRPr="00AA00E0" w:rsidRDefault="0099607F" w:rsidP="00042AE9">
            <w:pPr>
              <w:pStyle w:val="TableText"/>
              <w:rPr>
                <w:rFonts w:cstheme="minorHAnsi"/>
              </w:rPr>
            </w:pPr>
            <w:r w:rsidRPr="00AA00E0">
              <w:rPr>
                <w:rFonts w:cstheme="minorHAnsi"/>
              </w:rPr>
              <w:t>The TOSCA Root Node type has no specified properties.</w:t>
            </w:r>
          </w:p>
        </w:tc>
      </w:tr>
    </w:tbl>
    <w:p w14:paraId="461F36B4" w14:textId="77777777" w:rsidR="0099607F" w:rsidRDefault="0099607F" w:rsidP="0099607F">
      <w:pPr>
        <w:pStyle w:val="Heading4"/>
        <w:numPr>
          <w:ilvl w:val="3"/>
          <w:numId w:val="3"/>
        </w:numPr>
      </w:pPr>
      <w:bookmarkStart w:id="629" w:name="_Toc379455078"/>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E5427A" w14:paraId="6B37089A" w14:textId="77777777" w:rsidTr="00042AE9">
        <w:trPr>
          <w:cantSplit/>
          <w:tblHeader/>
        </w:trPr>
        <w:tc>
          <w:tcPr>
            <w:tcW w:w="698" w:type="pct"/>
            <w:shd w:val="clear" w:color="auto" w:fill="D9D9D9"/>
          </w:tcPr>
          <w:p w14:paraId="36826BC3" w14:textId="77777777" w:rsidR="0099607F" w:rsidRPr="00422683" w:rsidRDefault="0099607F" w:rsidP="00042AE9">
            <w:pPr>
              <w:pStyle w:val="TableText-Heading"/>
              <w:rPr>
                <w:rFonts w:cstheme="minorHAnsi"/>
              </w:rPr>
            </w:pPr>
            <w:r w:rsidRPr="00422683">
              <w:rPr>
                <w:rFonts w:cstheme="minorHAnsi"/>
              </w:rPr>
              <w:t>Name</w:t>
            </w:r>
          </w:p>
        </w:tc>
        <w:tc>
          <w:tcPr>
            <w:tcW w:w="533" w:type="pct"/>
            <w:shd w:val="clear" w:color="auto" w:fill="D9D9D9"/>
          </w:tcPr>
          <w:p w14:paraId="446CDF8C" w14:textId="77777777" w:rsidR="0099607F" w:rsidRPr="00422683" w:rsidRDefault="0099607F" w:rsidP="00042AE9">
            <w:pPr>
              <w:pStyle w:val="TableText-Heading"/>
              <w:rPr>
                <w:rFonts w:cstheme="minorHAnsi"/>
              </w:rPr>
            </w:pPr>
            <w:r w:rsidRPr="00422683">
              <w:rPr>
                <w:rFonts w:cstheme="minorHAnsi"/>
              </w:rPr>
              <w:t>Required</w:t>
            </w:r>
          </w:p>
        </w:tc>
        <w:tc>
          <w:tcPr>
            <w:tcW w:w="489" w:type="pct"/>
            <w:shd w:val="clear" w:color="auto" w:fill="D9D9D9"/>
          </w:tcPr>
          <w:p w14:paraId="1FC8D12F" w14:textId="77777777" w:rsidR="0099607F" w:rsidRPr="00422683" w:rsidRDefault="0099607F" w:rsidP="00042AE9">
            <w:pPr>
              <w:pStyle w:val="TableText-Heading"/>
              <w:rPr>
                <w:rFonts w:cstheme="minorHAnsi"/>
              </w:rPr>
            </w:pPr>
            <w:r w:rsidRPr="00422683">
              <w:rPr>
                <w:rFonts w:cstheme="minorHAnsi"/>
              </w:rPr>
              <w:t>Type</w:t>
            </w:r>
          </w:p>
        </w:tc>
        <w:tc>
          <w:tcPr>
            <w:tcW w:w="821" w:type="pct"/>
            <w:shd w:val="clear" w:color="auto" w:fill="D9D9D9"/>
          </w:tcPr>
          <w:p w14:paraId="760DAAF3" w14:textId="77777777" w:rsidR="0099607F" w:rsidRPr="00422683" w:rsidRDefault="0099607F" w:rsidP="00042AE9">
            <w:pPr>
              <w:pStyle w:val="TableText-Heading"/>
              <w:rPr>
                <w:rFonts w:cstheme="minorHAnsi"/>
              </w:rPr>
            </w:pPr>
            <w:r w:rsidRPr="00422683">
              <w:rPr>
                <w:rFonts w:cstheme="minorHAnsi"/>
              </w:rPr>
              <w:t>Constraints</w:t>
            </w:r>
          </w:p>
        </w:tc>
        <w:tc>
          <w:tcPr>
            <w:tcW w:w="2459" w:type="pct"/>
            <w:shd w:val="clear" w:color="auto" w:fill="D9D9D9"/>
          </w:tcPr>
          <w:p w14:paraId="056412EF"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2CEBA0C4" w14:textId="77777777" w:rsidTr="00042AE9">
        <w:trPr>
          <w:cantSplit/>
        </w:trPr>
        <w:tc>
          <w:tcPr>
            <w:tcW w:w="698" w:type="pct"/>
            <w:shd w:val="clear" w:color="auto" w:fill="FFFFFF"/>
          </w:tcPr>
          <w:p w14:paraId="3951FB79" w14:textId="77777777" w:rsidR="0099607F" w:rsidRDefault="0099607F" w:rsidP="00042AE9">
            <w:pPr>
              <w:pStyle w:val="TableText"/>
              <w:rPr>
                <w:rFonts w:cstheme="minorHAnsi"/>
                <w:noProof/>
              </w:rPr>
            </w:pPr>
            <w:r>
              <w:rPr>
                <w:rFonts w:cstheme="minorHAnsi"/>
                <w:noProof/>
              </w:rPr>
              <w:t>tosca_id</w:t>
            </w:r>
          </w:p>
        </w:tc>
        <w:tc>
          <w:tcPr>
            <w:tcW w:w="533" w:type="pct"/>
            <w:shd w:val="clear" w:color="auto" w:fill="FFFFFF"/>
          </w:tcPr>
          <w:p w14:paraId="192930CB"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5C419B6F" w14:textId="77777777" w:rsidR="0099607F" w:rsidRDefault="005735A3"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5BF4DA4C"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5B6781CE" w14:textId="77777777" w:rsidR="0099607F" w:rsidRDefault="0099607F" w:rsidP="00042AE9">
            <w:pPr>
              <w:pStyle w:val="TableText"/>
              <w:rPr>
                <w:rFonts w:cstheme="minorHAnsi"/>
              </w:rPr>
            </w:pPr>
            <w:r>
              <w:rPr>
                <w:rFonts w:cstheme="minorHAnsi"/>
              </w:rPr>
              <w:t>A unique identifier of the realized instance of a Node Template that derives from any TOSCA normative type.</w:t>
            </w:r>
          </w:p>
        </w:tc>
      </w:tr>
      <w:tr w:rsidR="0099607F" w:rsidRPr="00E5427A" w14:paraId="3F514D00" w14:textId="77777777" w:rsidTr="00042AE9">
        <w:trPr>
          <w:cantSplit/>
        </w:trPr>
        <w:tc>
          <w:tcPr>
            <w:tcW w:w="698" w:type="pct"/>
            <w:shd w:val="clear" w:color="auto" w:fill="FFFFFF"/>
          </w:tcPr>
          <w:p w14:paraId="66834C61" w14:textId="77777777" w:rsidR="0099607F" w:rsidRDefault="0099607F" w:rsidP="00042AE9">
            <w:pPr>
              <w:pStyle w:val="TableText"/>
              <w:rPr>
                <w:rFonts w:cstheme="minorHAnsi"/>
                <w:noProof/>
              </w:rPr>
            </w:pPr>
            <w:r>
              <w:rPr>
                <w:rFonts w:cstheme="minorHAnsi"/>
                <w:noProof/>
              </w:rPr>
              <w:t>tosca_name</w:t>
            </w:r>
          </w:p>
        </w:tc>
        <w:tc>
          <w:tcPr>
            <w:tcW w:w="533" w:type="pct"/>
            <w:shd w:val="clear" w:color="auto" w:fill="FFFFFF"/>
          </w:tcPr>
          <w:p w14:paraId="56160286"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256BADFE" w14:textId="77777777" w:rsidR="0099607F" w:rsidRDefault="005735A3"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2EFE9E8C" w14:textId="77777777" w:rsidR="0099607F" w:rsidRDefault="0099607F" w:rsidP="00042AE9">
            <w:pPr>
              <w:pStyle w:val="TableText"/>
              <w:rPr>
                <w:rFonts w:cstheme="minorHAnsi"/>
              </w:rPr>
            </w:pPr>
            <w:r>
              <w:rPr>
                <w:rFonts w:cstheme="minorHAnsi"/>
              </w:rPr>
              <w:t>None</w:t>
            </w:r>
          </w:p>
        </w:tc>
        <w:tc>
          <w:tcPr>
            <w:tcW w:w="2459" w:type="pct"/>
            <w:shd w:val="clear" w:color="auto" w:fill="FFFFFF"/>
          </w:tcPr>
          <w:p w14:paraId="79154051" w14:textId="77777777" w:rsidR="0099607F" w:rsidRDefault="0099607F" w:rsidP="00042AE9">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99607F" w:rsidRPr="00E5427A" w14:paraId="2049273B" w14:textId="77777777" w:rsidTr="00042AE9">
        <w:trPr>
          <w:cantSplit/>
        </w:trPr>
        <w:tc>
          <w:tcPr>
            <w:tcW w:w="698" w:type="pct"/>
            <w:shd w:val="clear" w:color="auto" w:fill="FFFFFF"/>
          </w:tcPr>
          <w:p w14:paraId="2D03D04B" w14:textId="77777777" w:rsidR="0099607F" w:rsidRDefault="0099607F" w:rsidP="00042AE9">
            <w:pPr>
              <w:pStyle w:val="TableText"/>
              <w:rPr>
                <w:rFonts w:cstheme="minorHAnsi"/>
                <w:noProof/>
              </w:rPr>
            </w:pPr>
            <w:r>
              <w:rPr>
                <w:rFonts w:cstheme="minorHAnsi"/>
                <w:noProof/>
              </w:rPr>
              <w:t>state</w:t>
            </w:r>
          </w:p>
        </w:tc>
        <w:tc>
          <w:tcPr>
            <w:tcW w:w="533" w:type="pct"/>
            <w:shd w:val="clear" w:color="auto" w:fill="FFFFFF"/>
          </w:tcPr>
          <w:p w14:paraId="065A982E" w14:textId="77777777" w:rsidR="0099607F" w:rsidRDefault="0099607F" w:rsidP="00042AE9">
            <w:pPr>
              <w:pStyle w:val="TableText"/>
              <w:rPr>
                <w:rFonts w:cstheme="minorHAnsi"/>
              </w:rPr>
            </w:pPr>
            <w:r>
              <w:rPr>
                <w:rFonts w:cstheme="minorHAnsi"/>
              </w:rPr>
              <w:t>yes</w:t>
            </w:r>
          </w:p>
        </w:tc>
        <w:tc>
          <w:tcPr>
            <w:tcW w:w="489" w:type="pct"/>
            <w:shd w:val="clear" w:color="auto" w:fill="FFFFFF"/>
          </w:tcPr>
          <w:p w14:paraId="5C8CC266" w14:textId="77777777" w:rsidR="0099607F" w:rsidRDefault="005735A3" w:rsidP="00042AE9">
            <w:pPr>
              <w:pStyle w:val="TableText"/>
              <w:rPr>
                <w:rFonts w:cstheme="minorHAnsi"/>
              </w:rPr>
            </w:pPr>
            <w:hyperlink w:anchor="TYPE_YAML_STRING" w:history="1">
              <w:r w:rsidR="0099607F" w:rsidRPr="00C10F1A">
                <w:rPr>
                  <w:rStyle w:val="Hyperlink"/>
                </w:rPr>
                <w:t>string</w:t>
              </w:r>
            </w:hyperlink>
          </w:p>
        </w:tc>
        <w:tc>
          <w:tcPr>
            <w:tcW w:w="821" w:type="pct"/>
            <w:shd w:val="clear" w:color="auto" w:fill="FFFFFF"/>
          </w:tcPr>
          <w:p w14:paraId="1F0AAAE8" w14:textId="77777777" w:rsidR="0099607F" w:rsidRDefault="0099607F" w:rsidP="00042AE9">
            <w:pPr>
              <w:pStyle w:val="TableText"/>
              <w:rPr>
                <w:rFonts w:cstheme="minorHAnsi"/>
              </w:rPr>
            </w:pPr>
            <w:r>
              <w:rPr>
                <w:rFonts w:cstheme="minorHAnsi"/>
              </w:rPr>
              <w:t>default: initial</w:t>
            </w:r>
          </w:p>
        </w:tc>
        <w:tc>
          <w:tcPr>
            <w:tcW w:w="2459" w:type="pct"/>
            <w:shd w:val="clear" w:color="auto" w:fill="FFFFFF"/>
          </w:tcPr>
          <w:p w14:paraId="774B56AD" w14:textId="77777777" w:rsidR="0099607F" w:rsidRDefault="0099607F" w:rsidP="00042AE9">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3172C9FE" w14:textId="77777777" w:rsidR="0099607F" w:rsidRPr="00917388" w:rsidRDefault="0099607F" w:rsidP="0099607F">
      <w:pPr>
        <w:pStyle w:val="Heading4"/>
        <w:numPr>
          <w:ilvl w:val="3"/>
          <w:numId w:val="3"/>
        </w:numPr>
      </w:pPr>
      <w:r>
        <w:t>Definition</w:t>
      </w:r>
      <w:bookmarkEnd w:id="6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548BFD7" w14:textId="77777777" w:rsidTr="00042AE9">
        <w:tc>
          <w:tcPr>
            <w:tcW w:w="9576" w:type="dxa"/>
            <w:shd w:val="clear" w:color="auto" w:fill="D9D9D9" w:themeFill="background1" w:themeFillShade="D9"/>
          </w:tcPr>
          <w:p w14:paraId="1BBBDAA9" w14:textId="77777777" w:rsidR="0099607F" w:rsidRDefault="0099607F" w:rsidP="00042AE9">
            <w:pPr>
              <w:rPr>
                <w:rStyle w:val="CodeSnippet"/>
                <w:noProof/>
              </w:rPr>
            </w:pPr>
            <w:r w:rsidRPr="006824F5">
              <w:rPr>
                <w:rStyle w:val="CodeSnippet"/>
                <w:noProof/>
              </w:rPr>
              <w:t>tosca.nodes.Root:</w:t>
            </w:r>
          </w:p>
          <w:p w14:paraId="10C04084" w14:textId="77777777" w:rsidR="0099607F" w:rsidRDefault="0099607F" w:rsidP="00042AE9">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3A77C77E" w14:textId="77777777" w:rsidR="0099607F" w:rsidRDefault="0099607F" w:rsidP="00042AE9">
            <w:pPr>
              <w:rPr>
                <w:rStyle w:val="CodeSnippet"/>
                <w:noProof/>
              </w:rPr>
            </w:pPr>
            <w:r>
              <w:rPr>
                <w:rStyle w:val="CodeSnippet"/>
                <w:noProof/>
              </w:rPr>
              <w:t xml:space="preserve">  attributes:</w:t>
            </w:r>
          </w:p>
          <w:p w14:paraId="202D07D0" w14:textId="77777777" w:rsidR="0099607F" w:rsidRDefault="0099607F" w:rsidP="00042AE9">
            <w:pPr>
              <w:rPr>
                <w:rStyle w:val="CodeSnippet"/>
                <w:noProof/>
              </w:rPr>
            </w:pPr>
            <w:r>
              <w:rPr>
                <w:rStyle w:val="CodeSnippet"/>
                <w:noProof/>
              </w:rPr>
              <w:t xml:space="preserve">    tosca_id:</w:t>
            </w:r>
          </w:p>
          <w:p w14:paraId="7A9184A2" w14:textId="77777777" w:rsidR="0099607F" w:rsidRDefault="0099607F" w:rsidP="00042AE9">
            <w:pPr>
              <w:rPr>
                <w:rStyle w:val="CodeSnippet"/>
                <w:noProof/>
              </w:rPr>
            </w:pPr>
            <w:r>
              <w:rPr>
                <w:rStyle w:val="CodeSnippet"/>
                <w:noProof/>
              </w:rPr>
              <w:t xml:space="preserve">      type: string</w:t>
            </w:r>
          </w:p>
          <w:p w14:paraId="3B9A4565" w14:textId="77777777" w:rsidR="0099607F" w:rsidRDefault="0099607F" w:rsidP="00042AE9">
            <w:pPr>
              <w:rPr>
                <w:rStyle w:val="CodeSnippet"/>
                <w:noProof/>
              </w:rPr>
            </w:pPr>
            <w:r>
              <w:rPr>
                <w:rStyle w:val="CodeSnippet"/>
                <w:noProof/>
              </w:rPr>
              <w:t xml:space="preserve">    tosca_name:</w:t>
            </w:r>
          </w:p>
          <w:p w14:paraId="286507FD" w14:textId="77777777" w:rsidR="0099607F" w:rsidRDefault="0099607F" w:rsidP="00042AE9">
            <w:pPr>
              <w:rPr>
                <w:rStyle w:val="CodeSnippet"/>
                <w:noProof/>
              </w:rPr>
            </w:pPr>
            <w:r>
              <w:rPr>
                <w:rStyle w:val="CodeSnippet"/>
                <w:noProof/>
              </w:rPr>
              <w:t xml:space="preserve">      type: string</w:t>
            </w:r>
          </w:p>
          <w:p w14:paraId="46F035A6" w14:textId="77777777" w:rsidR="0099607F" w:rsidRDefault="0099607F" w:rsidP="00042AE9">
            <w:pPr>
              <w:rPr>
                <w:rStyle w:val="CodeSnippet"/>
                <w:noProof/>
              </w:rPr>
            </w:pPr>
            <w:r>
              <w:rPr>
                <w:rStyle w:val="CodeSnippet"/>
                <w:noProof/>
              </w:rPr>
              <w:t xml:space="preserve">    state:</w:t>
            </w:r>
          </w:p>
          <w:p w14:paraId="0846F8C0" w14:textId="77777777" w:rsidR="0099607F" w:rsidRDefault="0099607F" w:rsidP="00042AE9">
            <w:pPr>
              <w:rPr>
                <w:rStyle w:val="CodeSnippet"/>
                <w:noProof/>
              </w:rPr>
            </w:pPr>
            <w:r>
              <w:rPr>
                <w:rStyle w:val="CodeSnippet"/>
                <w:noProof/>
              </w:rPr>
              <w:t xml:space="preserve">      type: string</w:t>
            </w:r>
          </w:p>
          <w:p w14:paraId="25C19041" w14:textId="77777777" w:rsidR="0099607F" w:rsidRDefault="0099607F" w:rsidP="00042AE9">
            <w:pPr>
              <w:rPr>
                <w:rStyle w:val="CodeSnippet"/>
                <w:noProof/>
              </w:rPr>
            </w:pPr>
            <w:r>
              <w:rPr>
                <w:rStyle w:val="CodeSnippet"/>
                <w:noProof/>
              </w:rPr>
              <w:t xml:space="preserve">  capabilities:</w:t>
            </w:r>
          </w:p>
          <w:p w14:paraId="0DC7D16D" w14:textId="77777777" w:rsidR="0099607F" w:rsidRDefault="0099607F" w:rsidP="00042AE9">
            <w:pPr>
              <w:rPr>
                <w:rStyle w:val="CodeSnippet"/>
                <w:noProof/>
              </w:rPr>
            </w:pPr>
            <w:r>
              <w:rPr>
                <w:rStyle w:val="CodeSnippet"/>
                <w:noProof/>
              </w:rPr>
              <w:t xml:space="preserve">    feature: </w:t>
            </w:r>
          </w:p>
          <w:p w14:paraId="45BA04D6" w14:textId="77777777" w:rsidR="0099607F" w:rsidRDefault="0099607F" w:rsidP="00042AE9">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0C584F1A" w14:textId="77777777" w:rsidR="0099607F" w:rsidRPr="006824F5" w:rsidRDefault="0099607F" w:rsidP="00042AE9">
            <w:pPr>
              <w:rPr>
                <w:rStyle w:val="CodeSnippet"/>
                <w:noProof/>
              </w:rPr>
            </w:pPr>
            <w:r>
              <w:rPr>
                <w:rStyle w:val="CodeSnippet"/>
                <w:noProof/>
              </w:rPr>
              <w:t xml:space="preserve">  </w:t>
            </w:r>
            <w:r w:rsidRPr="006824F5">
              <w:rPr>
                <w:rStyle w:val="CodeSnippet"/>
                <w:noProof/>
              </w:rPr>
              <w:t>requirements:</w:t>
            </w:r>
          </w:p>
          <w:p w14:paraId="32DF4541" w14:textId="77777777" w:rsidR="0099607F" w:rsidRDefault="0099607F" w:rsidP="00042AE9">
            <w:pPr>
              <w:rPr>
                <w:rStyle w:val="CodeSnippet"/>
                <w:noProof/>
              </w:rPr>
            </w:pPr>
            <w:r w:rsidRPr="006824F5">
              <w:rPr>
                <w:rStyle w:val="CodeSnippet"/>
                <w:noProof/>
              </w:rPr>
              <w:t xml:space="preserve">    - dependency:</w:t>
            </w:r>
          </w:p>
          <w:p w14:paraId="3A7099EB" w14:textId="77777777" w:rsidR="0099607F" w:rsidRPr="006824F5" w:rsidRDefault="0099607F" w:rsidP="00042AE9">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0CCD94E8" w14:textId="77777777" w:rsidR="0099607F" w:rsidRDefault="0099607F" w:rsidP="00042AE9">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45D6352A" w14:textId="77777777" w:rsidR="0099607F" w:rsidRPr="009244DA" w:rsidRDefault="0099607F" w:rsidP="00042AE9">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5C25E87" w14:textId="77777777" w:rsidR="0099607F" w:rsidRPr="009244DA" w:rsidRDefault="0099607F" w:rsidP="00042AE9">
            <w:pPr>
              <w:rPr>
                <w:rStyle w:val="CodeSnippet"/>
              </w:rPr>
            </w:pPr>
            <w:r w:rsidRPr="009244DA">
              <w:t xml:space="preserve">        </w:t>
            </w:r>
            <w:r>
              <w:t xml:space="preserve">         </w:t>
            </w:r>
            <w:r w:rsidRPr="009244DA">
              <w:rPr>
                <w:rStyle w:val="CodeSnippet"/>
              </w:rPr>
              <w:t>occurrences: [ 0, UNBOUNDED ]</w:t>
            </w:r>
          </w:p>
          <w:p w14:paraId="4CB14BD1" w14:textId="77777777" w:rsidR="0099607F" w:rsidRDefault="0099607F" w:rsidP="00042AE9">
            <w:pPr>
              <w:rPr>
                <w:rStyle w:val="CodeSnippet"/>
                <w:noProof/>
              </w:rPr>
            </w:pPr>
            <w:r w:rsidRPr="006824F5">
              <w:rPr>
                <w:rStyle w:val="CodeSnippet"/>
                <w:noProof/>
              </w:rPr>
              <w:t xml:space="preserve">  interfaces: </w:t>
            </w:r>
          </w:p>
          <w:p w14:paraId="48B6648C" w14:textId="77777777" w:rsidR="0099607F" w:rsidRDefault="0099607F" w:rsidP="00042AE9">
            <w:pPr>
              <w:rPr>
                <w:rStyle w:val="CodeSnippet"/>
                <w:noProof/>
              </w:rPr>
            </w:pPr>
            <w:r>
              <w:rPr>
                <w:rStyle w:val="CodeSnippet"/>
                <w:noProof/>
              </w:rPr>
              <w:t xml:space="preserve">    Standard:</w:t>
            </w:r>
          </w:p>
          <w:p w14:paraId="183C1D9D" w14:textId="77777777" w:rsidR="0099607F" w:rsidRPr="006824F5" w:rsidRDefault="0099607F" w:rsidP="00042AE9">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62F47099" w14:textId="77777777" w:rsidR="0099607F" w:rsidRDefault="0099607F" w:rsidP="0099607F">
      <w:pPr>
        <w:pStyle w:val="Heading4"/>
        <w:numPr>
          <w:ilvl w:val="3"/>
          <w:numId w:val="3"/>
        </w:numPr>
      </w:pPr>
      <w:bookmarkStart w:id="630" w:name="_Toc379455079"/>
      <w:r>
        <w:t>Additional Requirements</w:t>
      </w:r>
      <w:bookmarkEnd w:id="630"/>
    </w:p>
    <w:p w14:paraId="56908116" w14:textId="77777777" w:rsidR="0099607F" w:rsidRDefault="0099607F" w:rsidP="0099607F">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00B50B3A" w14:textId="77777777" w:rsidR="0099607F" w:rsidRDefault="0099607F" w:rsidP="0099607F">
      <w:pPr>
        <w:pStyle w:val="Heading3"/>
        <w:numPr>
          <w:ilvl w:val="2"/>
          <w:numId w:val="3"/>
        </w:numPr>
      </w:pPr>
      <w:bookmarkStart w:id="631" w:name="_Toc378686027"/>
      <w:bookmarkStart w:id="632" w:name="_Toc378688769"/>
      <w:bookmarkStart w:id="633" w:name="_Toc373867871"/>
      <w:bookmarkStart w:id="634" w:name="_Toc379455080"/>
      <w:bookmarkStart w:id="635" w:name="_Toc430015770"/>
      <w:bookmarkStart w:id="636" w:name="DEFN_TYPE_NODES_COMPUTE"/>
      <w:bookmarkEnd w:id="623"/>
      <w:bookmarkEnd w:id="631"/>
      <w:bookmarkEnd w:id="632"/>
      <w:r>
        <w:t>tosca.nodes.Compute</w:t>
      </w:r>
      <w:bookmarkEnd w:id="633"/>
      <w:bookmarkEnd w:id="634"/>
      <w:bookmarkEnd w:id="635"/>
    </w:p>
    <w:bookmarkEnd w:id="636"/>
    <w:p w14:paraId="3C7C6891" w14:textId="77777777" w:rsidR="0099607F" w:rsidRDefault="0099607F" w:rsidP="0099607F">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D755722" w14:textId="77777777" w:rsidTr="00042AE9">
        <w:tc>
          <w:tcPr>
            <w:tcW w:w="1177" w:type="pct"/>
            <w:shd w:val="clear" w:color="auto" w:fill="D9D9D9"/>
          </w:tcPr>
          <w:p w14:paraId="0BC45ADF" w14:textId="77777777" w:rsidR="0099607F" w:rsidRPr="00422683" w:rsidRDefault="0099607F" w:rsidP="00042AE9">
            <w:pPr>
              <w:pStyle w:val="TableText-Heading"/>
            </w:pPr>
            <w:r w:rsidRPr="00422683">
              <w:lastRenderedPageBreak/>
              <w:t>Shorthand Name</w:t>
            </w:r>
          </w:p>
        </w:tc>
        <w:tc>
          <w:tcPr>
            <w:tcW w:w="3823" w:type="pct"/>
          </w:tcPr>
          <w:p w14:paraId="06DED3F0" w14:textId="77777777" w:rsidR="0099607F" w:rsidRPr="005A5497" w:rsidRDefault="0099607F" w:rsidP="00042AE9">
            <w:pPr>
              <w:pStyle w:val="TableText"/>
              <w:rPr>
                <w:noProof/>
              </w:rPr>
            </w:pPr>
            <w:r>
              <w:rPr>
                <w:noProof/>
              </w:rPr>
              <w:t>Compute</w:t>
            </w:r>
          </w:p>
        </w:tc>
      </w:tr>
      <w:tr w:rsidR="0099607F" w:rsidRPr="004279F4" w14:paraId="192582BA" w14:textId="77777777" w:rsidTr="00042AE9">
        <w:tc>
          <w:tcPr>
            <w:tcW w:w="1177" w:type="pct"/>
            <w:shd w:val="clear" w:color="auto" w:fill="D9D9D9"/>
          </w:tcPr>
          <w:p w14:paraId="099C8EFE" w14:textId="77777777" w:rsidR="0099607F" w:rsidRPr="00422683" w:rsidRDefault="0099607F" w:rsidP="00042AE9">
            <w:pPr>
              <w:pStyle w:val="TableText-Heading"/>
            </w:pPr>
            <w:r w:rsidRPr="00422683">
              <w:t>Type Qualified Name</w:t>
            </w:r>
          </w:p>
        </w:tc>
        <w:tc>
          <w:tcPr>
            <w:tcW w:w="3823" w:type="pct"/>
          </w:tcPr>
          <w:p w14:paraId="56265F5E" w14:textId="77777777" w:rsidR="0099607F" w:rsidRDefault="0099607F" w:rsidP="00042AE9">
            <w:pPr>
              <w:pStyle w:val="TableText"/>
              <w:rPr>
                <w:noProof/>
              </w:rPr>
            </w:pPr>
            <w:r>
              <w:rPr>
                <w:noProof/>
              </w:rPr>
              <w:t>tosca:Compute</w:t>
            </w:r>
          </w:p>
        </w:tc>
      </w:tr>
      <w:tr w:rsidR="0099607F" w:rsidRPr="004279F4" w14:paraId="6CDEED1F" w14:textId="77777777" w:rsidTr="00042AE9">
        <w:tc>
          <w:tcPr>
            <w:tcW w:w="1177" w:type="pct"/>
            <w:shd w:val="clear" w:color="auto" w:fill="D9D9D9"/>
          </w:tcPr>
          <w:p w14:paraId="4F14CA6C" w14:textId="77777777" w:rsidR="0099607F" w:rsidRPr="00422683" w:rsidRDefault="0099607F" w:rsidP="00042AE9">
            <w:pPr>
              <w:pStyle w:val="TableText-Heading"/>
            </w:pPr>
            <w:r w:rsidRPr="00422683">
              <w:t>Type URI</w:t>
            </w:r>
          </w:p>
        </w:tc>
        <w:tc>
          <w:tcPr>
            <w:tcW w:w="3823" w:type="pct"/>
          </w:tcPr>
          <w:p w14:paraId="6BA67B8E" w14:textId="77777777" w:rsidR="0099607F" w:rsidRPr="001C038A" w:rsidRDefault="0099607F" w:rsidP="00042AE9">
            <w:pPr>
              <w:pStyle w:val="TableText"/>
            </w:pPr>
            <w:r w:rsidRPr="001C038A">
              <w:t>tosca.</w:t>
            </w:r>
            <w:r>
              <w:t>nodes.Compute</w:t>
            </w:r>
          </w:p>
        </w:tc>
      </w:tr>
    </w:tbl>
    <w:p w14:paraId="3F3BA5E3" w14:textId="77777777" w:rsidR="0099607F" w:rsidRDefault="0099607F" w:rsidP="0099607F">
      <w:pPr>
        <w:pStyle w:val="Heading4"/>
        <w:numPr>
          <w:ilvl w:val="3"/>
          <w:numId w:val="3"/>
        </w:numPr>
      </w:pPr>
      <w:bookmarkStart w:id="637" w:name="_Toc379455081"/>
      <w:r>
        <w:t>Properties</w:t>
      </w:r>
      <w:bookmarkEnd w:id="63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99607F" w:rsidRPr="00E5427A" w14:paraId="47A50285" w14:textId="77777777" w:rsidTr="00042AE9">
        <w:trPr>
          <w:cantSplit/>
          <w:tblHeader/>
        </w:trPr>
        <w:tc>
          <w:tcPr>
            <w:tcW w:w="658" w:type="pct"/>
            <w:shd w:val="clear" w:color="auto" w:fill="D9D9D9"/>
          </w:tcPr>
          <w:p w14:paraId="6E57D765" w14:textId="77777777" w:rsidR="0099607F" w:rsidRPr="00422683" w:rsidRDefault="0099607F" w:rsidP="00042AE9">
            <w:pPr>
              <w:pStyle w:val="TableText-Heading"/>
              <w:rPr>
                <w:rFonts w:cstheme="minorHAnsi"/>
              </w:rPr>
            </w:pPr>
            <w:r w:rsidRPr="00422683">
              <w:rPr>
                <w:rFonts w:cstheme="minorHAnsi"/>
              </w:rPr>
              <w:t>Name</w:t>
            </w:r>
          </w:p>
        </w:tc>
        <w:tc>
          <w:tcPr>
            <w:tcW w:w="492" w:type="pct"/>
            <w:shd w:val="clear" w:color="auto" w:fill="D9D9D9"/>
          </w:tcPr>
          <w:p w14:paraId="3AEF270B" w14:textId="77777777" w:rsidR="0099607F" w:rsidRPr="00422683" w:rsidRDefault="0099607F" w:rsidP="00042AE9">
            <w:pPr>
              <w:pStyle w:val="TableText-Heading"/>
              <w:rPr>
                <w:rFonts w:cstheme="minorHAnsi"/>
              </w:rPr>
            </w:pPr>
            <w:r w:rsidRPr="00422683">
              <w:rPr>
                <w:rFonts w:cstheme="minorHAnsi"/>
              </w:rPr>
              <w:t>Required</w:t>
            </w:r>
          </w:p>
        </w:tc>
        <w:tc>
          <w:tcPr>
            <w:tcW w:w="493" w:type="pct"/>
            <w:shd w:val="clear" w:color="auto" w:fill="D9D9D9"/>
          </w:tcPr>
          <w:p w14:paraId="03B99376" w14:textId="77777777" w:rsidR="0099607F" w:rsidRPr="00422683" w:rsidRDefault="0099607F" w:rsidP="00042AE9">
            <w:pPr>
              <w:pStyle w:val="TableText-Heading"/>
              <w:rPr>
                <w:rFonts w:cstheme="minorHAnsi"/>
              </w:rPr>
            </w:pPr>
            <w:r w:rsidRPr="00422683">
              <w:rPr>
                <w:rFonts w:cstheme="minorHAnsi"/>
              </w:rPr>
              <w:t>Type</w:t>
            </w:r>
          </w:p>
        </w:tc>
        <w:tc>
          <w:tcPr>
            <w:tcW w:w="1029" w:type="pct"/>
            <w:shd w:val="clear" w:color="auto" w:fill="D9D9D9"/>
          </w:tcPr>
          <w:p w14:paraId="015ACDC5" w14:textId="77777777" w:rsidR="0099607F" w:rsidRPr="00422683" w:rsidRDefault="0099607F" w:rsidP="00042AE9">
            <w:pPr>
              <w:pStyle w:val="TableText-Heading"/>
              <w:rPr>
                <w:rFonts w:cstheme="minorHAnsi"/>
              </w:rPr>
            </w:pPr>
            <w:r w:rsidRPr="00422683">
              <w:rPr>
                <w:rFonts w:cstheme="minorHAnsi"/>
              </w:rPr>
              <w:t>Constraints</w:t>
            </w:r>
          </w:p>
        </w:tc>
        <w:tc>
          <w:tcPr>
            <w:tcW w:w="2328" w:type="pct"/>
            <w:shd w:val="clear" w:color="auto" w:fill="D9D9D9"/>
          </w:tcPr>
          <w:p w14:paraId="13949F03"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13A824AB" w14:textId="77777777" w:rsidTr="00042AE9">
        <w:trPr>
          <w:cantSplit/>
          <w:tblHeader/>
        </w:trPr>
        <w:tc>
          <w:tcPr>
            <w:tcW w:w="658" w:type="pct"/>
            <w:shd w:val="clear" w:color="auto" w:fill="auto"/>
          </w:tcPr>
          <w:p w14:paraId="205E71C9" w14:textId="77777777" w:rsidR="0099607F" w:rsidRPr="005E05A8" w:rsidRDefault="0099607F" w:rsidP="00042AE9">
            <w:pPr>
              <w:pStyle w:val="TableText"/>
            </w:pPr>
            <w:r w:rsidRPr="005E05A8">
              <w:t>N/A</w:t>
            </w:r>
          </w:p>
        </w:tc>
        <w:tc>
          <w:tcPr>
            <w:tcW w:w="492" w:type="pct"/>
            <w:shd w:val="clear" w:color="auto" w:fill="auto"/>
          </w:tcPr>
          <w:p w14:paraId="623FF67F" w14:textId="77777777" w:rsidR="0099607F" w:rsidRPr="005E05A8" w:rsidRDefault="0099607F" w:rsidP="00042AE9">
            <w:pPr>
              <w:pStyle w:val="TableText"/>
            </w:pPr>
            <w:r w:rsidRPr="005E05A8">
              <w:t>N/A</w:t>
            </w:r>
          </w:p>
        </w:tc>
        <w:tc>
          <w:tcPr>
            <w:tcW w:w="493" w:type="pct"/>
            <w:shd w:val="clear" w:color="auto" w:fill="auto"/>
          </w:tcPr>
          <w:p w14:paraId="4AE0551B" w14:textId="77777777" w:rsidR="0099607F" w:rsidRPr="005E05A8" w:rsidRDefault="0099607F" w:rsidP="00042AE9">
            <w:pPr>
              <w:pStyle w:val="TableText"/>
            </w:pPr>
            <w:r w:rsidRPr="005E05A8">
              <w:t>N/A</w:t>
            </w:r>
          </w:p>
        </w:tc>
        <w:tc>
          <w:tcPr>
            <w:tcW w:w="1029" w:type="pct"/>
            <w:shd w:val="clear" w:color="auto" w:fill="auto"/>
          </w:tcPr>
          <w:p w14:paraId="1B2DC706" w14:textId="77777777" w:rsidR="0099607F" w:rsidRPr="005E05A8" w:rsidRDefault="0099607F" w:rsidP="00042AE9">
            <w:pPr>
              <w:pStyle w:val="TableText"/>
            </w:pPr>
            <w:r w:rsidRPr="005E05A8">
              <w:t>N/A</w:t>
            </w:r>
          </w:p>
        </w:tc>
        <w:tc>
          <w:tcPr>
            <w:tcW w:w="2328" w:type="pct"/>
            <w:shd w:val="clear" w:color="auto" w:fill="auto"/>
          </w:tcPr>
          <w:p w14:paraId="4638FF54" w14:textId="77777777" w:rsidR="0099607F" w:rsidRPr="005E05A8" w:rsidRDefault="0099607F" w:rsidP="00042AE9">
            <w:pPr>
              <w:pStyle w:val="TableText"/>
            </w:pPr>
            <w:r w:rsidRPr="005E05A8">
              <w:t>N/A</w:t>
            </w:r>
          </w:p>
        </w:tc>
      </w:tr>
    </w:tbl>
    <w:p w14:paraId="34935DDB" w14:textId="77777777" w:rsidR="0099607F" w:rsidRDefault="0099607F" w:rsidP="0099607F">
      <w:pPr>
        <w:pStyle w:val="Heading4"/>
        <w:numPr>
          <w:ilvl w:val="3"/>
          <w:numId w:val="3"/>
        </w:numPr>
      </w:pPr>
      <w:bookmarkStart w:id="638"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99607F" w:rsidRPr="004279F4" w14:paraId="5057E21B" w14:textId="77777777" w:rsidTr="00042AE9">
        <w:trPr>
          <w:cantSplit/>
          <w:tblHeader/>
        </w:trPr>
        <w:tc>
          <w:tcPr>
            <w:tcW w:w="747" w:type="pct"/>
            <w:shd w:val="clear" w:color="auto" w:fill="D9D9D9"/>
          </w:tcPr>
          <w:p w14:paraId="14847B12" w14:textId="77777777" w:rsidR="0099607F" w:rsidRPr="00422683" w:rsidRDefault="0099607F" w:rsidP="00042AE9">
            <w:pPr>
              <w:pStyle w:val="TableText-Heading"/>
            </w:pPr>
            <w:r w:rsidRPr="00422683">
              <w:t>Name</w:t>
            </w:r>
          </w:p>
        </w:tc>
        <w:tc>
          <w:tcPr>
            <w:tcW w:w="492" w:type="pct"/>
            <w:shd w:val="clear" w:color="auto" w:fill="D9D9D9"/>
          </w:tcPr>
          <w:p w14:paraId="39721338" w14:textId="77777777" w:rsidR="0099607F" w:rsidRPr="00422683" w:rsidRDefault="0099607F" w:rsidP="00042AE9">
            <w:pPr>
              <w:pStyle w:val="TableText-Heading"/>
            </w:pPr>
            <w:r w:rsidRPr="00422683">
              <w:t>Required</w:t>
            </w:r>
          </w:p>
        </w:tc>
        <w:tc>
          <w:tcPr>
            <w:tcW w:w="672" w:type="pct"/>
            <w:shd w:val="clear" w:color="auto" w:fill="D9D9D9"/>
          </w:tcPr>
          <w:p w14:paraId="68580F3A" w14:textId="77777777" w:rsidR="0099607F" w:rsidRPr="00422683" w:rsidRDefault="0099607F" w:rsidP="00042AE9">
            <w:pPr>
              <w:pStyle w:val="TableText-Heading"/>
            </w:pPr>
            <w:r w:rsidRPr="00422683">
              <w:t>Type</w:t>
            </w:r>
          </w:p>
        </w:tc>
        <w:tc>
          <w:tcPr>
            <w:tcW w:w="627" w:type="pct"/>
            <w:shd w:val="clear" w:color="auto" w:fill="D9D9D9"/>
          </w:tcPr>
          <w:p w14:paraId="154D13A4" w14:textId="77777777" w:rsidR="0099607F" w:rsidRPr="00422683" w:rsidRDefault="0099607F" w:rsidP="00042AE9">
            <w:pPr>
              <w:pStyle w:val="TableText-Heading"/>
            </w:pPr>
            <w:r w:rsidRPr="00422683">
              <w:t>Constraints</w:t>
            </w:r>
          </w:p>
        </w:tc>
        <w:tc>
          <w:tcPr>
            <w:tcW w:w="2462" w:type="pct"/>
            <w:shd w:val="clear" w:color="auto" w:fill="D9D9D9"/>
          </w:tcPr>
          <w:p w14:paraId="48F73FD0" w14:textId="77777777" w:rsidR="0099607F" w:rsidRPr="00422683" w:rsidRDefault="0099607F" w:rsidP="00042AE9">
            <w:pPr>
              <w:pStyle w:val="TableText-Heading"/>
            </w:pPr>
            <w:r w:rsidRPr="00422683">
              <w:t>Description</w:t>
            </w:r>
          </w:p>
        </w:tc>
      </w:tr>
      <w:tr w:rsidR="0099607F" w:rsidRPr="004279F4" w14:paraId="5FF05D54" w14:textId="77777777" w:rsidTr="00042AE9">
        <w:trPr>
          <w:cantSplit/>
        </w:trPr>
        <w:tc>
          <w:tcPr>
            <w:tcW w:w="747" w:type="pct"/>
            <w:shd w:val="clear" w:color="auto" w:fill="FFFFFF"/>
          </w:tcPr>
          <w:p w14:paraId="568A13F4" w14:textId="77777777" w:rsidR="0099607F" w:rsidRDefault="0099607F" w:rsidP="00042AE9">
            <w:pPr>
              <w:pStyle w:val="TableText"/>
              <w:rPr>
                <w:noProof/>
              </w:rPr>
            </w:pPr>
            <w:r>
              <w:rPr>
                <w:rFonts w:cstheme="minorHAnsi"/>
                <w:noProof/>
              </w:rPr>
              <w:t>private_address</w:t>
            </w:r>
          </w:p>
        </w:tc>
        <w:tc>
          <w:tcPr>
            <w:tcW w:w="492" w:type="pct"/>
            <w:shd w:val="clear" w:color="auto" w:fill="FFFFFF"/>
          </w:tcPr>
          <w:p w14:paraId="0A2C51EF" w14:textId="77777777" w:rsidR="0099607F" w:rsidRDefault="0099607F" w:rsidP="00042AE9">
            <w:pPr>
              <w:pStyle w:val="TableText"/>
            </w:pPr>
            <w:r>
              <w:rPr>
                <w:rFonts w:cstheme="minorHAnsi"/>
              </w:rPr>
              <w:t>n</w:t>
            </w:r>
            <w:r w:rsidRPr="00E5427A">
              <w:rPr>
                <w:rFonts w:cstheme="minorHAnsi"/>
              </w:rPr>
              <w:t>o</w:t>
            </w:r>
          </w:p>
        </w:tc>
        <w:tc>
          <w:tcPr>
            <w:tcW w:w="672" w:type="pct"/>
            <w:shd w:val="clear" w:color="auto" w:fill="FFFFFF"/>
          </w:tcPr>
          <w:p w14:paraId="614FEC94" w14:textId="77777777" w:rsidR="0099607F" w:rsidRDefault="005735A3" w:rsidP="00042AE9">
            <w:pPr>
              <w:pStyle w:val="TableText"/>
            </w:pPr>
            <w:hyperlink w:anchor="TYPE_YAML_STRING" w:history="1">
              <w:r w:rsidR="0099607F" w:rsidRPr="00350D2F">
                <w:rPr>
                  <w:rStyle w:val="Hyperlink"/>
                  <w:rFonts w:cstheme="minorHAnsi"/>
                </w:rPr>
                <w:t>string</w:t>
              </w:r>
            </w:hyperlink>
          </w:p>
        </w:tc>
        <w:tc>
          <w:tcPr>
            <w:tcW w:w="627" w:type="pct"/>
            <w:shd w:val="clear" w:color="auto" w:fill="FFFFFF"/>
          </w:tcPr>
          <w:p w14:paraId="5233D0CB" w14:textId="77777777" w:rsidR="0099607F" w:rsidRPr="00A24279" w:rsidRDefault="0099607F" w:rsidP="00042AE9">
            <w:pPr>
              <w:pStyle w:val="TableText"/>
              <w:rPr>
                <w:b/>
              </w:rPr>
            </w:pPr>
            <w:r>
              <w:rPr>
                <w:rFonts w:cstheme="minorHAnsi"/>
              </w:rPr>
              <w:t>None</w:t>
            </w:r>
          </w:p>
        </w:tc>
        <w:tc>
          <w:tcPr>
            <w:tcW w:w="2462" w:type="pct"/>
            <w:shd w:val="clear" w:color="auto" w:fill="FFFFFF"/>
          </w:tcPr>
          <w:p w14:paraId="28DDCC39" w14:textId="77777777" w:rsidR="0099607F" w:rsidRDefault="0099607F" w:rsidP="00042AE9">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99607F" w:rsidRPr="004279F4" w14:paraId="53648D52" w14:textId="77777777" w:rsidTr="00042AE9">
        <w:trPr>
          <w:cantSplit/>
        </w:trPr>
        <w:tc>
          <w:tcPr>
            <w:tcW w:w="747" w:type="pct"/>
            <w:shd w:val="clear" w:color="auto" w:fill="FFFFFF"/>
          </w:tcPr>
          <w:p w14:paraId="23394951" w14:textId="77777777" w:rsidR="0099607F" w:rsidRPr="00E5427A" w:rsidDel="00511321" w:rsidRDefault="0099607F" w:rsidP="00042AE9">
            <w:pPr>
              <w:pStyle w:val="TableText"/>
              <w:rPr>
                <w:rFonts w:cstheme="minorHAnsi"/>
                <w:noProof/>
              </w:rPr>
            </w:pPr>
            <w:r>
              <w:rPr>
                <w:rFonts w:cstheme="minorHAnsi"/>
                <w:noProof/>
              </w:rPr>
              <w:t>public_address</w:t>
            </w:r>
          </w:p>
        </w:tc>
        <w:tc>
          <w:tcPr>
            <w:tcW w:w="492" w:type="pct"/>
            <w:shd w:val="clear" w:color="auto" w:fill="FFFFFF"/>
          </w:tcPr>
          <w:p w14:paraId="67BE6E2F" w14:textId="77777777" w:rsidR="0099607F" w:rsidRDefault="0099607F" w:rsidP="00042AE9">
            <w:pPr>
              <w:pStyle w:val="TableText"/>
              <w:rPr>
                <w:rFonts w:cstheme="minorHAnsi"/>
              </w:rPr>
            </w:pPr>
            <w:r>
              <w:rPr>
                <w:rFonts w:cstheme="minorHAnsi"/>
              </w:rPr>
              <w:t>no</w:t>
            </w:r>
          </w:p>
        </w:tc>
        <w:tc>
          <w:tcPr>
            <w:tcW w:w="672" w:type="pct"/>
            <w:shd w:val="clear" w:color="auto" w:fill="FFFFFF"/>
          </w:tcPr>
          <w:p w14:paraId="0F95DF0A" w14:textId="77777777" w:rsidR="0099607F" w:rsidRDefault="005735A3" w:rsidP="00042AE9">
            <w:pPr>
              <w:pStyle w:val="TableText"/>
            </w:pPr>
            <w:hyperlink w:anchor="TYPE_YAML_STRING" w:history="1">
              <w:r w:rsidR="0099607F" w:rsidRPr="008F2DED">
                <w:rPr>
                  <w:rStyle w:val="Hyperlink"/>
                </w:rPr>
                <w:t>string</w:t>
              </w:r>
            </w:hyperlink>
          </w:p>
        </w:tc>
        <w:tc>
          <w:tcPr>
            <w:tcW w:w="627" w:type="pct"/>
            <w:shd w:val="clear" w:color="auto" w:fill="FFFFFF"/>
          </w:tcPr>
          <w:p w14:paraId="039A2D92" w14:textId="77777777" w:rsidR="0099607F" w:rsidDel="001A547A" w:rsidRDefault="0099607F" w:rsidP="00042AE9">
            <w:pPr>
              <w:pStyle w:val="TableText"/>
              <w:rPr>
                <w:rFonts w:cstheme="minorHAnsi"/>
              </w:rPr>
            </w:pPr>
            <w:r>
              <w:rPr>
                <w:rFonts w:cstheme="minorHAnsi"/>
              </w:rPr>
              <w:t>None</w:t>
            </w:r>
          </w:p>
        </w:tc>
        <w:tc>
          <w:tcPr>
            <w:tcW w:w="2462" w:type="pct"/>
            <w:shd w:val="clear" w:color="auto" w:fill="FFFFFF"/>
          </w:tcPr>
          <w:p w14:paraId="4CD2F096" w14:textId="77777777" w:rsidR="0099607F" w:rsidRPr="00E5427A" w:rsidRDefault="0099607F" w:rsidP="00042AE9">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99607F" w:rsidRPr="004279F4" w14:paraId="2A0C173C" w14:textId="77777777" w:rsidTr="00042AE9">
        <w:trPr>
          <w:cantSplit/>
        </w:trPr>
        <w:tc>
          <w:tcPr>
            <w:tcW w:w="747" w:type="pct"/>
            <w:shd w:val="clear" w:color="auto" w:fill="FFFFFF"/>
          </w:tcPr>
          <w:p w14:paraId="538E7308" w14:textId="77777777" w:rsidR="0099607F" w:rsidRPr="00E5427A" w:rsidRDefault="0099607F" w:rsidP="00042AE9">
            <w:pPr>
              <w:pStyle w:val="TableText"/>
              <w:rPr>
                <w:rFonts w:cstheme="minorHAnsi"/>
                <w:noProof/>
              </w:rPr>
            </w:pPr>
            <w:r>
              <w:rPr>
                <w:rFonts w:cstheme="minorHAnsi"/>
                <w:noProof/>
              </w:rPr>
              <w:t>networks</w:t>
            </w:r>
          </w:p>
        </w:tc>
        <w:tc>
          <w:tcPr>
            <w:tcW w:w="492" w:type="pct"/>
            <w:shd w:val="clear" w:color="auto" w:fill="FFFFFF"/>
          </w:tcPr>
          <w:p w14:paraId="1ADFD77F" w14:textId="77777777" w:rsidR="0099607F" w:rsidRPr="00E5427A" w:rsidRDefault="0099607F" w:rsidP="00042AE9">
            <w:pPr>
              <w:pStyle w:val="TableText"/>
              <w:rPr>
                <w:rFonts w:cstheme="minorHAnsi"/>
              </w:rPr>
            </w:pPr>
            <w:r>
              <w:rPr>
                <w:rFonts w:cstheme="minorHAnsi"/>
              </w:rPr>
              <w:t>no</w:t>
            </w:r>
          </w:p>
        </w:tc>
        <w:tc>
          <w:tcPr>
            <w:tcW w:w="672" w:type="pct"/>
            <w:shd w:val="clear" w:color="auto" w:fill="FFFFFF"/>
          </w:tcPr>
          <w:p w14:paraId="185AD198" w14:textId="77777777" w:rsidR="0099607F" w:rsidRDefault="005735A3" w:rsidP="00042AE9">
            <w:pPr>
              <w:pStyle w:val="TableText"/>
            </w:pPr>
            <w:hyperlink w:anchor="TYPE_TOSCA_MAP" w:history="1">
              <w:r w:rsidR="0099607F" w:rsidRPr="00E06FB2">
                <w:rPr>
                  <w:rStyle w:val="Hyperlink"/>
                </w:rPr>
                <w:t>map</w:t>
              </w:r>
            </w:hyperlink>
            <w:r w:rsidR="0099607F">
              <w:t xml:space="preserve"> of </w:t>
            </w:r>
            <w:hyperlink w:anchor="TYPE_TOSCA_DATA_NETWORKINFO" w:history="1">
              <w:r w:rsidR="0099607F" w:rsidRPr="0059400F">
                <w:rPr>
                  <w:rStyle w:val="Hyperlink"/>
                </w:rPr>
                <w:t>NetworkInfo</w:t>
              </w:r>
            </w:hyperlink>
          </w:p>
        </w:tc>
        <w:tc>
          <w:tcPr>
            <w:tcW w:w="627" w:type="pct"/>
            <w:shd w:val="clear" w:color="auto" w:fill="FFFFFF"/>
          </w:tcPr>
          <w:p w14:paraId="6F277F5F" w14:textId="77777777" w:rsidR="0099607F" w:rsidRPr="00E5427A" w:rsidRDefault="0099607F" w:rsidP="00042AE9">
            <w:pPr>
              <w:pStyle w:val="TableText"/>
              <w:rPr>
                <w:rFonts w:cstheme="minorHAnsi"/>
              </w:rPr>
            </w:pPr>
            <w:r>
              <w:rPr>
                <w:rFonts w:cstheme="minorHAnsi"/>
              </w:rPr>
              <w:t>None</w:t>
            </w:r>
          </w:p>
        </w:tc>
        <w:tc>
          <w:tcPr>
            <w:tcW w:w="2462" w:type="pct"/>
            <w:shd w:val="clear" w:color="auto" w:fill="FFFFFF"/>
          </w:tcPr>
          <w:p w14:paraId="594E4078" w14:textId="77777777" w:rsidR="0099607F" w:rsidRPr="00E5427A" w:rsidRDefault="0099607F" w:rsidP="00042AE9">
            <w:pPr>
              <w:pStyle w:val="TableText"/>
              <w:rPr>
                <w:rFonts w:cstheme="minorHAnsi"/>
              </w:rPr>
            </w:pPr>
            <w:r>
              <w:rPr>
                <w:rFonts w:cstheme="minorHAnsi"/>
              </w:rPr>
              <w:t>The list of logical networks assigned to the compute host instance and information about them.</w:t>
            </w:r>
          </w:p>
        </w:tc>
      </w:tr>
      <w:tr w:rsidR="0099607F" w:rsidRPr="004279F4" w14:paraId="390853CB" w14:textId="77777777" w:rsidTr="00042AE9">
        <w:trPr>
          <w:cantSplit/>
        </w:trPr>
        <w:tc>
          <w:tcPr>
            <w:tcW w:w="747" w:type="pct"/>
            <w:shd w:val="clear" w:color="auto" w:fill="FFFFFF"/>
          </w:tcPr>
          <w:p w14:paraId="2CE411E5" w14:textId="77777777" w:rsidR="0099607F" w:rsidRDefault="0099607F" w:rsidP="00042AE9">
            <w:pPr>
              <w:pStyle w:val="TableText"/>
              <w:rPr>
                <w:rFonts w:cstheme="minorHAnsi"/>
                <w:noProof/>
              </w:rPr>
            </w:pPr>
            <w:r>
              <w:rPr>
                <w:rFonts w:cstheme="minorHAnsi"/>
                <w:noProof/>
              </w:rPr>
              <w:t>ports</w:t>
            </w:r>
          </w:p>
        </w:tc>
        <w:tc>
          <w:tcPr>
            <w:tcW w:w="492" w:type="pct"/>
            <w:shd w:val="clear" w:color="auto" w:fill="FFFFFF"/>
          </w:tcPr>
          <w:p w14:paraId="448F4167" w14:textId="77777777" w:rsidR="0099607F" w:rsidRDefault="0099607F" w:rsidP="00042AE9">
            <w:pPr>
              <w:pStyle w:val="TableText"/>
              <w:rPr>
                <w:rFonts w:cstheme="minorHAnsi"/>
              </w:rPr>
            </w:pPr>
            <w:r>
              <w:rPr>
                <w:rFonts w:cstheme="minorHAnsi"/>
              </w:rPr>
              <w:t>no</w:t>
            </w:r>
          </w:p>
        </w:tc>
        <w:tc>
          <w:tcPr>
            <w:tcW w:w="672" w:type="pct"/>
            <w:shd w:val="clear" w:color="auto" w:fill="FFFFFF"/>
          </w:tcPr>
          <w:p w14:paraId="46CCE3A2" w14:textId="77777777" w:rsidR="0099607F" w:rsidRDefault="005735A3" w:rsidP="00042AE9">
            <w:pPr>
              <w:pStyle w:val="TableText"/>
            </w:pPr>
            <w:hyperlink w:anchor="TYPE_TOSCA_MAP" w:history="1">
              <w:r w:rsidR="0099607F" w:rsidRPr="00E06FB2">
                <w:rPr>
                  <w:rStyle w:val="Hyperlink"/>
                </w:rPr>
                <w:t>map</w:t>
              </w:r>
            </w:hyperlink>
            <w:r w:rsidR="0099607F">
              <w:t xml:space="preserve"> of </w:t>
            </w:r>
            <w:hyperlink w:anchor="TYPE_TOSCA_DATA_PORTINFO" w:history="1">
              <w:r w:rsidR="0099607F" w:rsidRPr="00B00047">
                <w:rPr>
                  <w:rStyle w:val="Hyperlink"/>
                </w:rPr>
                <w:t>PortInfo</w:t>
              </w:r>
            </w:hyperlink>
          </w:p>
        </w:tc>
        <w:tc>
          <w:tcPr>
            <w:tcW w:w="627" w:type="pct"/>
            <w:shd w:val="clear" w:color="auto" w:fill="FFFFFF"/>
          </w:tcPr>
          <w:p w14:paraId="3D45A82D" w14:textId="77777777" w:rsidR="0099607F" w:rsidRDefault="0099607F" w:rsidP="00042AE9">
            <w:pPr>
              <w:pStyle w:val="TableText"/>
              <w:rPr>
                <w:rFonts w:cstheme="minorHAnsi"/>
              </w:rPr>
            </w:pPr>
            <w:r>
              <w:rPr>
                <w:rFonts w:cstheme="minorHAnsi"/>
              </w:rPr>
              <w:t>None</w:t>
            </w:r>
          </w:p>
        </w:tc>
        <w:tc>
          <w:tcPr>
            <w:tcW w:w="2462" w:type="pct"/>
            <w:shd w:val="clear" w:color="auto" w:fill="FFFFFF"/>
          </w:tcPr>
          <w:p w14:paraId="34519686" w14:textId="77777777" w:rsidR="0099607F" w:rsidRDefault="0099607F" w:rsidP="00042AE9">
            <w:pPr>
              <w:pStyle w:val="TableText"/>
              <w:rPr>
                <w:rFonts w:cstheme="minorHAnsi"/>
              </w:rPr>
            </w:pPr>
            <w:r>
              <w:rPr>
                <w:rFonts w:cstheme="minorHAnsi"/>
              </w:rPr>
              <w:t>The list of logical ports assigned to the compute host instance and information about them.</w:t>
            </w:r>
          </w:p>
        </w:tc>
      </w:tr>
    </w:tbl>
    <w:p w14:paraId="0F8366AB" w14:textId="77777777" w:rsidR="0099607F" w:rsidRDefault="0099607F" w:rsidP="0099607F">
      <w:pPr>
        <w:pStyle w:val="Heading4"/>
        <w:numPr>
          <w:ilvl w:val="3"/>
          <w:numId w:val="3"/>
        </w:numPr>
      </w:pPr>
      <w:r>
        <w:t>Definition</w:t>
      </w:r>
      <w:bookmarkEnd w:id="6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AFF310C" w14:textId="77777777" w:rsidTr="00042AE9">
        <w:tc>
          <w:tcPr>
            <w:tcW w:w="9576" w:type="dxa"/>
            <w:shd w:val="clear" w:color="auto" w:fill="D9D9D9" w:themeFill="background1" w:themeFillShade="D9"/>
          </w:tcPr>
          <w:p w14:paraId="3F067262" w14:textId="77777777" w:rsidR="0099607F" w:rsidRPr="006824F5" w:rsidRDefault="0099607F" w:rsidP="00042AE9">
            <w:pPr>
              <w:rPr>
                <w:rStyle w:val="CodeSnippet"/>
                <w:noProof/>
              </w:rPr>
            </w:pPr>
            <w:r w:rsidRPr="006824F5">
              <w:rPr>
                <w:rStyle w:val="CodeSnippet"/>
                <w:noProof/>
              </w:rPr>
              <w:t>tosca.nodes.Comput</w:t>
            </w:r>
            <w:r>
              <w:rPr>
                <w:rStyle w:val="CodeSnippet"/>
                <w:noProof/>
              </w:rPr>
              <w:t>e:</w:t>
            </w:r>
          </w:p>
          <w:p w14:paraId="755EDF48"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53A8CA83" w14:textId="77777777" w:rsidR="0099607F" w:rsidRPr="006824F5" w:rsidRDefault="0099607F" w:rsidP="00042AE9">
            <w:pPr>
              <w:rPr>
                <w:rStyle w:val="CodeSnippet"/>
                <w:noProof/>
              </w:rPr>
            </w:pPr>
            <w:r w:rsidRPr="006824F5">
              <w:rPr>
                <w:rStyle w:val="CodeSnippet"/>
                <w:noProof/>
              </w:rPr>
              <w:t xml:space="preserve">  </w:t>
            </w:r>
            <w:r>
              <w:rPr>
                <w:rStyle w:val="CodeSnippet"/>
                <w:noProof/>
              </w:rPr>
              <w:t>attributes:</w:t>
            </w:r>
          </w:p>
          <w:p w14:paraId="0D6DD916" w14:textId="77777777" w:rsidR="0099607F" w:rsidRDefault="0099607F" w:rsidP="00042AE9">
            <w:pPr>
              <w:rPr>
                <w:rStyle w:val="CodeSnippet"/>
                <w:noProof/>
              </w:rPr>
            </w:pPr>
            <w:r>
              <w:rPr>
                <w:rStyle w:val="CodeSnippet"/>
                <w:noProof/>
              </w:rPr>
              <w:t xml:space="preserve">    private_address:</w:t>
            </w:r>
          </w:p>
          <w:p w14:paraId="4A2DDE22" w14:textId="77777777" w:rsidR="0099607F" w:rsidRDefault="0099607F" w:rsidP="00042AE9">
            <w:pPr>
              <w:rPr>
                <w:rStyle w:val="CodeSnippet"/>
                <w:noProof/>
              </w:rPr>
            </w:pPr>
            <w:r w:rsidRPr="006824F5">
              <w:rPr>
                <w:rStyle w:val="CodeSnippet"/>
                <w:noProof/>
              </w:rPr>
              <w:t xml:space="preserve">      type: string</w:t>
            </w:r>
          </w:p>
          <w:p w14:paraId="5CAFA095" w14:textId="77777777" w:rsidR="0099607F" w:rsidRDefault="0099607F" w:rsidP="00042AE9">
            <w:pPr>
              <w:rPr>
                <w:rStyle w:val="CodeSnippet"/>
                <w:noProof/>
              </w:rPr>
            </w:pPr>
            <w:r>
              <w:rPr>
                <w:rStyle w:val="CodeSnippet"/>
                <w:noProof/>
              </w:rPr>
              <w:t xml:space="preserve">    public_address:</w:t>
            </w:r>
          </w:p>
          <w:p w14:paraId="58B052FD" w14:textId="77777777" w:rsidR="0099607F" w:rsidRDefault="0099607F" w:rsidP="00042AE9">
            <w:pPr>
              <w:rPr>
                <w:rStyle w:val="CodeSnippet"/>
                <w:noProof/>
              </w:rPr>
            </w:pPr>
            <w:r w:rsidRPr="006824F5">
              <w:rPr>
                <w:rStyle w:val="CodeSnippet"/>
                <w:noProof/>
              </w:rPr>
              <w:t xml:space="preserve">      type: string</w:t>
            </w:r>
          </w:p>
          <w:p w14:paraId="7F6C8C19" w14:textId="77777777" w:rsidR="0099607F" w:rsidRDefault="0099607F" w:rsidP="00042AE9">
            <w:pPr>
              <w:rPr>
                <w:rStyle w:val="CodeSnippet"/>
                <w:noProof/>
              </w:rPr>
            </w:pPr>
            <w:r>
              <w:rPr>
                <w:rStyle w:val="CodeSnippet"/>
                <w:noProof/>
              </w:rPr>
              <w:t xml:space="preserve">    networks:</w:t>
            </w:r>
          </w:p>
          <w:p w14:paraId="02479345" w14:textId="77777777" w:rsidR="0099607F" w:rsidRDefault="0099607F" w:rsidP="00042AE9">
            <w:pPr>
              <w:rPr>
                <w:rStyle w:val="CodeSnippet"/>
                <w:noProof/>
              </w:rPr>
            </w:pPr>
            <w:r>
              <w:rPr>
                <w:rStyle w:val="CodeSnippet"/>
                <w:noProof/>
              </w:rPr>
              <w:t xml:space="preserve">      type: map</w:t>
            </w:r>
          </w:p>
          <w:p w14:paraId="0EE97F08" w14:textId="77777777" w:rsidR="0099607F" w:rsidRPr="00B81FDA" w:rsidRDefault="0099607F" w:rsidP="00042AE9">
            <w:pPr>
              <w:rPr>
                <w:rStyle w:val="CodeSnippet"/>
              </w:rPr>
            </w:pPr>
            <w:r w:rsidRPr="00B81FDA">
              <w:rPr>
                <w:rStyle w:val="CodeSnippet"/>
              </w:rPr>
              <w:t xml:space="preserve">      entry_schema:</w:t>
            </w:r>
          </w:p>
          <w:p w14:paraId="2EBB1BE5" w14:textId="77777777" w:rsidR="0099607F" w:rsidRDefault="0099607F" w:rsidP="00042AE9">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B29DD55" w14:textId="77777777" w:rsidR="0099607F" w:rsidRDefault="0099607F" w:rsidP="00042AE9">
            <w:pPr>
              <w:rPr>
                <w:rStyle w:val="CodeSnippet"/>
                <w:noProof/>
              </w:rPr>
            </w:pPr>
            <w:r>
              <w:rPr>
                <w:rStyle w:val="CodeSnippet"/>
                <w:noProof/>
              </w:rPr>
              <w:t xml:space="preserve">    ports:</w:t>
            </w:r>
          </w:p>
          <w:p w14:paraId="701CE81B" w14:textId="77777777" w:rsidR="0099607F" w:rsidRDefault="0099607F" w:rsidP="00042AE9">
            <w:pPr>
              <w:rPr>
                <w:rStyle w:val="CodeSnippet"/>
                <w:noProof/>
              </w:rPr>
            </w:pPr>
            <w:r>
              <w:rPr>
                <w:rStyle w:val="CodeSnippet"/>
                <w:noProof/>
              </w:rPr>
              <w:t xml:space="preserve">      type: map</w:t>
            </w:r>
          </w:p>
          <w:p w14:paraId="20015909" w14:textId="77777777" w:rsidR="0099607F" w:rsidRPr="00B81FDA" w:rsidRDefault="0099607F" w:rsidP="00042AE9">
            <w:pPr>
              <w:rPr>
                <w:rStyle w:val="CodeSnippet"/>
              </w:rPr>
            </w:pPr>
            <w:r w:rsidRPr="00B81FDA">
              <w:rPr>
                <w:rStyle w:val="CodeSnippet"/>
              </w:rPr>
              <w:t xml:space="preserve">      entry_schema:</w:t>
            </w:r>
          </w:p>
          <w:p w14:paraId="6EC1603F" w14:textId="77777777" w:rsidR="0099607F" w:rsidRDefault="0099607F" w:rsidP="00042AE9">
            <w:pPr>
              <w:rPr>
                <w:rStyle w:val="CodeSnippet"/>
              </w:rPr>
            </w:pPr>
            <w:r w:rsidRPr="00B81FDA">
              <w:rPr>
                <w:rStyle w:val="CodeSnippet"/>
              </w:rPr>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0B9630A6" w14:textId="77777777" w:rsidR="0099607F" w:rsidRDefault="0099607F" w:rsidP="00042AE9">
            <w:pPr>
              <w:rPr>
                <w:rStyle w:val="CodeSnippet"/>
                <w:noProof/>
              </w:rPr>
            </w:pPr>
            <w:r w:rsidRPr="006824F5">
              <w:rPr>
                <w:rStyle w:val="CodeSnippet"/>
                <w:noProof/>
              </w:rPr>
              <w:t xml:space="preserve">  </w:t>
            </w:r>
            <w:r>
              <w:rPr>
                <w:rStyle w:val="CodeSnippet"/>
                <w:noProof/>
              </w:rPr>
              <w:t>requirements:</w:t>
            </w:r>
          </w:p>
          <w:p w14:paraId="1BD5092E" w14:textId="77777777" w:rsidR="0099607F" w:rsidRDefault="0099607F" w:rsidP="00042AE9">
            <w:pPr>
              <w:rPr>
                <w:rStyle w:val="CodeSnippet"/>
                <w:noProof/>
              </w:rPr>
            </w:pPr>
            <w:r>
              <w:rPr>
                <w:rStyle w:val="CodeSnippet"/>
                <w:noProof/>
              </w:rPr>
              <w:t xml:space="preserve">    - local_storage: </w:t>
            </w:r>
          </w:p>
          <w:p w14:paraId="56CDD804" w14:textId="77777777" w:rsidR="0099607F" w:rsidRDefault="0099607F" w:rsidP="00042AE9">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31E4F509" w14:textId="77777777" w:rsidR="0099607F" w:rsidRDefault="0099607F" w:rsidP="00042AE9">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37991D1B" w14:textId="77777777" w:rsidR="0099607F" w:rsidRDefault="0099607F" w:rsidP="00042AE9">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07FE6F8D" w14:textId="77777777" w:rsidR="0099607F" w:rsidRDefault="0099607F" w:rsidP="00042AE9">
            <w:pPr>
              <w:rPr>
                <w:rStyle w:val="CodeSnippet"/>
                <w:noProof/>
              </w:rPr>
            </w:pPr>
            <w:r>
              <w:rPr>
                <w:rStyle w:val="CodeSnippet"/>
                <w:noProof/>
              </w:rPr>
              <w:lastRenderedPageBreak/>
              <w:t xml:space="preserve">        occurrences: [0, UNBOUNDED]  </w:t>
            </w:r>
          </w:p>
          <w:p w14:paraId="470A266D" w14:textId="77777777" w:rsidR="0099607F" w:rsidRPr="006824F5" w:rsidRDefault="0099607F" w:rsidP="00042AE9">
            <w:pPr>
              <w:rPr>
                <w:rStyle w:val="CodeSnippet"/>
                <w:noProof/>
              </w:rPr>
            </w:pPr>
            <w:r>
              <w:rPr>
                <w:rStyle w:val="CodeSnippet"/>
                <w:noProof/>
              </w:rPr>
              <w:t xml:space="preserve">  </w:t>
            </w:r>
            <w:r w:rsidRPr="006824F5">
              <w:rPr>
                <w:rStyle w:val="CodeSnippet"/>
                <w:noProof/>
              </w:rPr>
              <w:t>capabilities:</w:t>
            </w:r>
          </w:p>
          <w:p w14:paraId="6B70F1E5"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6FCD746"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CDB86A7" w14:textId="77777777" w:rsidR="0099607F" w:rsidRDefault="0099607F" w:rsidP="00042AE9">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5CC96F8F" w14:textId="77777777" w:rsidR="0099607F" w:rsidRDefault="0099607F" w:rsidP="00042AE9">
            <w:pPr>
              <w:rPr>
                <w:rStyle w:val="CodeSnippet"/>
                <w:noProof/>
              </w:rPr>
            </w:pPr>
            <w:r>
              <w:rPr>
                <w:rStyle w:val="CodeSnippet"/>
                <w:noProof/>
              </w:rPr>
              <w:t xml:space="preserve">    endpoint:</w:t>
            </w:r>
          </w:p>
          <w:p w14:paraId="36C9B850" w14:textId="77777777" w:rsidR="0099607F" w:rsidRDefault="0099607F" w:rsidP="00042AE9">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73B09619" w14:textId="77777777" w:rsidR="0099607F" w:rsidRDefault="0099607F" w:rsidP="00042AE9">
            <w:pPr>
              <w:rPr>
                <w:rStyle w:val="CodeSnippet"/>
                <w:noProof/>
              </w:rPr>
            </w:pPr>
            <w:r>
              <w:rPr>
                <w:rStyle w:val="CodeSnippet"/>
                <w:noProof/>
              </w:rPr>
              <w:t xml:space="preserve">    os:</w:t>
            </w:r>
          </w:p>
          <w:p w14:paraId="587B3065" w14:textId="77777777" w:rsidR="0099607F" w:rsidRDefault="0099607F" w:rsidP="00042AE9">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08FC8184" w14:textId="77777777" w:rsidR="0099607F" w:rsidRDefault="0099607F" w:rsidP="00042AE9">
            <w:pPr>
              <w:rPr>
                <w:rStyle w:val="CodeSnippet"/>
                <w:noProof/>
              </w:rPr>
            </w:pPr>
            <w:r>
              <w:rPr>
                <w:rStyle w:val="CodeSnippet"/>
                <w:noProof/>
              </w:rPr>
              <w:t xml:space="preserve">    scalable:</w:t>
            </w:r>
          </w:p>
          <w:p w14:paraId="5A014ADE" w14:textId="77777777" w:rsidR="0099607F" w:rsidRDefault="0099607F" w:rsidP="00042AE9">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7EA1FD0A" w14:textId="77777777" w:rsidR="0099607F" w:rsidRDefault="0099607F" w:rsidP="00042AE9">
            <w:pPr>
              <w:rPr>
                <w:rStyle w:val="CodeSnippet"/>
                <w:noProof/>
              </w:rPr>
            </w:pPr>
            <w:r>
              <w:rPr>
                <w:rStyle w:val="CodeSnippet"/>
                <w:noProof/>
              </w:rPr>
              <w:t xml:space="preserve">    binding:</w:t>
            </w:r>
          </w:p>
          <w:p w14:paraId="27755308" w14:textId="77777777" w:rsidR="0099607F" w:rsidRPr="006824F5" w:rsidRDefault="0099607F" w:rsidP="00042AE9">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0B097CB8" w14:textId="77777777" w:rsidR="0099607F" w:rsidRDefault="0099607F" w:rsidP="0099607F">
      <w:pPr>
        <w:pStyle w:val="Heading4"/>
        <w:numPr>
          <w:ilvl w:val="3"/>
          <w:numId w:val="3"/>
        </w:numPr>
      </w:pPr>
      <w:bookmarkStart w:id="639" w:name="_Toc373867875"/>
      <w:bookmarkStart w:id="640" w:name="_Toc379455096"/>
      <w:r>
        <w:lastRenderedPageBreak/>
        <w:t>Additional Requirements</w:t>
      </w:r>
    </w:p>
    <w:p w14:paraId="06024CC7" w14:textId="77777777" w:rsidR="0099607F" w:rsidRPr="00EE6FF9" w:rsidRDefault="0099607F" w:rsidP="0099607F">
      <w:pPr>
        <w:pStyle w:val="ListParagraph"/>
        <w:numPr>
          <w:ilvl w:val="0"/>
          <w:numId w:val="71"/>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21482F09" w14:textId="77777777" w:rsidR="0099607F" w:rsidRDefault="0099607F" w:rsidP="0099607F">
      <w:pPr>
        <w:pStyle w:val="Heading3"/>
        <w:numPr>
          <w:ilvl w:val="2"/>
          <w:numId w:val="3"/>
        </w:numPr>
      </w:pPr>
      <w:bookmarkStart w:id="641" w:name="_Toc430015771"/>
      <w:bookmarkStart w:id="642" w:name="DEFN_TYPE_NODES_SOFTWARE_COMPONENT"/>
      <w:r w:rsidRPr="00753318">
        <w:t>tosca</w:t>
      </w:r>
      <w:r>
        <w:t>.nodes.S</w:t>
      </w:r>
      <w:r w:rsidRPr="00753318">
        <w:t>oftware</w:t>
      </w:r>
      <w:r>
        <w:t>C</w:t>
      </w:r>
      <w:r w:rsidRPr="00753318">
        <w:t>omponent</w:t>
      </w:r>
      <w:bookmarkEnd w:id="641"/>
    </w:p>
    <w:bookmarkEnd w:id="642"/>
    <w:p w14:paraId="69411D58" w14:textId="77777777" w:rsidR="0099607F" w:rsidRDefault="0099607F" w:rsidP="0099607F">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A230BD7" w14:textId="77777777" w:rsidTr="00042AE9">
        <w:tc>
          <w:tcPr>
            <w:tcW w:w="1177" w:type="pct"/>
            <w:shd w:val="clear" w:color="auto" w:fill="D9D9D9"/>
          </w:tcPr>
          <w:p w14:paraId="020FB833" w14:textId="77777777" w:rsidR="0099607F" w:rsidRPr="00422683" w:rsidRDefault="0099607F" w:rsidP="00042AE9">
            <w:pPr>
              <w:pStyle w:val="TableText-Heading"/>
            </w:pPr>
            <w:r w:rsidRPr="00422683">
              <w:t>Shorthand Name</w:t>
            </w:r>
          </w:p>
        </w:tc>
        <w:tc>
          <w:tcPr>
            <w:tcW w:w="3823" w:type="pct"/>
          </w:tcPr>
          <w:p w14:paraId="301A4057" w14:textId="77777777" w:rsidR="0099607F" w:rsidRPr="005A5497" w:rsidRDefault="0099607F" w:rsidP="00042AE9">
            <w:pPr>
              <w:pStyle w:val="TableText"/>
              <w:rPr>
                <w:noProof/>
              </w:rPr>
            </w:pPr>
            <w:r>
              <w:rPr>
                <w:noProof/>
              </w:rPr>
              <w:t>SoftwareComponent</w:t>
            </w:r>
          </w:p>
        </w:tc>
      </w:tr>
      <w:tr w:rsidR="0099607F" w:rsidRPr="004279F4" w14:paraId="6B140921" w14:textId="77777777" w:rsidTr="00042AE9">
        <w:tc>
          <w:tcPr>
            <w:tcW w:w="1177" w:type="pct"/>
            <w:shd w:val="clear" w:color="auto" w:fill="D9D9D9"/>
          </w:tcPr>
          <w:p w14:paraId="2D8A3DD4" w14:textId="77777777" w:rsidR="0099607F" w:rsidRPr="00422683" w:rsidRDefault="0099607F" w:rsidP="00042AE9">
            <w:pPr>
              <w:pStyle w:val="TableText-Heading"/>
            </w:pPr>
            <w:r w:rsidRPr="00422683">
              <w:t>Type Qualified Name</w:t>
            </w:r>
          </w:p>
        </w:tc>
        <w:tc>
          <w:tcPr>
            <w:tcW w:w="3823" w:type="pct"/>
          </w:tcPr>
          <w:p w14:paraId="2B72B845" w14:textId="77777777" w:rsidR="0099607F" w:rsidRDefault="0099607F" w:rsidP="00042AE9">
            <w:pPr>
              <w:pStyle w:val="TableText"/>
              <w:rPr>
                <w:noProof/>
              </w:rPr>
            </w:pPr>
            <w:r>
              <w:rPr>
                <w:noProof/>
              </w:rPr>
              <w:t>tosca:SoftwareComponent</w:t>
            </w:r>
          </w:p>
        </w:tc>
      </w:tr>
      <w:tr w:rsidR="0099607F" w:rsidRPr="004279F4" w14:paraId="55A678AF" w14:textId="77777777" w:rsidTr="00042AE9">
        <w:tc>
          <w:tcPr>
            <w:tcW w:w="1177" w:type="pct"/>
            <w:shd w:val="clear" w:color="auto" w:fill="D9D9D9"/>
          </w:tcPr>
          <w:p w14:paraId="7AAF1D90" w14:textId="77777777" w:rsidR="0099607F" w:rsidRPr="00422683" w:rsidRDefault="0099607F" w:rsidP="00042AE9">
            <w:pPr>
              <w:pStyle w:val="TableText-Heading"/>
            </w:pPr>
            <w:r w:rsidRPr="00422683">
              <w:t>Type URI</w:t>
            </w:r>
          </w:p>
        </w:tc>
        <w:tc>
          <w:tcPr>
            <w:tcW w:w="3823" w:type="pct"/>
          </w:tcPr>
          <w:p w14:paraId="2B0E10C7" w14:textId="77777777" w:rsidR="0099607F" w:rsidRPr="001C038A" w:rsidRDefault="0099607F" w:rsidP="00042AE9">
            <w:pPr>
              <w:pStyle w:val="TableText"/>
            </w:pPr>
            <w:r w:rsidRPr="001C038A">
              <w:t>tosca.</w:t>
            </w:r>
            <w:r>
              <w:t>nodes.SoftwareComponent</w:t>
            </w:r>
          </w:p>
        </w:tc>
      </w:tr>
    </w:tbl>
    <w:p w14:paraId="6E70BBF8"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43"/>
        <w:gridCol w:w="1081"/>
        <w:gridCol w:w="1030"/>
        <w:gridCol w:w="1446"/>
        <w:gridCol w:w="4750"/>
      </w:tblGrid>
      <w:tr w:rsidR="0099607F" w:rsidRPr="004279F4" w14:paraId="5102EF4E" w14:textId="77777777" w:rsidTr="00042AE9">
        <w:trPr>
          <w:cantSplit/>
          <w:tblHeader/>
        </w:trPr>
        <w:tc>
          <w:tcPr>
            <w:tcW w:w="845" w:type="pct"/>
            <w:shd w:val="clear" w:color="auto" w:fill="D9D9D9"/>
          </w:tcPr>
          <w:p w14:paraId="75E81698" w14:textId="77777777" w:rsidR="0099607F" w:rsidRPr="00422683" w:rsidRDefault="0099607F" w:rsidP="00042AE9">
            <w:pPr>
              <w:pStyle w:val="TableText-Heading"/>
            </w:pPr>
            <w:r w:rsidRPr="00422683">
              <w:t>Name</w:t>
            </w:r>
          </w:p>
        </w:tc>
        <w:tc>
          <w:tcPr>
            <w:tcW w:w="488" w:type="pct"/>
            <w:shd w:val="clear" w:color="auto" w:fill="D9D9D9"/>
          </w:tcPr>
          <w:p w14:paraId="63B7CF03" w14:textId="77777777" w:rsidR="0099607F" w:rsidRPr="00422683" w:rsidRDefault="0099607F" w:rsidP="00042AE9">
            <w:pPr>
              <w:pStyle w:val="TableText-Heading"/>
            </w:pPr>
            <w:r w:rsidRPr="00422683">
              <w:t>Required</w:t>
            </w:r>
          </w:p>
        </w:tc>
        <w:tc>
          <w:tcPr>
            <w:tcW w:w="491" w:type="pct"/>
            <w:shd w:val="clear" w:color="auto" w:fill="D9D9D9"/>
          </w:tcPr>
          <w:p w14:paraId="1D8D816E" w14:textId="77777777" w:rsidR="0099607F" w:rsidRPr="00422683" w:rsidRDefault="0099607F" w:rsidP="00042AE9">
            <w:pPr>
              <w:pStyle w:val="TableText-Heading"/>
            </w:pPr>
            <w:r w:rsidRPr="00422683">
              <w:t>Type</w:t>
            </w:r>
          </w:p>
        </w:tc>
        <w:tc>
          <w:tcPr>
            <w:tcW w:w="766" w:type="pct"/>
            <w:shd w:val="clear" w:color="auto" w:fill="D9D9D9"/>
          </w:tcPr>
          <w:p w14:paraId="58AB1C8C" w14:textId="77777777" w:rsidR="0099607F" w:rsidRPr="00422683" w:rsidRDefault="0099607F" w:rsidP="00042AE9">
            <w:pPr>
              <w:pStyle w:val="TableText-Heading"/>
            </w:pPr>
            <w:r w:rsidRPr="00422683">
              <w:t>Constraints</w:t>
            </w:r>
          </w:p>
        </w:tc>
        <w:tc>
          <w:tcPr>
            <w:tcW w:w="2410" w:type="pct"/>
            <w:shd w:val="clear" w:color="auto" w:fill="D9D9D9"/>
          </w:tcPr>
          <w:p w14:paraId="3772FA8E" w14:textId="77777777" w:rsidR="0099607F" w:rsidRPr="00422683" w:rsidRDefault="0099607F" w:rsidP="00042AE9">
            <w:pPr>
              <w:pStyle w:val="TableText-Heading"/>
            </w:pPr>
            <w:r w:rsidRPr="00422683">
              <w:t>Description</w:t>
            </w:r>
          </w:p>
        </w:tc>
      </w:tr>
      <w:tr w:rsidR="0099607F" w:rsidRPr="004279F4" w14:paraId="63A9B5CC" w14:textId="77777777" w:rsidTr="00042AE9">
        <w:trPr>
          <w:cantSplit/>
        </w:trPr>
        <w:tc>
          <w:tcPr>
            <w:tcW w:w="845" w:type="pct"/>
            <w:shd w:val="clear" w:color="auto" w:fill="FFFFFF"/>
          </w:tcPr>
          <w:p w14:paraId="78A35561" w14:textId="77777777" w:rsidR="0099607F" w:rsidRDefault="0099607F" w:rsidP="00042AE9">
            <w:pPr>
              <w:pStyle w:val="TableText"/>
              <w:rPr>
                <w:noProof/>
              </w:rPr>
            </w:pPr>
            <w:r>
              <w:rPr>
                <w:noProof/>
              </w:rPr>
              <w:t>component_version</w:t>
            </w:r>
          </w:p>
        </w:tc>
        <w:tc>
          <w:tcPr>
            <w:tcW w:w="488" w:type="pct"/>
            <w:shd w:val="clear" w:color="auto" w:fill="FFFFFF"/>
          </w:tcPr>
          <w:p w14:paraId="2D0F6679" w14:textId="77777777" w:rsidR="0099607F" w:rsidRDefault="0099607F" w:rsidP="00042AE9">
            <w:pPr>
              <w:pStyle w:val="TableText"/>
            </w:pPr>
            <w:r>
              <w:t>no</w:t>
            </w:r>
          </w:p>
        </w:tc>
        <w:tc>
          <w:tcPr>
            <w:tcW w:w="491" w:type="pct"/>
            <w:shd w:val="clear" w:color="auto" w:fill="FFFFFF"/>
          </w:tcPr>
          <w:p w14:paraId="42DAE9BA" w14:textId="77777777" w:rsidR="0099607F" w:rsidRPr="004279F4" w:rsidRDefault="005735A3" w:rsidP="00042AE9">
            <w:pPr>
              <w:pStyle w:val="TableText"/>
            </w:pPr>
            <w:hyperlink w:anchor="TYPE_TOSCA_VERSION" w:history="1">
              <w:r w:rsidR="0099607F" w:rsidRPr="00D31147">
                <w:rPr>
                  <w:rStyle w:val="Hyperlink"/>
                </w:rPr>
                <w:t>version</w:t>
              </w:r>
            </w:hyperlink>
          </w:p>
        </w:tc>
        <w:tc>
          <w:tcPr>
            <w:tcW w:w="766" w:type="pct"/>
            <w:shd w:val="clear" w:color="auto" w:fill="FFFFFF"/>
          </w:tcPr>
          <w:p w14:paraId="63456021" w14:textId="77777777" w:rsidR="0099607F" w:rsidRPr="00B31902" w:rsidRDefault="0099607F" w:rsidP="00042AE9">
            <w:pPr>
              <w:pStyle w:val="TableText"/>
            </w:pPr>
            <w:r>
              <w:t>None</w:t>
            </w:r>
          </w:p>
        </w:tc>
        <w:tc>
          <w:tcPr>
            <w:tcW w:w="2410" w:type="pct"/>
            <w:shd w:val="clear" w:color="auto" w:fill="FFFFFF"/>
          </w:tcPr>
          <w:p w14:paraId="7785D0D7" w14:textId="77777777" w:rsidR="0099607F" w:rsidRDefault="0099607F" w:rsidP="00042AE9">
            <w:pPr>
              <w:pStyle w:val="TableText"/>
            </w:pPr>
            <w:r>
              <w:rPr>
                <w:rFonts w:cstheme="minorHAnsi"/>
              </w:rPr>
              <w:t>The optional software component’s version.</w:t>
            </w:r>
          </w:p>
        </w:tc>
      </w:tr>
      <w:tr w:rsidR="0099607F" w:rsidRPr="004279F4" w14:paraId="3D65E007" w14:textId="77777777" w:rsidTr="00042AE9">
        <w:trPr>
          <w:cantSplit/>
        </w:trPr>
        <w:tc>
          <w:tcPr>
            <w:tcW w:w="845" w:type="pct"/>
            <w:shd w:val="clear" w:color="auto" w:fill="FFFFFF"/>
          </w:tcPr>
          <w:p w14:paraId="00B05052" w14:textId="77777777" w:rsidR="0099607F" w:rsidRDefault="0099607F" w:rsidP="00042AE9">
            <w:pPr>
              <w:pStyle w:val="TableText"/>
              <w:rPr>
                <w:noProof/>
              </w:rPr>
            </w:pPr>
            <w:r>
              <w:rPr>
                <w:noProof/>
              </w:rPr>
              <w:t>admin_credential</w:t>
            </w:r>
          </w:p>
        </w:tc>
        <w:tc>
          <w:tcPr>
            <w:tcW w:w="488" w:type="pct"/>
            <w:shd w:val="clear" w:color="auto" w:fill="FFFFFF"/>
          </w:tcPr>
          <w:p w14:paraId="0705FAE9" w14:textId="77777777" w:rsidR="0099607F" w:rsidRDefault="0099607F" w:rsidP="00042AE9">
            <w:pPr>
              <w:pStyle w:val="TableText"/>
            </w:pPr>
            <w:r>
              <w:t>no</w:t>
            </w:r>
          </w:p>
        </w:tc>
        <w:tc>
          <w:tcPr>
            <w:tcW w:w="491" w:type="pct"/>
            <w:shd w:val="clear" w:color="auto" w:fill="FFFFFF"/>
          </w:tcPr>
          <w:p w14:paraId="0B777B11" w14:textId="77777777" w:rsidR="0099607F" w:rsidRDefault="0099607F" w:rsidP="00042AE9">
            <w:pPr>
              <w:pStyle w:val="TableText"/>
            </w:pPr>
            <w:r>
              <w:t>Credential</w:t>
            </w:r>
          </w:p>
        </w:tc>
        <w:tc>
          <w:tcPr>
            <w:tcW w:w="766" w:type="pct"/>
            <w:shd w:val="clear" w:color="auto" w:fill="FFFFFF"/>
          </w:tcPr>
          <w:p w14:paraId="01B8DF8F" w14:textId="77777777" w:rsidR="0099607F" w:rsidRDefault="0099607F" w:rsidP="00042AE9">
            <w:pPr>
              <w:pStyle w:val="TableText"/>
            </w:pPr>
            <w:r>
              <w:t>None</w:t>
            </w:r>
          </w:p>
        </w:tc>
        <w:tc>
          <w:tcPr>
            <w:tcW w:w="2410" w:type="pct"/>
            <w:shd w:val="clear" w:color="auto" w:fill="FFFFFF"/>
          </w:tcPr>
          <w:p w14:paraId="2C651867" w14:textId="77777777" w:rsidR="0099607F" w:rsidRDefault="0099607F" w:rsidP="00042AE9">
            <w:pPr>
              <w:pStyle w:val="TableText"/>
              <w:rPr>
                <w:rFonts w:cstheme="minorHAnsi"/>
              </w:rPr>
            </w:pPr>
            <w:r>
              <w:rPr>
                <w:rFonts w:cstheme="minorHAnsi"/>
              </w:rPr>
              <w:t>The optional credential that can be used to authenticate to the software component.</w:t>
            </w:r>
          </w:p>
        </w:tc>
      </w:tr>
    </w:tbl>
    <w:p w14:paraId="08505303" w14:textId="77777777" w:rsidR="0099607F" w:rsidRDefault="0099607F" w:rsidP="0099607F">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99607F" w:rsidRPr="004279F4" w14:paraId="3CB8E064" w14:textId="77777777" w:rsidTr="00042AE9">
        <w:trPr>
          <w:cantSplit/>
          <w:tblHeader/>
        </w:trPr>
        <w:tc>
          <w:tcPr>
            <w:tcW w:w="792" w:type="pct"/>
            <w:shd w:val="clear" w:color="auto" w:fill="D9D9D9"/>
          </w:tcPr>
          <w:p w14:paraId="0C8D4973" w14:textId="77777777" w:rsidR="0099607F" w:rsidRPr="00422683" w:rsidRDefault="0099607F" w:rsidP="00042AE9">
            <w:pPr>
              <w:pStyle w:val="TableText-Heading"/>
            </w:pPr>
            <w:r w:rsidRPr="00422683">
              <w:t>Name</w:t>
            </w:r>
          </w:p>
        </w:tc>
        <w:tc>
          <w:tcPr>
            <w:tcW w:w="356" w:type="pct"/>
            <w:shd w:val="clear" w:color="auto" w:fill="D9D9D9"/>
          </w:tcPr>
          <w:p w14:paraId="23476C76" w14:textId="77777777" w:rsidR="0099607F" w:rsidRPr="00422683" w:rsidRDefault="0099607F" w:rsidP="00042AE9">
            <w:pPr>
              <w:pStyle w:val="TableText-Heading"/>
            </w:pPr>
            <w:r w:rsidRPr="00422683">
              <w:t>Required</w:t>
            </w:r>
          </w:p>
        </w:tc>
        <w:tc>
          <w:tcPr>
            <w:tcW w:w="583" w:type="pct"/>
            <w:shd w:val="clear" w:color="auto" w:fill="D9D9D9"/>
          </w:tcPr>
          <w:p w14:paraId="0618C0BD" w14:textId="77777777" w:rsidR="0099607F" w:rsidRPr="00422683" w:rsidRDefault="0099607F" w:rsidP="00042AE9">
            <w:pPr>
              <w:pStyle w:val="TableText-Heading"/>
            </w:pPr>
            <w:r w:rsidRPr="00422683">
              <w:t>Type</w:t>
            </w:r>
          </w:p>
        </w:tc>
        <w:tc>
          <w:tcPr>
            <w:tcW w:w="760" w:type="pct"/>
            <w:shd w:val="clear" w:color="auto" w:fill="D9D9D9"/>
          </w:tcPr>
          <w:p w14:paraId="7EA6CC47" w14:textId="77777777" w:rsidR="0099607F" w:rsidRPr="00422683" w:rsidRDefault="0099607F" w:rsidP="00042AE9">
            <w:pPr>
              <w:pStyle w:val="TableText-Heading"/>
            </w:pPr>
            <w:r w:rsidRPr="00422683">
              <w:t>Constraints</w:t>
            </w:r>
          </w:p>
        </w:tc>
        <w:tc>
          <w:tcPr>
            <w:tcW w:w="2509" w:type="pct"/>
            <w:shd w:val="clear" w:color="auto" w:fill="D9D9D9"/>
          </w:tcPr>
          <w:p w14:paraId="5FF7B3C8" w14:textId="77777777" w:rsidR="0099607F" w:rsidRPr="00422683" w:rsidRDefault="0099607F" w:rsidP="00042AE9">
            <w:pPr>
              <w:pStyle w:val="TableText-Heading"/>
            </w:pPr>
            <w:r w:rsidRPr="00422683">
              <w:t>Description</w:t>
            </w:r>
          </w:p>
        </w:tc>
      </w:tr>
      <w:tr w:rsidR="0099607F" w:rsidRPr="004279F4" w14:paraId="390783DC" w14:textId="77777777" w:rsidTr="00042AE9">
        <w:trPr>
          <w:cantSplit/>
        </w:trPr>
        <w:tc>
          <w:tcPr>
            <w:tcW w:w="792" w:type="pct"/>
            <w:shd w:val="clear" w:color="auto" w:fill="FFFFFF"/>
          </w:tcPr>
          <w:p w14:paraId="1B8522EA" w14:textId="77777777" w:rsidR="0099607F" w:rsidRDefault="0099607F" w:rsidP="00042AE9">
            <w:pPr>
              <w:pStyle w:val="TableText"/>
              <w:rPr>
                <w:rFonts w:cstheme="minorHAnsi"/>
                <w:noProof/>
              </w:rPr>
            </w:pPr>
            <w:r>
              <w:rPr>
                <w:rFonts w:cstheme="minorHAnsi"/>
                <w:noProof/>
              </w:rPr>
              <w:t>N/A</w:t>
            </w:r>
          </w:p>
        </w:tc>
        <w:tc>
          <w:tcPr>
            <w:tcW w:w="356" w:type="pct"/>
            <w:shd w:val="clear" w:color="auto" w:fill="FFFFFF"/>
          </w:tcPr>
          <w:p w14:paraId="5D992287" w14:textId="77777777" w:rsidR="0099607F" w:rsidRDefault="0099607F" w:rsidP="00042AE9">
            <w:pPr>
              <w:pStyle w:val="TableText"/>
              <w:rPr>
                <w:rFonts w:cstheme="minorHAnsi"/>
              </w:rPr>
            </w:pPr>
            <w:r>
              <w:rPr>
                <w:rFonts w:cstheme="minorHAnsi"/>
              </w:rPr>
              <w:t>N/A</w:t>
            </w:r>
          </w:p>
        </w:tc>
        <w:tc>
          <w:tcPr>
            <w:tcW w:w="583" w:type="pct"/>
            <w:shd w:val="clear" w:color="auto" w:fill="FFFFFF"/>
          </w:tcPr>
          <w:p w14:paraId="56CE85BC" w14:textId="77777777" w:rsidR="0099607F" w:rsidRDefault="0099607F" w:rsidP="00042AE9">
            <w:pPr>
              <w:pStyle w:val="TableText"/>
            </w:pPr>
            <w:r>
              <w:t>N/A</w:t>
            </w:r>
          </w:p>
        </w:tc>
        <w:tc>
          <w:tcPr>
            <w:tcW w:w="760" w:type="pct"/>
            <w:shd w:val="clear" w:color="auto" w:fill="FFFFFF"/>
          </w:tcPr>
          <w:p w14:paraId="4BED5E54" w14:textId="77777777" w:rsidR="0099607F" w:rsidRPr="005D363E" w:rsidRDefault="0099607F" w:rsidP="00042AE9">
            <w:pPr>
              <w:pStyle w:val="TableText"/>
            </w:pPr>
            <w:r>
              <w:t>N/A</w:t>
            </w:r>
          </w:p>
        </w:tc>
        <w:tc>
          <w:tcPr>
            <w:tcW w:w="2509" w:type="pct"/>
            <w:shd w:val="clear" w:color="auto" w:fill="FFFFFF"/>
          </w:tcPr>
          <w:p w14:paraId="6C489EF8" w14:textId="77777777" w:rsidR="0099607F" w:rsidRDefault="0099607F" w:rsidP="00042AE9">
            <w:pPr>
              <w:pStyle w:val="TableText"/>
            </w:pPr>
            <w:r>
              <w:t>N/A</w:t>
            </w:r>
          </w:p>
        </w:tc>
      </w:tr>
    </w:tbl>
    <w:p w14:paraId="705A5AD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1E3307A" w14:textId="77777777" w:rsidTr="00042AE9">
        <w:tc>
          <w:tcPr>
            <w:tcW w:w="9576" w:type="dxa"/>
            <w:shd w:val="clear" w:color="auto" w:fill="D9D9D9" w:themeFill="background1" w:themeFillShade="D9"/>
          </w:tcPr>
          <w:p w14:paraId="555B2A91" w14:textId="77777777" w:rsidR="0099607F" w:rsidRPr="006824F5" w:rsidRDefault="0099607F" w:rsidP="00042AE9">
            <w:pPr>
              <w:rPr>
                <w:rStyle w:val="CodeSnippet"/>
                <w:noProof/>
              </w:rPr>
            </w:pPr>
            <w:r w:rsidRPr="006824F5">
              <w:rPr>
                <w:rStyle w:val="CodeSnippet"/>
                <w:noProof/>
              </w:rPr>
              <w:t>tosca.nodes.SoftwareComponent:</w:t>
            </w:r>
          </w:p>
          <w:p w14:paraId="257CD551"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411059B2" w14:textId="77777777" w:rsidR="0099607F" w:rsidRPr="006824F5" w:rsidRDefault="0099607F" w:rsidP="00042AE9">
            <w:pPr>
              <w:rPr>
                <w:rStyle w:val="CodeSnippet"/>
                <w:noProof/>
              </w:rPr>
            </w:pPr>
            <w:r w:rsidRPr="006824F5">
              <w:rPr>
                <w:rStyle w:val="CodeSnippet"/>
                <w:noProof/>
              </w:rPr>
              <w:t xml:space="preserve">  properties:</w:t>
            </w:r>
          </w:p>
          <w:p w14:paraId="2B4DD044" w14:textId="77777777" w:rsidR="0099607F" w:rsidRPr="006824F5" w:rsidRDefault="0099607F" w:rsidP="00042AE9">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633B88EF" w14:textId="77777777" w:rsidR="0099607F" w:rsidRDefault="0099607F" w:rsidP="00042AE9">
            <w:pPr>
              <w:rPr>
                <w:rStyle w:val="CodeSnippet"/>
                <w:noProof/>
              </w:rPr>
            </w:pPr>
            <w:r w:rsidRPr="006824F5">
              <w:rPr>
                <w:rStyle w:val="CodeSnippet"/>
                <w:noProof/>
              </w:rPr>
              <w:lastRenderedPageBreak/>
              <w:t xml:space="preserve">    </w:t>
            </w:r>
            <w:r>
              <w:rPr>
                <w:rStyle w:val="CodeSnippet"/>
                <w:noProof/>
              </w:rPr>
              <w:t>component_</w:t>
            </w:r>
            <w:r w:rsidRPr="006824F5">
              <w:rPr>
                <w:rStyle w:val="CodeSnippet"/>
                <w:noProof/>
              </w:rPr>
              <w:t xml:space="preserve">version: </w:t>
            </w:r>
          </w:p>
          <w:p w14:paraId="7E01168E" w14:textId="77777777" w:rsidR="0099607F" w:rsidRDefault="0099607F" w:rsidP="00042AE9">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0ACB4EB5" w14:textId="77777777" w:rsidR="0099607F" w:rsidRDefault="0099607F" w:rsidP="00042AE9">
            <w:pPr>
              <w:rPr>
                <w:rStyle w:val="CodeSnippet"/>
                <w:noProof/>
              </w:rPr>
            </w:pPr>
            <w:r>
              <w:rPr>
                <w:rStyle w:val="CodeSnippet"/>
                <w:noProof/>
              </w:rPr>
              <w:t xml:space="preserve">      required: false</w:t>
            </w:r>
          </w:p>
          <w:p w14:paraId="349738D1" w14:textId="77777777" w:rsidR="0099607F" w:rsidRDefault="0099607F" w:rsidP="00042AE9">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286B7335" w14:textId="77777777" w:rsidR="0099607F" w:rsidRDefault="0099607F" w:rsidP="00042AE9">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3D2F8475" w14:textId="77777777" w:rsidR="0099607F" w:rsidRDefault="0099607F" w:rsidP="00042AE9">
            <w:pPr>
              <w:rPr>
                <w:rStyle w:val="CodeSnippet"/>
                <w:noProof/>
              </w:rPr>
            </w:pPr>
            <w:r>
              <w:rPr>
                <w:rStyle w:val="CodeSnippet"/>
                <w:noProof/>
              </w:rPr>
              <w:t xml:space="preserve">      required: false</w:t>
            </w:r>
          </w:p>
          <w:p w14:paraId="62F94BED" w14:textId="77777777" w:rsidR="0099607F" w:rsidRPr="006824F5" w:rsidRDefault="0099607F" w:rsidP="00042AE9">
            <w:pPr>
              <w:rPr>
                <w:rStyle w:val="CodeSnippet"/>
                <w:noProof/>
              </w:rPr>
            </w:pPr>
            <w:r w:rsidRPr="006824F5">
              <w:rPr>
                <w:rStyle w:val="CodeSnippet"/>
                <w:noProof/>
              </w:rPr>
              <w:t xml:space="preserve">  requirements:</w:t>
            </w:r>
          </w:p>
          <w:p w14:paraId="10E2B19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63C4D12A" w14:textId="77777777" w:rsidR="0099607F" w:rsidRDefault="0099607F" w:rsidP="00042AE9">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10991F23" w14:textId="77777777" w:rsidR="0099607F" w:rsidRDefault="0099607F" w:rsidP="00042AE9">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5D4C4440" w14:textId="77777777" w:rsidR="0099607F" w:rsidRPr="006824F5" w:rsidRDefault="0099607F" w:rsidP="00042AE9">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13C7A15F" w14:textId="77777777" w:rsidR="0099607F" w:rsidRDefault="0099607F" w:rsidP="0099607F">
      <w:pPr>
        <w:pStyle w:val="Heading4"/>
        <w:numPr>
          <w:ilvl w:val="3"/>
          <w:numId w:val="3"/>
        </w:numPr>
      </w:pPr>
      <w:r>
        <w:lastRenderedPageBreak/>
        <w:t>Additional Requirements</w:t>
      </w:r>
    </w:p>
    <w:p w14:paraId="6C868650" w14:textId="77777777" w:rsidR="0099607F" w:rsidRDefault="0099607F" w:rsidP="0099607F">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7FDB8BDE" w14:textId="77777777" w:rsidR="0099607F" w:rsidRDefault="0099607F" w:rsidP="0099607F">
      <w:pPr>
        <w:pStyle w:val="Heading3"/>
        <w:numPr>
          <w:ilvl w:val="2"/>
          <w:numId w:val="3"/>
        </w:numPr>
      </w:pPr>
      <w:bookmarkStart w:id="643" w:name="_Toc430015772"/>
      <w:bookmarkStart w:id="644" w:name="DEFN_TYPE_NODES_WEBSERVER"/>
      <w:r>
        <w:t>tosca.nodes.WebServer</w:t>
      </w:r>
      <w:bookmarkEnd w:id="643"/>
    </w:p>
    <w:bookmarkEnd w:id="644"/>
    <w:p w14:paraId="2491B791" w14:textId="77777777" w:rsidR="0099607F" w:rsidRPr="00BF13E1" w:rsidRDefault="0099607F" w:rsidP="0099607F">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419677E" w14:textId="77777777" w:rsidTr="00042AE9">
        <w:tc>
          <w:tcPr>
            <w:tcW w:w="1177" w:type="pct"/>
            <w:shd w:val="clear" w:color="auto" w:fill="D9D9D9"/>
          </w:tcPr>
          <w:p w14:paraId="053BE928" w14:textId="77777777" w:rsidR="0099607F" w:rsidRPr="00422683" w:rsidRDefault="0099607F" w:rsidP="00042AE9">
            <w:pPr>
              <w:pStyle w:val="TableText-Heading"/>
            </w:pPr>
            <w:r w:rsidRPr="00422683">
              <w:t>Shorthand Name</w:t>
            </w:r>
          </w:p>
        </w:tc>
        <w:tc>
          <w:tcPr>
            <w:tcW w:w="3823" w:type="pct"/>
          </w:tcPr>
          <w:p w14:paraId="666C4ED6" w14:textId="77777777" w:rsidR="0099607F" w:rsidRPr="005A5497" w:rsidRDefault="0099607F" w:rsidP="00042AE9">
            <w:pPr>
              <w:pStyle w:val="TableText"/>
              <w:rPr>
                <w:noProof/>
              </w:rPr>
            </w:pPr>
            <w:r>
              <w:rPr>
                <w:noProof/>
              </w:rPr>
              <w:t>WebServer</w:t>
            </w:r>
          </w:p>
        </w:tc>
      </w:tr>
      <w:tr w:rsidR="0099607F" w:rsidRPr="004279F4" w14:paraId="148D721D" w14:textId="77777777" w:rsidTr="00042AE9">
        <w:tc>
          <w:tcPr>
            <w:tcW w:w="1177" w:type="pct"/>
            <w:shd w:val="clear" w:color="auto" w:fill="D9D9D9"/>
          </w:tcPr>
          <w:p w14:paraId="3DA4415D" w14:textId="77777777" w:rsidR="0099607F" w:rsidRPr="00422683" w:rsidRDefault="0099607F" w:rsidP="00042AE9">
            <w:pPr>
              <w:pStyle w:val="TableText-Heading"/>
            </w:pPr>
            <w:r w:rsidRPr="00422683">
              <w:t>Type Qualified Name</w:t>
            </w:r>
          </w:p>
        </w:tc>
        <w:tc>
          <w:tcPr>
            <w:tcW w:w="3823" w:type="pct"/>
          </w:tcPr>
          <w:p w14:paraId="616C5889" w14:textId="77777777" w:rsidR="0099607F" w:rsidRDefault="0099607F" w:rsidP="00042AE9">
            <w:pPr>
              <w:pStyle w:val="TableText"/>
              <w:rPr>
                <w:noProof/>
              </w:rPr>
            </w:pPr>
            <w:r>
              <w:rPr>
                <w:noProof/>
              </w:rPr>
              <w:t>tosca:WebServer</w:t>
            </w:r>
          </w:p>
        </w:tc>
      </w:tr>
      <w:tr w:rsidR="0099607F" w:rsidRPr="004279F4" w14:paraId="0D004DF4" w14:textId="77777777" w:rsidTr="00042AE9">
        <w:tc>
          <w:tcPr>
            <w:tcW w:w="1177" w:type="pct"/>
            <w:shd w:val="clear" w:color="auto" w:fill="D9D9D9"/>
          </w:tcPr>
          <w:p w14:paraId="115F7D0F" w14:textId="77777777" w:rsidR="0099607F" w:rsidRPr="00422683" w:rsidRDefault="0099607F" w:rsidP="00042AE9">
            <w:pPr>
              <w:pStyle w:val="TableText-Heading"/>
            </w:pPr>
            <w:r w:rsidRPr="00422683">
              <w:t>Type URI</w:t>
            </w:r>
          </w:p>
        </w:tc>
        <w:tc>
          <w:tcPr>
            <w:tcW w:w="3823" w:type="pct"/>
          </w:tcPr>
          <w:p w14:paraId="174D569C" w14:textId="77777777" w:rsidR="0099607F" w:rsidRPr="001C038A" w:rsidRDefault="0099607F" w:rsidP="00042AE9">
            <w:pPr>
              <w:pStyle w:val="TableText"/>
            </w:pPr>
            <w:r w:rsidRPr="001C038A">
              <w:t>tosca.</w:t>
            </w:r>
            <w:r>
              <w:t>nodes.WebServer</w:t>
            </w:r>
          </w:p>
        </w:tc>
      </w:tr>
    </w:tbl>
    <w:p w14:paraId="5FBB54B8"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980"/>
        <w:gridCol w:w="1648"/>
        <w:gridCol w:w="4941"/>
      </w:tblGrid>
      <w:tr w:rsidR="0099607F" w:rsidRPr="004279F4" w14:paraId="41E2D0D4" w14:textId="77777777" w:rsidTr="00042AE9">
        <w:trPr>
          <w:cantSplit/>
          <w:tblHeader/>
        </w:trPr>
        <w:tc>
          <w:tcPr>
            <w:tcW w:w="698" w:type="pct"/>
            <w:shd w:val="clear" w:color="auto" w:fill="D9D9D9"/>
          </w:tcPr>
          <w:p w14:paraId="30ADF0D5" w14:textId="77777777" w:rsidR="0099607F" w:rsidRPr="00422683" w:rsidRDefault="0099607F" w:rsidP="00042AE9">
            <w:pPr>
              <w:pStyle w:val="TableText-Heading"/>
            </w:pPr>
            <w:r w:rsidRPr="00422683">
              <w:t>Name</w:t>
            </w:r>
          </w:p>
        </w:tc>
        <w:tc>
          <w:tcPr>
            <w:tcW w:w="533" w:type="pct"/>
            <w:shd w:val="clear" w:color="auto" w:fill="D9D9D9"/>
          </w:tcPr>
          <w:p w14:paraId="1BFCFAFD" w14:textId="77777777" w:rsidR="0099607F" w:rsidRPr="00422683" w:rsidRDefault="0099607F" w:rsidP="00042AE9">
            <w:pPr>
              <w:pStyle w:val="TableText-Heading"/>
            </w:pPr>
            <w:r w:rsidRPr="00422683">
              <w:t>Required</w:t>
            </w:r>
          </w:p>
        </w:tc>
        <w:tc>
          <w:tcPr>
            <w:tcW w:w="489" w:type="pct"/>
            <w:shd w:val="clear" w:color="auto" w:fill="D9D9D9"/>
          </w:tcPr>
          <w:p w14:paraId="53358D0F" w14:textId="77777777" w:rsidR="0099607F" w:rsidRPr="00422683" w:rsidRDefault="0099607F" w:rsidP="00042AE9">
            <w:pPr>
              <w:pStyle w:val="TableText-Heading"/>
            </w:pPr>
            <w:r w:rsidRPr="00422683">
              <w:t>Type</w:t>
            </w:r>
          </w:p>
        </w:tc>
        <w:tc>
          <w:tcPr>
            <w:tcW w:w="821" w:type="pct"/>
            <w:shd w:val="clear" w:color="auto" w:fill="D9D9D9"/>
          </w:tcPr>
          <w:p w14:paraId="4871476C" w14:textId="77777777" w:rsidR="0099607F" w:rsidRPr="00422683" w:rsidRDefault="0099607F" w:rsidP="00042AE9">
            <w:pPr>
              <w:pStyle w:val="TableText-Heading"/>
            </w:pPr>
            <w:r w:rsidRPr="00422683">
              <w:t>Constraints</w:t>
            </w:r>
          </w:p>
        </w:tc>
        <w:tc>
          <w:tcPr>
            <w:tcW w:w="2459" w:type="pct"/>
            <w:shd w:val="clear" w:color="auto" w:fill="D9D9D9"/>
          </w:tcPr>
          <w:p w14:paraId="3CCDE54F" w14:textId="77777777" w:rsidR="0099607F" w:rsidRPr="00422683" w:rsidRDefault="0099607F" w:rsidP="00042AE9">
            <w:pPr>
              <w:pStyle w:val="TableText-Heading"/>
            </w:pPr>
            <w:r w:rsidRPr="00422683">
              <w:t>Description</w:t>
            </w:r>
          </w:p>
        </w:tc>
      </w:tr>
      <w:tr w:rsidR="0099607F" w:rsidRPr="004279F4" w14:paraId="4E20362B" w14:textId="77777777" w:rsidTr="00042AE9">
        <w:trPr>
          <w:cantSplit/>
        </w:trPr>
        <w:tc>
          <w:tcPr>
            <w:tcW w:w="698" w:type="pct"/>
            <w:shd w:val="clear" w:color="auto" w:fill="FFFFFF"/>
          </w:tcPr>
          <w:p w14:paraId="357239A5" w14:textId="77777777" w:rsidR="0099607F" w:rsidRDefault="0099607F" w:rsidP="00042AE9">
            <w:pPr>
              <w:pStyle w:val="TableText"/>
              <w:rPr>
                <w:noProof/>
              </w:rPr>
            </w:pPr>
            <w:r>
              <w:rPr>
                <w:noProof/>
              </w:rPr>
              <w:t>None</w:t>
            </w:r>
          </w:p>
        </w:tc>
        <w:tc>
          <w:tcPr>
            <w:tcW w:w="533" w:type="pct"/>
            <w:shd w:val="clear" w:color="auto" w:fill="FFFFFF"/>
          </w:tcPr>
          <w:p w14:paraId="7A1A469B" w14:textId="77777777" w:rsidR="0099607F" w:rsidRDefault="0099607F" w:rsidP="00042AE9">
            <w:pPr>
              <w:pStyle w:val="TableText"/>
            </w:pPr>
            <w:r>
              <w:t>N/A</w:t>
            </w:r>
          </w:p>
        </w:tc>
        <w:tc>
          <w:tcPr>
            <w:tcW w:w="489" w:type="pct"/>
            <w:shd w:val="clear" w:color="auto" w:fill="FFFFFF"/>
          </w:tcPr>
          <w:p w14:paraId="5D139614" w14:textId="77777777" w:rsidR="0099607F" w:rsidRPr="004279F4" w:rsidRDefault="0099607F" w:rsidP="00042AE9">
            <w:pPr>
              <w:pStyle w:val="TableText"/>
            </w:pPr>
            <w:r>
              <w:t>N/A</w:t>
            </w:r>
          </w:p>
        </w:tc>
        <w:tc>
          <w:tcPr>
            <w:tcW w:w="821" w:type="pct"/>
            <w:shd w:val="clear" w:color="auto" w:fill="FFFFFF"/>
          </w:tcPr>
          <w:p w14:paraId="53715B26" w14:textId="77777777" w:rsidR="0099607F" w:rsidRPr="00B31902" w:rsidRDefault="0099607F" w:rsidP="00042AE9">
            <w:pPr>
              <w:pStyle w:val="TableText"/>
            </w:pPr>
            <w:r>
              <w:t>N/A</w:t>
            </w:r>
          </w:p>
        </w:tc>
        <w:tc>
          <w:tcPr>
            <w:tcW w:w="2459" w:type="pct"/>
            <w:shd w:val="clear" w:color="auto" w:fill="FFFFFF"/>
          </w:tcPr>
          <w:p w14:paraId="3EC2B17F" w14:textId="77777777" w:rsidR="0099607F" w:rsidRDefault="0099607F" w:rsidP="00042AE9">
            <w:pPr>
              <w:pStyle w:val="TableText"/>
            </w:pPr>
            <w:r>
              <w:t>N/A</w:t>
            </w:r>
          </w:p>
        </w:tc>
      </w:tr>
    </w:tbl>
    <w:p w14:paraId="44CAF214"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39EC9AF" w14:textId="77777777" w:rsidTr="00042AE9">
        <w:trPr>
          <w:cantSplit/>
        </w:trPr>
        <w:tc>
          <w:tcPr>
            <w:tcW w:w="9576" w:type="dxa"/>
            <w:shd w:val="clear" w:color="auto" w:fill="D9D9D9" w:themeFill="background1" w:themeFillShade="D9"/>
          </w:tcPr>
          <w:p w14:paraId="38B5B6AB" w14:textId="77777777" w:rsidR="0099607F" w:rsidRPr="006824F5" w:rsidRDefault="0099607F" w:rsidP="00042AE9">
            <w:pPr>
              <w:rPr>
                <w:rStyle w:val="CodeSnippet"/>
                <w:noProof/>
              </w:rPr>
            </w:pPr>
            <w:r w:rsidRPr="006824F5">
              <w:rPr>
                <w:rStyle w:val="CodeSnippet"/>
                <w:noProof/>
              </w:rPr>
              <w:t>tosca.nodes.WebServer</w:t>
            </w:r>
            <w:r>
              <w:rPr>
                <w:rStyle w:val="CodeSnippet"/>
                <w:noProof/>
              </w:rPr>
              <w:t>:</w:t>
            </w:r>
          </w:p>
          <w:p w14:paraId="2E2D89F3"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412023A" w14:textId="77777777" w:rsidR="0099607F" w:rsidRDefault="0099607F" w:rsidP="00042AE9">
            <w:pPr>
              <w:rPr>
                <w:rStyle w:val="CodeSnippet"/>
                <w:noProof/>
              </w:rPr>
            </w:pPr>
            <w:r w:rsidRPr="006824F5">
              <w:rPr>
                <w:rStyle w:val="CodeSnippet"/>
                <w:noProof/>
              </w:rPr>
              <w:t xml:space="preserve">  capabilities:</w:t>
            </w:r>
          </w:p>
          <w:p w14:paraId="61EC2177" w14:textId="77777777" w:rsidR="0099607F" w:rsidRDefault="0099607F" w:rsidP="00042AE9">
            <w:pPr>
              <w:rPr>
                <w:rStyle w:val="CodeSnippet"/>
                <w:noProof/>
              </w:rPr>
            </w:pPr>
            <w:r>
              <w:rPr>
                <w:rStyle w:val="CodeSnippet"/>
                <w:noProof/>
              </w:rPr>
              <w:t xml:space="preserve">    # Private, layer 4 endpoints </w:t>
            </w:r>
          </w:p>
          <w:p w14:paraId="3ACCCD7D" w14:textId="77777777" w:rsidR="0099607F" w:rsidRPr="00020826" w:rsidRDefault="0099607F" w:rsidP="00042AE9">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DF40688" w14:textId="77777777" w:rsidR="0099607F" w:rsidRDefault="0099607F" w:rsidP="00042AE9">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75AB6C3D"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4C646263" w14:textId="77777777" w:rsidR="0099607F" w:rsidRPr="00F66EF8" w:rsidRDefault="0099607F" w:rsidP="00042AE9">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421F3E1E" w14:textId="77777777" w:rsidR="0099607F" w:rsidRPr="006824F5" w:rsidRDefault="0099607F" w:rsidP="00042AE9">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3DAC0EAC" w14:textId="77777777" w:rsidR="0099607F" w:rsidRDefault="0099607F" w:rsidP="0099607F">
      <w:pPr>
        <w:pStyle w:val="Heading4"/>
        <w:numPr>
          <w:ilvl w:val="3"/>
          <w:numId w:val="3"/>
        </w:numPr>
      </w:pPr>
      <w:r>
        <w:t>Notes and Additional Requirements</w:t>
      </w:r>
    </w:p>
    <w:p w14:paraId="0CBBBCFF" w14:textId="77777777" w:rsidR="0099607F" w:rsidRDefault="0099607F" w:rsidP="0099607F">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194E3451" w14:textId="77777777" w:rsidR="0099607F" w:rsidRPr="00260DE6" w:rsidRDefault="0099607F" w:rsidP="0099607F">
      <w:pPr>
        <w:pStyle w:val="Heading3"/>
        <w:numPr>
          <w:ilvl w:val="2"/>
          <w:numId w:val="3"/>
        </w:numPr>
      </w:pPr>
      <w:bookmarkStart w:id="645" w:name="_Toc430015773"/>
      <w:bookmarkStart w:id="646" w:name="DEFN_TYPE_NODES_WEBAPPLICATION"/>
      <w:r w:rsidRPr="00260DE6">
        <w:lastRenderedPageBreak/>
        <w:t>tosca.nodes.</w:t>
      </w:r>
      <w:r>
        <w:t>WebApplication</w:t>
      </w:r>
      <w:bookmarkEnd w:id="645"/>
    </w:p>
    <w:bookmarkEnd w:id="646"/>
    <w:p w14:paraId="6839CB4F" w14:textId="77777777" w:rsidR="0099607F" w:rsidRPr="00BF13E1" w:rsidRDefault="0099607F" w:rsidP="0099607F">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BFFF685" w14:textId="77777777" w:rsidTr="00042AE9">
        <w:tc>
          <w:tcPr>
            <w:tcW w:w="1177" w:type="pct"/>
            <w:shd w:val="clear" w:color="auto" w:fill="D9D9D9"/>
          </w:tcPr>
          <w:p w14:paraId="0C398545" w14:textId="77777777" w:rsidR="0099607F" w:rsidRPr="00422683" w:rsidRDefault="0099607F" w:rsidP="00042AE9">
            <w:pPr>
              <w:pStyle w:val="TableText-Heading"/>
            </w:pPr>
            <w:r w:rsidRPr="00422683">
              <w:t>Shorthand Name</w:t>
            </w:r>
          </w:p>
        </w:tc>
        <w:tc>
          <w:tcPr>
            <w:tcW w:w="3823" w:type="pct"/>
          </w:tcPr>
          <w:p w14:paraId="15BA6D4E" w14:textId="77777777" w:rsidR="0099607F" w:rsidRPr="005A5497" w:rsidRDefault="0099607F" w:rsidP="00042AE9">
            <w:pPr>
              <w:pStyle w:val="TableText"/>
              <w:rPr>
                <w:noProof/>
              </w:rPr>
            </w:pPr>
            <w:r>
              <w:rPr>
                <w:noProof/>
              </w:rPr>
              <w:t>WebApplication</w:t>
            </w:r>
          </w:p>
        </w:tc>
      </w:tr>
      <w:tr w:rsidR="0099607F" w:rsidRPr="004279F4" w14:paraId="3A155AA2" w14:textId="77777777" w:rsidTr="00042AE9">
        <w:tc>
          <w:tcPr>
            <w:tcW w:w="1177" w:type="pct"/>
            <w:shd w:val="clear" w:color="auto" w:fill="D9D9D9"/>
          </w:tcPr>
          <w:p w14:paraId="15A1141A" w14:textId="77777777" w:rsidR="0099607F" w:rsidRPr="00422683" w:rsidRDefault="0099607F" w:rsidP="00042AE9">
            <w:pPr>
              <w:pStyle w:val="TableText-Heading"/>
            </w:pPr>
            <w:r w:rsidRPr="00422683">
              <w:t>Type Qualified Name</w:t>
            </w:r>
          </w:p>
        </w:tc>
        <w:tc>
          <w:tcPr>
            <w:tcW w:w="3823" w:type="pct"/>
          </w:tcPr>
          <w:p w14:paraId="5F8CDD5E" w14:textId="77777777" w:rsidR="0099607F" w:rsidRDefault="0099607F" w:rsidP="00042AE9">
            <w:pPr>
              <w:pStyle w:val="TableText"/>
              <w:rPr>
                <w:noProof/>
              </w:rPr>
            </w:pPr>
            <w:r>
              <w:rPr>
                <w:noProof/>
              </w:rPr>
              <w:t>tosca: WebApplication</w:t>
            </w:r>
          </w:p>
        </w:tc>
      </w:tr>
      <w:tr w:rsidR="0099607F" w:rsidRPr="004279F4" w14:paraId="2A7CAB96" w14:textId="77777777" w:rsidTr="00042AE9">
        <w:tc>
          <w:tcPr>
            <w:tcW w:w="1177" w:type="pct"/>
            <w:shd w:val="clear" w:color="auto" w:fill="D9D9D9"/>
          </w:tcPr>
          <w:p w14:paraId="6042B983" w14:textId="77777777" w:rsidR="0099607F" w:rsidRPr="00422683" w:rsidRDefault="0099607F" w:rsidP="00042AE9">
            <w:pPr>
              <w:pStyle w:val="TableText-Heading"/>
            </w:pPr>
            <w:r w:rsidRPr="00422683">
              <w:t>Type URI</w:t>
            </w:r>
          </w:p>
        </w:tc>
        <w:tc>
          <w:tcPr>
            <w:tcW w:w="3823" w:type="pct"/>
          </w:tcPr>
          <w:p w14:paraId="7AD3CD6C" w14:textId="77777777" w:rsidR="0099607F" w:rsidRPr="001C038A" w:rsidRDefault="0099607F" w:rsidP="00042AE9">
            <w:pPr>
              <w:pStyle w:val="TableText"/>
            </w:pPr>
            <w:r w:rsidRPr="001C038A">
              <w:t>tosca.</w:t>
            </w:r>
            <w:r>
              <w:t>nodes.</w:t>
            </w:r>
            <w:r>
              <w:rPr>
                <w:noProof/>
              </w:rPr>
              <w:t>WebApplication</w:t>
            </w:r>
          </w:p>
        </w:tc>
      </w:tr>
    </w:tbl>
    <w:p w14:paraId="0BCF5D02" w14:textId="77777777" w:rsidR="0099607F" w:rsidRPr="00260DE6" w:rsidRDefault="0099607F" w:rsidP="0099607F">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99607F" w:rsidRPr="00260DE6" w14:paraId="41CBAD85" w14:textId="77777777" w:rsidTr="00042AE9">
        <w:trPr>
          <w:cantSplit/>
          <w:tblHeader/>
        </w:trPr>
        <w:tc>
          <w:tcPr>
            <w:tcW w:w="698" w:type="pct"/>
            <w:shd w:val="clear" w:color="auto" w:fill="D9D9D9"/>
          </w:tcPr>
          <w:p w14:paraId="2D2FBC17"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1B4F9832"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578E87D6"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11FDF62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56D84493" w14:textId="77777777" w:rsidR="0099607F" w:rsidRPr="00422683" w:rsidRDefault="0099607F" w:rsidP="00042AE9">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99607F" w:rsidRPr="00260DE6" w14:paraId="39702D58" w14:textId="77777777" w:rsidTr="00042AE9">
        <w:trPr>
          <w:cantSplit/>
        </w:trPr>
        <w:tc>
          <w:tcPr>
            <w:tcW w:w="698" w:type="pct"/>
            <w:shd w:val="clear" w:color="auto" w:fill="FFFFFF"/>
          </w:tcPr>
          <w:p w14:paraId="3DCC934B" w14:textId="77777777" w:rsidR="0099607F" w:rsidRPr="00260DE6" w:rsidRDefault="0099607F" w:rsidP="00042AE9">
            <w:pPr>
              <w:rPr>
                <w:noProof/>
                <w:sz w:val="18"/>
                <w:szCs w:val="20"/>
              </w:rPr>
            </w:pPr>
            <w:r>
              <w:rPr>
                <w:noProof/>
                <w:sz w:val="18"/>
                <w:szCs w:val="20"/>
              </w:rPr>
              <w:t>context_root</w:t>
            </w:r>
          </w:p>
        </w:tc>
        <w:tc>
          <w:tcPr>
            <w:tcW w:w="533" w:type="pct"/>
            <w:shd w:val="clear" w:color="auto" w:fill="FFFFFF"/>
          </w:tcPr>
          <w:p w14:paraId="6C3B8520" w14:textId="77777777" w:rsidR="0099607F" w:rsidRPr="00260DE6" w:rsidRDefault="0099607F" w:rsidP="00042AE9">
            <w:pPr>
              <w:rPr>
                <w:sz w:val="18"/>
                <w:szCs w:val="20"/>
              </w:rPr>
            </w:pPr>
            <w:r>
              <w:rPr>
                <w:sz w:val="18"/>
                <w:szCs w:val="20"/>
              </w:rPr>
              <w:t>no</w:t>
            </w:r>
          </w:p>
        </w:tc>
        <w:tc>
          <w:tcPr>
            <w:tcW w:w="489" w:type="pct"/>
            <w:shd w:val="clear" w:color="auto" w:fill="FFFFFF"/>
          </w:tcPr>
          <w:p w14:paraId="426F1782" w14:textId="77777777" w:rsidR="0099607F" w:rsidRPr="00260DE6" w:rsidRDefault="005735A3" w:rsidP="00042AE9">
            <w:pPr>
              <w:rPr>
                <w:sz w:val="18"/>
                <w:szCs w:val="20"/>
              </w:rPr>
            </w:pPr>
            <w:hyperlink w:anchor="TYPE_YAML_STRING" w:history="1">
              <w:r w:rsidR="0099607F" w:rsidRPr="00A23B5F">
                <w:rPr>
                  <w:rStyle w:val="Hyperlink"/>
                  <w:sz w:val="18"/>
                  <w:szCs w:val="20"/>
                </w:rPr>
                <w:t>string</w:t>
              </w:r>
            </w:hyperlink>
          </w:p>
        </w:tc>
        <w:tc>
          <w:tcPr>
            <w:tcW w:w="821" w:type="pct"/>
            <w:shd w:val="clear" w:color="auto" w:fill="FFFFFF"/>
          </w:tcPr>
          <w:p w14:paraId="3AE5ABDF" w14:textId="77777777" w:rsidR="0099607F" w:rsidRPr="00260DE6" w:rsidRDefault="0099607F" w:rsidP="00042AE9">
            <w:pPr>
              <w:rPr>
                <w:sz w:val="18"/>
                <w:szCs w:val="20"/>
              </w:rPr>
            </w:pPr>
            <w:r>
              <w:rPr>
                <w:sz w:val="18"/>
                <w:szCs w:val="20"/>
              </w:rPr>
              <w:t>None</w:t>
            </w:r>
          </w:p>
        </w:tc>
        <w:tc>
          <w:tcPr>
            <w:tcW w:w="2459" w:type="pct"/>
            <w:shd w:val="clear" w:color="auto" w:fill="FFFFFF"/>
          </w:tcPr>
          <w:p w14:paraId="17FF5518" w14:textId="77777777" w:rsidR="0099607F" w:rsidRPr="00260DE6" w:rsidRDefault="0099607F" w:rsidP="00042AE9">
            <w:pPr>
              <w:rPr>
                <w:sz w:val="18"/>
                <w:szCs w:val="20"/>
              </w:rPr>
            </w:pPr>
            <w:r>
              <w:rPr>
                <w:sz w:val="18"/>
                <w:szCs w:val="20"/>
              </w:rPr>
              <w:t>The web application’s context root which designates the application’s URL path within the web server it is hosted on.</w:t>
            </w:r>
          </w:p>
        </w:tc>
      </w:tr>
    </w:tbl>
    <w:p w14:paraId="1F886894" w14:textId="77777777" w:rsidR="0099607F" w:rsidRPr="00260DE6" w:rsidRDefault="0099607F" w:rsidP="0099607F">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29C72531" w14:textId="77777777" w:rsidTr="00042AE9">
        <w:tc>
          <w:tcPr>
            <w:tcW w:w="9576" w:type="dxa"/>
            <w:shd w:val="clear" w:color="auto" w:fill="D9D9D9" w:themeFill="background1" w:themeFillShade="D9"/>
          </w:tcPr>
          <w:p w14:paraId="4F20C6EA"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77BCDFC" w14:textId="77777777" w:rsidR="0099607F" w:rsidRDefault="0099607F" w:rsidP="00042AE9">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239A0142" w14:textId="77777777" w:rsidR="0099607F" w:rsidRPr="00DF4742" w:rsidRDefault="0099607F" w:rsidP="00042AE9">
            <w:pPr>
              <w:autoSpaceDE w:val="0"/>
              <w:autoSpaceDN w:val="0"/>
              <w:adjustRightInd w:val="0"/>
              <w:rPr>
                <w:rStyle w:val="CodeSnippet"/>
              </w:rPr>
            </w:pPr>
            <w:r w:rsidRPr="00DF4742">
              <w:rPr>
                <w:rStyle w:val="CodeSnippet"/>
              </w:rPr>
              <w:t xml:space="preserve">  properties:</w:t>
            </w:r>
          </w:p>
          <w:p w14:paraId="662F0A1B" w14:textId="77777777" w:rsidR="0099607F" w:rsidRPr="00DF4742" w:rsidRDefault="0099607F" w:rsidP="00042AE9">
            <w:pPr>
              <w:autoSpaceDE w:val="0"/>
              <w:autoSpaceDN w:val="0"/>
              <w:adjustRightInd w:val="0"/>
              <w:rPr>
                <w:rStyle w:val="CodeSnippet"/>
              </w:rPr>
            </w:pPr>
            <w:r w:rsidRPr="00DF4742">
              <w:rPr>
                <w:rStyle w:val="CodeSnippet"/>
              </w:rPr>
              <w:t xml:space="preserve">    context_root:</w:t>
            </w:r>
          </w:p>
          <w:p w14:paraId="35A39270" w14:textId="77777777" w:rsidR="0099607F" w:rsidRPr="00DF4742" w:rsidRDefault="0099607F" w:rsidP="00042AE9">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5F35AA5A" w14:textId="77777777" w:rsidR="0099607F" w:rsidRPr="00DF4742" w:rsidRDefault="0099607F" w:rsidP="00042AE9">
            <w:pPr>
              <w:autoSpaceDE w:val="0"/>
              <w:autoSpaceDN w:val="0"/>
              <w:adjustRightInd w:val="0"/>
              <w:rPr>
                <w:rStyle w:val="CodeSnippet"/>
              </w:rPr>
            </w:pPr>
            <w:r w:rsidRPr="00DF4742">
              <w:rPr>
                <w:rStyle w:val="CodeSnippet"/>
              </w:rPr>
              <w:t xml:space="preserve">  capabilities:</w:t>
            </w:r>
          </w:p>
          <w:p w14:paraId="28D52C78" w14:textId="77777777" w:rsidR="0099607F" w:rsidRDefault="0099607F" w:rsidP="00042AE9">
            <w:pPr>
              <w:autoSpaceDE w:val="0"/>
              <w:autoSpaceDN w:val="0"/>
              <w:adjustRightInd w:val="0"/>
              <w:rPr>
                <w:rStyle w:val="CodeSnippet"/>
              </w:rPr>
            </w:pPr>
            <w:r w:rsidRPr="00DF4742">
              <w:rPr>
                <w:rStyle w:val="CodeSnippet"/>
              </w:rPr>
              <w:t xml:space="preserve">    app_endpoint: </w:t>
            </w:r>
          </w:p>
          <w:p w14:paraId="1517AF0B" w14:textId="77777777" w:rsidR="0099607F" w:rsidRPr="00DF4742" w:rsidRDefault="0099607F" w:rsidP="00042AE9">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8A2FC5B"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FB8143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43EC3DB3"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5907CCF3"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1B4E66B6"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7EA90CE" w14:textId="77777777" w:rsidR="0099607F" w:rsidRPr="00260DE6" w:rsidRDefault="0099607F" w:rsidP="0099607F">
      <w:pPr>
        <w:pStyle w:val="Heading4"/>
        <w:numPr>
          <w:ilvl w:val="3"/>
          <w:numId w:val="3"/>
        </w:numPr>
      </w:pPr>
      <w:r w:rsidRPr="00260DE6">
        <w:t>Additional Requirements</w:t>
      </w:r>
    </w:p>
    <w:p w14:paraId="5CC21E07" w14:textId="77777777" w:rsidR="0099607F" w:rsidRDefault="0099607F" w:rsidP="0099607F">
      <w:pPr>
        <w:pStyle w:val="ListBullet"/>
        <w:numPr>
          <w:ilvl w:val="0"/>
          <w:numId w:val="18"/>
        </w:numPr>
        <w:spacing w:before="120" w:after="0" w:line="276" w:lineRule="auto"/>
        <w:contextualSpacing/>
      </w:pPr>
      <w:r>
        <w:t>None</w:t>
      </w:r>
    </w:p>
    <w:p w14:paraId="1E06E1AA" w14:textId="77777777" w:rsidR="0099607F" w:rsidRDefault="0099607F" w:rsidP="0099607F">
      <w:pPr>
        <w:pStyle w:val="Heading3"/>
        <w:numPr>
          <w:ilvl w:val="2"/>
          <w:numId w:val="3"/>
        </w:numPr>
      </w:pPr>
      <w:bookmarkStart w:id="647" w:name="_Toc430015774"/>
      <w:bookmarkStart w:id="648" w:name="DEFN_TYPE_NODES_DBMS"/>
      <w:bookmarkStart w:id="649" w:name="_Toc379455084"/>
      <w:bookmarkStart w:id="650" w:name="DEFN_TYPE_NODES_OBJECT_STORAGE"/>
      <w:r>
        <w:t>tosca.nodes.DBMS</w:t>
      </w:r>
      <w:bookmarkEnd w:id="647"/>
    </w:p>
    <w:bookmarkEnd w:id="648"/>
    <w:p w14:paraId="090BF88C" w14:textId="77777777" w:rsidR="0099607F" w:rsidRPr="00BA1E77" w:rsidRDefault="0099607F" w:rsidP="0099607F">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2B4AD8C5"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8"/>
        <w:gridCol w:w="1081"/>
        <w:gridCol w:w="915"/>
        <w:gridCol w:w="1582"/>
        <w:gridCol w:w="4874"/>
      </w:tblGrid>
      <w:tr w:rsidR="0099607F" w:rsidRPr="004279F4" w14:paraId="03313CEC" w14:textId="77777777" w:rsidTr="00042AE9">
        <w:trPr>
          <w:cantSplit/>
          <w:tblHeader/>
        </w:trPr>
        <w:tc>
          <w:tcPr>
            <w:tcW w:w="803" w:type="pct"/>
            <w:shd w:val="clear" w:color="auto" w:fill="D9D9D9"/>
          </w:tcPr>
          <w:p w14:paraId="716AC319" w14:textId="77777777" w:rsidR="0099607F" w:rsidRPr="00422683" w:rsidRDefault="0099607F" w:rsidP="00042AE9">
            <w:pPr>
              <w:pStyle w:val="TableText-Heading"/>
            </w:pPr>
            <w:r w:rsidRPr="00422683">
              <w:t>Name</w:t>
            </w:r>
          </w:p>
        </w:tc>
        <w:tc>
          <w:tcPr>
            <w:tcW w:w="506" w:type="pct"/>
            <w:shd w:val="clear" w:color="auto" w:fill="D9D9D9"/>
          </w:tcPr>
          <w:p w14:paraId="27CB8581" w14:textId="77777777" w:rsidR="0099607F" w:rsidRPr="00422683" w:rsidRDefault="0099607F" w:rsidP="00042AE9">
            <w:pPr>
              <w:pStyle w:val="TableText-Heading"/>
            </w:pPr>
            <w:r w:rsidRPr="00422683">
              <w:t>Required</w:t>
            </w:r>
          </w:p>
        </w:tc>
        <w:tc>
          <w:tcPr>
            <w:tcW w:w="463" w:type="pct"/>
            <w:shd w:val="clear" w:color="auto" w:fill="D9D9D9"/>
          </w:tcPr>
          <w:p w14:paraId="45CD5D3C" w14:textId="77777777" w:rsidR="0099607F" w:rsidRPr="00422683" w:rsidRDefault="0099607F" w:rsidP="00042AE9">
            <w:pPr>
              <w:pStyle w:val="TableText-Heading"/>
            </w:pPr>
            <w:r w:rsidRPr="00422683">
              <w:t>Type</w:t>
            </w:r>
          </w:p>
        </w:tc>
        <w:tc>
          <w:tcPr>
            <w:tcW w:w="795" w:type="pct"/>
            <w:shd w:val="clear" w:color="auto" w:fill="D9D9D9"/>
          </w:tcPr>
          <w:p w14:paraId="727EA98D" w14:textId="77777777" w:rsidR="0099607F" w:rsidRPr="00422683" w:rsidRDefault="0099607F" w:rsidP="00042AE9">
            <w:pPr>
              <w:pStyle w:val="TableText-Heading"/>
            </w:pPr>
            <w:r w:rsidRPr="00422683">
              <w:t>Constraints</w:t>
            </w:r>
          </w:p>
        </w:tc>
        <w:tc>
          <w:tcPr>
            <w:tcW w:w="2433" w:type="pct"/>
            <w:shd w:val="clear" w:color="auto" w:fill="D9D9D9"/>
          </w:tcPr>
          <w:p w14:paraId="003B6F80" w14:textId="77777777" w:rsidR="0099607F" w:rsidRPr="00422683" w:rsidRDefault="0099607F" w:rsidP="00042AE9">
            <w:pPr>
              <w:pStyle w:val="TableText-Heading"/>
            </w:pPr>
            <w:r w:rsidRPr="00422683">
              <w:t>Description</w:t>
            </w:r>
          </w:p>
        </w:tc>
      </w:tr>
      <w:tr w:rsidR="0099607F" w:rsidRPr="004279F4" w14:paraId="67B577DD" w14:textId="77777777" w:rsidTr="00042AE9">
        <w:trPr>
          <w:cantSplit/>
        </w:trPr>
        <w:tc>
          <w:tcPr>
            <w:tcW w:w="803" w:type="pct"/>
            <w:shd w:val="clear" w:color="auto" w:fill="FFFFFF"/>
          </w:tcPr>
          <w:p w14:paraId="12FADECA" w14:textId="77777777" w:rsidR="0099607F" w:rsidRDefault="0099607F" w:rsidP="00042AE9">
            <w:pPr>
              <w:pStyle w:val="TableText"/>
            </w:pPr>
            <w:r>
              <w:t>root_password</w:t>
            </w:r>
          </w:p>
        </w:tc>
        <w:tc>
          <w:tcPr>
            <w:tcW w:w="506" w:type="pct"/>
            <w:shd w:val="clear" w:color="auto" w:fill="FFFFFF"/>
          </w:tcPr>
          <w:p w14:paraId="3D419DF3" w14:textId="77777777" w:rsidR="0099607F" w:rsidRDefault="0099607F" w:rsidP="00042AE9">
            <w:pPr>
              <w:pStyle w:val="TableText"/>
            </w:pPr>
            <w:r>
              <w:t>no</w:t>
            </w:r>
          </w:p>
        </w:tc>
        <w:tc>
          <w:tcPr>
            <w:tcW w:w="463" w:type="pct"/>
            <w:shd w:val="clear" w:color="auto" w:fill="FFFFFF"/>
          </w:tcPr>
          <w:p w14:paraId="19553E2C" w14:textId="77777777" w:rsidR="0099607F" w:rsidRDefault="005735A3" w:rsidP="00042AE9">
            <w:pPr>
              <w:pStyle w:val="TableText"/>
            </w:pPr>
            <w:hyperlink w:anchor="TYPE_YAML_STRING" w:history="1">
              <w:r w:rsidR="0099607F" w:rsidRPr="00A23B5F">
                <w:rPr>
                  <w:rStyle w:val="Hyperlink"/>
                </w:rPr>
                <w:t>string</w:t>
              </w:r>
            </w:hyperlink>
          </w:p>
        </w:tc>
        <w:tc>
          <w:tcPr>
            <w:tcW w:w="795" w:type="pct"/>
            <w:shd w:val="clear" w:color="auto" w:fill="FFFFFF"/>
          </w:tcPr>
          <w:p w14:paraId="763ED355" w14:textId="77777777" w:rsidR="0099607F" w:rsidRDefault="0099607F" w:rsidP="00042AE9">
            <w:pPr>
              <w:pStyle w:val="TableText"/>
            </w:pPr>
            <w:r>
              <w:t>None</w:t>
            </w:r>
          </w:p>
        </w:tc>
        <w:tc>
          <w:tcPr>
            <w:tcW w:w="2433" w:type="pct"/>
            <w:shd w:val="clear" w:color="auto" w:fill="FFFFFF"/>
          </w:tcPr>
          <w:p w14:paraId="633E4A4E" w14:textId="77777777" w:rsidR="0099607F" w:rsidRDefault="0099607F" w:rsidP="00042AE9">
            <w:pPr>
              <w:pStyle w:val="TableText"/>
            </w:pPr>
            <w:r>
              <w:t>The optional root password for the DBMS server.</w:t>
            </w:r>
          </w:p>
        </w:tc>
      </w:tr>
      <w:tr w:rsidR="0099607F" w:rsidRPr="004279F4" w14:paraId="447540BC" w14:textId="77777777" w:rsidTr="00042AE9">
        <w:trPr>
          <w:cantSplit/>
        </w:trPr>
        <w:tc>
          <w:tcPr>
            <w:tcW w:w="803" w:type="pct"/>
            <w:shd w:val="clear" w:color="auto" w:fill="FFFFFF"/>
          </w:tcPr>
          <w:p w14:paraId="37C437D8" w14:textId="77777777" w:rsidR="0099607F" w:rsidRDefault="0099607F" w:rsidP="00042AE9">
            <w:pPr>
              <w:pStyle w:val="TableText"/>
            </w:pPr>
            <w:r>
              <w:t>port</w:t>
            </w:r>
          </w:p>
        </w:tc>
        <w:tc>
          <w:tcPr>
            <w:tcW w:w="506" w:type="pct"/>
            <w:shd w:val="clear" w:color="auto" w:fill="FFFFFF"/>
          </w:tcPr>
          <w:p w14:paraId="7D9F3C25" w14:textId="77777777" w:rsidR="0099607F" w:rsidRDefault="0099607F" w:rsidP="00042AE9">
            <w:pPr>
              <w:pStyle w:val="TableText"/>
            </w:pPr>
            <w:r>
              <w:t>no</w:t>
            </w:r>
          </w:p>
        </w:tc>
        <w:tc>
          <w:tcPr>
            <w:tcW w:w="463" w:type="pct"/>
            <w:shd w:val="clear" w:color="auto" w:fill="FFFFFF"/>
          </w:tcPr>
          <w:p w14:paraId="60D3601C" w14:textId="77777777" w:rsidR="0099607F" w:rsidRDefault="005735A3" w:rsidP="00042AE9">
            <w:pPr>
              <w:pStyle w:val="TableText"/>
            </w:pPr>
            <w:hyperlink w:anchor="TYPE_YAML_INTEGER" w:history="1">
              <w:r w:rsidR="0099607F" w:rsidRPr="00A23B5F">
                <w:rPr>
                  <w:rStyle w:val="Hyperlink"/>
                </w:rPr>
                <w:t>integer</w:t>
              </w:r>
            </w:hyperlink>
          </w:p>
        </w:tc>
        <w:tc>
          <w:tcPr>
            <w:tcW w:w="795" w:type="pct"/>
            <w:shd w:val="clear" w:color="auto" w:fill="FFFFFF"/>
          </w:tcPr>
          <w:p w14:paraId="281AF800" w14:textId="77777777" w:rsidR="0099607F" w:rsidRDefault="0099607F" w:rsidP="00042AE9">
            <w:pPr>
              <w:pStyle w:val="TableText"/>
            </w:pPr>
            <w:r>
              <w:t>None</w:t>
            </w:r>
          </w:p>
        </w:tc>
        <w:tc>
          <w:tcPr>
            <w:tcW w:w="2433" w:type="pct"/>
            <w:shd w:val="clear" w:color="auto" w:fill="FFFFFF"/>
          </w:tcPr>
          <w:p w14:paraId="2DA8EC12" w14:textId="77777777" w:rsidR="0099607F" w:rsidRDefault="0099607F" w:rsidP="00042AE9">
            <w:pPr>
              <w:pStyle w:val="TableText"/>
            </w:pPr>
            <w:r>
              <w:t>The DBMS server’s port.</w:t>
            </w:r>
          </w:p>
        </w:tc>
      </w:tr>
    </w:tbl>
    <w:p w14:paraId="6141501A" w14:textId="77777777" w:rsidR="0099607F"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57E6F39" w14:textId="77777777" w:rsidTr="00042AE9">
        <w:tc>
          <w:tcPr>
            <w:tcW w:w="9576" w:type="dxa"/>
            <w:shd w:val="clear" w:color="auto" w:fill="D9D9D9" w:themeFill="background1" w:themeFillShade="D9"/>
          </w:tcPr>
          <w:p w14:paraId="21AACD30" w14:textId="77777777" w:rsidR="0099607F" w:rsidRPr="006824F5" w:rsidRDefault="0099607F" w:rsidP="00042AE9">
            <w:pPr>
              <w:rPr>
                <w:rStyle w:val="CodeSnippet"/>
              </w:rPr>
            </w:pPr>
            <w:r w:rsidRPr="006824F5">
              <w:rPr>
                <w:rStyle w:val="CodeSnippet"/>
              </w:rPr>
              <w:t>tosca.nodes.DBMS</w:t>
            </w:r>
            <w:r>
              <w:rPr>
                <w:rStyle w:val="CodeSnippet"/>
              </w:rPr>
              <w:t>:</w:t>
            </w:r>
          </w:p>
          <w:p w14:paraId="308E78D0" w14:textId="77777777" w:rsidR="0099607F" w:rsidRPr="006824F5" w:rsidRDefault="0099607F" w:rsidP="00042AE9">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64BD9D40" w14:textId="77777777" w:rsidR="0099607F" w:rsidRDefault="0099607F" w:rsidP="00042AE9">
            <w:pPr>
              <w:rPr>
                <w:rStyle w:val="CodeSnippet"/>
              </w:rPr>
            </w:pPr>
            <w:r w:rsidRPr="006824F5">
              <w:rPr>
                <w:rStyle w:val="CodeSnippet"/>
              </w:rPr>
              <w:t xml:space="preserve">  properties:</w:t>
            </w:r>
          </w:p>
          <w:p w14:paraId="59468A59" w14:textId="77777777" w:rsidR="0099607F" w:rsidRPr="006824F5" w:rsidRDefault="0099607F" w:rsidP="00042AE9">
            <w:pPr>
              <w:rPr>
                <w:rStyle w:val="CodeSnippet"/>
              </w:rPr>
            </w:pPr>
            <w:r w:rsidRPr="006824F5">
              <w:rPr>
                <w:rStyle w:val="CodeSnippet"/>
              </w:rPr>
              <w:t xml:space="preserve">    root_password: </w:t>
            </w:r>
          </w:p>
          <w:p w14:paraId="023659F8" w14:textId="77777777" w:rsidR="0099607F" w:rsidRDefault="0099607F" w:rsidP="00042AE9">
            <w:pPr>
              <w:rPr>
                <w:rStyle w:val="CodeSnippet"/>
              </w:rPr>
            </w:pPr>
            <w:r w:rsidRPr="006824F5">
              <w:rPr>
                <w:rStyle w:val="CodeSnippet"/>
              </w:rPr>
              <w:t xml:space="preserve">      type: string</w:t>
            </w:r>
          </w:p>
          <w:p w14:paraId="7A262634" w14:textId="77777777" w:rsidR="0099607F" w:rsidRPr="006824F5" w:rsidRDefault="0099607F" w:rsidP="00042AE9">
            <w:pPr>
              <w:rPr>
                <w:rStyle w:val="CodeSnippet"/>
              </w:rPr>
            </w:pPr>
            <w:r>
              <w:rPr>
                <w:rStyle w:val="CodeSnippet"/>
              </w:rPr>
              <w:t xml:space="preserve">      required: false</w:t>
            </w:r>
          </w:p>
          <w:p w14:paraId="2494920E" w14:textId="77777777" w:rsidR="0099607F" w:rsidRPr="006824F5" w:rsidRDefault="0099607F" w:rsidP="00042AE9">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72B3E28C" w14:textId="77777777" w:rsidR="0099607F" w:rsidRPr="006824F5" w:rsidRDefault="0099607F" w:rsidP="00042AE9">
            <w:pPr>
              <w:rPr>
                <w:rStyle w:val="CodeSnippet"/>
              </w:rPr>
            </w:pPr>
            <w:r w:rsidRPr="006824F5">
              <w:rPr>
                <w:rStyle w:val="CodeSnippet"/>
              </w:rPr>
              <w:t xml:space="preserve">    port:</w:t>
            </w:r>
          </w:p>
          <w:p w14:paraId="7A070F4A" w14:textId="77777777" w:rsidR="0099607F" w:rsidRDefault="0099607F" w:rsidP="00042AE9">
            <w:pPr>
              <w:rPr>
                <w:rStyle w:val="CodeSnippet"/>
              </w:rPr>
            </w:pPr>
            <w:r w:rsidRPr="006824F5">
              <w:rPr>
                <w:rStyle w:val="CodeSnippet"/>
              </w:rPr>
              <w:t xml:space="preserve">      type: integer</w:t>
            </w:r>
          </w:p>
          <w:p w14:paraId="7BE28297" w14:textId="77777777" w:rsidR="0099607F" w:rsidRPr="006824F5" w:rsidRDefault="0099607F" w:rsidP="00042AE9">
            <w:pPr>
              <w:rPr>
                <w:rStyle w:val="CodeSnippet"/>
              </w:rPr>
            </w:pPr>
            <w:r>
              <w:rPr>
                <w:rStyle w:val="CodeSnippet"/>
              </w:rPr>
              <w:t xml:space="preserve">      required: false</w:t>
            </w:r>
          </w:p>
          <w:p w14:paraId="3BB8CCAC" w14:textId="77777777" w:rsidR="0099607F" w:rsidRPr="006824F5" w:rsidRDefault="0099607F" w:rsidP="00042AE9">
            <w:pPr>
              <w:rPr>
                <w:rStyle w:val="CodeSnippet"/>
              </w:rPr>
            </w:pPr>
            <w:r w:rsidRPr="006824F5">
              <w:rPr>
                <w:rStyle w:val="CodeSnippet"/>
              </w:rPr>
              <w:t xml:space="preserve">      description: the port the DBMS service will listen to for data and requests</w:t>
            </w:r>
          </w:p>
          <w:p w14:paraId="3B90B907" w14:textId="77777777" w:rsidR="0099607F" w:rsidRDefault="0099607F" w:rsidP="00042AE9">
            <w:pPr>
              <w:rPr>
                <w:rStyle w:val="CodeSnippet"/>
              </w:rPr>
            </w:pPr>
            <w:r w:rsidRPr="006824F5">
              <w:rPr>
                <w:rStyle w:val="CodeSnippet"/>
              </w:rPr>
              <w:t xml:space="preserve">  capabilities:    </w:t>
            </w:r>
          </w:p>
          <w:p w14:paraId="3A171384" w14:textId="77777777" w:rsidR="0099607F" w:rsidRPr="006824F5" w:rsidRDefault="0099607F" w:rsidP="00042AE9">
            <w:pPr>
              <w:rPr>
                <w:rStyle w:val="CodeSnippet"/>
              </w:rPr>
            </w:pPr>
            <w:r>
              <w:rPr>
                <w:rStyle w:val="CodeSnippet"/>
              </w:rPr>
              <w:t xml:space="preserve">    </w:t>
            </w:r>
            <w:r w:rsidRPr="006824F5">
              <w:rPr>
                <w:rStyle w:val="CodeSnippet"/>
              </w:rPr>
              <w:t xml:space="preserve">host: </w:t>
            </w:r>
          </w:p>
          <w:p w14:paraId="22547DDB" w14:textId="77777777" w:rsidR="0099607F" w:rsidRPr="006824F5" w:rsidRDefault="0099607F" w:rsidP="00042AE9">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1E6CF84D" w14:textId="77777777" w:rsidR="0099607F" w:rsidRPr="006824F5" w:rsidRDefault="0099607F" w:rsidP="00042AE9">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6E7DC1F5" w14:textId="77777777" w:rsidR="0099607F" w:rsidRDefault="0099607F" w:rsidP="0099607F">
      <w:pPr>
        <w:pStyle w:val="Heading4"/>
        <w:numPr>
          <w:ilvl w:val="3"/>
          <w:numId w:val="3"/>
        </w:numPr>
      </w:pPr>
      <w:r>
        <w:t>Additional Requirements</w:t>
      </w:r>
    </w:p>
    <w:p w14:paraId="6986D58D" w14:textId="77777777" w:rsidR="0099607F" w:rsidRPr="00917388" w:rsidRDefault="0099607F" w:rsidP="0099607F">
      <w:pPr>
        <w:pStyle w:val="ListBullet"/>
        <w:numPr>
          <w:ilvl w:val="0"/>
          <w:numId w:val="18"/>
        </w:numPr>
        <w:spacing w:before="120" w:after="0" w:line="276" w:lineRule="auto"/>
        <w:contextualSpacing/>
      </w:pPr>
      <w:r>
        <w:t>None</w:t>
      </w:r>
    </w:p>
    <w:p w14:paraId="74BB84AB" w14:textId="77777777" w:rsidR="0099607F" w:rsidRDefault="0099607F" w:rsidP="0099607F">
      <w:pPr>
        <w:pStyle w:val="Heading3"/>
        <w:numPr>
          <w:ilvl w:val="2"/>
          <w:numId w:val="3"/>
        </w:numPr>
      </w:pPr>
      <w:bookmarkStart w:id="651" w:name="_Toc430015775"/>
      <w:bookmarkStart w:id="652" w:name="DEFN_TYPE_NODES_DATABASE"/>
      <w:r>
        <w:t>tosca.nodes.Database</w:t>
      </w:r>
      <w:bookmarkEnd w:id="651"/>
    </w:p>
    <w:bookmarkEnd w:id="652"/>
    <w:p w14:paraId="58DD9D63" w14:textId="77777777" w:rsidR="0099607F" w:rsidRPr="00BA1E77" w:rsidRDefault="0099607F" w:rsidP="0099607F">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1DCE1C1" w14:textId="77777777" w:rsidTr="00042AE9">
        <w:tc>
          <w:tcPr>
            <w:tcW w:w="1177" w:type="pct"/>
            <w:shd w:val="clear" w:color="auto" w:fill="D9D9D9"/>
          </w:tcPr>
          <w:p w14:paraId="48EBD62D" w14:textId="77777777" w:rsidR="0099607F" w:rsidRPr="00422683" w:rsidRDefault="0099607F" w:rsidP="00042AE9">
            <w:pPr>
              <w:pStyle w:val="TableText-Heading"/>
            </w:pPr>
            <w:r w:rsidRPr="00422683">
              <w:t>Shorthand Name</w:t>
            </w:r>
          </w:p>
        </w:tc>
        <w:tc>
          <w:tcPr>
            <w:tcW w:w="3823" w:type="pct"/>
          </w:tcPr>
          <w:p w14:paraId="1A8455D1" w14:textId="77777777" w:rsidR="0099607F" w:rsidRPr="005A5497" w:rsidRDefault="0099607F" w:rsidP="00042AE9">
            <w:pPr>
              <w:pStyle w:val="TableText"/>
              <w:rPr>
                <w:noProof/>
              </w:rPr>
            </w:pPr>
            <w:r>
              <w:rPr>
                <w:noProof/>
              </w:rPr>
              <w:t>Database</w:t>
            </w:r>
          </w:p>
        </w:tc>
      </w:tr>
      <w:tr w:rsidR="0099607F" w:rsidRPr="004279F4" w14:paraId="41E7C71E" w14:textId="77777777" w:rsidTr="00042AE9">
        <w:tc>
          <w:tcPr>
            <w:tcW w:w="1177" w:type="pct"/>
            <w:shd w:val="clear" w:color="auto" w:fill="D9D9D9"/>
          </w:tcPr>
          <w:p w14:paraId="71CD971B" w14:textId="77777777" w:rsidR="0099607F" w:rsidRPr="00422683" w:rsidRDefault="0099607F" w:rsidP="00042AE9">
            <w:pPr>
              <w:pStyle w:val="TableText-Heading"/>
            </w:pPr>
            <w:r w:rsidRPr="00422683">
              <w:t>Type Qualified Name</w:t>
            </w:r>
          </w:p>
        </w:tc>
        <w:tc>
          <w:tcPr>
            <w:tcW w:w="3823" w:type="pct"/>
          </w:tcPr>
          <w:p w14:paraId="772AD985" w14:textId="77777777" w:rsidR="0099607F" w:rsidRDefault="0099607F" w:rsidP="00042AE9">
            <w:pPr>
              <w:pStyle w:val="TableText"/>
              <w:rPr>
                <w:noProof/>
              </w:rPr>
            </w:pPr>
            <w:r>
              <w:rPr>
                <w:noProof/>
              </w:rPr>
              <w:t>tosca:Database</w:t>
            </w:r>
          </w:p>
        </w:tc>
      </w:tr>
      <w:tr w:rsidR="0099607F" w:rsidRPr="004279F4" w14:paraId="1FA868F9" w14:textId="77777777" w:rsidTr="00042AE9">
        <w:tc>
          <w:tcPr>
            <w:tcW w:w="1177" w:type="pct"/>
            <w:shd w:val="clear" w:color="auto" w:fill="D9D9D9"/>
          </w:tcPr>
          <w:p w14:paraId="73CE90DA" w14:textId="77777777" w:rsidR="0099607F" w:rsidRPr="00422683" w:rsidRDefault="0099607F" w:rsidP="00042AE9">
            <w:pPr>
              <w:pStyle w:val="TableText-Heading"/>
            </w:pPr>
            <w:r w:rsidRPr="00422683">
              <w:t>Type URI</w:t>
            </w:r>
          </w:p>
        </w:tc>
        <w:tc>
          <w:tcPr>
            <w:tcW w:w="3823" w:type="pct"/>
          </w:tcPr>
          <w:p w14:paraId="5697FBEC" w14:textId="77777777" w:rsidR="0099607F" w:rsidRPr="001C038A" w:rsidRDefault="0099607F" w:rsidP="00042AE9">
            <w:pPr>
              <w:pStyle w:val="TableText"/>
            </w:pPr>
            <w:r w:rsidRPr="001C038A">
              <w:t>tosca.</w:t>
            </w:r>
            <w:r>
              <w:t>nodes.Database</w:t>
            </w:r>
          </w:p>
        </w:tc>
      </w:tr>
    </w:tbl>
    <w:p w14:paraId="1ACFE2F0" w14:textId="77777777" w:rsidR="0099607F" w:rsidRDefault="0099607F" w:rsidP="0099607F">
      <w:pPr>
        <w:pStyle w:val="Heading4"/>
        <w:numPr>
          <w:ilvl w:val="3"/>
          <w:numId w:val="3"/>
        </w:numPr>
      </w:pPr>
      <w:bookmarkStart w:id="653" w:name="_Toc379455097"/>
      <w:r>
        <w:t>Properties</w:t>
      </w:r>
      <w:bookmarkEnd w:id="65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0"/>
        <w:gridCol w:w="1081"/>
        <w:gridCol w:w="1004"/>
        <w:gridCol w:w="1624"/>
        <w:gridCol w:w="4941"/>
      </w:tblGrid>
      <w:tr w:rsidR="0099607F" w:rsidRPr="004279F4" w14:paraId="20E351D2" w14:textId="77777777" w:rsidTr="00042AE9">
        <w:trPr>
          <w:cantSplit/>
          <w:tblHeader/>
        </w:trPr>
        <w:tc>
          <w:tcPr>
            <w:tcW w:w="698" w:type="pct"/>
            <w:shd w:val="clear" w:color="auto" w:fill="D9D9D9"/>
          </w:tcPr>
          <w:p w14:paraId="3441D9CB" w14:textId="77777777" w:rsidR="0099607F" w:rsidRPr="00422683" w:rsidRDefault="0099607F" w:rsidP="00042AE9">
            <w:pPr>
              <w:pStyle w:val="TableText-Heading"/>
            </w:pPr>
            <w:r w:rsidRPr="00422683">
              <w:t>Name</w:t>
            </w:r>
          </w:p>
        </w:tc>
        <w:tc>
          <w:tcPr>
            <w:tcW w:w="533" w:type="pct"/>
            <w:shd w:val="clear" w:color="auto" w:fill="D9D9D9"/>
          </w:tcPr>
          <w:p w14:paraId="5D4D1AF5" w14:textId="77777777" w:rsidR="0099607F" w:rsidRPr="00422683" w:rsidRDefault="0099607F" w:rsidP="00042AE9">
            <w:pPr>
              <w:pStyle w:val="TableText-Heading"/>
            </w:pPr>
            <w:r w:rsidRPr="00422683">
              <w:t>Required</w:t>
            </w:r>
          </w:p>
        </w:tc>
        <w:tc>
          <w:tcPr>
            <w:tcW w:w="501" w:type="pct"/>
            <w:shd w:val="clear" w:color="auto" w:fill="D9D9D9"/>
          </w:tcPr>
          <w:p w14:paraId="72101D84" w14:textId="77777777" w:rsidR="0099607F" w:rsidRPr="00422683" w:rsidRDefault="0099607F" w:rsidP="00042AE9">
            <w:pPr>
              <w:pStyle w:val="TableText-Heading"/>
            </w:pPr>
            <w:r w:rsidRPr="00422683">
              <w:t>Type</w:t>
            </w:r>
          </w:p>
        </w:tc>
        <w:tc>
          <w:tcPr>
            <w:tcW w:w="809" w:type="pct"/>
            <w:shd w:val="clear" w:color="auto" w:fill="D9D9D9"/>
          </w:tcPr>
          <w:p w14:paraId="6F493C19" w14:textId="77777777" w:rsidR="0099607F" w:rsidRPr="00422683" w:rsidRDefault="0099607F" w:rsidP="00042AE9">
            <w:pPr>
              <w:pStyle w:val="TableText-Heading"/>
            </w:pPr>
            <w:r w:rsidRPr="00422683">
              <w:t>Constraints</w:t>
            </w:r>
          </w:p>
        </w:tc>
        <w:tc>
          <w:tcPr>
            <w:tcW w:w="2459" w:type="pct"/>
            <w:shd w:val="clear" w:color="auto" w:fill="D9D9D9"/>
          </w:tcPr>
          <w:p w14:paraId="679381B1" w14:textId="77777777" w:rsidR="0099607F" w:rsidRPr="00422683" w:rsidRDefault="0099607F" w:rsidP="00042AE9">
            <w:pPr>
              <w:pStyle w:val="TableText-Heading"/>
            </w:pPr>
            <w:r w:rsidRPr="00422683">
              <w:t>Description</w:t>
            </w:r>
          </w:p>
        </w:tc>
      </w:tr>
      <w:tr w:rsidR="0099607F" w:rsidRPr="004279F4" w14:paraId="29C46B65" w14:textId="77777777" w:rsidTr="00042AE9">
        <w:trPr>
          <w:cantSplit/>
        </w:trPr>
        <w:tc>
          <w:tcPr>
            <w:tcW w:w="698" w:type="pct"/>
            <w:shd w:val="clear" w:color="auto" w:fill="FFFFFF"/>
          </w:tcPr>
          <w:p w14:paraId="4BC6BC0E" w14:textId="77777777" w:rsidR="0099607F" w:rsidRDefault="0099607F" w:rsidP="00042AE9">
            <w:pPr>
              <w:pStyle w:val="TableText"/>
            </w:pPr>
            <w:r w:rsidRPr="00097CCC">
              <w:t>name</w:t>
            </w:r>
          </w:p>
        </w:tc>
        <w:tc>
          <w:tcPr>
            <w:tcW w:w="533" w:type="pct"/>
            <w:shd w:val="clear" w:color="auto" w:fill="FFFFFF"/>
          </w:tcPr>
          <w:p w14:paraId="22294BF7" w14:textId="77777777" w:rsidR="0099607F" w:rsidRDefault="0099607F" w:rsidP="00042AE9">
            <w:pPr>
              <w:pStyle w:val="TableText"/>
            </w:pPr>
            <w:r w:rsidRPr="00097CCC">
              <w:t>yes</w:t>
            </w:r>
          </w:p>
        </w:tc>
        <w:tc>
          <w:tcPr>
            <w:tcW w:w="501" w:type="pct"/>
            <w:shd w:val="clear" w:color="auto" w:fill="FFFFFF"/>
          </w:tcPr>
          <w:p w14:paraId="25540545" w14:textId="77777777" w:rsidR="0099607F" w:rsidRDefault="005735A3" w:rsidP="00042AE9">
            <w:pPr>
              <w:pStyle w:val="TableText"/>
            </w:pPr>
            <w:hyperlink w:anchor="TYPE_YAML_STRING" w:history="1">
              <w:r w:rsidR="0099607F" w:rsidRPr="00C10F1A">
                <w:rPr>
                  <w:rStyle w:val="Hyperlink"/>
                </w:rPr>
                <w:t>string</w:t>
              </w:r>
            </w:hyperlink>
          </w:p>
        </w:tc>
        <w:tc>
          <w:tcPr>
            <w:tcW w:w="809" w:type="pct"/>
            <w:shd w:val="clear" w:color="auto" w:fill="FFFFFF"/>
          </w:tcPr>
          <w:p w14:paraId="235AE6EF" w14:textId="77777777" w:rsidR="0099607F" w:rsidRDefault="0099607F" w:rsidP="00042AE9">
            <w:pPr>
              <w:pStyle w:val="TableText"/>
            </w:pPr>
            <w:r w:rsidRPr="00097CCC">
              <w:t>None</w:t>
            </w:r>
          </w:p>
        </w:tc>
        <w:tc>
          <w:tcPr>
            <w:tcW w:w="2459" w:type="pct"/>
            <w:shd w:val="clear" w:color="auto" w:fill="FFFFFF"/>
          </w:tcPr>
          <w:p w14:paraId="715A2182" w14:textId="77777777" w:rsidR="0099607F" w:rsidRDefault="0099607F" w:rsidP="00042AE9">
            <w:pPr>
              <w:pStyle w:val="TableText"/>
            </w:pPr>
            <w:r w:rsidRPr="00097CCC">
              <w:t>The logical database Name</w:t>
            </w:r>
          </w:p>
        </w:tc>
      </w:tr>
      <w:tr w:rsidR="0099607F" w:rsidRPr="004279F4" w14:paraId="3B4DD305" w14:textId="77777777" w:rsidTr="00042AE9">
        <w:trPr>
          <w:cantSplit/>
        </w:trPr>
        <w:tc>
          <w:tcPr>
            <w:tcW w:w="698" w:type="pct"/>
            <w:shd w:val="clear" w:color="auto" w:fill="FFFFFF"/>
          </w:tcPr>
          <w:p w14:paraId="6F58BC35" w14:textId="77777777" w:rsidR="0099607F" w:rsidRDefault="0099607F" w:rsidP="00042AE9">
            <w:pPr>
              <w:pStyle w:val="TableText"/>
            </w:pPr>
            <w:r w:rsidRPr="00097CCC">
              <w:t>port</w:t>
            </w:r>
          </w:p>
        </w:tc>
        <w:tc>
          <w:tcPr>
            <w:tcW w:w="533" w:type="pct"/>
            <w:shd w:val="clear" w:color="auto" w:fill="FFFFFF"/>
          </w:tcPr>
          <w:p w14:paraId="3A393823" w14:textId="77777777" w:rsidR="0099607F" w:rsidRDefault="0099607F" w:rsidP="00042AE9">
            <w:pPr>
              <w:pStyle w:val="TableText"/>
            </w:pPr>
            <w:r>
              <w:t>no</w:t>
            </w:r>
          </w:p>
        </w:tc>
        <w:tc>
          <w:tcPr>
            <w:tcW w:w="501" w:type="pct"/>
            <w:shd w:val="clear" w:color="auto" w:fill="FFFFFF"/>
          </w:tcPr>
          <w:p w14:paraId="402B6C5C" w14:textId="77777777" w:rsidR="0099607F" w:rsidRDefault="005735A3" w:rsidP="00042AE9">
            <w:pPr>
              <w:pStyle w:val="TableText"/>
            </w:pPr>
            <w:hyperlink w:anchor="TYPE_YAML_INTEGER" w:history="1">
              <w:r w:rsidR="0099607F" w:rsidRPr="00A23B5F">
                <w:rPr>
                  <w:rStyle w:val="Hyperlink"/>
                </w:rPr>
                <w:t>integer</w:t>
              </w:r>
            </w:hyperlink>
          </w:p>
        </w:tc>
        <w:tc>
          <w:tcPr>
            <w:tcW w:w="809" w:type="pct"/>
            <w:shd w:val="clear" w:color="auto" w:fill="FFFFFF"/>
          </w:tcPr>
          <w:p w14:paraId="5CE8D080" w14:textId="77777777" w:rsidR="0099607F" w:rsidRDefault="0099607F" w:rsidP="00042AE9">
            <w:pPr>
              <w:pStyle w:val="TableText"/>
            </w:pPr>
            <w:r w:rsidRPr="00097CCC">
              <w:t>None</w:t>
            </w:r>
          </w:p>
        </w:tc>
        <w:tc>
          <w:tcPr>
            <w:tcW w:w="2459" w:type="pct"/>
            <w:shd w:val="clear" w:color="auto" w:fill="FFFFFF"/>
          </w:tcPr>
          <w:p w14:paraId="6A93987D" w14:textId="77777777" w:rsidR="0099607F" w:rsidRDefault="0099607F" w:rsidP="00042AE9">
            <w:pPr>
              <w:pStyle w:val="TableText"/>
            </w:pPr>
            <w:r w:rsidRPr="00097CCC">
              <w:t>The port the database service will use to listen for incoming data and requests.</w:t>
            </w:r>
          </w:p>
        </w:tc>
      </w:tr>
      <w:tr w:rsidR="0099607F" w:rsidRPr="004279F4" w14:paraId="54ADDF63" w14:textId="77777777" w:rsidTr="00042AE9">
        <w:trPr>
          <w:cantSplit/>
        </w:trPr>
        <w:tc>
          <w:tcPr>
            <w:tcW w:w="698" w:type="pct"/>
            <w:shd w:val="clear" w:color="auto" w:fill="FFFFFF"/>
          </w:tcPr>
          <w:p w14:paraId="33A537F7" w14:textId="77777777" w:rsidR="0099607F" w:rsidRPr="00DD158E" w:rsidRDefault="0099607F" w:rsidP="00042AE9">
            <w:pPr>
              <w:pStyle w:val="TableText"/>
            </w:pPr>
            <w:r w:rsidRPr="00097CCC">
              <w:t>user</w:t>
            </w:r>
          </w:p>
        </w:tc>
        <w:tc>
          <w:tcPr>
            <w:tcW w:w="533" w:type="pct"/>
            <w:shd w:val="clear" w:color="auto" w:fill="FFFFFF"/>
          </w:tcPr>
          <w:p w14:paraId="6460CDB4" w14:textId="77777777" w:rsidR="0099607F" w:rsidRPr="00DD158E" w:rsidRDefault="0099607F" w:rsidP="00042AE9">
            <w:pPr>
              <w:pStyle w:val="TableText"/>
            </w:pPr>
            <w:r>
              <w:t>no</w:t>
            </w:r>
          </w:p>
        </w:tc>
        <w:tc>
          <w:tcPr>
            <w:tcW w:w="501" w:type="pct"/>
            <w:shd w:val="clear" w:color="auto" w:fill="FFFFFF"/>
          </w:tcPr>
          <w:p w14:paraId="70C05D76" w14:textId="77777777" w:rsidR="0099607F" w:rsidRPr="00DD158E" w:rsidRDefault="005735A3" w:rsidP="00042AE9">
            <w:pPr>
              <w:pStyle w:val="TableText"/>
            </w:pPr>
            <w:hyperlink w:anchor="TYPE_YAML_STRING" w:history="1">
              <w:r w:rsidR="0099607F" w:rsidRPr="00C10F1A">
                <w:rPr>
                  <w:rStyle w:val="Hyperlink"/>
                </w:rPr>
                <w:t>string</w:t>
              </w:r>
            </w:hyperlink>
          </w:p>
        </w:tc>
        <w:tc>
          <w:tcPr>
            <w:tcW w:w="809" w:type="pct"/>
            <w:shd w:val="clear" w:color="auto" w:fill="FFFFFF"/>
          </w:tcPr>
          <w:p w14:paraId="1ECE675D" w14:textId="77777777" w:rsidR="0099607F" w:rsidRPr="00DD158E" w:rsidRDefault="0099607F" w:rsidP="00042AE9">
            <w:pPr>
              <w:pStyle w:val="TableText"/>
            </w:pPr>
            <w:r w:rsidRPr="00097CCC">
              <w:t>None</w:t>
            </w:r>
          </w:p>
        </w:tc>
        <w:tc>
          <w:tcPr>
            <w:tcW w:w="2459" w:type="pct"/>
            <w:shd w:val="clear" w:color="auto" w:fill="FFFFFF"/>
          </w:tcPr>
          <w:p w14:paraId="6F60190C" w14:textId="77777777" w:rsidR="0099607F" w:rsidRPr="00DD158E" w:rsidRDefault="0099607F" w:rsidP="00042AE9">
            <w:pPr>
              <w:pStyle w:val="TableText"/>
            </w:pPr>
            <w:r w:rsidRPr="00097CCC">
              <w:t>The special user account used for database administration.</w:t>
            </w:r>
          </w:p>
        </w:tc>
      </w:tr>
      <w:tr w:rsidR="0099607F" w:rsidRPr="004279F4" w14:paraId="4755D0B7" w14:textId="77777777" w:rsidTr="00042AE9">
        <w:trPr>
          <w:cantSplit/>
        </w:trPr>
        <w:tc>
          <w:tcPr>
            <w:tcW w:w="698" w:type="pct"/>
            <w:shd w:val="clear" w:color="auto" w:fill="FFFFFF"/>
          </w:tcPr>
          <w:p w14:paraId="2D5FC6E3" w14:textId="77777777" w:rsidR="0099607F" w:rsidRDefault="0099607F" w:rsidP="00042AE9">
            <w:pPr>
              <w:pStyle w:val="TableText"/>
            </w:pPr>
            <w:r w:rsidRPr="00097CCC">
              <w:t>password</w:t>
            </w:r>
          </w:p>
        </w:tc>
        <w:tc>
          <w:tcPr>
            <w:tcW w:w="533" w:type="pct"/>
            <w:shd w:val="clear" w:color="auto" w:fill="FFFFFF"/>
          </w:tcPr>
          <w:p w14:paraId="4E5DB7D9" w14:textId="77777777" w:rsidR="0099607F" w:rsidRDefault="0099607F" w:rsidP="00042AE9">
            <w:pPr>
              <w:pStyle w:val="TableText"/>
            </w:pPr>
            <w:r>
              <w:t>no</w:t>
            </w:r>
          </w:p>
        </w:tc>
        <w:tc>
          <w:tcPr>
            <w:tcW w:w="501" w:type="pct"/>
            <w:shd w:val="clear" w:color="auto" w:fill="FFFFFF"/>
          </w:tcPr>
          <w:p w14:paraId="7C62E14F" w14:textId="77777777" w:rsidR="0099607F" w:rsidRDefault="005735A3" w:rsidP="00042AE9">
            <w:pPr>
              <w:pStyle w:val="TableText"/>
            </w:pPr>
            <w:hyperlink w:anchor="TYPE_YAML_STRING" w:history="1">
              <w:r w:rsidR="0099607F" w:rsidRPr="00C10F1A">
                <w:rPr>
                  <w:rStyle w:val="Hyperlink"/>
                </w:rPr>
                <w:t>string</w:t>
              </w:r>
            </w:hyperlink>
          </w:p>
        </w:tc>
        <w:tc>
          <w:tcPr>
            <w:tcW w:w="809" w:type="pct"/>
            <w:shd w:val="clear" w:color="auto" w:fill="FFFFFF"/>
          </w:tcPr>
          <w:p w14:paraId="786A9FF6" w14:textId="77777777" w:rsidR="0099607F" w:rsidRDefault="0099607F" w:rsidP="00042AE9">
            <w:pPr>
              <w:pStyle w:val="TableText"/>
            </w:pPr>
            <w:r w:rsidRPr="00097CCC">
              <w:t>None</w:t>
            </w:r>
          </w:p>
        </w:tc>
        <w:tc>
          <w:tcPr>
            <w:tcW w:w="2459" w:type="pct"/>
            <w:shd w:val="clear" w:color="auto" w:fill="FFFFFF"/>
          </w:tcPr>
          <w:p w14:paraId="2D87A1C5" w14:textId="77777777" w:rsidR="0099607F" w:rsidRDefault="0099607F" w:rsidP="00042AE9">
            <w:pPr>
              <w:pStyle w:val="TableText"/>
            </w:pPr>
            <w:r w:rsidRPr="00097CCC">
              <w:t>The password associated with the user account provided in the ‘user’ property.</w:t>
            </w:r>
          </w:p>
        </w:tc>
      </w:tr>
    </w:tbl>
    <w:p w14:paraId="4234E7A1" w14:textId="77777777" w:rsidR="0099607F" w:rsidRDefault="0099607F" w:rsidP="0099607F">
      <w:pPr>
        <w:pStyle w:val="Heading4"/>
        <w:numPr>
          <w:ilvl w:val="3"/>
          <w:numId w:val="3"/>
        </w:numPr>
      </w:pPr>
      <w:bookmarkStart w:id="654" w:name="_Toc379455098"/>
      <w:bookmarkStart w:id="655" w:name="_Toc373867876"/>
      <w:r>
        <w:lastRenderedPageBreak/>
        <w:t>Definition</w:t>
      </w:r>
      <w:bookmarkEnd w:id="6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E9729DB" w14:textId="77777777" w:rsidTr="00042AE9">
        <w:trPr>
          <w:cantSplit/>
        </w:trPr>
        <w:tc>
          <w:tcPr>
            <w:tcW w:w="9576" w:type="dxa"/>
            <w:shd w:val="clear" w:color="auto" w:fill="D9D9D9" w:themeFill="background1" w:themeFillShade="D9"/>
          </w:tcPr>
          <w:p w14:paraId="02A6DB97" w14:textId="77777777" w:rsidR="0099607F" w:rsidRPr="006824F5" w:rsidRDefault="0099607F" w:rsidP="00042AE9">
            <w:pPr>
              <w:rPr>
                <w:rStyle w:val="CodeSnippet"/>
              </w:rPr>
            </w:pPr>
            <w:r w:rsidRPr="006824F5">
              <w:rPr>
                <w:rStyle w:val="CodeSnippet"/>
              </w:rPr>
              <w:t>tosca.nodes.Database:</w:t>
            </w:r>
          </w:p>
          <w:p w14:paraId="5642EA00" w14:textId="77777777" w:rsidR="0099607F" w:rsidRPr="006824F5" w:rsidRDefault="0099607F" w:rsidP="00042AE9">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6017DA0B" w14:textId="77777777" w:rsidR="0099607F" w:rsidRDefault="0099607F" w:rsidP="00042AE9">
            <w:pPr>
              <w:rPr>
                <w:rStyle w:val="CodeSnippet"/>
              </w:rPr>
            </w:pPr>
            <w:r w:rsidRPr="006824F5">
              <w:rPr>
                <w:rStyle w:val="CodeSnippet"/>
              </w:rPr>
              <w:t xml:space="preserve">  properties:</w:t>
            </w:r>
          </w:p>
          <w:p w14:paraId="0E14B2E3" w14:textId="77777777" w:rsidR="0099607F" w:rsidRPr="006824F5" w:rsidRDefault="0099607F" w:rsidP="00042AE9">
            <w:pPr>
              <w:rPr>
                <w:rStyle w:val="CodeSnippet"/>
              </w:rPr>
            </w:pPr>
            <w:r w:rsidRPr="006824F5">
              <w:rPr>
                <w:rStyle w:val="CodeSnippet"/>
              </w:rPr>
              <w:t xml:space="preserve">    name:</w:t>
            </w:r>
          </w:p>
          <w:p w14:paraId="4B1F6E9A" w14:textId="77777777" w:rsidR="0099607F" w:rsidRPr="006824F5" w:rsidRDefault="0099607F" w:rsidP="00042AE9">
            <w:pPr>
              <w:rPr>
                <w:rStyle w:val="CodeSnippet"/>
              </w:rPr>
            </w:pPr>
            <w:r w:rsidRPr="006824F5">
              <w:rPr>
                <w:rStyle w:val="CodeSnippet"/>
              </w:rPr>
              <w:t xml:space="preserve">      type: string</w:t>
            </w:r>
          </w:p>
          <w:p w14:paraId="0FE2F65F" w14:textId="77777777" w:rsidR="0099607F" w:rsidRDefault="0099607F" w:rsidP="00042AE9">
            <w:pPr>
              <w:rPr>
                <w:rStyle w:val="CodeSnippet"/>
              </w:rPr>
            </w:pPr>
            <w:r w:rsidRPr="006824F5">
              <w:rPr>
                <w:rStyle w:val="CodeSnippet"/>
              </w:rPr>
              <w:t xml:space="preserve">      description: the logical name of the database</w:t>
            </w:r>
          </w:p>
          <w:p w14:paraId="1112479F" w14:textId="77777777" w:rsidR="0099607F" w:rsidRPr="006824F5" w:rsidRDefault="0099607F" w:rsidP="00042AE9">
            <w:pPr>
              <w:rPr>
                <w:rStyle w:val="CodeSnippet"/>
              </w:rPr>
            </w:pPr>
            <w:r w:rsidRPr="006824F5">
              <w:rPr>
                <w:rStyle w:val="CodeSnippet"/>
              </w:rPr>
              <w:t xml:space="preserve">    port:</w:t>
            </w:r>
          </w:p>
          <w:p w14:paraId="05525F94" w14:textId="77777777" w:rsidR="0099607F" w:rsidRPr="006824F5" w:rsidRDefault="0099607F" w:rsidP="00042AE9">
            <w:pPr>
              <w:rPr>
                <w:rStyle w:val="CodeSnippet"/>
              </w:rPr>
            </w:pPr>
            <w:r w:rsidRPr="006824F5">
              <w:rPr>
                <w:rStyle w:val="CodeSnippet"/>
              </w:rPr>
              <w:t xml:space="preserve">      type: integer</w:t>
            </w:r>
          </w:p>
          <w:p w14:paraId="442968D0" w14:textId="77777777" w:rsidR="0099607F" w:rsidRPr="006824F5" w:rsidRDefault="0099607F" w:rsidP="00042AE9">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03A6C84F" w14:textId="77777777" w:rsidR="0099607F" w:rsidRPr="006824F5" w:rsidRDefault="0099607F" w:rsidP="00042AE9">
            <w:pPr>
              <w:rPr>
                <w:rStyle w:val="CodeSnippet"/>
              </w:rPr>
            </w:pPr>
            <w:r w:rsidRPr="006824F5">
              <w:rPr>
                <w:rStyle w:val="CodeSnippet"/>
              </w:rPr>
              <w:t xml:space="preserve">    user:</w:t>
            </w:r>
          </w:p>
          <w:p w14:paraId="305F42E3" w14:textId="77777777" w:rsidR="0099607F" w:rsidRPr="006824F5" w:rsidRDefault="0099607F" w:rsidP="00042AE9">
            <w:pPr>
              <w:rPr>
                <w:rStyle w:val="CodeSnippet"/>
              </w:rPr>
            </w:pPr>
            <w:r w:rsidRPr="006824F5">
              <w:rPr>
                <w:rStyle w:val="CodeSnippet"/>
              </w:rPr>
              <w:t xml:space="preserve">      type: string</w:t>
            </w:r>
          </w:p>
          <w:p w14:paraId="5195BD2E" w14:textId="77777777" w:rsidR="0099607F" w:rsidRDefault="0099607F" w:rsidP="00042AE9">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788768D2" w14:textId="77777777" w:rsidR="0099607F" w:rsidRPr="006824F5" w:rsidRDefault="0099607F" w:rsidP="00042AE9">
            <w:pPr>
              <w:rPr>
                <w:rStyle w:val="CodeSnippet"/>
              </w:rPr>
            </w:pPr>
            <w:r>
              <w:rPr>
                <w:rStyle w:val="CodeSnippet"/>
              </w:rPr>
              <w:t xml:space="preserve">      required: false</w:t>
            </w:r>
          </w:p>
          <w:p w14:paraId="7DCD3BB1" w14:textId="77777777" w:rsidR="0099607F" w:rsidRPr="006824F5" w:rsidRDefault="0099607F" w:rsidP="00042AE9">
            <w:pPr>
              <w:rPr>
                <w:rStyle w:val="CodeSnippet"/>
              </w:rPr>
            </w:pPr>
            <w:r w:rsidRPr="006824F5">
              <w:rPr>
                <w:rStyle w:val="CodeSnippet"/>
              </w:rPr>
              <w:t xml:space="preserve">    password:</w:t>
            </w:r>
          </w:p>
          <w:p w14:paraId="4577FBCC" w14:textId="77777777" w:rsidR="0099607F" w:rsidRPr="006824F5" w:rsidRDefault="0099607F" w:rsidP="00042AE9">
            <w:pPr>
              <w:rPr>
                <w:rStyle w:val="CodeSnippet"/>
              </w:rPr>
            </w:pPr>
            <w:r w:rsidRPr="006824F5">
              <w:rPr>
                <w:rStyle w:val="CodeSnippet"/>
              </w:rPr>
              <w:t xml:space="preserve">      type: string</w:t>
            </w:r>
          </w:p>
          <w:p w14:paraId="27039CC0" w14:textId="77777777" w:rsidR="0099607F" w:rsidRDefault="0099607F" w:rsidP="00042AE9">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50A12AD8" w14:textId="77777777" w:rsidR="0099607F" w:rsidRPr="006824F5" w:rsidRDefault="0099607F" w:rsidP="00042AE9">
            <w:pPr>
              <w:rPr>
                <w:rStyle w:val="CodeSnippet"/>
              </w:rPr>
            </w:pPr>
            <w:r>
              <w:rPr>
                <w:rStyle w:val="CodeSnippet"/>
              </w:rPr>
              <w:t xml:space="preserve">      required: false</w:t>
            </w:r>
          </w:p>
          <w:p w14:paraId="51F58A0B" w14:textId="77777777" w:rsidR="0099607F" w:rsidRPr="006824F5" w:rsidRDefault="0099607F" w:rsidP="00042AE9">
            <w:pPr>
              <w:rPr>
                <w:rStyle w:val="CodeSnippet"/>
              </w:rPr>
            </w:pPr>
            <w:r w:rsidRPr="006824F5">
              <w:rPr>
                <w:rStyle w:val="CodeSnippet"/>
              </w:rPr>
              <w:t xml:space="preserve">  requirements:</w:t>
            </w:r>
          </w:p>
          <w:p w14:paraId="53BD9F36" w14:textId="77777777" w:rsidR="0099607F" w:rsidRDefault="0099607F" w:rsidP="00042AE9">
            <w:pPr>
              <w:rPr>
                <w:rStyle w:val="CodeSnippet"/>
              </w:rPr>
            </w:pPr>
            <w:r w:rsidRPr="006824F5">
              <w:rPr>
                <w:rStyle w:val="CodeSnippet"/>
              </w:rPr>
              <w:t xml:space="preserve">    - host:</w:t>
            </w:r>
          </w:p>
          <w:p w14:paraId="2C91C4F1"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6F3D21B9" w14:textId="77777777" w:rsidR="0099607F" w:rsidRPr="00372D5E" w:rsidRDefault="0099607F" w:rsidP="00042AE9">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17439DB0" w14:textId="77777777" w:rsidR="0099607F" w:rsidRPr="006824F5" w:rsidRDefault="0099607F" w:rsidP="00042AE9">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18051692" w14:textId="77777777" w:rsidR="0099607F" w:rsidRPr="006824F5" w:rsidRDefault="0099607F" w:rsidP="00042AE9">
            <w:pPr>
              <w:rPr>
                <w:rStyle w:val="CodeSnippet"/>
              </w:rPr>
            </w:pPr>
            <w:r w:rsidRPr="006824F5">
              <w:rPr>
                <w:rStyle w:val="CodeSnippet"/>
              </w:rPr>
              <w:t xml:space="preserve">  capabilities:</w:t>
            </w:r>
          </w:p>
          <w:p w14:paraId="163FAA45" w14:textId="77777777" w:rsidR="0099607F" w:rsidRDefault="0099607F" w:rsidP="00042AE9">
            <w:pPr>
              <w:rPr>
                <w:rStyle w:val="CodeSnippet"/>
              </w:rPr>
            </w:pPr>
            <w:r w:rsidRPr="006824F5">
              <w:rPr>
                <w:rStyle w:val="CodeSnippet"/>
              </w:rPr>
              <w:t xml:space="preserve">    database_endpoint: </w:t>
            </w:r>
          </w:p>
          <w:p w14:paraId="2373DAA1" w14:textId="77777777" w:rsidR="0099607F" w:rsidRPr="00876724" w:rsidRDefault="0099607F" w:rsidP="00042AE9">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p w14:paraId="782D8874" w14:textId="77777777" w:rsidR="0099607F" w:rsidRDefault="0099607F" w:rsidP="0099607F">
      <w:pPr>
        <w:pStyle w:val="Heading3"/>
        <w:numPr>
          <w:ilvl w:val="2"/>
          <w:numId w:val="3"/>
        </w:numPr>
      </w:pPr>
      <w:bookmarkStart w:id="656" w:name="_Toc430015776"/>
      <w:bookmarkEnd w:id="655"/>
      <w:r>
        <w:t>tosca.nodes.ObjectStorage</w:t>
      </w:r>
      <w:bookmarkEnd w:id="649"/>
      <w:bookmarkEnd w:id="656"/>
    </w:p>
    <w:p w14:paraId="05D8B870" w14:textId="77777777" w:rsidR="0099607F" w:rsidRDefault="0099607F" w:rsidP="0099607F">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C70EDC" w14:textId="77777777" w:rsidTr="00042AE9">
        <w:tc>
          <w:tcPr>
            <w:tcW w:w="1177" w:type="pct"/>
            <w:shd w:val="clear" w:color="auto" w:fill="D9D9D9"/>
          </w:tcPr>
          <w:p w14:paraId="6628628C" w14:textId="77777777" w:rsidR="0099607F" w:rsidRPr="00422683" w:rsidRDefault="0099607F" w:rsidP="00042AE9">
            <w:pPr>
              <w:pStyle w:val="TableText-Heading"/>
            </w:pPr>
            <w:r w:rsidRPr="00422683">
              <w:t>Shorthand Name</w:t>
            </w:r>
          </w:p>
        </w:tc>
        <w:tc>
          <w:tcPr>
            <w:tcW w:w="3823" w:type="pct"/>
          </w:tcPr>
          <w:p w14:paraId="3659881A" w14:textId="77777777" w:rsidR="0099607F" w:rsidRPr="005A5497" w:rsidRDefault="0099607F" w:rsidP="00042AE9">
            <w:pPr>
              <w:pStyle w:val="TableText"/>
              <w:rPr>
                <w:noProof/>
              </w:rPr>
            </w:pPr>
            <w:r>
              <w:rPr>
                <w:noProof/>
              </w:rPr>
              <w:t>ObjectStorage</w:t>
            </w:r>
          </w:p>
        </w:tc>
      </w:tr>
      <w:tr w:rsidR="0099607F" w:rsidRPr="004279F4" w14:paraId="39BEE5ED" w14:textId="77777777" w:rsidTr="00042AE9">
        <w:tc>
          <w:tcPr>
            <w:tcW w:w="1177" w:type="pct"/>
            <w:shd w:val="clear" w:color="auto" w:fill="D9D9D9"/>
          </w:tcPr>
          <w:p w14:paraId="2691D75A" w14:textId="77777777" w:rsidR="0099607F" w:rsidRPr="00422683" w:rsidRDefault="0099607F" w:rsidP="00042AE9">
            <w:pPr>
              <w:pStyle w:val="TableText-Heading"/>
            </w:pPr>
            <w:r w:rsidRPr="00422683">
              <w:t>Type Qualified Name</w:t>
            </w:r>
          </w:p>
        </w:tc>
        <w:tc>
          <w:tcPr>
            <w:tcW w:w="3823" w:type="pct"/>
          </w:tcPr>
          <w:p w14:paraId="43FF71D6" w14:textId="77777777" w:rsidR="0099607F" w:rsidRDefault="0099607F" w:rsidP="00042AE9">
            <w:pPr>
              <w:pStyle w:val="TableText"/>
              <w:rPr>
                <w:noProof/>
              </w:rPr>
            </w:pPr>
            <w:r>
              <w:rPr>
                <w:noProof/>
              </w:rPr>
              <w:t>tosca:ObjectStorage</w:t>
            </w:r>
          </w:p>
        </w:tc>
      </w:tr>
      <w:tr w:rsidR="0099607F" w:rsidRPr="004279F4" w14:paraId="52B17C05" w14:textId="77777777" w:rsidTr="00042AE9">
        <w:tc>
          <w:tcPr>
            <w:tcW w:w="1177" w:type="pct"/>
            <w:shd w:val="clear" w:color="auto" w:fill="D9D9D9"/>
          </w:tcPr>
          <w:p w14:paraId="6B877E00" w14:textId="77777777" w:rsidR="0099607F" w:rsidRPr="00422683" w:rsidRDefault="0099607F" w:rsidP="00042AE9">
            <w:pPr>
              <w:pStyle w:val="TableText-Heading"/>
            </w:pPr>
            <w:r w:rsidRPr="00422683">
              <w:t>Type URI</w:t>
            </w:r>
          </w:p>
        </w:tc>
        <w:tc>
          <w:tcPr>
            <w:tcW w:w="3823" w:type="pct"/>
          </w:tcPr>
          <w:p w14:paraId="47F9BC16" w14:textId="77777777" w:rsidR="0099607F" w:rsidRPr="001C038A" w:rsidRDefault="0099607F" w:rsidP="00042AE9">
            <w:pPr>
              <w:pStyle w:val="TableText"/>
            </w:pPr>
            <w:r w:rsidRPr="001C038A">
              <w:t>tosca.</w:t>
            </w:r>
            <w:r>
              <w:t>nodes.</w:t>
            </w:r>
            <w:r w:rsidRPr="006A21F0">
              <w:t>ObjectStorage</w:t>
            </w:r>
          </w:p>
        </w:tc>
      </w:tr>
    </w:tbl>
    <w:p w14:paraId="7DEFB875" w14:textId="77777777" w:rsidR="0099607F" w:rsidRDefault="0099607F" w:rsidP="0099607F">
      <w:pPr>
        <w:pStyle w:val="Heading4"/>
        <w:numPr>
          <w:ilvl w:val="3"/>
          <w:numId w:val="3"/>
        </w:numPr>
      </w:pPr>
      <w:bookmarkStart w:id="657" w:name="_Toc379455085"/>
      <w:bookmarkEnd w:id="650"/>
      <w:r>
        <w:t>Properties</w:t>
      </w:r>
      <w:bookmarkEnd w:id="6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99607F" w:rsidRPr="004279F4" w14:paraId="566043FE" w14:textId="77777777" w:rsidTr="00042AE9">
        <w:trPr>
          <w:cantSplit/>
          <w:tblHeader/>
        </w:trPr>
        <w:tc>
          <w:tcPr>
            <w:tcW w:w="658" w:type="pct"/>
            <w:shd w:val="clear" w:color="auto" w:fill="D9D9D9"/>
          </w:tcPr>
          <w:p w14:paraId="70846F3D" w14:textId="77777777" w:rsidR="0099607F" w:rsidRPr="00422683" w:rsidRDefault="0099607F" w:rsidP="00042AE9">
            <w:pPr>
              <w:pStyle w:val="TableText-Heading"/>
            </w:pPr>
            <w:r w:rsidRPr="00422683">
              <w:t>Name</w:t>
            </w:r>
          </w:p>
        </w:tc>
        <w:tc>
          <w:tcPr>
            <w:tcW w:w="492" w:type="pct"/>
            <w:shd w:val="clear" w:color="auto" w:fill="D9D9D9"/>
          </w:tcPr>
          <w:p w14:paraId="23AC786A" w14:textId="77777777" w:rsidR="0099607F" w:rsidRPr="00422683" w:rsidRDefault="0099607F" w:rsidP="00042AE9">
            <w:pPr>
              <w:pStyle w:val="TableText-Heading"/>
            </w:pPr>
            <w:r w:rsidRPr="00422683">
              <w:t>Required</w:t>
            </w:r>
          </w:p>
        </w:tc>
        <w:tc>
          <w:tcPr>
            <w:tcW w:w="537" w:type="pct"/>
            <w:shd w:val="clear" w:color="auto" w:fill="D9D9D9"/>
          </w:tcPr>
          <w:p w14:paraId="2A943AB9" w14:textId="77777777" w:rsidR="0099607F" w:rsidRPr="00422683" w:rsidRDefault="0099607F" w:rsidP="00042AE9">
            <w:pPr>
              <w:pStyle w:val="TableText-Heading"/>
            </w:pPr>
            <w:r w:rsidRPr="00422683">
              <w:t>Type</w:t>
            </w:r>
          </w:p>
        </w:tc>
        <w:tc>
          <w:tcPr>
            <w:tcW w:w="1107" w:type="pct"/>
            <w:shd w:val="clear" w:color="auto" w:fill="D9D9D9"/>
          </w:tcPr>
          <w:p w14:paraId="139D983D" w14:textId="77777777" w:rsidR="0099607F" w:rsidRPr="00422683" w:rsidRDefault="0099607F" w:rsidP="00042AE9">
            <w:pPr>
              <w:pStyle w:val="TableText-Heading"/>
            </w:pPr>
            <w:r w:rsidRPr="00422683">
              <w:t>Constraints</w:t>
            </w:r>
          </w:p>
        </w:tc>
        <w:tc>
          <w:tcPr>
            <w:tcW w:w="2206" w:type="pct"/>
            <w:shd w:val="clear" w:color="auto" w:fill="D9D9D9"/>
          </w:tcPr>
          <w:p w14:paraId="1FE60526" w14:textId="77777777" w:rsidR="0099607F" w:rsidRPr="00422683" w:rsidRDefault="0099607F" w:rsidP="00042AE9">
            <w:pPr>
              <w:pStyle w:val="TableText-Heading"/>
            </w:pPr>
            <w:r w:rsidRPr="00422683">
              <w:t>Description</w:t>
            </w:r>
          </w:p>
        </w:tc>
      </w:tr>
      <w:tr w:rsidR="0099607F" w:rsidRPr="004279F4" w14:paraId="44D69B6F" w14:textId="77777777" w:rsidTr="00042AE9">
        <w:trPr>
          <w:cantSplit/>
        </w:trPr>
        <w:tc>
          <w:tcPr>
            <w:tcW w:w="658" w:type="pct"/>
            <w:shd w:val="clear" w:color="auto" w:fill="FFFFFF"/>
          </w:tcPr>
          <w:p w14:paraId="461D4229" w14:textId="77777777" w:rsidR="0099607F" w:rsidRDefault="0099607F" w:rsidP="00042AE9">
            <w:pPr>
              <w:pStyle w:val="TableText"/>
              <w:rPr>
                <w:noProof/>
              </w:rPr>
            </w:pPr>
            <w:r>
              <w:rPr>
                <w:noProof/>
              </w:rPr>
              <w:t>name</w:t>
            </w:r>
          </w:p>
        </w:tc>
        <w:tc>
          <w:tcPr>
            <w:tcW w:w="492" w:type="pct"/>
            <w:shd w:val="clear" w:color="auto" w:fill="FFFFFF"/>
          </w:tcPr>
          <w:p w14:paraId="6B800565" w14:textId="77777777" w:rsidR="0099607F" w:rsidRDefault="0099607F" w:rsidP="00042AE9">
            <w:pPr>
              <w:pStyle w:val="TableText"/>
            </w:pPr>
            <w:r>
              <w:t>yes</w:t>
            </w:r>
          </w:p>
        </w:tc>
        <w:tc>
          <w:tcPr>
            <w:tcW w:w="537" w:type="pct"/>
            <w:shd w:val="clear" w:color="auto" w:fill="FFFFFF"/>
          </w:tcPr>
          <w:p w14:paraId="295BE01D" w14:textId="77777777" w:rsidR="0099607F" w:rsidRPr="004279F4" w:rsidRDefault="005735A3" w:rsidP="00042AE9">
            <w:pPr>
              <w:pStyle w:val="TableText"/>
            </w:pPr>
            <w:hyperlink w:anchor="TYPE_YAML_STRING" w:history="1">
              <w:r w:rsidR="0099607F" w:rsidRPr="0096655F">
                <w:rPr>
                  <w:rStyle w:val="Hyperlink"/>
                </w:rPr>
                <w:t>string</w:t>
              </w:r>
            </w:hyperlink>
          </w:p>
        </w:tc>
        <w:tc>
          <w:tcPr>
            <w:tcW w:w="1107" w:type="pct"/>
            <w:shd w:val="clear" w:color="auto" w:fill="FFFFFF"/>
          </w:tcPr>
          <w:p w14:paraId="44B18C15" w14:textId="77777777" w:rsidR="0099607F" w:rsidRPr="00B31902" w:rsidRDefault="0099607F" w:rsidP="00042AE9">
            <w:pPr>
              <w:pStyle w:val="TableText"/>
            </w:pPr>
            <w:r>
              <w:t>None</w:t>
            </w:r>
          </w:p>
        </w:tc>
        <w:tc>
          <w:tcPr>
            <w:tcW w:w="2206" w:type="pct"/>
            <w:shd w:val="clear" w:color="auto" w:fill="FFFFFF"/>
          </w:tcPr>
          <w:p w14:paraId="6A57C968" w14:textId="77777777" w:rsidR="0099607F" w:rsidRDefault="0099607F" w:rsidP="00042AE9">
            <w:pPr>
              <w:pStyle w:val="TableText"/>
            </w:pPr>
            <w:r>
              <w:t>The logical name of the object store (or container).</w:t>
            </w:r>
          </w:p>
        </w:tc>
      </w:tr>
      <w:tr w:rsidR="0099607F" w:rsidRPr="004279F4" w14:paraId="6BB305BE" w14:textId="77777777" w:rsidTr="00042AE9">
        <w:trPr>
          <w:cantSplit/>
        </w:trPr>
        <w:tc>
          <w:tcPr>
            <w:tcW w:w="658" w:type="pct"/>
            <w:shd w:val="clear" w:color="auto" w:fill="FFFFFF"/>
          </w:tcPr>
          <w:p w14:paraId="7815C671" w14:textId="77777777" w:rsidR="0099607F" w:rsidRDefault="0099607F" w:rsidP="00042AE9">
            <w:pPr>
              <w:pStyle w:val="TableText"/>
              <w:rPr>
                <w:noProof/>
              </w:rPr>
            </w:pPr>
            <w:r>
              <w:rPr>
                <w:noProof/>
              </w:rPr>
              <w:t>size</w:t>
            </w:r>
          </w:p>
        </w:tc>
        <w:tc>
          <w:tcPr>
            <w:tcW w:w="492" w:type="pct"/>
            <w:shd w:val="clear" w:color="auto" w:fill="FFFFFF"/>
          </w:tcPr>
          <w:p w14:paraId="766AC413" w14:textId="77777777" w:rsidR="0099607F" w:rsidRDefault="0099607F" w:rsidP="00042AE9">
            <w:pPr>
              <w:pStyle w:val="TableText"/>
            </w:pPr>
            <w:r>
              <w:t>no</w:t>
            </w:r>
          </w:p>
        </w:tc>
        <w:tc>
          <w:tcPr>
            <w:tcW w:w="537" w:type="pct"/>
            <w:shd w:val="clear" w:color="auto" w:fill="FFFFFF"/>
          </w:tcPr>
          <w:p w14:paraId="78F103CF" w14:textId="77777777" w:rsidR="0099607F" w:rsidRDefault="005735A3" w:rsidP="00042AE9">
            <w:pPr>
              <w:pStyle w:val="TableText"/>
            </w:pPr>
            <w:hyperlink w:anchor="TYPE_TOSCA_SCALAR_UNIT_SIZE" w:history="1">
              <w:r w:rsidR="0099607F" w:rsidRPr="00962AD0">
                <w:rPr>
                  <w:rStyle w:val="Hyperlink"/>
                </w:rPr>
                <w:t>scalar-unit.size</w:t>
              </w:r>
            </w:hyperlink>
          </w:p>
        </w:tc>
        <w:tc>
          <w:tcPr>
            <w:tcW w:w="1107" w:type="pct"/>
            <w:shd w:val="clear" w:color="auto" w:fill="FFFFFF"/>
          </w:tcPr>
          <w:p w14:paraId="512C2697" w14:textId="77777777" w:rsidR="0099607F" w:rsidRDefault="0099607F" w:rsidP="00042AE9">
            <w:pPr>
              <w:pStyle w:val="TableText"/>
            </w:pPr>
            <w:r w:rsidRPr="000B5D0F">
              <w:rPr>
                <w:rStyle w:val="CodeSnippet"/>
              </w:rPr>
              <w:t xml:space="preserve">greater_or_equal: </w:t>
            </w:r>
            <w:r>
              <w:t>0 GB</w:t>
            </w:r>
          </w:p>
        </w:tc>
        <w:tc>
          <w:tcPr>
            <w:tcW w:w="2206" w:type="pct"/>
            <w:shd w:val="clear" w:color="auto" w:fill="FFFFFF"/>
          </w:tcPr>
          <w:p w14:paraId="25D15B94" w14:textId="77777777" w:rsidR="0099607F" w:rsidRDefault="0099607F" w:rsidP="00042AE9">
            <w:pPr>
              <w:pStyle w:val="TableText"/>
            </w:pPr>
            <w:r>
              <w:t>The requested initial storage size (default unit is in Gigabytes).</w:t>
            </w:r>
          </w:p>
        </w:tc>
      </w:tr>
      <w:tr w:rsidR="0099607F" w:rsidRPr="004279F4" w14:paraId="4E9921FF" w14:textId="77777777" w:rsidTr="00042AE9">
        <w:trPr>
          <w:cantSplit/>
        </w:trPr>
        <w:tc>
          <w:tcPr>
            <w:tcW w:w="658" w:type="pct"/>
            <w:shd w:val="clear" w:color="auto" w:fill="FFFFFF"/>
          </w:tcPr>
          <w:p w14:paraId="4DF04714" w14:textId="77777777" w:rsidR="0099607F" w:rsidRDefault="0099607F" w:rsidP="00042AE9">
            <w:pPr>
              <w:pStyle w:val="TableText"/>
              <w:rPr>
                <w:noProof/>
              </w:rPr>
            </w:pPr>
            <w:r>
              <w:rPr>
                <w:noProof/>
              </w:rPr>
              <w:t>maxsize</w:t>
            </w:r>
          </w:p>
        </w:tc>
        <w:tc>
          <w:tcPr>
            <w:tcW w:w="492" w:type="pct"/>
            <w:shd w:val="clear" w:color="auto" w:fill="FFFFFF"/>
          </w:tcPr>
          <w:p w14:paraId="15E3AA40" w14:textId="77777777" w:rsidR="0099607F" w:rsidRDefault="0099607F" w:rsidP="00042AE9">
            <w:pPr>
              <w:pStyle w:val="TableText"/>
            </w:pPr>
            <w:r>
              <w:t>no</w:t>
            </w:r>
          </w:p>
        </w:tc>
        <w:tc>
          <w:tcPr>
            <w:tcW w:w="537" w:type="pct"/>
            <w:shd w:val="clear" w:color="auto" w:fill="FFFFFF"/>
          </w:tcPr>
          <w:p w14:paraId="5A0726E0" w14:textId="77777777" w:rsidR="0099607F" w:rsidRDefault="005735A3" w:rsidP="00042AE9">
            <w:pPr>
              <w:pStyle w:val="TableText"/>
            </w:pPr>
            <w:hyperlink w:anchor="TYPE_TOSCA_SCALAR_UNIT_SIZE" w:history="1">
              <w:r w:rsidR="0099607F" w:rsidRPr="00962AD0">
                <w:rPr>
                  <w:rStyle w:val="Hyperlink"/>
                </w:rPr>
                <w:t>scalar-unit.size</w:t>
              </w:r>
            </w:hyperlink>
          </w:p>
        </w:tc>
        <w:tc>
          <w:tcPr>
            <w:tcW w:w="1107" w:type="pct"/>
            <w:shd w:val="clear" w:color="auto" w:fill="FFFFFF"/>
          </w:tcPr>
          <w:p w14:paraId="5F6B401B" w14:textId="77777777" w:rsidR="0099607F" w:rsidRDefault="0099607F" w:rsidP="00042AE9">
            <w:pPr>
              <w:pStyle w:val="TableText"/>
            </w:pPr>
            <w:r w:rsidRPr="000B5D0F">
              <w:rPr>
                <w:rStyle w:val="CodeSnippet"/>
              </w:rPr>
              <w:t xml:space="preserve">greater_or_equal: </w:t>
            </w:r>
            <w:r>
              <w:t>0 GB</w:t>
            </w:r>
          </w:p>
        </w:tc>
        <w:tc>
          <w:tcPr>
            <w:tcW w:w="2206" w:type="pct"/>
            <w:shd w:val="clear" w:color="auto" w:fill="FFFFFF"/>
          </w:tcPr>
          <w:p w14:paraId="308738C1" w14:textId="77777777" w:rsidR="0099607F" w:rsidRDefault="0099607F" w:rsidP="00042AE9">
            <w:pPr>
              <w:pStyle w:val="TableText"/>
            </w:pPr>
            <w:r>
              <w:t>The requested maximum storage size (default unit is in Gigabytes).</w:t>
            </w:r>
          </w:p>
        </w:tc>
      </w:tr>
    </w:tbl>
    <w:p w14:paraId="63BA2454" w14:textId="77777777" w:rsidR="0099607F" w:rsidRDefault="0099607F" w:rsidP="0099607F">
      <w:pPr>
        <w:pStyle w:val="Heading4"/>
        <w:numPr>
          <w:ilvl w:val="3"/>
          <w:numId w:val="3"/>
        </w:numPr>
      </w:pPr>
      <w:bookmarkStart w:id="658" w:name="_Toc379455086"/>
      <w:r>
        <w:lastRenderedPageBreak/>
        <w:t>Definition</w:t>
      </w:r>
      <w:bookmarkEnd w:id="6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F5A2C97" w14:textId="77777777" w:rsidTr="00042AE9">
        <w:trPr>
          <w:cantSplit/>
        </w:trPr>
        <w:tc>
          <w:tcPr>
            <w:tcW w:w="9576" w:type="dxa"/>
            <w:shd w:val="clear" w:color="auto" w:fill="D9D9D9" w:themeFill="background1" w:themeFillShade="D9"/>
          </w:tcPr>
          <w:p w14:paraId="77108B8B" w14:textId="77777777" w:rsidR="0099607F" w:rsidRPr="006824F5" w:rsidRDefault="0099607F" w:rsidP="00042AE9">
            <w:pPr>
              <w:rPr>
                <w:rStyle w:val="CodeSnippet"/>
                <w:noProof/>
              </w:rPr>
            </w:pPr>
            <w:r w:rsidRPr="006824F5">
              <w:rPr>
                <w:rStyle w:val="CodeSnippet"/>
                <w:noProof/>
              </w:rPr>
              <w:t>tosca.nodes.ObjectStorage</w:t>
            </w:r>
            <w:r>
              <w:rPr>
                <w:rStyle w:val="CodeSnippet"/>
                <w:noProof/>
              </w:rPr>
              <w:t>:</w:t>
            </w:r>
          </w:p>
          <w:p w14:paraId="50C65C51"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64D05CFA" w14:textId="77777777" w:rsidR="0099607F" w:rsidRPr="006824F5" w:rsidRDefault="0099607F" w:rsidP="00042AE9">
            <w:pPr>
              <w:rPr>
                <w:rStyle w:val="CodeSnippet"/>
                <w:noProof/>
              </w:rPr>
            </w:pPr>
            <w:r w:rsidRPr="006824F5">
              <w:rPr>
                <w:rStyle w:val="CodeSnippet"/>
                <w:noProof/>
              </w:rPr>
              <w:t xml:space="preserve">  properties:</w:t>
            </w:r>
          </w:p>
          <w:p w14:paraId="288BBC96" w14:textId="77777777" w:rsidR="0099607F" w:rsidRPr="006824F5" w:rsidRDefault="0099607F" w:rsidP="00042AE9">
            <w:pPr>
              <w:rPr>
                <w:rStyle w:val="CodeSnippet"/>
                <w:noProof/>
              </w:rPr>
            </w:pPr>
            <w:r w:rsidRPr="006824F5">
              <w:rPr>
                <w:rStyle w:val="CodeSnippet"/>
                <w:noProof/>
              </w:rPr>
              <w:t xml:space="preserve">    name: </w:t>
            </w:r>
          </w:p>
          <w:p w14:paraId="13CE9133" w14:textId="77777777" w:rsidR="0099607F" w:rsidRPr="006824F5" w:rsidRDefault="0099607F" w:rsidP="00042AE9">
            <w:pPr>
              <w:rPr>
                <w:rStyle w:val="CodeSnippet"/>
                <w:noProof/>
              </w:rPr>
            </w:pPr>
            <w:r w:rsidRPr="006824F5">
              <w:rPr>
                <w:rStyle w:val="CodeSnippet"/>
                <w:noProof/>
              </w:rPr>
              <w:t xml:space="preserve">      type: string</w:t>
            </w:r>
          </w:p>
          <w:p w14:paraId="76A508AC" w14:textId="77777777" w:rsidR="0099607F" w:rsidRPr="006824F5" w:rsidRDefault="0099607F" w:rsidP="00042AE9">
            <w:pPr>
              <w:rPr>
                <w:rStyle w:val="CodeSnippet"/>
                <w:noProof/>
              </w:rPr>
            </w:pPr>
            <w:r w:rsidRPr="006824F5">
              <w:rPr>
                <w:rStyle w:val="CodeSnippet"/>
                <w:noProof/>
              </w:rPr>
              <w:t xml:space="preserve">    size: </w:t>
            </w:r>
          </w:p>
          <w:p w14:paraId="344AA2B3" w14:textId="77777777" w:rsidR="0099607F" w:rsidRPr="006824F5" w:rsidRDefault="0099607F" w:rsidP="00042AE9">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E507C61" w14:textId="77777777" w:rsidR="0099607F" w:rsidRPr="006824F5" w:rsidRDefault="0099607F" w:rsidP="00042AE9">
            <w:pPr>
              <w:rPr>
                <w:rStyle w:val="CodeSnippet"/>
                <w:noProof/>
              </w:rPr>
            </w:pPr>
            <w:r w:rsidRPr="006824F5">
              <w:rPr>
                <w:rStyle w:val="CodeSnippet"/>
                <w:noProof/>
              </w:rPr>
              <w:t xml:space="preserve">      constraints:</w:t>
            </w:r>
          </w:p>
          <w:p w14:paraId="60C0566D" w14:textId="77777777" w:rsidR="0099607F" w:rsidRPr="006824F5" w:rsidRDefault="0099607F" w:rsidP="00042AE9">
            <w:pPr>
              <w:rPr>
                <w:rStyle w:val="CodeSnippet"/>
                <w:noProof/>
              </w:rPr>
            </w:pPr>
            <w:r w:rsidRPr="006824F5">
              <w:rPr>
                <w:rStyle w:val="CodeSnippet"/>
                <w:noProof/>
              </w:rPr>
              <w:t xml:space="preserve">        - greater_or_equal: 0</w:t>
            </w:r>
            <w:r>
              <w:rPr>
                <w:rStyle w:val="CodeSnippet"/>
                <w:noProof/>
              </w:rPr>
              <w:t xml:space="preserve"> GB</w:t>
            </w:r>
          </w:p>
          <w:p w14:paraId="4DC06E7C" w14:textId="77777777" w:rsidR="0099607F" w:rsidRPr="006824F5" w:rsidRDefault="0099607F" w:rsidP="00042AE9">
            <w:pPr>
              <w:rPr>
                <w:rStyle w:val="CodeSnippet"/>
                <w:noProof/>
              </w:rPr>
            </w:pPr>
            <w:r w:rsidRPr="006824F5">
              <w:rPr>
                <w:rStyle w:val="CodeSnippet"/>
                <w:noProof/>
              </w:rPr>
              <w:t xml:space="preserve">    maxsize:</w:t>
            </w:r>
          </w:p>
          <w:p w14:paraId="6A5B718C" w14:textId="77777777" w:rsidR="0099607F" w:rsidRPr="006824F5" w:rsidRDefault="0099607F" w:rsidP="00042AE9">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511FF448" w14:textId="77777777" w:rsidR="0099607F" w:rsidRPr="006824F5" w:rsidRDefault="0099607F" w:rsidP="00042AE9">
            <w:pPr>
              <w:rPr>
                <w:rStyle w:val="CodeSnippet"/>
                <w:noProof/>
              </w:rPr>
            </w:pPr>
            <w:r w:rsidRPr="006824F5">
              <w:rPr>
                <w:rStyle w:val="CodeSnippet"/>
                <w:noProof/>
              </w:rPr>
              <w:t xml:space="preserve">      constraints:</w:t>
            </w:r>
          </w:p>
          <w:p w14:paraId="51EB41A0"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49417E4D" w14:textId="77777777" w:rsidR="0099607F" w:rsidRDefault="0099607F" w:rsidP="00042AE9">
            <w:pPr>
              <w:rPr>
                <w:rStyle w:val="CodeSnippet"/>
                <w:noProof/>
              </w:rPr>
            </w:pPr>
            <w:r>
              <w:rPr>
                <w:rStyle w:val="CodeSnippet"/>
                <w:noProof/>
              </w:rPr>
              <w:t xml:space="preserve">  capabilities:</w:t>
            </w:r>
          </w:p>
          <w:p w14:paraId="70972E61" w14:textId="77777777" w:rsidR="0099607F" w:rsidRDefault="0099607F" w:rsidP="00042AE9">
            <w:pPr>
              <w:rPr>
                <w:rStyle w:val="CodeSnippet"/>
                <w:noProof/>
              </w:rPr>
            </w:pPr>
            <w:r>
              <w:rPr>
                <w:rStyle w:val="CodeSnippet"/>
                <w:noProof/>
              </w:rPr>
              <w:t xml:space="preserve">    storage_endpoint:</w:t>
            </w:r>
          </w:p>
          <w:p w14:paraId="72DB3A58" w14:textId="77777777" w:rsidR="0099607F" w:rsidRPr="006824F5" w:rsidRDefault="0099607F" w:rsidP="00042AE9">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216D88FB" w14:textId="77777777" w:rsidR="0099607F" w:rsidRDefault="0099607F" w:rsidP="0099607F">
      <w:pPr>
        <w:pStyle w:val="Heading4"/>
        <w:numPr>
          <w:ilvl w:val="3"/>
          <w:numId w:val="3"/>
        </w:numPr>
      </w:pPr>
      <w:r>
        <w:t>Notes:</w:t>
      </w:r>
    </w:p>
    <w:p w14:paraId="022CBCC9" w14:textId="77777777" w:rsidR="0099607F" w:rsidRPr="0069112A" w:rsidRDefault="0099607F" w:rsidP="0099607F">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095315F5" w14:textId="77777777" w:rsidR="0099607F" w:rsidRDefault="0099607F" w:rsidP="0099607F">
      <w:pPr>
        <w:pStyle w:val="Heading3"/>
        <w:numPr>
          <w:ilvl w:val="2"/>
          <w:numId w:val="3"/>
        </w:numPr>
      </w:pPr>
      <w:bookmarkStart w:id="659" w:name="_Toc379455088"/>
      <w:bookmarkStart w:id="660" w:name="_Toc430015777"/>
      <w:bookmarkStart w:id="661" w:name="DEFN_TYPE_NODES_BLOCK_STORAGE"/>
      <w:bookmarkStart w:id="662" w:name="_Toc373867873"/>
      <w:r>
        <w:t>tosca.nodes.BlockStorage</w:t>
      </w:r>
      <w:bookmarkEnd w:id="659"/>
      <w:bookmarkEnd w:id="660"/>
    </w:p>
    <w:p w14:paraId="537E0E8E" w14:textId="77777777" w:rsidR="0099607F" w:rsidRDefault="0099607F" w:rsidP="0099607F">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2601310C" w14:textId="77777777" w:rsidR="0099607F" w:rsidRPr="006A21F0" w:rsidRDefault="0099607F" w:rsidP="0099607F">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A21F0" w14:paraId="403CE5C3" w14:textId="77777777" w:rsidTr="00042AE9">
        <w:tc>
          <w:tcPr>
            <w:tcW w:w="1177" w:type="pct"/>
            <w:shd w:val="clear" w:color="auto" w:fill="D9D9D9"/>
          </w:tcPr>
          <w:p w14:paraId="16C37141" w14:textId="77777777" w:rsidR="0099607F" w:rsidRPr="00422683" w:rsidRDefault="0099607F" w:rsidP="00042AE9">
            <w:pPr>
              <w:pStyle w:val="TableText-Heading"/>
            </w:pPr>
            <w:r w:rsidRPr="00422683">
              <w:t>Shorthand Name</w:t>
            </w:r>
          </w:p>
        </w:tc>
        <w:tc>
          <w:tcPr>
            <w:tcW w:w="3823" w:type="pct"/>
          </w:tcPr>
          <w:p w14:paraId="62DC808F" w14:textId="77777777" w:rsidR="0099607F" w:rsidRPr="006A21F0" w:rsidRDefault="0099607F" w:rsidP="00042AE9">
            <w:pPr>
              <w:pStyle w:val="TableText"/>
            </w:pPr>
            <w:r>
              <w:t>BlockStorage</w:t>
            </w:r>
          </w:p>
        </w:tc>
      </w:tr>
      <w:tr w:rsidR="0099607F" w:rsidRPr="006A21F0" w14:paraId="5E2E43BA" w14:textId="77777777" w:rsidTr="00042AE9">
        <w:tc>
          <w:tcPr>
            <w:tcW w:w="1177" w:type="pct"/>
            <w:shd w:val="clear" w:color="auto" w:fill="D9D9D9"/>
          </w:tcPr>
          <w:p w14:paraId="7B472E52" w14:textId="77777777" w:rsidR="0099607F" w:rsidRPr="00422683" w:rsidRDefault="0099607F" w:rsidP="00042AE9">
            <w:pPr>
              <w:pStyle w:val="TableText-Heading"/>
            </w:pPr>
            <w:r w:rsidRPr="00422683">
              <w:t>Type Qualified Name</w:t>
            </w:r>
          </w:p>
        </w:tc>
        <w:tc>
          <w:tcPr>
            <w:tcW w:w="3823" w:type="pct"/>
          </w:tcPr>
          <w:p w14:paraId="74C900BD" w14:textId="77777777" w:rsidR="0099607F" w:rsidRPr="006A21F0" w:rsidRDefault="0099607F" w:rsidP="00042AE9">
            <w:pPr>
              <w:pStyle w:val="TableText"/>
            </w:pPr>
            <w:r w:rsidRPr="006A21F0">
              <w:t>tosca:BlockStorage</w:t>
            </w:r>
          </w:p>
        </w:tc>
      </w:tr>
      <w:tr w:rsidR="0099607F" w:rsidRPr="006A21F0" w14:paraId="5A07A2D9" w14:textId="77777777" w:rsidTr="00042AE9">
        <w:tc>
          <w:tcPr>
            <w:tcW w:w="1177" w:type="pct"/>
            <w:shd w:val="clear" w:color="auto" w:fill="D9D9D9"/>
          </w:tcPr>
          <w:p w14:paraId="2FE91428" w14:textId="77777777" w:rsidR="0099607F" w:rsidRPr="00422683" w:rsidRDefault="0099607F" w:rsidP="00042AE9">
            <w:pPr>
              <w:pStyle w:val="TableText-Heading"/>
            </w:pPr>
            <w:r w:rsidRPr="00422683">
              <w:t>Type URI</w:t>
            </w:r>
          </w:p>
        </w:tc>
        <w:tc>
          <w:tcPr>
            <w:tcW w:w="3823" w:type="pct"/>
          </w:tcPr>
          <w:p w14:paraId="1BB7175A" w14:textId="77777777" w:rsidR="0099607F" w:rsidRPr="006A21F0" w:rsidRDefault="0099607F" w:rsidP="00042AE9">
            <w:pPr>
              <w:pStyle w:val="TableText"/>
            </w:pPr>
            <w:r w:rsidRPr="006A21F0">
              <w:t>tosca.nodes.BlockStorage</w:t>
            </w:r>
          </w:p>
        </w:tc>
      </w:tr>
    </w:tbl>
    <w:p w14:paraId="71FF3FC9" w14:textId="77777777" w:rsidR="0099607F" w:rsidRDefault="0099607F" w:rsidP="0099607F">
      <w:pPr>
        <w:pStyle w:val="Heading4"/>
        <w:numPr>
          <w:ilvl w:val="3"/>
          <w:numId w:val="3"/>
        </w:numPr>
      </w:pPr>
      <w:bookmarkStart w:id="663" w:name="_Toc379455089"/>
      <w:bookmarkEnd w:id="661"/>
      <w:r>
        <w:t>Properties</w:t>
      </w:r>
      <w:bookmarkEnd w:id="663"/>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99607F" w:rsidRPr="004279F4" w14:paraId="607E56F4" w14:textId="77777777" w:rsidTr="00042AE9">
        <w:trPr>
          <w:cantSplit/>
          <w:tblHeader/>
        </w:trPr>
        <w:tc>
          <w:tcPr>
            <w:tcW w:w="634" w:type="pct"/>
            <w:shd w:val="clear" w:color="auto" w:fill="D9D9D9"/>
          </w:tcPr>
          <w:p w14:paraId="683F03DE" w14:textId="77777777" w:rsidR="0099607F" w:rsidRPr="00422683" w:rsidRDefault="0099607F" w:rsidP="00042AE9">
            <w:pPr>
              <w:pStyle w:val="TableText-Heading"/>
            </w:pPr>
            <w:r w:rsidRPr="00422683">
              <w:t>Name</w:t>
            </w:r>
          </w:p>
        </w:tc>
        <w:tc>
          <w:tcPr>
            <w:tcW w:w="550" w:type="pct"/>
            <w:shd w:val="clear" w:color="auto" w:fill="D9D9D9"/>
          </w:tcPr>
          <w:p w14:paraId="5484539C" w14:textId="77777777" w:rsidR="0099607F" w:rsidRPr="00422683" w:rsidRDefault="0099607F" w:rsidP="00042AE9">
            <w:pPr>
              <w:pStyle w:val="TableText-Heading"/>
            </w:pPr>
            <w:r w:rsidRPr="00422683">
              <w:t>Required</w:t>
            </w:r>
          </w:p>
        </w:tc>
        <w:tc>
          <w:tcPr>
            <w:tcW w:w="600" w:type="pct"/>
            <w:shd w:val="clear" w:color="auto" w:fill="D9D9D9"/>
          </w:tcPr>
          <w:p w14:paraId="73885A17" w14:textId="77777777" w:rsidR="0099607F" w:rsidRPr="00422683" w:rsidRDefault="0099607F" w:rsidP="00042AE9">
            <w:pPr>
              <w:pStyle w:val="TableText-Heading"/>
            </w:pPr>
            <w:r w:rsidRPr="00422683">
              <w:t>Type</w:t>
            </w:r>
          </w:p>
        </w:tc>
        <w:tc>
          <w:tcPr>
            <w:tcW w:w="1151" w:type="pct"/>
            <w:shd w:val="clear" w:color="auto" w:fill="D9D9D9"/>
          </w:tcPr>
          <w:p w14:paraId="50F51D10" w14:textId="77777777" w:rsidR="0099607F" w:rsidRPr="00422683" w:rsidRDefault="0099607F" w:rsidP="00042AE9">
            <w:pPr>
              <w:pStyle w:val="TableText-Heading"/>
            </w:pPr>
            <w:r w:rsidRPr="00422683">
              <w:t>Constraints</w:t>
            </w:r>
          </w:p>
        </w:tc>
        <w:tc>
          <w:tcPr>
            <w:tcW w:w="2064" w:type="pct"/>
            <w:shd w:val="clear" w:color="auto" w:fill="D9D9D9"/>
          </w:tcPr>
          <w:p w14:paraId="6668E0A0" w14:textId="77777777" w:rsidR="0099607F" w:rsidRPr="00422683" w:rsidRDefault="0099607F" w:rsidP="00042AE9">
            <w:pPr>
              <w:pStyle w:val="TableText-Heading"/>
            </w:pPr>
            <w:r w:rsidRPr="00422683">
              <w:t>Description</w:t>
            </w:r>
          </w:p>
        </w:tc>
      </w:tr>
      <w:tr w:rsidR="0099607F" w:rsidRPr="004279F4" w14:paraId="1853D7E8" w14:textId="77777777" w:rsidTr="00042AE9">
        <w:trPr>
          <w:cantSplit/>
        </w:trPr>
        <w:tc>
          <w:tcPr>
            <w:tcW w:w="634" w:type="pct"/>
            <w:shd w:val="clear" w:color="auto" w:fill="FFFFFF"/>
          </w:tcPr>
          <w:p w14:paraId="69DAC001" w14:textId="77777777" w:rsidR="0099607F" w:rsidRDefault="0099607F" w:rsidP="00042AE9">
            <w:pPr>
              <w:pStyle w:val="TableText"/>
              <w:rPr>
                <w:noProof/>
              </w:rPr>
            </w:pPr>
            <w:r>
              <w:rPr>
                <w:noProof/>
              </w:rPr>
              <w:t>size</w:t>
            </w:r>
          </w:p>
        </w:tc>
        <w:tc>
          <w:tcPr>
            <w:tcW w:w="550" w:type="pct"/>
            <w:shd w:val="clear" w:color="auto" w:fill="FFFFFF"/>
          </w:tcPr>
          <w:p w14:paraId="0804DFC0" w14:textId="77777777" w:rsidR="0099607F" w:rsidRDefault="0099607F" w:rsidP="00042AE9">
            <w:pPr>
              <w:pStyle w:val="TableText"/>
            </w:pPr>
            <w:r>
              <w:t>yes *</w:t>
            </w:r>
          </w:p>
        </w:tc>
        <w:tc>
          <w:tcPr>
            <w:tcW w:w="600" w:type="pct"/>
            <w:shd w:val="clear" w:color="auto" w:fill="FFFFFF"/>
          </w:tcPr>
          <w:p w14:paraId="3E08861E" w14:textId="77777777" w:rsidR="0099607F" w:rsidRDefault="005735A3" w:rsidP="00042AE9">
            <w:pPr>
              <w:pStyle w:val="TableText"/>
            </w:pPr>
            <w:hyperlink w:anchor="TYPE_TOSCA_SCALAR_UNIT_SIZE" w:history="1">
              <w:r w:rsidR="0099607F" w:rsidRPr="00962AD0">
                <w:rPr>
                  <w:rStyle w:val="Hyperlink"/>
                </w:rPr>
                <w:t>scalar-unit.size</w:t>
              </w:r>
            </w:hyperlink>
          </w:p>
        </w:tc>
        <w:tc>
          <w:tcPr>
            <w:tcW w:w="1151" w:type="pct"/>
            <w:shd w:val="clear" w:color="auto" w:fill="FFFFFF"/>
          </w:tcPr>
          <w:p w14:paraId="680DFDAB" w14:textId="77777777" w:rsidR="0099607F" w:rsidRPr="000B5D0F" w:rsidRDefault="0099607F" w:rsidP="00042AE9">
            <w:pPr>
              <w:pStyle w:val="TableText"/>
            </w:pPr>
            <w:r w:rsidRPr="000B5D0F">
              <w:rPr>
                <w:rStyle w:val="CodeSnippet"/>
              </w:rPr>
              <w:t>greater_or_equal: 1</w:t>
            </w:r>
            <w:r>
              <w:rPr>
                <w:rStyle w:val="CodeSnippet"/>
              </w:rPr>
              <w:t xml:space="preserve"> MB</w:t>
            </w:r>
          </w:p>
        </w:tc>
        <w:tc>
          <w:tcPr>
            <w:tcW w:w="2064" w:type="pct"/>
            <w:shd w:val="clear" w:color="auto" w:fill="FFFFFF"/>
          </w:tcPr>
          <w:p w14:paraId="7BC981FA" w14:textId="77777777" w:rsidR="0099607F" w:rsidRDefault="0099607F" w:rsidP="00042AE9">
            <w:pPr>
              <w:pStyle w:val="TableText"/>
            </w:pPr>
            <w:r>
              <w:t>The requested storage size (default unit is MB).</w:t>
            </w:r>
          </w:p>
          <w:p w14:paraId="7C8C537F" w14:textId="77777777" w:rsidR="0099607F" w:rsidRDefault="0099607F" w:rsidP="00042AE9">
            <w:pPr>
              <w:pStyle w:val="TableText"/>
            </w:pPr>
          </w:p>
          <w:p w14:paraId="2E6C1CC2" w14:textId="77777777" w:rsidR="0099607F" w:rsidRDefault="0099607F" w:rsidP="00042AE9">
            <w:pPr>
              <w:pStyle w:val="TableText"/>
            </w:pPr>
            <w:r>
              <w:t>* Note:</w:t>
            </w:r>
          </w:p>
          <w:p w14:paraId="04980E6E" w14:textId="77777777" w:rsidR="0099607F" w:rsidRDefault="0099607F" w:rsidP="0099607F">
            <w:pPr>
              <w:pStyle w:val="TableText"/>
              <w:numPr>
                <w:ilvl w:val="0"/>
                <w:numId w:val="18"/>
              </w:numPr>
            </w:pPr>
            <w:r w:rsidRPr="00EA4287">
              <w:rPr>
                <w:b/>
              </w:rPr>
              <w:t>Required</w:t>
            </w:r>
            <w:r>
              <w:t xml:space="preserve"> when an existing volume (i.e., volume_id) is not available.</w:t>
            </w:r>
          </w:p>
          <w:p w14:paraId="586E3E2B" w14:textId="77777777" w:rsidR="0099607F" w:rsidRDefault="0099607F" w:rsidP="0099607F">
            <w:pPr>
              <w:pStyle w:val="TableText"/>
              <w:numPr>
                <w:ilvl w:val="0"/>
                <w:numId w:val="18"/>
              </w:numPr>
            </w:pPr>
            <w:r>
              <w:t>If volume_id is provided, size is ignored.  Resize of existing volumes is not considered at this time.</w:t>
            </w:r>
          </w:p>
        </w:tc>
      </w:tr>
      <w:tr w:rsidR="0099607F" w:rsidRPr="004279F4" w14:paraId="3605BDD6" w14:textId="77777777" w:rsidTr="00042AE9">
        <w:trPr>
          <w:cantSplit/>
        </w:trPr>
        <w:tc>
          <w:tcPr>
            <w:tcW w:w="634" w:type="pct"/>
            <w:shd w:val="clear" w:color="auto" w:fill="FFFFFF"/>
          </w:tcPr>
          <w:p w14:paraId="638EA26A" w14:textId="77777777" w:rsidR="0099607F" w:rsidDel="00F542CE" w:rsidRDefault="0099607F" w:rsidP="00042AE9">
            <w:pPr>
              <w:pStyle w:val="TableText"/>
              <w:rPr>
                <w:noProof/>
              </w:rPr>
            </w:pPr>
            <w:r>
              <w:rPr>
                <w:noProof/>
              </w:rPr>
              <w:lastRenderedPageBreak/>
              <w:t>volume_id</w:t>
            </w:r>
          </w:p>
        </w:tc>
        <w:tc>
          <w:tcPr>
            <w:tcW w:w="550" w:type="pct"/>
            <w:shd w:val="clear" w:color="auto" w:fill="FFFFFF"/>
          </w:tcPr>
          <w:p w14:paraId="71F9B31E" w14:textId="77777777" w:rsidR="0099607F" w:rsidRDefault="0099607F" w:rsidP="00042AE9">
            <w:pPr>
              <w:pStyle w:val="TableText"/>
            </w:pPr>
            <w:r>
              <w:t xml:space="preserve">no </w:t>
            </w:r>
          </w:p>
        </w:tc>
        <w:tc>
          <w:tcPr>
            <w:tcW w:w="600" w:type="pct"/>
            <w:shd w:val="clear" w:color="auto" w:fill="FFFFFF"/>
          </w:tcPr>
          <w:p w14:paraId="13597459" w14:textId="77777777" w:rsidR="0099607F" w:rsidRDefault="005735A3" w:rsidP="00042AE9">
            <w:pPr>
              <w:pStyle w:val="TableText"/>
            </w:pPr>
            <w:hyperlink w:anchor="TYPE_YAML_STRING" w:history="1">
              <w:r w:rsidR="0099607F" w:rsidRPr="0059400F">
                <w:rPr>
                  <w:rStyle w:val="Hyperlink"/>
                </w:rPr>
                <w:t>string</w:t>
              </w:r>
            </w:hyperlink>
          </w:p>
        </w:tc>
        <w:tc>
          <w:tcPr>
            <w:tcW w:w="1151" w:type="pct"/>
            <w:shd w:val="clear" w:color="auto" w:fill="FFFFFF"/>
          </w:tcPr>
          <w:p w14:paraId="69D123EA" w14:textId="77777777" w:rsidR="0099607F" w:rsidRPr="000B5D0F" w:rsidDel="004B5A93" w:rsidRDefault="0099607F" w:rsidP="00042AE9">
            <w:pPr>
              <w:pStyle w:val="TableText"/>
            </w:pPr>
            <w:r>
              <w:t>None</w:t>
            </w:r>
          </w:p>
        </w:tc>
        <w:tc>
          <w:tcPr>
            <w:tcW w:w="2064" w:type="pct"/>
            <w:shd w:val="clear" w:color="auto" w:fill="FFFFFF"/>
          </w:tcPr>
          <w:p w14:paraId="175BC0F2" w14:textId="77777777" w:rsidR="0099607F" w:rsidRDefault="0099607F" w:rsidP="00042AE9">
            <w:pPr>
              <w:pStyle w:val="TableText"/>
            </w:pPr>
            <w:r>
              <w:t>ID of an existing volume (that is in the accessible scope of the requesting application).</w:t>
            </w:r>
          </w:p>
        </w:tc>
      </w:tr>
      <w:tr w:rsidR="0099607F" w:rsidRPr="004279F4" w14:paraId="674FBE4B" w14:textId="77777777" w:rsidTr="00042AE9">
        <w:trPr>
          <w:cantSplit/>
        </w:trPr>
        <w:tc>
          <w:tcPr>
            <w:tcW w:w="634" w:type="pct"/>
            <w:shd w:val="clear" w:color="auto" w:fill="FFFFFF"/>
          </w:tcPr>
          <w:p w14:paraId="15507DE2" w14:textId="77777777" w:rsidR="0099607F" w:rsidRDefault="0099607F" w:rsidP="00042AE9">
            <w:pPr>
              <w:pStyle w:val="TableText"/>
              <w:rPr>
                <w:noProof/>
              </w:rPr>
            </w:pPr>
            <w:r>
              <w:rPr>
                <w:noProof/>
              </w:rPr>
              <w:t>snapshot_id</w:t>
            </w:r>
          </w:p>
        </w:tc>
        <w:tc>
          <w:tcPr>
            <w:tcW w:w="550" w:type="pct"/>
            <w:shd w:val="clear" w:color="auto" w:fill="FFFFFF"/>
          </w:tcPr>
          <w:p w14:paraId="4BF9F0FC" w14:textId="77777777" w:rsidR="0099607F" w:rsidRDefault="0099607F" w:rsidP="00042AE9">
            <w:pPr>
              <w:pStyle w:val="TableText"/>
            </w:pPr>
            <w:r>
              <w:t>no</w:t>
            </w:r>
          </w:p>
        </w:tc>
        <w:tc>
          <w:tcPr>
            <w:tcW w:w="600" w:type="pct"/>
            <w:shd w:val="clear" w:color="auto" w:fill="FFFFFF"/>
          </w:tcPr>
          <w:p w14:paraId="4E9EE1FE" w14:textId="77777777" w:rsidR="0099607F" w:rsidRDefault="005735A3" w:rsidP="00042AE9">
            <w:pPr>
              <w:pStyle w:val="TableText"/>
            </w:pPr>
            <w:hyperlink w:anchor="TYPE_YAML_STRING" w:history="1">
              <w:r w:rsidR="0099607F" w:rsidRPr="0059400F">
                <w:rPr>
                  <w:rStyle w:val="Hyperlink"/>
                </w:rPr>
                <w:t>string</w:t>
              </w:r>
            </w:hyperlink>
          </w:p>
        </w:tc>
        <w:tc>
          <w:tcPr>
            <w:tcW w:w="1151" w:type="pct"/>
            <w:shd w:val="clear" w:color="auto" w:fill="FFFFFF"/>
          </w:tcPr>
          <w:p w14:paraId="40509D13" w14:textId="77777777" w:rsidR="0099607F" w:rsidRDefault="0099607F" w:rsidP="00042AE9">
            <w:pPr>
              <w:pStyle w:val="TableText"/>
            </w:pPr>
            <w:r>
              <w:t>None</w:t>
            </w:r>
          </w:p>
        </w:tc>
        <w:tc>
          <w:tcPr>
            <w:tcW w:w="2064" w:type="pct"/>
            <w:shd w:val="clear" w:color="auto" w:fill="FFFFFF"/>
          </w:tcPr>
          <w:p w14:paraId="6FA6A689" w14:textId="77777777" w:rsidR="0099607F" w:rsidRDefault="0099607F" w:rsidP="00042AE9">
            <w:pPr>
              <w:pStyle w:val="TableText"/>
            </w:pPr>
            <w:r>
              <w:t>Some identifier that represents an existing snapshot that should be used when creating the block storage (volume).</w:t>
            </w:r>
          </w:p>
        </w:tc>
      </w:tr>
    </w:tbl>
    <w:p w14:paraId="79442C11" w14:textId="77777777" w:rsidR="0099607F" w:rsidRDefault="0099607F" w:rsidP="0099607F">
      <w:pPr>
        <w:pStyle w:val="Heading4"/>
        <w:numPr>
          <w:ilvl w:val="3"/>
          <w:numId w:val="3"/>
        </w:numPr>
      </w:pPr>
      <w:bookmarkStart w:id="664"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99607F" w:rsidRPr="004279F4" w14:paraId="35019AE3" w14:textId="77777777" w:rsidTr="00042AE9">
        <w:trPr>
          <w:cantSplit/>
          <w:tblHeader/>
        </w:trPr>
        <w:tc>
          <w:tcPr>
            <w:tcW w:w="634" w:type="pct"/>
            <w:shd w:val="clear" w:color="auto" w:fill="D9D9D9"/>
          </w:tcPr>
          <w:p w14:paraId="475B8CCC" w14:textId="77777777" w:rsidR="0099607F" w:rsidRPr="00422683" w:rsidRDefault="0099607F" w:rsidP="00042AE9">
            <w:pPr>
              <w:pStyle w:val="TableText-Heading"/>
            </w:pPr>
            <w:r w:rsidRPr="00422683">
              <w:t>Name</w:t>
            </w:r>
          </w:p>
        </w:tc>
        <w:tc>
          <w:tcPr>
            <w:tcW w:w="550" w:type="pct"/>
            <w:shd w:val="clear" w:color="auto" w:fill="D9D9D9"/>
          </w:tcPr>
          <w:p w14:paraId="1E355B6F" w14:textId="77777777" w:rsidR="0099607F" w:rsidRPr="00422683" w:rsidRDefault="0099607F" w:rsidP="00042AE9">
            <w:pPr>
              <w:pStyle w:val="TableText-Heading"/>
            </w:pPr>
            <w:r w:rsidRPr="00422683">
              <w:t>Required</w:t>
            </w:r>
          </w:p>
        </w:tc>
        <w:tc>
          <w:tcPr>
            <w:tcW w:w="600" w:type="pct"/>
            <w:shd w:val="clear" w:color="auto" w:fill="D9D9D9"/>
          </w:tcPr>
          <w:p w14:paraId="00016554" w14:textId="77777777" w:rsidR="0099607F" w:rsidRPr="00422683" w:rsidRDefault="0099607F" w:rsidP="00042AE9">
            <w:pPr>
              <w:pStyle w:val="TableText-Heading"/>
            </w:pPr>
            <w:r w:rsidRPr="00422683">
              <w:t>Type</w:t>
            </w:r>
          </w:p>
        </w:tc>
        <w:tc>
          <w:tcPr>
            <w:tcW w:w="1000" w:type="pct"/>
            <w:shd w:val="clear" w:color="auto" w:fill="D9D9D9"/>
          </w:tcPr>
          <w:p w14:paraId="5098FD3D" w14:textId="77777777" w:rsidR="0099607F" w:rsidRPr="00422683" w:rsidRDefault="0099607F" w:rsidP="00042AE9">
            <w:pPr>
              <w:pStyle w:val="TableText-Heading"/>
            </w:pPr>
            <w:r w:rsidRPr="00422683">
              <w:t>Constraints</w:t>
            </w:r>
          </w:p>
        </w:tc>
        <w:tc>
          <w:tcPr>
            <w:tcW w:w="2215" w:type="pct"/>
            <w:shd w:val="clear" w:color="auto" w:fill="D9D9D9"/>
          </w:tcPr>
          <w:p w14:paraId="1837F012" w14:textId="77777777" w:rsidR="0099607F" w:rsidRPr="00422683" w:rsidRDefault="0099607F" w:rsidP="00042AE9">
            <w:pPr>
              <w:pStyle w:val="TableText-Heading"/>
            </w:pPr>
            <w:r w:rsidRPr="00422683">
              <w:t>Description</w:t>
            </w:r>
          </w:p>
        </w:tc>
      </w:tr>
      <w:tr w:rsidR="0099607F" w:rsidRPr="004279F4" w14:paraId="0336B8AE" w14:textId="77777777" w:rsidTr="00042AE9">
        <w:trPr>
          <w:cantSplit/>
        </w:trPr>
        <w:tc>
          <w:tcPr>
            <w:tcW w:w="634" w:type="pct"/>
            <w:shd w:val="clear" w:color="auto" w:fill="FFFFFF"/>
          </w:tcPr>
          <w:p w14:paraId="199FC0B9" w14:textId="77777777" w:rsidR="0099607F" w:rsidRDefault="0099607F" w:rsidP="00042AE9">
            <w:pPr>
              <w:pStyle w:val="TableText"/>
              <w:rPr>
                <w:noProof/>
              </w:rPr>
            </w:pPr>
            <w:r>
              <w:rPr>
                <w:noProof/>
              </w:rPr>
              <w:t>N/A</w:t>
            </w:r>
          </w:p>
        </w:tc>
        <w:tc>
          <w:tcPr>
            <w:tcW w:w="550" w:type="pct"/>
            <w:shd w:val="clear" w:color="auto" w:fill="FFFFFF"/>
          </w:tcPr>
          <w:p w14:paraId="20B12CE9" w14:textId="77777777" w:rsidR="0099607F" w:rsidRDefault="0099607F" w:rsidP="00042AE9">
            <w:pPr>
              <w:pStyle w:val="TableText"/>
            </w:pPr>
            <w:r>
              <w:t>N/A</w:t>
            </w:r>
          </w:p>
        </w:tc>
        <w:tc>
          <w:tcPr>
            <w:tcW w:w="600" w:type="pct"/>
            <w:shd w:val="clear" w:color="auto" w:fill="FFFFFF"/>
          </w:tcPr>
          <w:p w14:paraId="4814A6DC" w14:textId="77777777" w:rsidR="0099607F" w:rsidRDefault="0099607F" w:rsidP="00042AE9">
            <w:pPr>
              <w:pStyle w:val="TableText"/>
            </w:pPr>
            <w:r>
              <w:t>N/A</w:t>
            </w:r>
          </w:p>
        </w:tc>
        <w:tc>
          <w:tcPr>
            <w:tcW w:w="1000" w:type="pct"/>
            <w:shd w:val="clear" w:color="auto" w:fill="FFFFFF"/>
          </w:tcPr>
          <w:p w14:paraId="5B5212F2" w14:textId="77777777" w:rsidR="0099607F" w:rsidRDefault="0099607F" w:rsidP="00042AE9">
            <w:pPr>
              <w:pStyle w:val="TableText"/>
            </w:pPr>
            <w:r>
              <w:t>N/A</w:t>
            </w:r>
          </w:p>
        </w:tc>
        <w:tc>
          <w:tcPr>
            <w:tcW w:w="2215" w:type="pct"/>
            <w:shd w:val="clear" w:color="auto" w:fill="FFFFFF"/>
          </w:tcPr>
          <w:p w14:paraId="76ADC3A0" w14:textId="77777777" w:rsidR="0099607F" w:rsidRDefault="0099607F" w:rsidP="00042AE9">
            <w:pPr>
              <w:pStyle w:val="TableText"/>
            </w:pPr>
            <w:r>
              <w:t>N/A</w:t>
            </w:r>
          </w:p>
        </w:tc>
      </w:tr>
    </w:tbl>
    <w:p w14:paraId="65579FE2" w14:textId="77777777" w:rsidR="0099607F" w:rsidRDefault="0099607F" w:rsidP="0099607F">
      <w:pPr>
        <w:pStyle w:val="Heading4"/>
        <w:numPr>
          <w:ilvl w:val="3"/>
          <w:numId w:val="3"/>
        </w:numPr>
      </w:pPr>
      <w:r>
        <w:t>Definition</w:t>
      </w:r>
      <w:bookmarkEnd w:id="6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86E0032" w14:textId="77777777" w:rsidTr="00042AE9">
        <w:trPr>
          <w:cantSplit/>
        </w:trPr>
        <w:tc>
          <w:tcPr>
            <w:tcW w:w="9576" w:type="dxa"/>
            <w:shd w:val="clear" w:color="auto" w:fill="D9D9D9" w:themeFill="background1" w:themeFillShade="D9"/>
          </w:tcPr>
          <w:p w14:paraId="6D9D958A" w14:textId="77777777" w:rsidR="0099607F" w:rsidRPr="006824F5" w:rsidRDefault="0099607F" w:rsidP="00042AE9">
            <w:pPr>
              <w:rPr>
                <w:rStyle w:val="CodeSnippet"/>
                <w:noProof/>
              </w:rPr>
            </w:pPr>
            <w:r w:rsidRPr="006824F5">
              <w:rPr>
                <w:rStyle w:val="CodeSnippet"/>
                <w:noProof/>
              </w:rPr>
              <w:t>tosca.nodes.BlockStorage</w:t>
            </w:r>
            <w:r>
              <w:rPr>
                <w:rStyle w:val="CodeSnippet"/>
                <w:noProof/>
              </w:rPr>
              <w:t>:</w:t>
            </w:r>
          </w:p>
          <w:p w14:paraId="517ECA50"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08245095" w14:textId="77777777" w:rsidR="0099607F" w:rsidRDefault="0099607F" w:rsidP="00042AE9">
            <w:pPr>
              <w:rPr>
                <w:rStyle w:val="CodeSnippet"/>
                <w:noProof/>
              </w:rPr>
            </w:pPr>
            <w:r w:rsidRPr="006824F5">
              <w:rPr>
                <w:rStyle w:val="CodeSnippet"/>
                <w:noProof/>
              </w:rPr>
              <w:t xml:space="preserve">  properties:</w:t>
            </w:r>
          </w:p>
          <w:p w14:paraId="74341EB8" w14:textId="77777777" w:rsidR="0099607F" w:rsidRDefault="0099607F" w:rsidP="00042AE9">
            <w:pPr>
              <w:rPr>
                <w:rStyle w:val="CodeSnippet"/>
                <w:noProof/>
              </w:rPr>
            </w:pPr>
            <w:r>
              <w:rPr>
                <w:rStyle w:val="CodeSnippet"/>
                <w:noProof/>
              </w:rPr>
              <w:t xml:space="preserve">    size: </w:t>
            </w:r>
          </w:p>
          <w:p w14:paraId="0E8B7AB3" w14:textId="77777777" w:rsidR="0099607F" w:rsidRDefault="0099607F" w:rsidP="00042AE9">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17EED044" w14:textId="77777777" w:rsidR="0099607F" w:rsidRDefault="0099607F" w:rsidP="00042AE9">
            <w:pPr>
              <w:rPr>
                <w:rStyle w:val="CodeSnippet"/>
                <w:noProof/>
              </w:rPr>
            </w:pPr>
            <w:r>
              <w:rPr>
                <w:rStyle w:val="CodeSnippet"/>
                <w:noProof/>
              </w:rPr>
              <w:t xml:space="preserve">      constraints:</w:t>
            </w:r>
          </w:p>
          <w:p w14:paraId="3FB86CC3" w14:textId="77777777" w:rsidR="0099607F" w:rsidRDefault="0099607F" w:rsidP="00042AE9">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21314730" w14:textId="77777777" w:rsidR="0099607F" w:rsidRDefault="0099607F" w:rsidP="00042AE9">
            <w:pPr>
              <w:rPr>
                <w:rStyle w:val="CodeSnippet"/>
                <w:noProof/>
              </w:rPr>
            </w:pPr>
            <w:r>
              <w:rPr>
                <w:rStyle w:val="CodeSnippet"/>
                <w:noProof/>
              </w:rPr>
              <w:t xml:space="preserve">    volume_id:</w:t>
            </w:r>
          </w:p>
          <w:p w14:paraId="7A84C7D0" w14:textId="77777777" w:rsidR="0099607F" w:rsidRDefault="0099607F" w:rsidP="00042AE9">
            <w:pPr>
              <w:rPr>
                <w:rStyle w:val="CodeSnippet"/>
                <w:noProof/>
              </w:rPr>
            </w:pPr>
            <w:r>
              <w:rPr>
                <w:rStyle w:val="CodeSnippet"/>
                <w:noProof/>
              </w:rPr>
              <w:t xml:space="preserve">      type: string</w:t>
            </w:r>
          </w:p>
          <w:p w14:paraId="52F26C6D" w14:textId="77777777" w:rsidR="0099607F" w:rsidRDefault="0099607F" w:rsidP="00042AE9">
            <w:pPr>
              <w:rPr>
                <w:rStyle w:val="CodeSnippet"/>
                <w:noProof/>
              </w:rPr>
            </w:pPr>
            <w:r>
              <w:rPr>
                <w:rStyle w:val="CodeSnippet"/>
                <w:noProof/>
              </w:rPr>
              <w:t xml:space="preserve">      required: false</w:t>
            </w:r>
          </w:p>
          <w:p w14:paraId="393660CC" w14:textId="77777777" w:rsidR="0099607F" w:rsidRDefault="0099607F" w:rsidP="00042AE9">
            <w:pPr>
              <w:rPr>
                <w:rStyle w:val="CodeSnippet"/>
                <w:noProof/>
              </w:rPr>
            </w:pPr>
            <w:r>
              <w:rPr>
                <w:rStyle w:val="CodeSnippet"/>
                <w:noProof/>
              </w:rPr>
              <w:t xml:space="preserve">    snapshot_id:</w:t>
            </w:r>
          </w:p>
          <w:p w14:paraId="762C4BB8" w14:textId="77777777" w:rsidR="0099607F" w:rsidRDefault="0099607F" w:rsidP="00042AE9">
            <w:pPr>
              <w:rPr>
                <w:rStyle w:val="CodeSnippet"/>
                <w:noProof/>
              </w:rPr>
            </w:pPr>
            <w:r>
              <w:rPr>
                <w:rStyle w:val="CodeSnippet"/>
                <w:noProof/>
              </w:rPr>
              <w:t xml:space="preserve">      type: string</w:t>
            </w:r>
          </w:p>
          <w:p w14:paraId="1C61DB57" w14:textId="77777777" w:rsidR="0099607F" w:rsidRDefault="0099607F" w:rsidP="00042AE9">
            <w:pPr>
              <w:rPr>
                <w:rStyle w:val="CodeSnippet"/>
                <w:noProof/>
              </w:rPr>
            </w:pPr>
            <w:r>
              <w:rPr>
                <w:rStyle w:val="CodeSnippet"/>
                <w:noProof/>
              </w:rPr>
              <w:t xml:space="preserve">      required: false</w:t>
            </w:r>
          </w:p>
          <w:p w14:paraId="71285811" w14:textId="77777777" w:rsidR="0099607F" w:rsidRPr="006824F5" w:rsidRDefault="0099607F" w:rsidP="00042AE9">
            <w:pPr>
              <w:rPr>
                <w:rStyle w:val="CodeSnippet"/>
                <w:noProof/>
              </w:rPr>
            </w:pPr>
            <w:r w:rsidRPr="006824F5">
              <w:rPr>
                <w:rStyle w:val="CodeSnippet"/>
                <w:noProof/>
              </w:rPr>
              <w:t xml:space="preserve">  capabilities:</w:t>
            </w:r>
          </w:p>
          <w:p w14:paraId="33C77E9C" w14:textId="77777777" w:rsidR="0099607F" w:rsidRDefault="0099607F" w:rsidP="00042AE9">
            <w:pPr>
              <w:rPr>
                <w:rStyle w:val="CodeSnippet"/>
                <w:noProof/>
              </w:rPr>
            </w:pPr>
            <w:r>
              <w:rPr>
                <w:rStyle w:val="CodeSnippet"/>
                <w:noProof/>
              </w:rPr>
              <w:t xml:space="preserve">    attachment</w:t>
            </w:r>
            <w:r w:rsidRPr="006824F5">
              <w:rPr>
                <w:rStyle w:val="CodeSnippet"/>
                <w:noProof/>
              </w:rPr>
              <w:t xml:space="preserve">: </w:t>
            </w:r>
          </w:p>
          <w:p w14:paraId="0750F906" w14:textId="77777777" w:rsidR="0099607F" w:rsidRPr="006824F5" w:rsidRDefault="0099607F" w:rsidP="00042AE9">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3F0A4DAA" w14:textId="77777777" w:rsidR="0099607F" w:rsidRDefault="0099607F" w:rsidP="0099607F">
      <w:pPr>
        <w:pStyle w:val="Heading4"/>
        <w:numPr>
          <w:ilvl w:val="3"/>
          <w:numId w:val="3"/>
        </w:numPr>
      </w:pPr>
      <w:r>
        <w:t>Additional Requirements</w:t>
      </w:r>
    </w:p>
    <w:p w14:paraId="095241E3" w14:textId="77777777" w:rsidR="0099607F" w:rsidRDefault="0099607F" w:rsidP="0099607F">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33B64DC0" w14:textId="77777777" w:rsidR="0099607F" w:rsidRDefault="0099607F" w:rsidP="0099607F">
      <w:pPr>
        <w:pStyle w:val="Heading4"/>
        <w:numPr>
          <w:ilvl w:val="3"/>
          <w:numId w:val="3"/>
        </w:numPr>
      </w:pPr>
      <w:r>
        <w:t>Notes</w:t>
      </w:r>
    </w:p>
    <w:p w14:paraId="73D17FA3" w14:textId="77777777" w:rsidR="0099607F" w:rsidRDefault="0099607F" w:rsidP="0099607F">
      <w:pPr>
        <w:pStyle w:val="ListParagraph"/>
        <w:numPr>
          <w:ilvl w:val="0"/>
          <w:numId w:val="31"/>
        </w:numPr>
      </w:pPr>
      <w:r w:rsidRPr="003A17BC">
        <w:t>Resize is of existing volumes is not considered at this time.</w:t>
      </w:r>
    </w:p>
    <w:p w14:paraId="471A7598" w14:textId="77777777" w:rsidR="0099607F" w:rsidRPr="00835400" w:rsidRDefault="0099607F" w:rsidP="0099607F">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5D1E18EA" w14:textId="77777777" w:rsidR="0099607F" w:rsidRDefault="0099607F" w:rsidP="0099607F">
      <w:pPr>
        <w:pStyle w:val="ListParagraph"/>
        <w:numPr>
          <w:ilvl w:val="0"/>
          <w:numId w:val="31"/>
        </w:numPr>
      </w:pPr>
      <w:r w:rsidRPr="00835400">
        <w:t>Currently, this version of the Simple Profile does not consider regions (or availability zones) when modeling storage.</w:t>
      </w:r>
    </w:p>
    <w:p w14:paraId="66AEBAE6" w14:textId="77777777" w:rsidR="0099607F" w:rsidRDefault="0099607F" w:rsidP="0099607F">
      <w:pPr>
        <w:pStyle w:val="Heading3"/>
        <w:numPr>
          <w:ilvl w:val="2"/>
          <w:numId w:val="3"/>
        </w:numPr>
      </w:pPr>
      <w:bookmarkStart w:id="665" w:name="_Toc430015778"/>
      <w:bookmarkStart w:id="666" w:name="_Toc379455112"/>
      <w:bookmarkStart w:id="667" w:name="DEFN_TYPE_NODES_NETWORK"/>
      <w:bookmarkStart w:id="668" w:name="_Toc373867865"/>
      <w:bookmarkStart w:id="669" w:name="_Toc373867877"/>
      <w:bookmarkEnd w:id="639"/>
      <w:bookmarkEnd w:id="640"/>
      <w:bookmarkEnd w:id="662"/>
      <w:r>
        <w:lastRenderedPageBreak/>
        <w:t>tosca.nodes.Container.Runtime</w:t>
      </w:r>
      <w:bookmarkEnd w:id="665"/>
    </w:p>
    <w:p w14:paraId="5844E6FD" w14:textId="77777777" w:rsidR="0099607F" w:rsidRDefault="0099607F" w:rsidP="0099607F">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7BA9E4F" w14:textId="77777777" w:rsidTr="00042AE9">
        <w:tc>
          <w:tcPr>
            <w:tcW w:w="1177" w:type="pct"/>
            <w:shd w:val="clear" w:color="auto" w:fill="D9D9D9"/>
          </w:tcPr>
          <w:p w14:paraId="665E6527" w14:textId="77777777" w:rsidR="0099607F" w:rsidRPr="00422683" w:rsidRDefault="0099607F" w:rsidP="00042AE9">
            <w:pPr>
              <w:pStyle w:val="TableText-Heading"/>
            </w:pPr>
            <w:r w:rsidRPr="00422683">
              <w:t>Shorthand Name</w:t>
            </w:r>
          </w:p>
        </w:tc>
        <w:tc>
          <w:tcPr>
            <w:tcW w:w="3823" w:type="pct"/>
          </w:tcPr>
          <w:p w14:paraId="4E5B82ED" w14:textId="77777777" w:rsidR="0099607F" w:rsidRPr="005A5497" w:rsidRDefault="0099607F" w:rsidP="00042AE9">
            <w:pPr>
              <w:pStyle w:val="TableText"/>
              <w:rPr>
                <w:noProof/>
              </w:rPr>
            </w:pPr>
            <w:r>
              <w:rPr>
                <w:noProof/>
              </w:rPr>
              <w:t>Container.Runtime</w:t>
            </w:r>
          </w:p>
        </w:tc>
      </w:tr>
      <w:tr w:rsidR="0099607F" w:rsidRPr="004279F4" w14:paraId="76AC5485" w14:textId="77777777" w:rsidTr="00042AE9">
        <w:tc>
          <w:tcPr>
            <w:tcW w:w="1177" w:type="pct"/>
            <w:shd w:val="clear" w:color="auto" w:fill="D9D9D9"/>
          </w:tcPr>
          <w:p w14:paraId="3D57F8DE" w14:textId="77777777" w:rsidR="0099607F" w:rsidRPr="00422683" w:rsidRDefault="0099607F" w:rsidP="00042AE9">
            <w:pPr>
              <w:pStyle w:val="TableText-Heading"/>
            </w:pPr>
            <w:r w:rsidRPr="00422683">
              <w:t>Type Qualified Name</w:t>
            </w:r>
          </w:p>
        </w:tc>
        <w:tc>
          <w:tcPr>
            <w:tcW w:w="3823" w:type="pct"/>
          </w:tcPr>
          <w:p w14:paraId="72F33104" w14:textId="77777777" w:rsidR="0099607F" w:rsidRDefault="0099607F" w:rsidP="00042AE9">
            <w:pPr>
              <w:pStyle w:val="TableText"/>
              <w:rPr>
                <w:noProof/>
              </w:rPr>
            </w:pPr>
            <w:r>
              <w:rPr>
                <w:noProof/>
              </w:rPr>
              <w:t>tosca:Container.Runtime</w:t>
            </w:r>
          </w:p>
        </w:tc>
      </w:tr>
      <w:tr w:rsidR="0099607F" w:rsidRPr="004279F4" w14:paraId="245BF593" w14:textId="77777777" w:rsidTr="00042AE9">
        <w:tc>
          <w:tcPr>
            <w:tcW w:w="1177" w:type="pct"/>
            <w:shd w:val="clear" w:color="auto" w:fill="D9D9D9"/>
          </w:tcPr>
          <w:p w14:paraId="4C336C13" w14:textId="77777777" w:rsidR="0099607F" w:rsidRPr="00422683" w:rsidRDefault="0099607F" w:rsidP="00042AE9">
            <w:pPr>
              <w:pStyle w:val="TableText-Heading"/>
            </w:pPr>
            <w:r w:rsidRPr="00422683">
              <w:t>Type URI</w:t>
            </w:r>
          </w:p>
        </w:tc>
        <w:tc>
          <w:tcPr>
            <w:tcW w:w="3823" w:type="pct"/>
          </w:tcPr>
          <w:p w14:paraId="6BC5F52F" w14:textId="77777777" w:rsidR="0099607F" w:rsidRPr="001C038A" w:rsidRDefault="0099607F" w:rsidP="00042AE9">
            <w:pPr>
              <w:pStyle w:val="TableText"/>
            </w:pPr>
            <w:r w:rsidRPr="001C038A">
              <w:t>tosca.</w:t>
            </w:r>
            <w:r>
              <w:t>nodes.Container.Runtime</w:t>
            </w:r>
          </w:p>
        </w:tc>
      </w:tr>
    </w:tbl>
    <w:p w14:paraId="76E8D8A6"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F45E6B4" w14:textId="77777777" w:rsidTr="00042AE9">
        <w:tc>
          <w:tcPr>
            <w:tcW w:w="9576" w:type="dxa"/>
            <w:shd w:val="clear" w:color="auto" w:fill="D9D9D9" w:themeFill="background1" w:themeFillShade="D9"/>
          </w:tcPr>
          <w:p w14:paraId="5DCC46BF" w14:textId="77777777" w:rsidR="0099607F" w:rsidRPr="006824F5" w:rsidRDefault="0099607F" w:rsidP="00042AE9">
            <w:pPr>
              <w:rPr>
                <w:rStyle w:val="CodeSnippet"/>
                <w:noProof/>
              </w:rPr>
            </w:pPr>
            <w:r w:rsidRPr="006824F5">
              <w:rPr>
                <w:rStyle w:val="CodeSnippet"/>
                <w:noProof/>
              </w:rPr>
              <w:t>tosca.nodes.Co</w:t>
            </w:r>
            <w:r>
              <w:rPr>
                <w:rStyle w:val="CodeSnippet"/>
                <w:noProof/>
              </w:rPr>
              <w:t>ntainer.Runtime:</w:t>
            </w:r>
          </w:p>
          <w:p w14:paraId="00C303B4"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5471BC99" w14:textId="77777777" w:rsidR="0099607F" w:rsidRPr="006824F5" w:rsidRDefault="0099607F" w:rsidP="00042AE9">
            <w:pPr>
              <w:rPr>
                <w:rStyle w:val="CodeSnippet"/>
                <w:noProof/>
              </w:rPr>
            </w:pPr>
            <w:r w:rsidRPr="006824F5">
              <w:rPr>
                <w:rStyle w:val="CodeSnippet"/>
                <w:noProof/>
              </w:rPr>
              <w:t xml:space="preserve">  capabilities:</w:t>
            </w:r>
          </w:p>
          <w:p w14:paraId="2A5D19DE"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50B6283F" w14:textId="77777777" w:rsidR="0099607F"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732E77A" w14:textId="77777777" w:rsidR="0099607F" w:rsidRDefault="0099607F" w:rsidP="00042AE9">
            <w:pPr>
              <w:rPr>
                <w:rStyle w:val="CodeSnippet"/>
                <w:noProof/>
              </w:rPr>
            </w:pPr>
            <w:r>
              <w:rPr>
                <w:rStyle w:val="CodeSnippet"/>
                <w:noProof/>
              </w:rPr>
              <w:t xml:space="preserve">    scalable:</w:t>
            </w:r>
          </w:p>
          <w:p w14:paraId="76E7376A" w14:textId="77777777" w:rsidR="0099607F" w:rsidRPr="006824F5" w:rsidRDefault="0099607F" w:rsidP="00042AE9">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57B05158" w14:textId="77777777" w:rsidR="0099607F" w:rsidRDefault="0099607F" w:rsidP="0099607F">
      <w:pPr>
        <w:pStyle w:val="Heading3"/>
        <w:numPr>
          <w:ilvl w:val="2"/>
          <w:numId w:val="3"/>
        </w:numPr>
      </w:pPr>
      <w:bookmarkStart w:id="670" w:name="_Toc430015779"/>
      <w:r>
        <w:t>tosca.nodes.Container.Application</w:t>
      </w:r>
      <w:bookmarkEnd w:id="670"/>
    </w:p>
    <w:p w14:paraId="222D8186" w14:textId="77777777" w:rsidR="0099607F" w:rsidRPr="00E97078" w:rsidRDefault="0099607F" w:rsidP="0099607F">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7E2012A3" w14:textId="77777777" w:rsidTr="00042AE9">
        <w:tc>
          <w:tcPr>
            <w:tcW w:w="1177" w:type="pct"/>
            <w:shd w:val="clear" w:color="auto" w:fill="D9D9D9"/>
          </w:tcPr>
          <w:p w14:paraId="46CEC261" w14:textId="77777777" w:rsidR="0099607F" w:rsidRPr="00422683" w:rsidRDefault="0099607F" w:rsidP="00042AE9">
            <w:pPr>
              <w:pStyle w:val="TableText-Heading"/>
            </w:pPr>
            <w:r w:rsidRPr="00422683">
              <w:t>Shorthand Name</w:t>
            </w:r>
          </w:p>
        </w:tc>
        <w:tc>
          <w:tcPr>
            <w:tcW w:w="3823" w:type="pct"/>
          </w:tcPr>
          <w:p w14:paraId="0503CEC5" w14:textId="77777777" w:rsidR="0099607F" w:rsidRPr="005A5497" w:rsidRDefault="0099607F" w:rsidP="00042AE9">
            <w:pPr>
              <w:pStyle w:val="TableText"/>
              <w:rPr>
                <w:noProof/>
              </w:rPr>
            </w:pPr>
            <w:r>
              <w:rPr>
                <w:noProof/>
              </w:rPr>
              <w:t>Container.Application</w:t>
            </w:r>
          </w:p>
        </w:tc>
      </w:tr>
      <w:tr w:rsidR="0099607F" w:rsidRPr="004279F4" w14:paraId="60F3E84A" w14:textId="77777777" w:rsidTr="00042AE9">
        <w:tc>
          <w:tcPr>
            <w:tcW w:w="1177" w:type="pct"/>
            <w:shd w:val="clear" w:color="auto" w:fill="D9D9D9"/>
          </w:tcPr>
          <w:p w14:paraId="2F77E476" w14:textId="77777777" w:rsidR="0099607F" w:rsidRPr="00422683" w:rsidRDefault="0099607F" w:rsidP="00042AE9">
            <w:pPr>
              <w:pStyle w:val="TableText-Heading"/>
            </w:pPr>
            <w:r w:rsidRPr="00422683">
              <w:t>Type Qualified Name</w:t>
            </w:r>
          </w:p>
        </w:tc>
        <w:tc>
          <w:tcPr>
            <w:tcW w:w="3823" w:type="pct"/>
          </w:tcPr>
          <w:p w14:paraId="2584566A" w14:textId="77777777" w:rsidR="0099607F" w:rsidRDefault="0099607F" w:rsidP="00042AE9">
            <w:pPr>
              <w:pStyle w:val="TableText"/>
              <w:rPr>
                <w:noProof/>
              </w:rPr>
            </w:pPr>
            <w:r>
              <w:rPr>
                <w:noProof/>
              </w:rPr>
              <w:t>tosca:Container.Application</w:t>
            </w:r>
          </w:p>
        </w:tc>
      </w:tr>
      <w:tr w:rsidR="0099607F" w:rsidRPr="004279F4" w14:paraId="3F0A2679" w14:textId="77777777" w:rsidTr="00042AE9">
        <w:tc>
          <w:tcPr>
            <w:tcW w:w="1177" w:type="pct"/>
            <w:shd w:val="clear" w:color="auto" w:fill="D9D9D9"/>
          </w:tcPr>
          <w:p w14:paraId="0823392D" w14:textId="77777777" w:rsidR="0099607F" w:rsidRPr="00422683" w:rsidRDefault="0099607F" w:rsidP="00042AE9">
            <w:pPr>
              <w:pStyle w:val="TableText-Heading"/>
            </w:pPr>
            <w:r w:rsidRPr="00422683">
              <w:t>Type URI</w:t>
            </w:r>
          </w:p>
        </w:tc>
        <w:tc>
          <w:tcPr>
            <w:tcW w:w="3823" w:type="pct"/>
          </w:tcPr>
          <w:p w14:paraId="4A55221A" w14:textId="77777777" w:rsidR="0099607F" w:rsidRPr="001C038A" w:rsidRDefault="0099607F" w:rsidP="00042AE9">
            <w:pPr>
              <w:pStyle w:val="TableText"/>
            </w:pPr>
            <w:r w:rsidRPr="001C038A">
              <w:t>tosca.</w:t>
            </w:r>
            <w:r>
              <w:t>nodes.Container.Application</w:t>
            </w:r>
          </w:p>
        </w:tc>
      </w:tr>
    </w:tbl>
    <w:p w14:paraId="0372C06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0B3503B" w14:textId="77777777" w:rsidTr="00042AE9">
        <w:tc>
          <w:tcPr>
            <w:tcW w:w="9576" w:type="dxa"/>
            <w:shd w:val="clear" w:color="auto" w:fill="D9D9D9" w:themeFill="background1" w:themeFillShade="D9"/>
          </w:tcPr>
          <w:p w14:paraId="644D18F2" w14:textId="77777777" w:rsidR="0099607F" w:rsidRPr="006824F5" w:rsidRDefault="0099607F" w:rsidP="00042AE9">
            <w:pPr>
              <w:rPr>
                <w:rStyle w:val="CodeSnippet"/>
                <w:noProof/>
              </w:rPr>
            </w:pPr>
            <w:r w:rsidRPr="006824F5">
              <w:rPr>
                <w:rStyle w:val="CodeSnippet"/>
                <w:noProof/>
              </w:rPr>
              <w:t>tosca.nodes.Co</w:t>
            </w:r>
            <w:r>
              <w:rPr>
                <w:rStyle w:val="CodeSnippet"/>
                <w:noProof/>
              </w:rPr>
              <w:t>ntainer.Application:</w:t>
            </w:r>
          </w:p>
          <w:p w14:paraId="7CC2E5B6" w14:textId="77777777" w:rsidR="0099607F" w:rsidRPr="006824F5" w:rsidRDefault="0099607F" w:rsidP="00042AE9">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5BF3633D"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332F932"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758ECB6D"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21F13C1"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7D459007" w14:textId="77777777" w:rsidR="0099607F" w:rsidRPr="006824F5" w:rsidRDefault="0099607F" w:rsidP="00042AE9">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2A19E9BC" w14:textId="77777777" w:rsidR="0099607F" w:rsidRDefault="0099607F" w:rsidP="0099607F">
      <w:pPr>
        <w:pStyle w:val="Heading3"/>
        <w:numPr>
          <w:ilvl w:val="2"/>
          <w:numId w:val="3"/>
        </w:numPr>
      </w:pPr>
      <w:bookmarkStart w:id="671" w:name="_Toc405975268"/>
      <w:bookmarkStart w:id="672" w:name="_Toc405986541"/>
      <w:bookmarkStart w:id="673" w:name="_Toc406056010"/>
      <w:bookmarkStart w:id="674" w:name="_Toc406056307"/>
      <w:bookmarkStart w:id="675" w:name="_Toc406056723"/>
      <w:bookmarkStart w:id="676" w:name="_Toc405975269"/>
      <w:bookmarkStart w:id="677" w:name="_Toc405986542"/>
      <w:bookmarkStart w:id="678" w:name="_Toc406056011"/>
      <w:bookmarkStart w:id="679" w:name="_Toc406056308"/>
      <w:bookmarkStart w:id="680" w:name="_Toc406056724"/>
      <w:bookmarkStart w:id="681" w:name="_Toc405975297"/>
      <w:bookmarkStart w:id="682" w:name="_Toc405986570"/>
      <w:bookmarkStart w:id="683" w:name="_Toc406056039"/>
      <w:bookmarkStart w:id="684" w:name="_Toc406056336"/>
      <w:bookmarkStart w:id="685" w:name="_Toc406056752"/>
      <w:bookmarkStart w:id="686" w:name="_Toc379543893"/>
      <w:bookmarkStart w:id="687" w:name="_Toc379544037"/>
      <w:bookmarkStart w:id="688" w:name="_Toc379548321"/>
      <w:bookmarkStart w:id="689" w:name="_Toc379543894"/>
      <w:bookmarkStart w:id="690" w:name="_Toc379544038"/>
      <w:bookmarkStart w:id="691" w:name="_Toc379548322"/>
      <w:bookmarkStart w:id="692" w:name="_Toc379543904"/>
      <w:bookmarkStart w:id="693" w:name="_Toc379544048"/>
      <w:bookmarkStart w:id="694" w:name="_Toc379548332"/>
      <w:bookmarkStart w:id="695" w:name="_Toc430015780"/>
      <w:bookmarkStart w:id="696" w:name="_Toc379455131"/>
      <w:bookmarkStart w:id="697" w:name="_Toc397688817"/>
      <w:bookmarkEnd w:id="666"/>
      <w:bookmarkEnd w:id="667"/>
      <w:bookmarkEnd w:id="66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t>tosca.nodes.LoadBalancer</w:t>
      </w:r>
      <w:bookmarkEnd w:id="695"/>
    </w:p>
    <w:p w14:paraId="3F28A657" w14:textId="77777777" w:rsidR="0099607F" w:rsidRPr="00E97078" w:rsidRDefault="0099607F" w:rsidP="0099607F">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670DE4F" w14:textId="77777777" w:rsidTr="00042AE9">
        <w:tc>
          <w:tcPr>
            <w:tcW w:w="1177" w:type="pct"/>
            <w:shd w:val="clear" w:color="auto" w:fill="D9D9D9"/>
          </w:tcPr>
          <w:p w14:paraId="158237AB" w14:textId="77777777" w:rsidR="0099607F" w:rsidRPr="00422683" w:rsidRDefault="0099607F" w:rsidP="00042AE9">
            <w:pPr>
              <w:pStyle w:val="TableText-Heading"/>
            </w:pPr>
            <w:r w:rsidRPr="00422683">
              <w:lastRenderedPageBreak/>
              <w:t>Shorthand Name</w:t>
            </w:r>
          </w:p>
        </w:tc>
        <w:tc>
          <w:tcPr>
            <w:tcW w:w="3823" w:type="pct"/>
          </w:tcPr>
          <w:p w14:paraId="3F9E495A" w14:textId="77777777" w:rsidR="0099607F" w:rsidRPr="005A5497" w:rsidRDefault="0099607F" w:rsidP="00042AE9">
            <w:pPr>
              <w:pStyle w:val="TableText"/>
              <w:rPr>
                <w:noProof/>
              </w:rPr>
            </w:pPr>
            <w:r>
              <w:rPr>
                <w:noProof/>
              </w:rPr>
              <w:t>LoadBalancer</w:t>
            </w:r>
          </w:p>
        </w:tc>
      </w:tr>
      <w:tr w:rsidR="0099607F" w:rsidRPr="004279F4" w14:paraId="69D724C7" w14:textId="77777777" w:rsidTr="00042AE9">
        <w:tc>
          <w:tcPr>
            <w:tcW w:w="1177" w:type="pct"/>
            <w:shd w:val="clear" w:color="auto" w:fill="D9D9D9"/>
          </w:tcPr>
          <w:p w14:paraId="230D43A9" w14:textId="77777777" w:rsidR="0099607F" w:rsidRPr="00422683" w:rsidRDefault="0099607F" w:rsidP="00042AE9">
            <w:pPr>
              <w:pStyle w:val="TableText-Heading"/>
            </w:pPr>
            <w:r w:rsidRPr="00422683">
              <w:t>Type Qualified Name</w:t>
            </w:r>
          </w:p>
        </w:tc>
        <w:tc>
          <w:tcPr>
            <w:tcW w:w="3823" w:type="pct"/>
          </w:tcPr>
          <w:p w14:paraId="4EE95E65" w14:textId="77777777" w:rsidR="0099607F" w:rsidRDefault="0099607F" w:rsidP="00042AE9">
            <w:pPr>
              <w:pStyle w:val="TableText"/>
              <w:rPr>
                <w:noProof/>
              </w:rPr>
            </w:pPr>
            <w:r>
              <w:rPr>
                <w:noProof/>
              </w:rPr>
              <w:t>tosca:LoadBalancer</w:t>
            </w:r>
          </w:p>
        </w:tc>
      </w:tr>
      <w:tr w:rsidR="0099607F" w:rsidRPr="004279F4" w14:paraId="33648E6A" w14:textId="77777777" w:rsidTr="00042AE9">
        <w:tc>
          <w:tcPr>
            <w:tcW w:w="1177" w:type="pct"/>
            <w:shd w:val="clear" w:color="auto" w:fill="D9D9D9"/>
          </w:tcPr>
          <w:p w14:paraId="7DAAC932" w14:textId="77777777" w:rsidR="0099607F" w:rsidRPr="00422683" w:rsidRDefault="0099607F" w:rsidP="00042AE9">
            <w:pPr>
              <w:pStyle w:val="TableText-Heading"/>
            </w:pPr>
            <w:r w:rsidRPr="00422683">
              <w:t>Type URI</w:t>
            </w:r>
          </w:p>
        </w:tc>
        <w:tc>
          <w:tcPr>
            <w:tcW w:w="3823" w:type="pct"/>
          </w:tcPr>
          <w:p w14:paraId="1BF57A61" w14:textId="77777777" w:rsidR="0099607F" w:rsidRPr="001C038A" w:rsidRDefault="0099607F" w:rsidP="00042AE9">
            <w:pPr>
              <w:pStyle w:val="TableText"/>
            </w:pPr>
            <w:r w:rsidRPr="001C038A">
              <w:t>tosca.</w:t>
            </w:r>
            <w:r>
              <w:t>nodes.LoadBalancer</w:t>
            </w:r>
          </w:p>
        </w:tc>
      </w:tr>
    </w:tbl>
    <w:p w14:paraId="33B854AC"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321D02C" w14:textId="77777777" w:rsidTr="00042AE9">
        <w:tc>
          <w:tcPr>
            <w:tcW w:w="9576" w:type="dxa"/>
            <w:shd w:val="clear" w:color="auto" w:fill="D9D9D9" w:themeFill="background1" w:themeFillShade="D9"/>
          </w:tcPr>
          <w:p w14:paraId="41950DFF" w14:textId="77777777" w:rsidR="0099607F" w:rsidRPr="006824F5" w:rsidRDefault="0099607F" w:rsidP="00042AE9">
            <w:pPr>
              <w:rPr>
                <w:rStyle w:val="CodeSnippet"/>
                <w:noProof/>
              </w:rPr>
            </w:pPr>
            <w:r w:rsidRPr="006824F5">
              <w:rPr>
                <w:rStyle w:val="CodeSnippet"/>
                <w:noProof/>
              </w:rPr>
              <w:t>tosca.nodes.</w:t>
            </w:r>
            <w:r>
              <w:rPr>
                <w:rStyle w:val="CodeSnippet"/>
                <w:noProof/>
              </w:rPr>
              <w:t>LoadBalancer:</w:t>
            </w:r>
          </w:p>
          <w:p w14:paraId="0E46BC5E" w14:textId="77777777" w:rsidR="0099607F" w:rsidRDefault="0099607F" w:rsidP="00042AE9">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AB515A0" w14:textId="77777777" w:rsidR="0099607F" w:rsidRPr="00AC688C" w:rsidRDefault="0099607F" w:rsidP="00042AE9">
            <w:pPr>
              <w:rPr>
                <w:rStyle w:val="CodeSnippet"/>
              </w:rPr>
            </w:pPr>
            <w:r w:rsidRPr="00AC688C">
              <w:rPr>
                <w:rStyle w:val="CodeSnippet"/>
              </w:rPr>
              <w:t xml:space="preserve">  properties:</w:t>
            </w:r>
          </w:p>
          <w:p w14:paraId="200B6CCD" w14:textId="77777777" w:rsidR="0099607F" w:rsidRPr="00AC688C" w:rsidRDefault="0099607F" w:rsidP="00042AE9">
            <w:pPr>
              <w:rPr>
                <w:rStyle w:val="CodeSnippet"/>
              </w:rPr>
            </w:pPr>
            <w:r>
              <w:rPr>
                <w:rStyle w:val="CodeSnippet"/>
              </w:rPr>
              <w:t xml:space="preserve">    </w:t>
            </w:r>
            <w:r w:rsidRPr="00AC688C">
              <w:rPr>
                <w:rStyle w:val="CodeSnippet"/>
              </w:rPr>
              <w:t>algorithm:</w:t>
            </w:r>
          </w:p>
          <w:p w14:paraId="7159A77F" w14:textId="77777777" w:rsidR="0099607F" w:rsidRPr="00AC688C" w:rsidRDefault="0099607F" w:rsidP="00042AE9">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177BA7BA" w14:textId="77777777" w:rsidR="0099607F" w:rsidRPr="00AC688C" w:rsidRDefault="0099607F" w:rsidP="00042AE9">
            <w:pPr>
              <w:rPr>
                <w:rStyle w:val="CodeSnippet"/>
              </w:rPr>
            </w:pPr>
            <w:r w:rsidRPr="00AC688C">
              <w:rPr>
                <w:rStyle w:val="CodeSnippet"/>
              </w:rPr>
              <w:t xml:space="preserve">      required: false</w:t>
            </w:r>
          </w:p>
          <w:p w14:paraId="7DDE5652" w14:textId="77777777" w:rsidR="0099607F" w:rsidRPr="00AC688C" w:rsidRDefault="0099607F" w:rsidP="00042AE9">
            <w:pPr>
              <w:rPr>
                <w:rStyle w:val="CodeSnippet"/>
              </w:rPr>
            </w:pPr>
            <w:r w:rsidRPr="00AC688C">
              <w:rPr>
                <w:rStyle w:val="CodeSnippet"/>
              </w:rPr>
              <w:t xml:space="preserve">      status: experimental</w:t>
            </w:r>
          </w:p>
          <w:p w14:paraId="55A27A21" w14:textId="77777777" w:rsidR="0099607F" w:rsidRPr="00AC688C" w:rsidRDefault="0099607F" w:rsidP="00042AE9">
            <w:pPr>
              <w:rPr>
                <w:rStyle w:val="CodeSnippet"/>
              </w:rPr>
            </w:pPr>
            <w:r w:rsidRPr="00AC688C">
              <w:rPr>
                <w:rStyle w:val="CodeSnippet"/>
              </w:rPr>
              <w:t xml:space="preserve">  capabilities:</w:t>
            </w:r>
          </w:p>
          <w:p w14:paraId="55342505" w14:textId="77777777" w:rsidR="0099607F" w:rsidRPr="00AC688C" w:rsidRDefault="0099607F" w:rsidP="00042AE9">
            <w:pPr>
              <w:rPr>
                <w:rStyle w:val="CodeSnippet"/>
              </w:rPr>
            </w:pPr>
            <w:r w:rsidRPr="00AC688C">
              <w:rPr>
                <w:rStyle w:val="CodeSnippet"/>
              </w:rPr>
              <w:t xml:space="preserve">    client: </w:t>
            </w:r>
          </w:p>
          <w:p w14:paraId="4C7D1346" w14:textId="77777777" w:rsidR="0099607F" w:rsidRDefault="0099607F" w:rsidP="00042AE9">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755931D4" w14:textId="77777777" w:rsidR="0099607F" w:rsidRDefault="0099607F" w:rsidP="00042AE9">
            <w:pPr>
              <w:rPr>
                <w:rStyle w:val="CodeSnippet"/>
                <w:noProof/>
              </w:rPr>
            </w:pPr>
            <w:r>
              <w:rPr>
                <w:rStyle w:val="CodeSnippet"/>
                <w:noProof/>
              </w:rPr>
              <w:t xml:space="preserve">      occurrences: [0, UNBOUNDED]  </w:t>
            </w:r>
          </w:p>
          <w:p w14:paraId="79D98434" w14:textId="77777777" w:rsidR="0099607F" w:rsidRPr="006824F5" w:rsidRDefault="0099607F" w:rsidP="00042AE9">
            <w:pPr>
              <w:rPr>
                <w:rStyle w:val="CodeSnippet"/>
              </w:rPr>
            </w:pPr>
            <w:r w:rsidRPr="006824F5">
              <w:rPr>
                <w:rStyle w:val="CodeSnippet"/>
              </w:rPr>
              <w:t xml:space="preserve">      description: the </w:t>
            </w:r>
            <w:r>
              <w:rPr>
                <w:rStyle w:val="CodeSnippet"/>
              </w:rPr>
              <w:t>Floating (IP) client’s on the public network can connect to</w:t>
            </w:r>
          </w:p>
          <w:p w14:paraId="28B1B834" w14:textId="77777777" w:rsidR="0099607F" w:rsidRPr="00D36F47"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44F4595D"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6D1520A5"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5E924E4E" w14:textId="77777777" w:rsidR="0099607F" w:rsidRDefault="0099607F" w:rsidP="00042AE9">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2DD2E3A0" w14:textId="77777777" w:rsidR="0099607F" w:rsidRDefault="0099607F" w:rsidP="00042AE9">
            <w:pPr>
              <w:rPr>
                <w:rStyle w:val="CodeSnippet"/>
                <w:noProof/>
              </w:rPr>
            </w:pPr>
            <w:r>
              <w:rPr>
                <w:rStyle w:val="CodeSnippet"/>
                <w:noProof/>
              </w:rPr>
              <w:t xml:space="preserve">        occurrences: [0, UNBOUNDED]  </w:t>
            </w:r>
          </w:p>
          <w:p w14:paraId="0E732A13" w14:textId="77777777" w:rsidR="0099607F" w:rsidRPr="006824F5" w:rsidRDefault="0099607F" w:rsidP="00042AE9">
            <w:pPr>
              <w:rPr>
                <w:rStyle w:val="CodeSnippet"/>
                <w:noProof/>
              </w:rPr>
            </w:pPr>
            <w:r>
              <w:rPr>
                <w:rStyle w:val="CodeSnippet"/>
                <w:noProof/>
              </w:rPr>
              <w:t xml:space="preserve">        description: Connection to one or more load balanced applications</w:t>
            </w:r>
          </w:p>
        </w:tc>
      </w:tr>
    </w:tbl>
    <w:p w14:paraId="733C2DCE" w14:textId="77777777" w:rsidR="0099607F" w:rsidRDefault="0099607F" w:rsidP="0099607F">
      <w:pPr>
        <w:pStyle w:val="Heading4"/>
        <w:numPr>
          <w:ilvl w:val="3"/>
          <w:numId w:val="3"/>
        </w:numPr>
      </w:pPr>
      <w:r>
        <w:t>Notes:</w:t>
      </w:r>
    </w:p>
    <w:p w14:paraId="66B6218F" w14:textId="77777777" w:rsidR="0099607F" w:rsidRPr="004C0C9B" w:rsidRDefault="0099607F" w:rsidP="0099607F">
      <w:pPr>
        <w:pStyle w:val="ListParagraph"/>
        <w:numPr>
          <w:ilvl w:val="0"/>
          <w:numId w:val="63"/>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7432502D" w14:textId="77777777" w:rsidR="0099607F" w:rsidRDefault="0099607F" w:rsidP="0099607F">
      <w:pPr>
        <w:pStyle w:val="Heading2"/>
        <w:numPr>
          <w:ilvl w:val="1"/>
          <w:numId w:val="3"/>
        </w:numPr>
      </w:pPr>
      <w:bookmarkStart w:id="698" w:name="_Toc302251716"/>
      <w:bookmarkStart w:id="699" w:name="_Toc430015781"/>
      <w:bookmarkStart w:id="700" w:name="_Toc397688818"/>
      <w:bookmarkStart w:id="701" w:name="_Toc379455141"/>
      <w:bookmarkEnd w:id="669"/>
      <w:bookmarkEnd w:id="696"/>
      <w:bookmarkEnd w:id="697"/>
      <w:r>
        <w:t>Group Types</w:t>
      </w:r>
      <w:bookmarkEnd w:id="698"/>
      <w:bookmarkEnd w:id="699"/>
    </w:p>
    <w:p w14:paraId="493AB766" w14:textId="77777777" w:rsidR="0099607F" w:rsidRDefault="0099607F" w:rsidP="0099607F">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C9A9101" w14:textId="77777777" w:rsidR="0099607F" w:rsidRDefault="0099607F" w:rsidP="0099607F"/>
    <w:p w14:paraId="00B9C21D" w14:textId="77777777" w:rsidR="0099607F" w:rsidRPr="00934EC2" w:rsidRDefault="0099607F" w:rsidP="0099607F">
      <w:r w:rsidRPr="00FD63BE">
        <w:rPr>
          <w:b/>
        </w:rPr>
        <w:t>Note</w:t>
      </w:r>
      <w:r>
        <w:t>: Additional normative TOSCA Group Types and use cases for them will be developed in future drafts of this specification.</w:t>
      </w:r>
    </w:p>
    <w:p w14:paraId="715871A1" w14:textId="77777777" w:rsidR="0099607F" w:rsidRDefault="0099607F" w:rsidP="0099607F">
      <w:pPr>
        <w:pStyle w:val="Heading3"/>
        <w:numPr>
          <w:ilvl w:val="2"/>
          <w:numId w:val="3"/>
        </w:numPr>
      </w:pPr>
      <w:bookmarkStart w:id="702" w:name="_Toc430015782"/>
      <w:r>
        <w:t>tosca.groups.Root</w:t>
      </w:r>
      <w:bookmarkEnd w:id="702"/>
    </w:p>
    <w:p w14:paraId="690C15F0" w14:textId="77777777" w:rsidR="0099607F" w:rsidRDefault="0099607F" w:rsidP="0099607F">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0FB2858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39C0318" w14:textId="77777777" w:rsidTr="00042AE9">
        <w:tc>
          <w:tcPr>
            <w:tcW w:w="9576" w:type="dxa"/>
            <w:shd w:val="clear" w:color="auto" w:fill="D9D9D9" w:themeFill="background1" w:themeFillShade="D9"/>
          </w:tcPr>
          <w:p w14:paraId="4EB8A697" w14:textId="77777777" w:rsidR="0099607F" w:rsidRDefault="0099607F" w:rsidP="00042AE9">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1CDBCAF2" w14:textId="77777777" w:rsidR="0099607F" w:rsidRDefault="0099607F" w:rsidP="00042AE9">
            <w:pPr>
              <w:rPr>
                <w:rStyle w:val="CodeSnippet"/>
                <w:noProof/>
              </w:rPr>
            </w:pPr>
            <w:r>
              <w:rPr>
                <w:rStyle w:val="CodeSnippet"/>
                <w:noProof/>
              </w:rPr>
              <w:t xml:space="preserve">  description: The TOSCA Group Type all other TOSCA Group Types derive from</w:t>
            </w:r>
          </w:p>
          <w:p w14:paraId="37056275" w14:textId="77777777" w:rsidR="0099607F" w:rsidRDefault="0099607F" w:rsidP="00042AE9">
            <w:pPr>
              <w:rPr>
                <w:rStyle w:val="CodeSnippet"/>
                <w:noProof/>
              </w:rPr>
            </w:pPr>
            <w:r w:rsidRPr="006824F5">
              <w:rPr>
                <w:rStyle w:val="CodeSnippet"/>
                <w:noProof/>
              </w:rPr>
              <w:lastRenderedPageBreak/>
              <w:t xml:space="preserve">  interfaces: </w:t>
            </w:r>
          </w:p>
          <w:p w14:paraId="649EF35A" w14:textId="77777777" w:rsidR="0099607F" w:rsidRDefault="0099607F" w:rsidP="00042AE9">
            <w:pPr>
              <w:rPr>
                <w:rStyle w:val="CodeSnippet"/>
                <w:noProof/>
              </w:rPr>
            </w:pPr>
            <w:r>
              <w:rPr>
                <w:rStyle w:val="CodeSnippet"/>
                <w:noProof/>
              </w:rPr>
              <w:t xml:space="preserve">    Standard:</w:t>
            </w:r>
          </w:p>
          <w:p w14:paraId="40EA9D29" w14:textId="77777777" w:rsidR="0099607F" w:rsidRPr="006824F5" w:rsidRDefault="0099607F" w:rsidP="00042AE9">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132F50FD" w14:textId="77777777" w:rsidR="0099607F" w:rsidRDefault="0099607F" w:rsidP="0099607F">
      <w:pPr>
        <w:pStyle w:val="Heading4"/>
        <w:numPr>
          <w:ilvl w:val="3"/>
          <w:numId w:val="3"/>
        </w:numPr>
      </w:pPr>
      <w:r>
        <w:lastRenderedPageBreak/>
        <w:t>Notes:</w:t>
      </w:r>
    </w:p>
    <w:p w14:paraId="1942C644" w14:textId="77777777" w:rsidR="0099607F" w:rsidRDefault="0099607F" w:rsidP="0099607F">
      <w:pPr>
        <w:pStyle w:val="ListParagraph"/>
        <w:numPr>
          <w:ilvl w:val="0"/>
          <w:numId w:val="70"/>
        </w:numPr>
      </w:pPr>
      <w:r>
        <w:t xml:space="preserve">Group operations are not necessarily tied directly to member nodes that are part of a group.  </w:t>
      </w:r>
    </w:p>
    <w:p w14:paraId="31BCD5B4" w14:textId="77777777" w:rsidR="0099607F" w:rsidRPr="00B07F4E" w:rsidRDefault="0099607F" w:rsidP="0099607F">
      <w:pPr>
        <w:pStyle w:val="ListParagraph"/>
        <w:numPr>
          <w:ilvl w:val="0"/>
          <w:numId w:val="70"/>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345F1A4E" w14:textId="77777777" w:rsidR="0099607F" w:rsidRDefault="0099607F" w:rsidP="0099607F">
      <w:pPr>
        <w:pStyle w:val="Heading2"/>
        <w:numPr>
          <w:ilvl w:val="1"/>
          <w:numId w:val="3"/>
        </w:numPr>
      </w:pPr>
      <w:bookmarkStart w:id="703" w:name="_Toc302251717"/>
      <w:bookmarkStart w:id="704" w:name="_Toc430015783"/>
      <w:r>
        <w:t>Policy Types</w:t>
      </w:r>
      <w:bookmarkEnd w:id="703"/>
      <w:bookmarkEnd w:id="704"/>
    </w:p>
    <w:p w14:paraId="3F80F9DA" w14:textId="77777777" w:rsidR="0099607F" w:rsidRPr="00E24B93" w:rsidRDefault="0099607F" w:rsidP="0099607F">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51FE0007" w14:textId="77777777" w:rsidR="0099607F" w:rsidRDefault="0099607F" w:rsidP="0099607F">
      <w:pPr>
        <w:pStyle w:val="Heading3"/>
        <w:numPr>
          <w:ilvl w:val="2"/>
          <w:numId w:val="3"/>
        </w:numPr>
      </w:pPr>
      <w:bookmarkStart w:id="705" w:name="_Toc430015784"/>
      <w:bookmarkStart w:id="706" w:name="DEFN_TYPE_POLICIES_ROOT"/>
      <w:r>
        <w:t>tosca.policies.Root</w:t>
      </w:r>
      <w:bookmarkEnd w:id="705"/>
    </w:p>
    <w:bookmarkEnd w:id="706"/>
    <w:p w14:paraId="1853F299" w14:textId="77777777" w:rsidR="0099607F" w:rsidRDefault="0099607F" w:rsidP="0099607F">
      <w:pPr>
        <w:pStyle w:val="NormalaroundTable"/>
      </w:pPr>
      <w:r>
        <w:t>This is the default (root) TOSCA Policy</w:t>
      </w:r>
      <w:r w:rsidRPr="00E24B93">
        <w:t xml:space="preserve"> Type</w:t>
      </w:r>
      <w:r>
        <w:t xml:space="preserve"> definition that all other TOSCA base Policy Types derive from.  </w:t>
      </w:r>
    </w:p>
    <w:p w14:paraId="678E9A3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42DF3DB" w14:textId="77777777" w:rsidTr="00042AE9">
        <w:tc>
          <w:tcPr>
            <w:tcW w:w="9576" w:type="dxa"/>
            <w:shd w:val="clear" w:color="auto" w:fill="D9D9D9" w:themeFill="background1" w:themeFillShade="D9"/>
          </w:tcPr>
          <w:p w14:paraId="64BE35FF" w14:textId="77777777" w:rsidR="0099607F" w:rsidRDefault="0099607F" w:rsidP="00042AE9">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02A5C90" w14:textId="77777777" w:rsidR="0099607F" w:rsidRPr="006824F5" w:rsidRDefault="0099607F" w:rsidP="00042AE9">
            <w:pPr>
              <w:rPr>
                <w:rStyle w:val="CodeSnippet"/>
                <w:noProof/>
              </w:rPr>
            </w:pPr>
            <w:r>
              <w:rPr>
                <w:rStyle w:val="CodeSnippet"/>
                <w:noProof/>
              </w:rPr>
              <w:t xml:space="preserve">  description: The TOSCA Policy Type all other TOSCA Policy Types derive from</w:t>
            </w:r>
          </w:p>
        </w:tc>
      </w:tr>
    </w:tbl>
    <w:p w14:paraId="11F0CFA2" w14:textId="77777777" w:rsidR="0099607F" w:rsidRDefault="0099607F" w:rsidP="0099607F">
      <w:pPr>
        <w:pStyle w:val="Heading4"/>
        <w:numPr>
          <w:ilvl w:val="3"/>
          <w:numId w:val="3"/>
        </w:numPr>
      </w:pPr>
      <w:r>
        <w:t>Notes:</w:t>
      </w:r>
    </w:p>
    <w:p w14:paraId="5E5A40BB" w14:textId="77777777" w:rsidR="0099607F" w:rsidRDefault="0099607F" w:rsidP="0099607F">
      <w:pPr>
        <w:pStyle w:val="ListParagraph"/>
        <w:numPr>
          <w:ilvl w:val="0"/>
          <w:numId w:val="70"/>
        </w:numPr>
      </w:pPr>
      <w:r>
        <w:t>None</w:t>
      </w:r>
    </w:p>
    <w:p w14:paraId="47723FB1" w14:textId="77777777" w:rsidR="0099607F" w:rsidRDefault="0099607F" w:rsidP="0099607F">
      <w:pPr>
        <w:pStyle w:val="Heading3"/>
        <w:numPr>
          <w:ilvl w:val="2"/>
          <w:numId w:val="3"/>
        </w:numPr>
      </w:pPr>
      <w:bookmarkStart w:id="707" w:name="_Toc430015785"/>
      <w:bookmarkStart w:id="708" w:name="DEFN_TYPE_POLICIES_PLACEMENT"/>
      <w:r>
        <w:t>tosca.policies.Placement</w:t>
      </w:r>
      <w:bookmarkEnd w:id="707"/>
    </w:p>
    <w:bookmarkEnd w:id="708"/>
    <w:p w14:paraId="05024983" w14:textId="77777777" w:rsidR="0099607F" w:rsidRDefault="0099607F" w:rsidP="0099607F">
      <w:pPr>
        <w:pStyle w:val="NormalaroundTable"/>
      </w:pPr>
      <w:r>
        <w:t>This is the default (root) TOSCA Policy</w:t>
      </w:r>
      <w:r w:rsidRPr="00E24B93">
        <w:t xml:space="preserve"> Type</w:t>
      </w:r>
      <w:r>
        <w:t xml:space="preserve"> definition that is used to govern placement of TOSCA nodes or groups of nodes.  </w:t>
      </w:r>
    </w:p>
    <w:p w14:paraId="43CAE2C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A2EC461" w14:textId="77777777" w:rsidTr="00042AE9">
        <w:tc>
          <w:tcPr>
            <w:tcW w:w="9576" w:type="dxa"/>
            <w:shd w:val="clear" w:color="auto" w:fill="D9D9D9" w:themeFill="background1" w:themeFillShade="D9"/>
          </w:tcPr>
          <w:p w14:paraId="596A00D8" w14:textId="77777777" w:rsidR="0099607F" w:rsidRPr="00DA545E" w:rsidRDefault="0099607F" w:rsidP="00042AE9">
            <w:pPr>
              <w:rPr>
                <w:rStyle w:val="CodeSnippet"/>
              </w:rPr>
            </w:pPr>
            <w:r w:rsidRPr="00DA545E">
              <w:rPr>
                <w:rStyle w:val="CodeSnippet"/>
              </w:rPr>
              <w:t>tosca.policies.Placement:</w:t>
            </w:r>
          </w:p>
          <w:p w14:paraId="52AF4C8A"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A181D74"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placement of TOSCA nodes or groups of nodes.  </w:t>
            </w:r>
          </w:p>
        </w:tc>
      </w:tr>
    </w:tbl>
    <w:p w14:paraId="6F30A3E3" w14:textId="77777777" w:rsidR="0099607F" w:rsidRDefault="0099607F" w:rsidP="0099607F">
      <w:pPr>
        <w:pStyle w:val="Heading4"/>
        <w:numPr>
          <w:ilvl w:val="3"/>
          <w:numId w:val="3"/>
        </w:numPr>
      </w:pPr>
      <w:r>
        <w:t>Notes:</w:t>
      </w:r>
    </w:p>
    <w:p w14:paraId="380C35F9" w14:textId="77777777" w:rsidR="0099607F" w:rsidRDefault="0099607F" w:rsidP="0099607F">
      <w:pPr>
        <w:pStyle w:val="ListParagraph"/>
        <w:numPr>
          <w:ilvl w:val="0"/>
          <w:numId w:val="70"/>
        </w:numPr>
      </w:pPr>
      <w:r>
        <w:t>None</w:t>
      </w:r>
    </w:p>
    <w:p w14:paraId="477F6AB2" w14:textId="77777777" w:rsidR="0099607F" w:rsidRDefault="0099607F" w:rsidP="0099607F">
      <w:pPr>
        <w:pStyle w:val="Heading3"/>
        <w:numPr>
          <w:ilvl w:val="2"/>
          <w:numId w:val="3"/>
        </w:numPr>
      </w:pPr>
      <w:bookmarkStart w:id="709" w:name="_Toc430015786"/>
      <w:bookmarkStart w:id="710" w:name="DEFN_TYPE_POLICIES_SCALING"/>
      <w:r>
        <w:t>tosca.policies.Scaling</w:t>
      </w:r>
      <w:bookmarkEnd w:id="709"/>
    </w:p>
    <w:bookmarkEnd w:id="710"/>
    <w:p w14:paraId="7E2D1550" w14:textId="77777777" w:rsidR="0099607F" w:rsidRDefault="0099607F" w:rsidP="0099607F">
      <w:pPr>
        <w:pStyle w:val="NormalaroundTable"/>
      </w:pPr>
      <w:r>
        <w:t>This is the default (root) TOSCA Policy</w:t>
      </w:r>
      <w:r w:rsidRPr="00E24B93">
        <w:t xml:space="preserve"> Type</w:t>
      </w:r>
      <w:r>
        <w:t xml:space="preserve"> definition that is used to govern scaling of TOSCA nodes or groups of nodes.  </w:t>
      </w:r>
    </w:p>
    <w:p w14:paraId="2297986C" w14:textId="77777777" w:rsidR="0099607F" w:rsidRDefault="0099607F" w:rsidP="0099607F">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279491A3" w14:textId="77777777" w:rsidTr="00042AE9">
        <w:tc>
          <w:tcPr>
            <w:tcW w:w="9576" w:type="dxa"/>
            <w:shd w:val="clear" w:color="auto" w:fill="D9D9D9" w:themeFill="background1" w:themeFillShade="D9"/>
          </w:tcPr>
          <w:p w14:paraId="2CBF328A" w14:textId="77777777" w:rsidR="0099607F" w:rsidRPr="00DA545E" w:rsidRDefault="0099607F" w:rsidP="00042AE9">
            <w:pPr>
              <w:rPr>
                <w:rStyle w:val="CodeSnippet"/>
              </w:rPr>
            </w:pPr>
            <w:r w:rsidRPr="00DA545E">
              <w:rPr>
                <w:rStyle w:val="CodeSnippet"/>
              </w:rPr>
              <w:t>tosca.policies.</w:t>
            </w:r>
            <w:r>
              <w:rPr>
                <w:rStyle w:val="CodeSnippet"/>
              </w:rPr>
              <w:t>Scaling</w:t>
            </w:r>
            <w:r w:rsidRPr="00DA545E">
              <w:rPr>
                <w:rStyle w:val="CodeSnippet"/>
              </w:rPr>
              <w:t>:</w:t>
            </w:r>
          </w:p>
          <w:p w14:paraId="3E02A0AA"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5DA6D02"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scaling</w:t>
            </w:r>
            <w:r w:rsidRPr="00DA545E">
              <w:rPr>
                <w:rStyle w:val="CodeSnippet"/>
              </w:rPr>
              <w:t xml:space="preserve"> of TOSCA nodes or groups of nodes.  </w:t>
            </w:r>
          </w:p>
        </w:tc>
      </w:tr>
    </w:tbl>
    <w:p w14:paraId="09A3DEA1" w14:textId="77777777" w:rsidR="0099607F" w:rsidRDefault="0099607F" w:rsidP="0099607F">
      <w:pPr>
        <w:pStyle w:val="Heading4"/>
        <w:numPr>
          <w:ilvl w:val="3"/>
          <w:numId w:val="3"/>
        </w:numPr>
      </w:pPr>
      <w:r>
        <w:t>Notes:</w:t>
      </w:r>
    </w:p>
    <w:p w14:paraId="6EA073BE" w14:textId="77777777" w:rsidR="0099607F" w:rsidRPr="00B07F4E" w:rsidRDefault="0099607F" w:rsidP="0099607F">
      <w:pPr>
        <w:pStyle w:val="ListParagraph"/>
        <w:numPr>
          <w:ilvl w:val="0"/>
          <w:numId w:val="70"/>
        </w:numPr>
      </w:pPr>
      <w:r>
        <w:t>None</w:t>
      </w:r>
    </w:p>
    <w:p w14:paraId="1C853524" w14:textId="77777777" w:rsidR="0099607F" w:rsidRDefault="0099607F" w:rsidP="0099607F">
      <w:pPr>
        <w:pStyle w:val="Heading3"/>
        <w:numPr>
          <w:ilvl w:val="2"/>
          <w:numId w:val="3"/>
        </w:numPr>
      </w:pPr>
      <w:bookmarkStart w:id="711" w:name="_Toc430015787"/>
      <w:bookmarkStart w:id="712" w:name="DEFN_TYPE_POLICIES_UPDATE"/>
      <w:r>
        <w:t>tosca.policies.Update</w:t>
      </w:r>
      <w:bookmarkEnd w:id="711"/>
    </w:p>
    <w:bookmarkEnd w:id="712"/>
    <w:p w14:paraId="3D5455F5" w14:textId="77777777" w:rsidR="0099607F" w:rsidRDefault="0099607F" w:rsidP="0099607F">
      <w:pPr>
        <w:pStyle w:val="NormalaroundTable"/>
      </w:pPr>
      <w:r>
        <w:t>This is the default (root) TOSCA Policy</w:t>
      </w:r>
      <w:r w:rsidRPr="00E24B93">
        <w:t xml:space="preserve"> Type</w:t>
      </w:r>
      <w:r>
        <w:t xml:space="preserve"> definition that is used to govern update of TOSCA nodes or groups of nodes.  </w:t>
      </w:r>
    </w:p>
    <w:p w14:paraId="6772747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F8E99F4" w14:textId="77777777" w:rsidTr="00042AE9">
        <w:tc>
          <w:tcPr>
            <w:tcW w:w="9576" w:type="dxa"/>
            <w:shd w:val="clear" w:color="auto" w:fill="D9D9D9" w:themeFill="background1" w:themeFillShade="D9"/>
          </w:tcPr>
          <w:p w14:paraId="2CEAD89E" w14:textId="77777777" w:rsidR="0099607F" w:rsidRPr="00DA545E" w:rsidRDefault="0099607F" w:rsidP="00042AE9">
            <w:pPr>
              <w:rPr>
                <w:rStyle w:val="CodeSnippet"/>
              </w:rPr>
            </w:pPr>
            <w:r w:rsidRPr="00DA545E">
              <w:rPr>
                <w:rStyle w:val="CodeSnippet"/>
              </w:rPr>
              <w:t>tosca.policies.</w:t>
            </w:r>
            <w:r>
              <w:rPr>
                <w:rStyle w:val="CodeSnippet"/>
              </w:rPr>
              <w:t>Update</w:t>
            </w:r>
            <w:r w:rsidRPr="00DA545E">
              <w:rPr>
                <w:rStyle w:val="CodeSnippet"/>
              </w:rPr>
              <w:t>:</w:t>
            </w:r>
          </w:p>
          <w:p w14:paraId="4884E1A4"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CD12BEB"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update</w:t>
            </w:r>
            <w:r w:rsidRPr="00DA545E">
              <w:rPr>
                <w:rStyle w:val="CodeSnippet"/>
              </w:rPr>
              <w:t xml:space="preserve"> of TOSCA nodes or groups of nodes.  </w:t>
            </w:r>
          </w:p>
        </w:tc>
      </w:tr>
    </w:tbl>
    <w:p w14:paraId="4CB51FB3" w14:textId="77777777" w:rsidR="0099607F" w:rsidRDefault="0099607F" w:rsidP="0099607F">
      <w:pPr>
        <w:pStyle w:val="Heading4"/>
        <w:numPr>
          <w:ilvl w:val="3"/>
          <w:numId w:val="3"/>
        </w:numPr>
      </w:pPr>
      <w:r>
        <w:t>Notes:</w:t>
      </w:r>
    </w:p>
    <w:p w14:paraId="5B8DEBD2" w14:textId="77777777" w:rsidR="0099607F" w:rsidRPr="006B581B" w:rsidRDefault="0099607F" w:rsidP="0099607F">
      <w:pPr>
        <w:pStyle w:val="ListParagraph"/>
        <w:numPr>
          <w:ilvl w:val="0"/>
          <w:numId w:val="70"/>
        </w:numPr>
      </w:pPr>
      <w:r>
        <w:t>None</w:t>
      </w:r>
    </w:p>
    <w:p w14:paraId="6E9CB04D" w14:textId="77777777" w:rsidR="0099607F" w:rsidRDefault="0099607F" w:rsidP="0099607F">
      <w:pPr>
        <w:pStyle w:val="Heading3"/>
        <w:numPr>
          <w:ilvl w:val="2"/>
          <w:numId w:val="3"/>
        </w:numPr>
      </w:pPr>
      <w:bookmarkStart w:id="713" w:name="_Toc430015788"/>
      <w:bookmarkStart w:id="714" w:name="DEFN_TYPE_POLICIES_PERFORMANCE"/>
      <w:r>
        <w:t>tosca.policies.Performance</w:t>
      </w:r>
      <w:bookmarkEnd w:id="713"/>
    </w:p>
    <w:bookmarkEnd w:id="714"/>
    <w:p w14:paraId="0C247216" w14:textId="77777777" w:rsidR="0099607F" w:rsidRDefault="0099607F" w:rsidP="0099607F">
      <w:pPr>
        <w:pStyle w:val="NormalaroundTable"/>
      </w:pPr>
      <w:r>
        <w:t>This is the default (root) TOSCA Policy</w:t>
      </w:r>
      <w:r w:rsidRPr="00E24B93">
        <w:t xml:space="preserve"> Type</w:t>
      </w:r>
      <w:r>
        <w:t xml:space="preserve"> definition that is used to declare performance requirements for TOSCA nodes or groups of nodes.  </w:t>
      </w:r>
    </w:p>
    <w:p w14:paraId="6D39700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4798E12" w14:textId="77777777" w:rsidTr="00042AE9">
        <w:tc>
          <w:tcPr>
            <w:tcW w:w="9576" w:type="dxa"/>
            <w:shd w:val="clear" w:color="auto" w:fill="D9D9D9" w:themeFill="background1" w:themeFillShade="D9"/>
          </w:tcPr>
          <w:p w14:paraId="4F8CE6E2" w14:textId="77777777" w:rsidR="0099607F" w:rsidRPr="00DA545E" w:rsidRDefault="0099607F" w:rsidP="00042AE9">
            <w:pPr>
              <w:rPr>
                <w:rStyle w:val="CodeSnippet"/>
              </w:rPr>
            </w:pPr>
            <w:r w:rsidRPr="00DA545E">
              <w:rPr>
                <w:rStyle w:val="CodeSnippet"/>
              </w:rPr>
              <w:t>tosca.policies.</w:t>
            </w:r>
            <w:r>
              <w:rPr>
                <w:rStyle w:val="CodeSnippet"/>
              </w:rPr>
              <w:t>Performance</w:t>
            </w:r>
            <w:r w:rsidRPr="00DA545E">
              <w:rPr>
                <w:rStyle w:val="CodeSnippet"/>
              </w:rPr>
              <w:t>:</w:t>
            </w:r>
          </w:p>
          <w:p w14:paraId="6B825A9E" w14:textId="77777777" w:rsidR="0099607F" w:rsidRPr="00DA545E" w:rsidRDefault="0099607F" w:rsidP="00042AE9">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2DB5C88" w14:textId="77777777" w:rsidR="0099607F" w:rsidRPr="00DA545E" w:rsidRDefault="0099607F" w:rsidP="00042AE9">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364C1904" w14:textId="77777777" w:rsidR="0099607F" w:rsidRDefault="0099607F" w:rsidP="0099607F">
      <w:pPr>
        <w:pStyle w:val="Heading4"/>
        <w:numPr>
          <w:ilvl w:val="3"/>
          <w:numId w:val="3"/>
        </w:numPr>
      </w:pPr>
      <w:r>
        <w:t>Notes:</w:t>
      </w:r>
    </w:p>
    <w:p w14:paraId="20687C15" w14:textId="77777777" w:rsidR="0099607F" w:rsidRPr="00B07F4E" w:rsidRDefault="0099607F" w:rsidP="0099607F">
      <w:pPr>
        <w:pStyle w:val="ListParagraph"/>
        <w:numPr>
          <w:ilvl w:val="0"/>
          <w:numId w:val="70"/>
        </w:numPr>
      </w:pPr>
      <w:r>
        <w:t>None</w:t>
      </w:r>
    </w:p>
    <w:p w14:paraId="636CEBFF" w14:textId="77777777" w:rsidR="0099607F" w:rsidRPr="00CE1217" w:rsidRDefault="0099607F" w:rsidP="0099607F"/>
    <w:p w14:paraId="64A68295" w14:textId="77777777" w:rsidR="0099607F" w:rsidRDefault="0099607F" w:rsidP="0099607F">
      <w:pPr>
        <w:pStyle w:val="Heading1"/>
        <w:numPr>
          <w:ilvl w:val="0"/>
          <w:numId w:val="3"/>
        </w:numPr>
      </w:pPr>
      <w:bookmarkStart w:id="715" w:name="_Toc302251718"/>
      <w:bookmarkStart w:id="716" w:name="_Toc430015789"/>
      <w:bookmarkStart w:id="717" w:name="_Toc397688821"/>
      <w:bookmarkStart w:id="718" w:name="_Toc373867886"/>
      <w:bookmarkStart w:id="719" w:name="_Toc379455142"/>
      <w:bookmarkEnd w:id="700"/>
      <w:bookmarkEnd w:id="701"/>
      <w:r>
        <w:lastRenderedPageBreak/>
        <w:t>TOSCA Cloud Service Archive (CSAR) format</w:t>
      </w:r>
      <w:bookmarkEnd w:id="715"/>
      <w:bookmarkEnd w:id="716"/>
    </w:p>
    <w:p w14:paraId="62EC6C03" w14:textId="77777777" w:rsidR="0099607F" w:rsidRDefault="0099607F" w:rsidP="0099607F">
      <w:r>
        <w:t xml:space="preserve">This section is </w:t>
      </w:r>
      <w:r w:rsidRPr="00344FD7">
        <w:rPr>
          <w:b/>
        </w:rPr>
        <w:t>normative</w:t>
      </w:r>
      <w:r>
        <w:t xml:space="preserve"> and defines changes to the TOSCA archive format relative to the TOSCA v1.0 XML specification.</w:t>
      </w:r>
    </w:p>
    <w:p w14:paraId="22F89FC9" w14:textId="77777777" w:rsidR="0099607F" w:rsidRDefault="0099607F" w:rsidP="0099607F"/>
    <w:p w14:paraId="37169CB0" w14:textId="77777777" w:rsidR="0099607F" w:rsidRDefault="0099607F" w:rsidP="0099607F">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134F75">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134F75">
        <w:rPr>
          <w:rStyle w:val="Refterm"/>
        </w:rPr>
        <w:t>TOSCA-1.0</w:t>
      </w:r>
      <w:r>
        <w:fldChar w:fldCharType="end"/>
      </w:r>
      <w:r>
        <w:t>])</w:t>
      </w:r>
      <w:proofErr w:type="gramStart"/>
      <w:r>
        <w:t>,</w:t>
      </w:r>
      <w:proofErr w:type="gramEnd"/>
      <w:r>
        <w:t xml:space="preserve"> this simple profile makes a few simplifications both in terms of overall CSAR file structure as well as meta-file content as described below.</w:t>
      </w:r>
    </w:p>
    <w:p w14:paraId="7985EE64" w14:textId="77777777" w:rsidR="0099607F" w:rsidRDefault="0099607F" w:rsidP="0099607F">
      <w:pPr>
        <w:pStyle w:val="Heading2"/>
        <w:numPr>
          <w:ilvl w:val="1"/>
          <w:numId w:val="3"/>
        </w:numPr>
      </w:pPr>
      <w:bookmarkStart w:id="720" w:name="_Toc302251719"/>
      <w:bookmarkStart w:id="721" w:name="_Toc430015790"/>
      <w:r>
        <w:t>Overall Structure of a CSAR</w:t>
      </w:r>
      <w:bookmarkEnd w:id="720"/>
      <w:bookmarkEnd w:id="721"/>
    </w:p>
    <w:p w14:paraId="22176618" w14:textId="77777777" w:rsidR="0099607F" w:rsidRDefault="0099607F" w:rsidP="0099607F">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76B4729E" w14:textId="77777777" w:rsidR="0099607F" w:rsidRDefault="0099607F" w:rsidP="0099607F">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039E17AE" w14:textId="77777777" w:rsidR="0099607F" w:rsidRDefault="0099607F" w:rsidP="0099607F">
      <w:pPr>
        <w:pStyle w:val="Heading2"/>
        <w:numPr>
          <w:ilvl w:val="1"/>
          <w:numId w:val="3"/>
        </w:numPr>
      </w:pPr>
      <w:bookmarkStart w:id="722" w:name="_Toc302251720"/>
      <w:bookmarkStart w:id="723" w:name="_Toc430015791"/>
      <w:r>
        <w:t>TOSCA Meta File</w:t>
      </w:r>
      <w:bookmarkEnd w:id="722"/>
      <w:bookmarkEnd w:id="723"/>
    </w:p>
    <w:p w14:paraId="62FF207C" w14:textId="77777777" w:rsidR="0099607F" w:rsidRDefault="0099607F" w:rsidP="0099607F">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134F75">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708E30AD" w14:textId="77777777" w:rsidR="0099607F" w:rsidRDefault="0099607F" w:rsidP="0099607F">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9EE51D0" w14:textId="77777777" w:rsidR="0099607F" w:rsidRDefault="0099607F" w:rsidP="0099607F">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66C560DE" w14:textId="77777777" w:rsidR="0099607F" w:rsidRDefault="0099607F" w:rsidP="0099607F"/>
    <w:p w14:paraId="3D22095A" w14:textId="77777777" w:rsidR="0099607F" w:rsidRDefault="0099607F" w:rsidP="0099607F">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5DCDA054" w14:textId="77777777" w:rsidR="0099607F" w:rsidRDefault="0099607F" w:rsidP="0099607F">
      <w:pPr>
        <w:pStyle w:val="Heading3"/>
        <w:numPr>
          <w:ilvl w:val="2"/>
          <w:numId w:val="3"/>
        </w:numPr>
      </w:pPr>
      <w:bookmarkStart w:id="724" w:name="_Toc430015792"/>
      <w:r>
        <w:t>Example</w:t>
      </w:r>
      <w:bookmarkEnd w:id="724"/>
    </w:p>
    <w:p w14:paraId="348CA02A" w14:textId="77777777" w:rsidR="0099607F" w:rsidRDefault="0099607F" w:rsidP="0099607F">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9607F" w:rsidRPr="006C45A8" w14:paraId="22A39283" w14:textId="77777777" w:rsidTr="00042AE9">
        <w:trPr>
          <w:trHeight w:val="256"/>
        </w:trPr>
        <w:tc>
          <w:tcPr>
            <w:tcW w:w="9576" w:type="dxa"/>
            <w:shd w:val="clear" w:color="auto" w:fill="D9D9D9" w:themeFill="background1" w:themeFillShade="D9"/>
          </w:tcPr>
          <w:p w14:paraId="11E94972" w14:textId="77777777" w:rsidR="0099607F" w:rsidRPr="00FD05DF" w:rsidRDefault="0099607F" w:rsidP="00042AE9">
            <w:pPr>
              <w:rPr>
                <w:rStyle w:val="CodeSnippet"/>
              </w:rPr>
            </w:pPr>
            <w:r w:rsidRPr="00FD05DF">
              <w:rPr>
                <w:rStyle w:val="CodeSnippet"/>
              </w:rPr>
              <w:t>TOSCA-Meta-File-Version: 1.0</w:t>
            </w:r>
          </w:p>
          <w:p w14:paraId="3DB35A41" w14:textId="77777777" w:rsidR="0099607F" w:rsidRPr="00FD05DF" w:rsidRDefault="0099607F" w:rsidP="00042AE9">
            <w:pPr>
              <w:rPr>
                <w:rStyle w:val="CodeSnippet"/>
              </w:rPr>
            </w:pPr>
            <w:r w:rsidRPr="00FD05DF">
              <w:rPr>
                <w:rStyle w:val="CodeSnippet"/>
              </w:rPr>
              <w:t>CSAR-Version: 1.1</w:t>
            </w:r>
          </w:p>
          <w:p w14:paraId="249A402A" w14:textId="77777777" w:rsidR="0099607F" w:rsidRPr="00FD05DF" w:rsidRDefault="0099607F" w:rsidP="00042AE9">
            <w:pPr>
              <w:rPr>
                <w:rStyle w:val="CodeSnippet"/>
              </w:rPr>
            </w:pPr>
            <w:r w:rsidRPr="00FD05DF">
              <w:rPr>
                <w:rStyle w:val="CodeSnippet"/>
              </w:rPr>
              <w:t>Created-By: OASIS TOSCA TC</w:t>
            </w:r>
          </w:p>
          <w:p w14:paraId="4C9C48D9" w14:textId="77777777" w:rsidR="0099607F" w:rsidRPr="006824F5" w:rsidRDefault="0099607F" w:rsidP="00042AE9">
            <w:pPr>
              <w:rPr>
                <w:rStyle w:val="CodeSnippet"/>
              </w:rPr>
            </w:pPr>
            <w:r>
              <w:rPr>
                <w:rStyle w:val="CodeSnippet"/>
              </w:rPr>
              <w:t>Entry-Definitions: d</w:t>
            </w:r>
            <w:r w:rsidRPr="00FD05DF">
              <w:rPr>
                <w:rStyle w:val="CodeSnippet"/>
              </w:rPr>
              <w:t>efinitions/tosca_elk.yaml</w:t>
            </w:r>
          </w:p>
        </w:tc>
      </w:tr>
    </w:tbl>
    <w:p w14:paraId="783871B8" w14:textId="77777777" w:rsidR="0099607F" w:rsidRDefault="0099607F" w:rsidP="0099607F"/>
    <w:p w14:paraId="286FA0A6" w14:textId="77777777" w:rsidR="0099607F" w:rsidRPr="00C44EEB" w:rsidRDefault="0099607F" w:rsidP="0099607F">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5D72BD12" w14:textId="77777777" w:rsidR="0099607F" w:rsidRDefault="0099607F" w:rsidP="0099607F">
      <w:pPr>
        <w:pStyle w:val="Heading1"/>
        <w:numPr>
          <w:ilvl w:val="0"/>
          <w:numId w:val="3"/>
        </w:numPr>
      </w:pPr>
      <w:bookmarkStart w:id="725" w:name="_Toc302251721"/>
      <w:bookmarkStart w:id="726" w:name="_Toc430015793"/>
      <w:r>
        <w:lastRenderedPageBreak/>
        <w:t>TOSCA networking</w:t>
      </w:r>
      <w:bookmarkEnd w:id="717"/>
      <w:bookmarkEnd w:id="725"/>
      <w:bookmarkEnd w:id="726"/>
    </w:p>
    <w:p w14:paraId="15CC414B" w14:textId="77777777" w:rsidR="0099607F" w:rsidRDefault="0099607F" w:rsidP="0099607F">
      <w:r>
        <w:t xml:space="preserve">This section is </w:t>
      </w:r>
      <w:r w:rsidRPr="00344FD7">
        <w:rPr>
          <w:b/>
        </w:rPr>
        <w:t>normative</w:t>
      </w:r>
      <w:r>
        <w:t xml:space="preserve"> and describes how to express and control the application centric network semantics available in TOSCA. </w:t>
      </w:r>
    </w:p>
    <w:p w14:paraId="57F1A759" w14:textId="77777777" w:rsidR="0099607F" w:rsidRDefault="0099607F" w:rsidP="0099607F">
      <w:pPr>
        <w:pStyle w:val="Heading2"/>
        <w:numPr>
          <w:ilvl w:val="1"/>
          <w:numId w:val="3"/>
        </w:numPr>
      </w:pPr>
      <w:bookmarkStart w:id="727" w:name="_Toc397688822"/>
      <w:bookmarkStart w:id="728" w:name="_Toc302251722"/>
      <w:bookmarkStart w:id="729" w:name="_Toc430015794"/>
      <w:r>
        <w:t>Networking and Service Template Portability</w:t>
      </w:r>
      <w:bookmarkEnd w:id="727"/>
      <w:bookmarkEnd w:id="728"/>
      <w:bookmarkEnd w:id="729"/>
    </w:p>
    <w:p w14:paraId="6CADD7A6" w14:textId="77777777" w:rsidR="0099607F" w:rsidRDefault="0099607F" w:rsidP="0099607F">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436DEBC" w14:textId="77777777" w:rsidR="0099607F" w:rsidRDefault="0099607F" w:rsidP="0099607F">
      <w:r>
        <w:t>TOSCA Networking takes the following approach.</w:t>
      </w:r>
    </w:p>
    <w:p w14:paraId="280BADA3" w14:textId="77777777" w:rsidR="0099607F" w:rsidRDefault="0099607F" w:rsidP="0099607F">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631109CC" w14:textId="77777777" w:rsidR="0099607F" w:rsidRDefault="0099607F" w:rsidP="0099607F">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1FB1D12B" w14:textId="77777777" w:rsidR="0099607F" w:rsidRDefault="0099607F" w:rsidP="0099607F">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03B23458" w14:textId="77777777" w:rsidR="0099607F" w:rsidRDefault="0099607F" w:rsidP="0099607F">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668EBFA6" w14:textId="77777777" w:rsidR="0099607F" w:rsidRPr="00EB1613" w:rsidRDefault="0099607F" w:rsidP="0099607F">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0D5B3F8A" w14:textId="77777777" w:rsidR="0099607F" w:rsidRDefault="0099607F" w:rsidP="0099607F">
      <w:pPr>
        <w:pStyle w:val="Heading2"/>
        <w:numPr>
          <w:ilvl w:val="1"/>
          <w:numId w:val="3"/>
        </w:numPr>
      </w:pPr>
      <w:bookmarkStart w:id="730" w:name="_Toc397688823"/>
      <w:bookmarkStart w:id="731" w:name="_Toc302251723"/>
      <w:bookmarkStart w:id="732" w:name="_Toc430015795"/>
      <w:r>
        <w:t>Connectivity Semantics</w:t>
      </w:r>
      <w:bookmarkEnd w:id="730"/>
      <w:bookmarkEnd w:id="731"/>
      <w:bookmarkEnd w:id="732"/>
    </w:p>
    <w:p w14:paraId="00A14AC2" w14:textId="77777777" w:rsidR="0099607F" w:rsidRDefault="0099607F" w:rsidP="0099607F">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6BD9BBD" w14:textId="77777777" w:rsidR="0099607F" w:rsidRDefault="0099607F" w:rsidP="0099607F"/>
    <w:p w14:paraId="730C8264" w14:textId="77777777" w:rsidR="0099607F" w:rsidRDefault="0099607F" w:rsidP="0099607F">
      <w:r>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w:t>
      </w:r>
      <w:r>
        <w:lastRenderedPageBreak/>
        <w:t>in templates and extended by subclassing in the usual ways, thus allowing the expression of additional semantics as needed.</w:t>
      </w:r>
    </w:p>
    <w:p w14:paraId="41F32EBD" w14:textId="77777777" w:rsidR="0099607F" w:rsidRDefault="0099607F" w:rsidP="0099607F">
      <w:pPr>
        <w:pStyle w:val="NormalaroundTable"/>
      </w:pPr>
      <w:r>
        <w:rPr>
          <w:noProof/>
        </w:rPr>
        <w:drawing>
          <wp:anchor distT="0" distB="0" distL="114300" distR="114300" simplePos="0" relativeHeight="251662336" behindDoc="0" locked="0" layoutInCell="1" allowOverlap="1" wp14:anchorId="4CB1E78E" wp14:editId="600CFF89">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2954DE9B" w14:textId="77777777" w:rsidR="0099607F" w:rsidRPr="00CF0E00" w:rsidRDefault="0099607F" w:rsidP="0099607F">
      <w:pPr>
        <w:pStyle w:val="NormalaroundTable"/>
        <w:spacing w:before="240"/>
      </w:pPr>
      <w:r>
        <w:t>As you can see, the Port node type effectively acts a broker node between the Network node description and a host Compute node of an application.</w:t>
      </w:r>
    </w:p>
    <w:p w14:paraId="37ECA0E6" w14:textId="77777777" w:rsidR="0099607F" w:rsidRDefault="0099607F" w:rsidP="0099607F">
      <w:pPr>
        <w:pStyle w:val="Heading2"/>
        <w:numPr>
          <w:ilvl w:val="1"/>
          <w:numId w:val="3"/>
        </w:numPr>
      </w:pPr>
      <w:bookmarkStart w:id="733" w:name="_Toc397688824"/>
      <w:bookmarkStart w:id="734" w:name="_Toc302251724"/>
      <w:bookmarkStart w:id="735" w:name="_Toc430015796"/>
      <w:r>
        <w:t>Expressing connectivity semantics</w:t>
      </w:r>
      <w:bookmarkEnd w:id="733"/>
      <w:bookmarkEnd w:id="734"/>
      <w:bookmarkEnd w:id="735"/>
    </w:p>
    <w:p w14:paraId="0BE56110" w14:textId="77777777" w:rsidR="0099607F" w:rsidRPr="001100C7" w:rsidRDefault="0099607F" w:rsidP="0099607F">
      <w:r>
        <w:t>This section describes how TOSCA supports the typical client/server and group communication semantics found in application architectures.</w:t>
      </w:r>
    </w:p>
    <w:p w14:paraId="79C95D8E" w14:textId="77777777" w:rsidR="0099607F" w:rsidRDefault="0099607F" w:rsidP="0099607F">
      <w:pPr>
        <w:pStyle w:val="Heading3"/>
        <w:numPr>
          <w:ilvl w:val="2"/>
          <w:numId w:val="3"/>
        </w:numPr>
      </w:pPr>
      <w:bookmarkStart w:id="736" w:name="_Toc430015797"/>
      <w:r>
        <w:t>Connection initiation semantics</w:t>
      </w:r>
      <w:bookmarkEnd w:id="736"/>
    </w:p>
    <w:p w14:paraId="3D16FA03" w14:textId="77777777" w:rsidR="0099607F" w:rsidRDefault="0099607F" w:rsidP="0099607F">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35820E72" w14:textId="77777777" w:rsidR="0099607F" w:rsidRDefault="0099607F" w:rsidP="0099607F"/>
    <w:p w14:paraId="5970FE95" w14:textId="77777777" w:rsidR="0099607F" w:rsidRDefault="0099607F" w:rsidP="0099607F">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5EE38BCB" w14:textId="77777777" w:rsidR="0099607F" w:rsidRDefault="0099607F" w:rsidP="0099607F"/>
    <w:p w14:paraId="5A76D9A4" w14:textId="77777777" w:rsidR="0099607F" w:rsidRPr="003464E6" w:rsidRDefault="0099607F" w:rsidP="0099607F">
      <w:r>
        <w:t>The following sections describe the normative connection initiation semantics for the tosca.relationships.ConnectsTo Relationship Type.</w:t>
      </w:r>
    </w:p>
    <w:p w14:paraId="1C883BD3" w14:textId="77777777" w:rsidR="0099607F" w:rsidRDefault="0099607F" w:rsidP="0099607F">
      <w:pPr>
        <w:pStyle w:val="Heading4"/>
        <w:numPr>
          <w:ilvl w:val="3"/>
          <w:numId w:val="3"/>
        </w:numPr>
      </w:pPr>
      <w:r>
        <w:t>Source to Target</w:t>
      </w:r>
    </w:p>
    <w:p w14:paraId="316BDFED" w14:textId="77777777" w:rsidR="0099607F" w:rsidRDefault="0099607F" w:rsidP="0099607F">
      <w:r>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127A4B83" w14:textId="77777777" w:rsidR="0099607F" w:rsidRDefault="0099607F" w:rsidP="0099607F"/>
    <w:p w14:paraId="78AF8DD8" w14:textId="77777777" w:rsidR="0099607F" w:rsidRDefault="0099607F" w:rsidP="0099607F">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w:t>
      </w:r>
      <w:r>
        <w:lastRenderedPageBreak/>
        <w:t>fulfilled after the actual network communication is enabled and the source and target components are in their operational states.</w:t>
      </w:r>
    </w:p>
    <w:p w14:paraId="01E18C96" w14:textId="77777777" w:rsidR="0099607F" w:rsidRDefault="0099607F" w:rsidP="0099607F"/>
    <w:p w14:paraId="44DB065F"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219046FA" w14:textId="77777777" w:rsidR="0099607F" w:rsidRDefault="0099607F" w:rsidP="0099607F">
      <w:pPr>
        <w:pStyle w:val="Heading4"/>
        <w:numPr>
          <w:ilvl w:val="3"/>
          <w:numId w:val="3"/>
        </w:numPr>
      </w:pPr>
      <w:r>
        <w:t>Target to Source</w:t>
      </w:r>
    </w:p>
    <w:p w14:paraId="36FFB4D8" w14:textId="77777777" w:rsidR="0099607F" w:rsidRDefault="0099607F" w:rsidP="0099607F">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0AC99C03" w14:textId="77777777" w:rsidR="0099607F" w:rsidRDefault="0099607F" w:rsidP="0099607F"/>
    <w:p w14:paraId="7372D4E3" w14:textId="77777777" w:rsidR="0099607F" w:rsidRDefault="0099607F" w:rsidP="0099607F">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175DF257" w14:textId="77777777" w:rsidR="0099607F" w:rsidRDefault="0099607F" w:rsidP="0099607F"/>
    <w:p w14:paraId="0A26C069"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0BB03698" w14:textId="77777777" w:rsidR="0099607F" w:rsidRPr="00CB1CAB" w:rsidRDefault="0099607F" w:rsidP="0099607F"/>
    <w:p w14:paraId="022B0C69" w14:textId="77777777" w:rsidR="0099607F" w:rsidRDefault="0099607F" w:rsidP="0099607F">
      <w:pPr>
        <w:pStyle w:val="Heading4"/>
        <w:numPr>
          <w:ilvl w:val="3"/>
          <w:numId w:val="3"/>
        </w:numPr>
      </w:pPr>
      <w:r>
        <w:t>Peer-to-Peer</w:t>
      </w:r>
    </w:p>
    <w:p w14:paraId="4887CB8C" w14:textId="77777777" w:rsidR="0099607F" w:rsidRDefault="0099607F" w:rsidP="0099607F">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1C988491" w14:textId="77777777" w:rsidR="0099607F" w:rsidRDefault="0099607F" w:rsidP="0099607F"/>
    <w:p w14:paraId="22227CD4" w14:textId="77777777" w:rsidR="0099607F" w:rsidRDefault="0099607F" w:rsidP="0099607F">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201B95CD" w14:textId="77777777" w:rsidR="0099607F" w:rsidRDefault="0099607F" w:rsidP="0099607F"/>
    <w:p w14:paraId="5D4EA992" w14:textId="77777777" w:rsidR="0099607F" w:rsidRDefault="0099607F" w:rsidP="0099607F">
      <w:r>
        <w:t xml:space="preserve">Endpoints specifying the Peer-to-Peer initiation semantic need not be related with a tosca.relationships.ConnectsTo relationship for the common case where the same set of component instances must communicate with each other. </w:t>
      </w:r>
    </w:p>
    <w:p w14:paraId="2DCC268C" w14:textId="77777777" w:rsidR="0099607F" w:rsidRDefault="0099607F" w:rsidP="0099607F"/>
    <w:p w14:paraId="0BEFA0E7" w14:textId="77777777" w:rsidR="0099607F" w:rsidRPr="00CB1CAB" w:rsidRDefault="0099607F" w:rsidP="0099607F">
      <w:r>
        <w:t>Note that the connection initiation semantic only impacts the fulfillment of the actual connectivity and does not impact the node traversal order implied by the tosca.relationships.ConnectsTo Relationship Type.</w:t>
      </w:r>
    </w:p>
    <w:p w14:paraId="02FC81CF" w14:textId="77777777" w:rsidR="0099607F" w:rsidRDefault="0099607F" w:rsidP="0099607F">
      <w:pPr>
        <w:pStyle w:val="Heading3"/>
        <w:numPr>
          <w:ilvl w:val="2"/>
          <w:numId w:val="3"/>
        </w:numPr>
      </w:pPr>
      <w:bookmarkStart w:id="737" w:name="_Toc430015798"/>
      <w:r>
        <w:t>Specifying layer 4 ports</w:t>
      </w:r>
      <w:bookmarkEnd w:id="737"/>
    </w:p>
    <w:p w14:paraId="2C0C850B" w14:textId="77777777" w:rsidR="0099607F" w:rsidRDefault="0099607F" w:rsidP="0099607F">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w:t>
      </w:r>
      <w:proofErr w:type="gramStart"/>
      <w:r>
        <w:t>union</w:t>
      </w:r>
      <w:proofErr w:type="gramEnd"/>
      <w:r>
        <w:t xml:space="preserve"> of the port specifications of both the source and target tosca.capabilities.Endpoint which are part of the tosca.relationships.ConnectsTo Relationship Template are interpreted as the effective set of ports which must be allowed in the network communication. </w:t>
      </w:r>
    </w:p>
    <w:p w14:paraId="7758BC3B" w14:textId="77777777" w:rsidR="0099607F" w:rsidRDefault="0099607F" w:rsidP="0099607F"/>
    <w:p w14:paraId="223A0DFC" w14:textId="77777777" w:rsidR="0099607F" w:rsidRPr="00C9057E" w:rsidRDefault="0099607F" w:rsidP="0099607F">
      <w:r>
        <w:lastRenderedPageBreak/>
        <w:t>The meaning of Source and Target port(s) corresponds to the direction of the respective tosca.relationships.ConnectsTo.</w:t>
      </w:r>
    </w:p>
    <w:p w14:paraId="28373B6A" w14:textId="77777777" w:rsidR="0099607F" w:rsidRDefault="0099607F" w:rsidP="0099607F">
      <w:pPr>
        <w:pStyle w:val="Heading2"/>
        <w:numPr>
          <w:ilvl w:val="1"/>
          <w:numId w:val="3"/>
        </w:numPr>
      </w:pPr>
      <w:bookmarkStart w:id="738" w:name="_Toc397688825"/>
      <w:bookmarkStart w:id="739" w:name="_Toc302251725"/>
      <w:bookmarkStart w:id="740" w:name="_Toc430015799"/>
      <w:r>
        <w:t>Network provisioning</w:t>
      </w:r>
      <w:bookmarkEnd w:id="738"/>
      <w:bookmarkEnd w:id="739"/>
      <w:bookmarkEnd w:id="740"/>
    </w:p>
    <w:p w14:paraId="69EF1431" w14:textId="77777777" w:rsidR="0099607F" w:rsidRDefault="0099607F" w:rsidP="0099607F">
      <w:pPr>
        <w:pStyle w:val="Heading3"/>
        <w:numPr>
          <w:ilvl w:val="2"/>
          <w:numId w:val="3"/>
        </w:numPr>
      </w:pPr>
      <w:bookmarkStart w:id="741" w:name="_Toc430015800"/>
      <w:r>
        <w:t>Declarative network provisioning</w:t>
      </w:r>
      <w:bookmarkEnd w:id="741"/>
    </w:p>
    <w:p w14:paraId="13E68EF8" w14:textId="77777777" w:rsidR="0099607F" w:rsidRDefault="0099607F" w:rsidP="0099607F">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0F077A8B" w14:textId="77777777" w:rsidR="0099607F" w:rsidRDefault="0099607F" w:rsidP="0099607F">
      <w:pPr>
        <w:pStyle w:val="Heading3"/>
        <w:numPr>
          <w:ilvl w:val="2"/>
          <w:numId w:val="3"/>
        </w:numPr>
      </w:pPr>
      <w:bookmarkStart w:id="742" w:name="_Toc430015801"/>
      <w:r>
        <w:t>Implicit network fulfillment</w:t>
      </w:r>
      <w:bookmarkEnd w:id="742"/>
    </w:p>
    <w:p w14:paraId="2CF4CDAF" w14:textId="77777777" w:rsidR="0099607F" w:rsidRDefault="0099607F" w:rsidP="0099607F">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46838C57" w14:textId="77777777" w:rsidR="0099607F" w:rsidRDefault="0099607F" w:rsidP="0099607F">
      <w:pPr>
        <w:pStyle w:val="Heading3"/>
        <w:numPr>
          <w:ilvl w:val="2"/>
          <w:numId w:val="3"/>
        </w:numPr>
      </w:pPr>
      <w:bookmarkStart w:id="743" w:name="_Toc430015802"/>
      <w:r>
        <w:t>Controlling network fulfillment</w:t>
      </w:r>
      <w:bookmarkEnd w:id="743"/>
    </w:p>
    <w:p w14:paraId="3FABB04F" w14:textId="77777777" w:rsidR="0099607F" w:rsidRDefault="0099607F" w:rsidP="0099607F">
      <w:r>
        <w:t xml:space="preserve">TOSCA provides mechanisms for providing control over network fulfillment. </w:t>
      </w:r>
    </w:p>
    <w:p w14:paraId="3897A436" w14:textId="77777777" w:rsidR="0099607F" w:rsidRDefault="0099607F" w:rsidP="0099607F">
      <w:r>
        <w:t>This mechanism allows the application network designer to express in service template or network template how the networks should be provisioned.</w:t>
      </w:r>
    </w:p>
    <w:p w14:paraId="2C837978" w14:textId="77777777" w:rsidR="0099607F" w:rsidRDefault="0099607F" w:rsidP="0099607F"/>
    <w:p w14:paraId="4AD7BFDE" w14:textId="77777777" w:rsidR="0099607F" w:rsidRDefault="0099607F" w:rsidP="0099607F">
      <w:r>
        <w:t>For the use cases described below let’s assume we have a typical 3-tier application which is consisting of FE (frontend), BE (backend) and DB (database) tiers. The simple application topology diagram can be shown below:</w:t>
      </w:r>
    </w:p>
    <w:p w14:paraId="51E8883B" w14:textId="77777777" w:rsidR="0099607F" w:rsidRDefault="0099607F" w:rsidP="0099607F">
      <w:pPr>
        <w:keepNext/>
        <w:jc w:val="center"/>
      </w:pPr>
      <w:r>
        <w:object w:dxaOrig="3098" w:dyaOrig="5513" w14:anchorId="6DB41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244.8pt" o:ole="">
            <v:imagedata r:id="rId84" o:title=""/>
          </v:shape>
          <o:OLEObject Type="Embed" ProgID="Visio.Drawing.11" ShapeID="_x0000_i1025" DrawAspect="Content" ObjectID="_1503760565" r:id="rId85"/>
        </w:object>
      </w:r>
    </w:p>
    <w:p w14:paraId="60BF1E71" w14:textId="77777777" w:rsidR="0099607F" w:rsidRDefault="0099607F" w:rsidP="0099607F">
      <w:pPr>
        <w:pStyle w:val="Caption"/>
        <w:jc w:val="center"/>
      </w:pPr>
      <w:bookmarkStart w:id="744" w:name="_Toc429130046"/>
      <w:r>
        <w:t>Figure</w:t>
      </w:r>
      <w:r>
        <w:noBreakHyphen/>
      </w:r>
      <w:fldSimple w:instr=" SEQ Figure \* ARABIC \s 0 ">
        <w:r w:rsidR="00134F75">
          <w:rPr>
            <w:noProof/>
          </w:rPr>
          <w:t>5</w:t>
        </w:r>
      </w:fldSimple>
      <w:r>
        <w:t>: Typical 3-Tier Network</w:t>
      </w:r>
      <w:bookmarkEnd w:id="744"/>
    </w:p>
    <w:p w14:paraId="1EFFBB2E" w14:textId="77777777" w:rsidR="0099607F" w:rsidRDefault="0099607F" w:rsidP="0099607F">
      <w:pPr>
        <w:pStyle w:val="Heading4"/>
        <w:numPr>
          <w:ilvl w:val="3"/>
          <w:numId w:val="3"/>
        </w:numPr>
      </w:pPr>
      <w:r>
        <w:lastRenderedPageBreak/>
        <w:t>Use case: OAM Network</w:t>
      </w:r>
    </w:p>
    <w:p w14:paraId="53BC9D4A" w14:textId="77777777" w:rsidR="0099607F" w:rsidRDefault="0099607F" w:rsidP="0099607F">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05EB07F6" w14:textId="77777777" w:rsidR="0099607F" w:rsidRDefault="0099607F" w:rsidP="0099607F"/>
    <w:p w14:paraId="249D274F" w14:textId="77777777" w:rsidR="0099607F" w:rsidRDefault="0099607F" w:rsidP="0099607F">
      <w:r>
        <w:t>As an application network designer, I’d like to express in my TOSCA network template (which corresponds to my TOSCA service template) the network CIDR block, start ip, end ip and segmentation ID (e.g. VLAN id).</w:t>
      </w:r>
    </w:p>
    <w:p w14:paraId="3BF9CB5B" w14:textId="77777777" w:rsidR="0099607F" w:rsidRDefault="0099607F" w:rsidP="0099607F">
      <w:r>
        <w:t>The diagram below depicts a typical 3-tiers application with specific networking requirements for its FE tier server cluster:</w:t>
      </w:r>
    </w:p>
    <w:p w14:paraId="78FB2ABC" w14:textId="77777777" w:rsidR="0099607F" w:rsidRDefault="0099607F" w:rsidP="0099607F"/>
    <w:p w14:paraId="56A375D7" w14:textId="77777777" w:rsidR="0099607F" w:rsidRDefault="0099607F" w:rsidP="0099607F">
      <w:pPr>
        <w:jc w:val="center"/>
      </w:pPr>
      <w:r>
        <w:object w:dxaOrig="7987" w:dyaOrig="8830" w14:anchorId="3143A243">
          <v:shape id="_x0000_i1026" type="#_x0000_t75" style="width:319.95pt;height:356.85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Visio.Drawing.11" ShapeID="_x0000_i1026" DrawAspect="Content" ObjectID="_1503760566" r:id="rId87"/>
        </w:object>
      </w:r>
    </w:p>
    <w:p w14:paraId="57ECA992" w14:textId="77777777" w:rsidR="0099607F" w:rsidRDefault="0099607F" w:rsidP="0099607F">
      <w:pPr>
        <w:pStyle w:val="Heading4"/>
        <w:numPr>
          <w:ilvl w:val="3"/>
          <w:numId w:val="3"/>
        </w:numPr>
      </w:pPr>
      <w:r>
        <w:t>Use case: Data Traffic network</w:t>
      </w:r>
    </w:p>
    <w:p w14:paraId="2D323888" w14:textId="77777777" w:rsidR="0099607F" w:rsidRDefault="0099607F" w:rsidP="0099607F">
      <w:r>
        <w:t xml:space="preserve">The diagram below defines a set of networking requirements for the backend and DB tiers of the 3-tier app mentioned above. </w:t>
      </w:r>
    </w:p>
    <w:p w14:paraId="7AAF81DC" w14:textId="77777777" w:rsidR="0099607F" w:rsidRPr="008B1F39" w:rsidRDefault="0099607F" w:rsidP="0099607F">
      <w:pPr>
        <w:jc w:val="center"/>
      </w:pPr>
      <w:r>
        <w:object w:dxaOrig="10718" w:dyaOrig="8983" w14:anchorId="0AB4BEEF">
          <v:shape id="_x0000_i1027" type="#_x0000_t75" style="width:355.6pt;height:298pt" o:ole="" o:bordertopcolor="this" o:borderleftcolor="this" o:borderbottomcolor="this" o:borderrightcolor="this">
            <v:imagedata r:id="rId88" o:title=""/>
            <w10:bordertop type="single" width="4"/>
            <w10:borderleft type="single" width="4"/>
            <w10:borderbottom type="single" width="4"/>
            <w10:borderright type="single" width="4"/>
          </v:shape>
          <o:OLEObject Type="Embed" ProgID="Visio.Drawing.11" ShapeID="_x0000_i1027" DrawAspect="Content" ObjectID="_1503760567" r:id="rId89"/>
        </w:object>
      </w:r>
    </w:p>
    <w:p w14:paraId="3A15C790" w14:textId="77777777" w:rsidR="0099607F" w:rsidRDefault="0099607F" w:rsidP="0099607F">
      <w:pPr>
        <w:pStyle w:val="Heading4"/>
        <w:numPr>
          <w:ilvl w:val="3"/>
          <w:numId w:val="3"/>
        </w:numPr>
      </w:pPr>
      <w:r>
        <w:t>Use case: Bring my own DHCP</w:t>
      </w:r>
    </w:p>
    <w:p w14:paraId="7095B5DA" w14:textId="77777777" w:rsidR="0099607F" w:rsidRDefault="0099607F" w:rsidP="0099607F">
      <w:r>
        <w:t xml:space="preserve">The same 3-tier app requires for its admin traffic network to manage the IP allocation by its own DHCP which runs autonomously as part of application domain. </w:t>
      </w:r>
    </w:p>
    <w:p w14:paraId="3A6E6488" w14:textId="77777777" w:rsidR="0099607F" w:rsidRDefault="0099607F" w:rsidP="0099607F"/>
    <w:p w14:paraId="38138475" w14:textId="77777777" w:rsidR="0099607F" w:rsidRDefault="0099607F" w:rsidP="0099607F">
      <w:r>
        <w:t>For this purpose, the app network designer would like to express in TOSCA that the underlying provisioned network will be set with DHCP_ENABLED=false.  See this illustrated in the figure below:</w:t>
      </w:r>
    </w:p>
    <w:p w14:paraId="5FCD482E" w14:textId="77777777" w:rsidR="0099607F" w:rsidRPr="008E0337" w:rsidRDefault="0099607F" w:rsidP="0099607F">
      <w:pPr>
        <w:jc w:val="center"/>
      </w:pPr>
      <w:r>
        <w:object w:dxaOrig="10620" w:dyaOrig="8774" w14:anchorId="530D7B17">
          <v:shape id="_x0000_i1028" type="#_x0000_t75" style="width:422pt;height:351.25pt" o:ole="" o:bordertopcolor="this" o:borderleftcolor="this" o:borderbottomcolor="this" o:borderrightcolor="this">
            <v:imagedata r:id="rId90" o:title=""/>
            <w10:bordertop type="single" width="4"/>
            <w10:borderleft type="single" width="4"/>
            <w10:borderbottom type="single" width="4"/>
            <w10:borderright type="single" width="4"/>
          </v:shape>
          <o:OLEObject Type="Embed" ProgID="Visio.Drawing.11" ShapeID="_x0000_i1028" DrawAspect="Content" ObjectID="_1503760568" r:id="rId91"/>
        </w:object>
      </w:r>
    </w:p>
    <w:p w14:paraId="6156F815" w14:textId="77777777" w:rsidR="0099607F" w:rsidRDefault="0099607F" w:rsidP="0099607F">
      <w:pPr>
        <w:pStyle w:val="Heading2"/>
        <w:numPr>
          <w:ilvl w:val="1"/>
          <w:numId w:val="3"/>
        </w:numPr>
      </w:pPr>
      <w:bookmarkStart w:id="745" w:name="_Toc302251726"/>
      <w:bookmarkStart w:id="746" w:name="_Toc430015803"/>
      <w:r>
        <w:t>Network Types</w:t>
      </w:r>
      <w:bookmarkEnd w:id="745"/>
      <w:bookmarkEnd w:id="746"/>
    </w:p>
    <w:p w14:paraId="607822A1" w14:textId="77777777" w:rsidR="0099607F" w:rsidRDefault="0099607F" w:rsidP="0099607F">
      <w:pPr>
        <w:pStyle w:val="Heading3"/>
        <w:numPr>
          <w:ilvl w:val="2"/>
          <w:numId w:val="3"/>
        </w:numPr>
      </w:pPr>
      <w:bookmarkStart w:id="747" w:name="_Toc430015804"/>
      <w:r>
        <w:t>tosca.nodes.network.Network</w:t>
      </w:r>
      <w:bookmarkEnd w:id="747"/>
    </w:p>
    <w:p w14:paraId="7BD574FE" w14:textId="77777777" w:rsidR="0099607F" w:rsidRDefault="0099607F" w:rsidP="0099607F">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25902" w14:paraId="7A73D963" w14:textId="77777777" w:rsidTr="00042AE9">
        <w:tc>
          <w:tcPr>
            <w:tcW w:w="1177" w:type="pct"/>
            <w:shd w:val="clear" w:color="auto" w:fill="D9D9D9"/>
          </w:tcPr>
          <w:p w14:paraId="46F633CD" w14:textId="77777777" w:rsidR="0099607F" w:rsidRPr="00422683" w:rsidRDefault="0099607F" w:rsidP="00042AE9">
            <w:pPr>
              <w:pStyle w:val="TableText-Heading"/>
            </w:pPr>
            <w:r w:rsidRPr="00422683">
              <w:t>Shorthand Name</w:t>
            </w:r>
          </w:p>
        </w:tc>
        <w:tc>
          <w:tcPr>
            <w:tcW w:w="3823" w:type="pct"/>
          </w:tcPr>
          <w:p w14:paraId="6E2E1F4E" w14:textId="77777777" w:rsidR="0099607F" w:rsidRPr="00625902" w:rsidRDefault="0099607F" w:rsidP="00042AE9">
            <w:pPr>
              <w:pStyle w:val="TableText"/>
            </w:pPr>
            <w:r>
              <w:t>Network</w:t>
            </w:r>
          </w:p>
        </w:tc>
      </w:tr>
      <w:tr w:rsidR="0099607F" w:rsidRPr="00625902" w14:paraId="60F92A2E" w14:textId="77777777" w:rsidTr="00042AE9">
        <w:tc>
          <w:tcPr>
            <w:tcW w:w="1177" w:type="pct"/>
            <w:shd w:val="clear" w:color="auto" w:fill="D9D9D9"/>
          </w:tcPr>
          <w:p w14:paraId="49679417" w14:textId="77777777" w:rsidR="0099607F" w:rsidRPr="00422683" w:rsidRDefault="0099607F" w:rsidP="00042AE9">
            <w:pPr>
              <w:pStyle w:val="TableText-Heading"/>
            </w:pPr>
            <w:r w:rsidRPr="00422683">
              <w:t>Type Qualified Name</w:t>
            </w:r>
          </w:p>
        </w:tc>
        <w:tc>
          <w:tcPr>
            <w:tcW w:w="3823" w:type="pct"/>
          </w:tcPr>
          <w:p w14:paraId="25A90A34" w14:textId="77777777" w:rsidR="0099607F" w:rsidRPr="00625902" w:rsidRDefault="0099607F" w:rsidP="00042AE9">
            <w:pPr>
              <w:pStyle w:val="TableText"/>
            </w:pPr>
            <w:r w:rsidRPr="00625902">
              <w:t>tosca:</w:t>
            </w:r>
            <w:r>
              <w:t>Network</w:t>
            </w:r>
          </w:p>
        </w:tc>
      </w:tr>
      <w:tr w:rsidR="0099607F" w:rsidRPr="00625902" w14:paraId="21DB5800" w14:textId="77777777" w:rsidTr="00042AE9">
        <w:tc>
          <w:tcPr>
            <w:tcW w:w="1177" w:type="pct"/>
            <w:shd w:val="clear" w:color="auto" w:fill="D9D9D9"/>
          </w:tcPr>
          <w:p w14:paraId="51D416E1" w14:textId="77777777" w:rsidR="0099607F" w:rsidRPr="00422683" w:rsidRDefault="0099607F" w:rsidP="00042AE9">
            <w:pPr>
              <w:pStyle w:val="TableText-Heading"/>
            </w:pPr>
            <w:r w:rsidRPr="00422683">
              <w:t>Type URI</w:t>
            </w:r>
          </w:p>
        </w:tc>
        <w:tc>
          <w:tcPr>
            <w:tcW w:w="3823" w:type="pct"/>
          </w:tcPr>
          <w:p w14:paraId="507E8C5B" w14:textId="77777777" w:rsidR="0099607F" w:rsidRPr="00625902" w:rsidRDefault="0099607F" w:rsidP="00042AE9">
            <w:pPr>
              <w:pStyle w:val="TableText"/>
            </w:pPr>
            <w:r>
              <w:t>tosca.nodes.network.Network</w:t>
            </w:r>
          </w:p>
        </w:tc>
      </w:tr>
    </w:tbl>
    <w:p w14:paraId="76CBC2C7"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9"/>
        <w:gridCol w:w="1081"/>
        <w:gridCol w:w="906"/>
        <w:gridCol w:w="1602"/>
        <w:gridCol w:w="4892"/>
      </w:tblGrid>
      <w:tr w:rsidR="0099607F" w:rsidRPr="004279F4" w14:paraId="5AB32AFF" w14:textId="77777777" w:rsidTr="00042AE9">
        <w:trPr>
          <w:cantSplit/>
          <w:tblHeader/>
        </w:trPr>
        <w:tc>
          <w:tcPr>
            <w:tcW w:w="784" w:type="pct"/>
            <w:shd w:val="clear" w:color="auto" w:fill="D9D9D9"/>
          </w:tcPr>
          <w:p w14:paraId="01FC30C7" w14:textId="77777777" w:rsidR="0099607F" w:rsidRPr="00422683" w:rsidRDefault="0099607F" w:rsidP="00042AE9">
            <w:pPr>
              <w:pStyle w:val="TableText-Heading"/>
            </w:pPr>
            <w:r w:rsidRPr="00422683">
              <w:t>Name</w:t>
            </w:r>
          </w:p>
        </w:tc>
        <w:tc>
          <w:tcPr>
            <w:tcW w:w="525" w:type="pct"/>
            <w:shd w:val="clear" w:color="auto" w:fill="D9D9D9"/>
          </w:tcPr>
          <w:p w14:paraId="42E7E5BC" w14:textId="77777777" w:rsidR="0099607F" w:rsidRPr="00422683" w:rsidRDefault="0099607F" w:rsidP="00042AE9">
            <w:pPr>
              <w:pStyle w:val="TableText-Heading"/>
            </w:pPr>
            <w:r w:rsidRPr="00422683">
              <w:t>Required</w:t>
            </w:r>
          </w:p>
        </w:tc>
        <w:tc>
          <w:tcPr>
            <w:tcW w:w="454" w:type="pct"/>
            <w:shd w:val="clear" w:color="auto" w:fill="D9D9D9"/>
          </w:tcPr>
          <w:p w14:paraId="556533EA" w14:textId="77777777" w:rsidR="0099607F" w:rsidRPr="00422683" w:rsidRDefault="0099607F" w:rsidP="00042AE9">
            <w:pPr>
              <w:pStyle w:val="TableText-Heading"/>
            </w:pPr>
            <w:r w:rsidRPr="00422683">
              <w:t>Type</w:t>
            </w:r>
          </w:p>
        </w:tc>
        <w:tc>
          <w:tcPr>
            <w:tcW w:w="800" w:type="pct"/>
            <w:shd w:val="clear" w:color="auto" w:fill="D9D9D9"/>
          </w:tcPr>
          <w:p w14:paraId="268587F4" w14:textId="77777777" w:rsidR="0099607F" w:rsidRPr="00422683" w:rsidRDefault="0099607F" w:rsidP="00042AE9">
            <w:pPr>
              <w:pStyle w:val="TableText-Heading"/>
            </w:pPr>
            <w:r w:rsidRPr="00422683">
              <w:t>Constraints</w:t>
            </w:r>
          </w:p>
        </w:tc>
        <w:tc>
          <w:tcPr>
            <w:tcW w:w="2437" w:type="pct"/>
            <w:shd w:val="clear" w:color="auto" w:fill="D9D9D9"/>
          </w:tcPr>
          <w:p w14:paraId="6BBD5D5A" w14:textId="77777777" w:rsidR="0099607F" w:rsidRPr="00422683" w:rsidRDefault="0099607F" w:rsidP="00042AE9">
            <w:pPr>
              <w:pStyle w:val="TableText-Heading"/>
            </w:pPr>
            <w:r w:rsidRPr="00422683">
              <w:t>Description</w:t>
            </w:r>
          </w:p>
        </w:tc>
      </w:tr>
      <w:tr w:rsidR="0099607F" w:rsidRPr="004279F4" w14:paraId="233B63E2" w14:textId="77777777" w:rsidTr="00042AE9">
        <w:trPr>
          <w:cantSplit/>
        </w:trPr>
        <w:tc>
          <w:tcPr>
            <w:tcW w:w="784" w:type="pct"/>
            <w:shd w:val="clear" w:color="auto" w:fill="FFFFFF"/>
          </w:tcPr>
          <w:p w14:paraId="268568A8" w14:textId="77777777" w:rsidR="0099607F" w:rsidRDefault="0099607F" w:rsidP="00042AE9">
            <w:pPr>
              <w:pStyle w:val="TableText"/>
              <w:rPr>
                <w:noProof/>
              </w:rPr>
            </w:pPr>
            <w:r w:rsidRPr="00874F99">
              <w:rPr>
                <w:noProof/>
              </w:rPr>
              <w:t>ip_version</w:t>
            </w:r>
          </w:p>
        </w:tc>
        <w:tc>
          <w:tcPr>
            <w:tcW w:w="525" w:type="pct"/>
            <w:shd w:val="clear" w:color="auto" w:fill="FFFFFF"/>
          </w:tcPr>
          <w:p w14:paraId="670CBDB6" w14:textId="77777777" w:rsidR="0099607F" w:rsidRDefault="0099607F" w:rsidP="00042AE9">
            <w:pPr>
              <w:pStyle w:val="TableText"/>
            </w:pPr>
            <w:r>
              <w:t>no</w:t>
            </w:r>
          </w:p>
        </w:tc>
        <w:tc>
          <w:tcPr>
            <w:tcW w:w="454" w:type="pct"/>
            <w:shd w:val="clear" w:color="auto" w:fill="FFFFFF"/>
          </w:tcPr>
          <w:p w14:paraId="6ED6D04C" w14:textId="77777777" w:rsidR="0099607F" w:rsidRPr="004279F4" w:rsidRDefault="005735A3" w:rsidP="00042AE9">
            <w:pPr>
              <w:pStyle w:val="TableText"/>
            </w:pPr>
            <w:hyperlink w:anchor="TYPE_YAML_INTEGER" w:history="1">
              <w:r w:rsidR="0099607F" w:rsidRPr="0096655F">
                <w:rPr>
                  <w:rStyle w:val="Hyperlink"/>
                </w:rPr>
                <w:t>integer</w:t>
              </w:r>
            </w:hyperlink>
          </w:p>
        </w:tc>
        <w:tc>
          <w:tcPr>
            <w:tcW w:w="800" w:type="pct"/>
            <w:shd w:val="clear" w:color="auto" w:fill="FFFFFF"/>
          </w:tcPr>
          <w:p w14:paraId="4201E401" w14:textId="77777777" w:rsidR="0099607F" w:rsidRDefault="0099607F" w:rsidP="00042AE9">
            <w:pPr>
              <w:pStyle w:val="TableText"/>
            </w:pPr>
            <w:r w:rsidRPr="00DF1371">
              <w:t>valid_values: [</w:t>
            </w:r>
            <w:r>
              <w:t>4 , 6]</w:t>
            </w:r>
          </w:p>
          <w:p w14:paraId="5D94BF85" w14:textId="77777777" w:rsidR="0099607F" w:rsidRPr="00B31902" w:rsidRDefault="0099607F" w:rsidP="00042AE9">
            <w:pPr>
              <w:pStyle w:val="TableText"/>
            </w:pPr>
            <w:r>
              <w:t>default: 4</w:t>
            </w:r>
          </w:p>
        </w:tc>
        <w:tc>
          <w:tcPr>
            <w:tcW w:w="2437" w:type="pct"/>
            <w:shd w:val="clear" w:color="auto" w:fill="FFFFFF"/>
          </w:tcPr>
          <w:p w14:paraId="2E844442" w14:textId="77777777" w:rsidR="0099607F" w:rsidRDefault="0099607F" w:rsidP="00042AE9">
            <w:pPr>
              <w:pStyle w:val="TableText"/>
            </w:pPr>
            <w:r>
              <w:t xml:space="preserve">The IP version of the requested network </w:t>
            </w:r>
          </w:p>
        </w:tc>
      </w:tr>
      <w:tr w:rsidR="0099607F" w:rsidRPr="004279F4" w14:paraId="299C58EE" w14:textId="77777777" w:rsidTr="00042AE9">
        <w:trPr>
          <w:cantSplit/>
        </w:trPr>
        <w:tc>
          <w:tcPr>
            <w:tcW w:w="784" w:type="pct"/>
            <w:shd w:val="clear" w:color="auto" w:fill="FFFFFF"/>
          </w:tcPr>
          <w:p w14:paraId="387388A7" w14:textId="77777777" w:rsidR="0099607F" w:rsidRPr="00306900" w:rsidRDefault="0099607F" w:rsidP="00042AE9">
            <w:pPr>
              <w:pStyle w:val="TableText"/>
              <w:rPr>
                <w:noProof/>
              </w:rPr>
            </w:pPr>
            <w:r w:rsidRPr="00306900">
              <w:rPr>
                <w:noProof/>
              </w:rPr>
              <w:t>cidr</w:t>
            </w:r>
          </w:p>
        </w:tc>
        <w:tc>
          <w:tcPr>
            <w:tcW w:w="525" w:type="pct"/>
            <w:shd w:val="clear" w:color="auto" w:fill="FFFFFF"/>
          </w:tcPr>
          <w:p w14:paraId="434E474F" w14:textId="77777777" w:rsidR="0099607F" w:rsidRDefault="0099607F" w:rsidP="00042AE9">
            <w:pPr>
              <w:pStyle w:val="TableText"/>
            </w:pPr>
            <w:r>
              <w:t>no</w:t>
            </w:r>
          </w:p>
        </w:tc>
        <w:tc>
          <w:tcPr>
            <w:tcW w:w="454" w:type="pct"/>
            <w:shd w:val="clear" w:color="auto" w:fill="FFFFFF"/>
          </w:tcPr>
          <w:p w14:paraId="2D1276F8"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386AD6B2" w14:textId="77777777" w:rsidR="0099607F" w:rsidRPr="00DF1371" w:rsidRDefault="0099607F" w:rsidP="00042AE9">
            <w:pPr>
              <w:pStyle w:val="TableText"/>
            </w:pPr>
            <w:r>
              <w:t>None</w:t>
            </w:r>
          </w:p>
        </w:tc>
        <w:tc>
          <w:tcPr>
            <w:tcW w:w="2437" w:type="pct"/>
            <w:shd w:val="clear" w:color="auto" w:fill="FFFFFF"/>
          </w:tcPr>
          <w:p w14:paraId="75BB32E4" w14:textId="77777777" w:rsidR="0099607F" w:rsidRDefault="0099607F" w:rsidP="00042AE9">
            <w:pPr>
              <w:pStyle w:val="TableText"/>
            </w:pPr>
            <w:r>
              <w:t>The cidr block of the requested network</w:t>
            </w:r>
          </w:p>
        </w:tc>
      </w:tr>
      <w:tr w:rsidR="0099607F" w:rsidRPr="004279F4" w14:paraId="0BD22B44" w14:textId="77777777" w:rsidTr="00042AE9">
        <w:trPr>
          <w:cantSplit/>
        </w:trPr>
        <w:tc>
          <w:tcPr>
            <w:tcW w:w="784" w:type="pct"/>
            <w:shd w:val="clear" w:color="auto" w:fill="FFFFFF"/>
          </w:tcPr>
          <w:p w14:paraId="6E0C5EED" w14:textId="77777777" w:rsidR="0099607F" w:rsidRPr="00306900" w:rsidRDefault="0099607F" w:rsidP="00042AE9">
            <w:pPr>
              <w:pStyle w:val="TableText"/>
              <w:rPr>
                <w:noProof/>
              </w:rPr>
            </w:pPr>
            <w:r w:rsidRPr="00306900">
              <w:rPr>
                <w:noProof/>
              </w:rPr>
              <w:t>start_ip</w:t>
            </w:r>
          </w:p>
        </w:tc>
        <w:tc>
          <w:tcPr>
            <w:tcW w:w="525" w:type="pct"/>
            <w:shd w:val="clear" w:color="auto" w:fill="FFFFFF"/>
          </w:tcPr>
          <w:p w14:paraId="6BA29A57" w14:textId="77777777" w:rsidR="0099607F" w:rsidRDefault="0099607F" w:rsidP="00042AE9">
            <w:pPr>
              <w:pStyle w:val="TableText"/>
            </w:pPr>
            <w:r>
              <w:t>no</w:t>
            </w:r>
          </w:p>
        </w:tc>
        <w:tc>
          <w:tcPr>
            <w:tcW w:w="454" w:type="pct"/>
            <w:shd w:val="clear" w:color="auto" w:fill="FFFFFF"/>
          </w:tcPr>
          <w:p w14:paraId="5807D957"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4029C170" w14:textId="77777777" w:rsidR="0099607F" w:rsidRDefault="0099607F" w:rsidP="00042AE9">
            <w:pPr>
              <w:pStyle w:val="TableText"/>
            </w:pPr>
            <w:r>
              <w:t>None</w:t>
            </w:r>
          </w:p>
        </w:tc>
        <w:tc>
          <w:tcPr>
            <w:tcW w:w="2437" w:type="pct"/>
            <w:shd w:val="clear" w:color="auto" w:fill="FFFFFF"/>
          </w:tcPr>
          <w:p w14:paraId="1CEEAF92" w14:textId="77777777" w:rsidR="0099607F" w:rsidRDefault="0099607F" w:rsidP="00042AE9">
            <w:pPr>
              <w:pStyle w:val="TableText"/>
            </w:pPr>
            <w:r>
              <w:t>The IP address to be used as the 1</w:t>
            </w:r>
            <w:r w:rsidRPr="00043171">
              <w:rPr>
                <w:vertAlign w:val="superscript"/>
              </w:rPr>
              <w:t>st</w:t>
            </w:r>
            <w:r>
              <w:t xml:space="preserve"> one in a pool of addresses derived from the cidr block full IP range</w:t>
            </w:r>
          </w:p>
        </w:tc>
      </w:tr>
      <w:tr w:rsidR="0099607F" w:rsidRPr="004279F4" w14:paraId="5515ABDC" w14:textId="77777777" w:rsidTr="00042AE9">
        <w:trPr>
          <w:cantSplit/>
        </w:trPr>
        <w:tc>
          <w:tcPr>
            <w:tcW w:w="784" w:type="pct"/>
            <w:shd w:val="clear" w:color="auto" w:fill="FFFFFF"/>
          </w:tcPr>
          <w:p w14:paraId="18D27E29" w14:textId="77777777" w:rsidR="0099607F" w:rsidRPr="00306900" w:rsidRDefault="0099607F" w:rsidP="00042AE9">
            <w:pPr>
              <w:pStyle w:val="TableText"/>
              <w:rPr>
                <w:noProof/>
              </w:rPr>
            </w:pPr>
            <w:r>
              <w:rPr>
                <w:noProof/>
              </w:rPr>
              <w:t>end_ip</w:t>
            </w:r>
          </w:p>
        </w:tc>
        <w:tc>
          <w:tcPr>
            <w:tcW w:w="525" w:type="pct"/>
            <w:shd w:val="clear" w:color="auto" w:fill="FFFFFF"/>
          </w:tcPr>
          <w:p w14:paraId="5E3EB60C" w14:textId="77777777" w:rsidR="0099607F" w:rsidRDefault="0099607F" w:rsidP="00042AE9">
            <w:pPr>
              <w:pStyle w:val="TableText"/>
            </w:pPr>
            <w:r>
              <w:t>no</w:t>
            </w:r>
          </w:p>
        </w:tc>
        <w:tc>
          <w:tcPr>
            <w:tcW w:w="454" w:type="pct"/>
            <w:shd w:val="clear" w:color="auto" w:fill="FFFFFF"/>
          </w:tcPr>
          <w:p w14:paraId="26DACB52" w14:textId="77777777" w:rsidR="0099607F" w:rsidRPr="003227DB" w:rsidRDefault="005735A3" w:rsidP="00042AE9">
            <w:hyperlink w:anchor="TYPE_YAML_STRING" w:history="1">
              <w:r w:rsidR="0099607F" w:rsidRPr="003227DB">
                <w:rPr>
                  <w:rStyle w:val="Hyperlink"/>
                </w:rPr>
                <w:t>string</w:t>
              </w:r>
            </w:hyperlink>
          </w:p>
        </w:tc>
        <w:tc>
          <w:tcPr>
            <w:tcW w:w="800" w:type="pct"/>
            <w:shd w:val="clear" w:color="auto" w:fill="FFFFFF"/>
          </w:tcPr>
          <w:p w14:paraId="32B6BDEA" w14:textId="77777777" w:rsidR="0099607F" w:rsidRDefault="0099607F" w:rsidP="00042AE9">
            <w:pPr>
              <w:pStyle w:val="TableText"/>
            </w:pPr>
            <w:r>
              <w:t>None</w:t>
            </w:r>
          </w:p>
        </w:tc>
        <w:tc>
          <w:tcPr>
            <w:tcW w:w="2437" w:type="pct"/>
            <w:shd w:val="clear" w:color="auto" w:fill="FFFFFF"/>
          </w:tcPr>
          <w:p w14:paraId="27A08B88" w14:textId="77777777" w:rsidR="0099607F" w:rsidRDefault="0099607F" w:rsidP="00042AE9">
            <w:pPr>
              <w:pStyle w:val="TableText"/>
            </w:pPr>
            <w:r>
              <w:t>The IP address to be used as the last one in a pool of addresses derived from the cidr block full IP range</w:t>
            </w:r>
          </w:p>
        </w:tc>
      </w:tr>
      <w:tr w:rsidR="0099607F" w:rsidRPr="004279F4" w14:paraId="49732A9D" w14:textId="77777777" w:rsidTr="00042AE9">
        <w:trPr>
          <w:cantSplit/>
        </w:trPr>
        <w:tc>
          <w:tcPr>
            <w:tcW w:w="784" w:type="pct"/>
            <w:shd w:val="clear" w:color="auto" w:fill="FFFFFF"/>
          </w:tcPr>
          <w:p w14:paraId="3B6EED64" w14:textId="77777777" w:rsidR="0099607F" w:rsidRDefault="0099607F" w:rsidP="00042AE9">
            <w:pPr>
              <w:pStyle w:val="TableText"/>
              <w:rPr>
                <w:noProof/>
              </w:rPr>
            </w:pPr>
            <w:r>
              <w:rPr>
                <w:noProof/>
              </w:rPr>
              <w:t>gateway_ip</w:t>
            </w:r>
          </w:p>
        </w:tc>
        <w:tc>
          <w:tcPr>
            <w:tcW w:w="525" w:type="pct"/>
            <w:shd w:val="clear" w:color="auto" w:fill="FFFFFF"/>
          </w:tcPr>
          <w:p w14:paraId="2995E055" w14:textId="77777777" w:rsidR="0099607F" w:rsidRDefault="0099607F" w:rsidP="00042AE9">
            <w:pPr>
              <w:pStyle w:val="TableText"/>
            </w:pPr>
            <w:r>
              <w:t>no</w:t>
            </w:r>
          </w:p>
        </w:tc>
        <w:tc>
          <w:tcPr>
            <w:tcW w:w="454" w:type="pct"/>
            <w:shd w:val="clear" w:color="auto" w:fill="FFFFFF"/>
          </w:tcPr>
          <w:p w14:paraId="75CBEFE6"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2BBF2E49" w14:textId="77777777" w:rsidR="0099607F" w:rsidRDefault="0099607F" w:rsidP="00042AE9">
            <w:pPr>
              <w:pStyle w:val="TableText"/>
            </w:pPr>
            <w:r>
              <w:t>None</w:t>
            </w:r>
          </w:p>
        </w:tc>
        <w:tc>
          <w:tcPr>
            <w:tcW w:w="2437" w:type="pct"/>
            <w:shd w:val="clear" w:color="auto" w:fill="FFFFFF"/>
          </w:tcPr>
          <w:p w14:paraId="605F775E" w14:textId="77777777" w:rsidR="0099607F" w:rsidRDefault="0099607F" w:rsidP="00042AE9">
            <w:pPr>
              <w:pStyle w:val="TableText"/>
            </w:pPr>
            <w:r>
              <w:t xml:space="preserve">The gateway IP address. </w:t>
            </w:r>
          </w:p>
        </w:tc>
      </w:tr>
      <w:tr w:rsidR="0099607F" w:rsidRPr="004279F4" w14:paraId="6D8128C5" w14:textId="77777777" w:rsidTr="00042AE9">
        <w:trPr>
          <w:cantSplit/>
        </w:trPr>
        <w:tc>
          <w:tcPr>
            <w:tcW w:w="784" w:type="pct"/>
            <w:shd w:val="clear" w:color="auto" w:fill="FFFFFF"/>
          </w:tcPr>
          <w:p w14:paraId="62369E3A" w14:textId="77777777" w:rsidR="0099607F" w:rsidRDefault="0099607F" w:rsidP="00042AE9">
            <w:pPr>
              <w:pStyle w:val="TableText"/>
              <w:rPr>
                <w:noProof/>
              </w:rPr>
            </w:pPr>
            <w:r>
              <w:rPr>
                <w:noProof/>
              </w:rPr>
              <w:lastRenderedPageBreak/>
              <w:t>network_name</w:t>
            </w:r>
          </w:p>
        </w:tc>
        <w:tc>
          <w:tcPr>
            <w:tcW w:w="525" w:type="pct"/>
            <w:shd w:val="clear" w:color="auto" w:fill="FFFFFF"/>
          </w:tcPr>
          <w:p w14:paraId="64610510" w14:textId="77777777" w:rsidR="0099607F" w:rsidRDefault="0099607F" w:rsidP="00042AE9">
            <w:pPr>
              <w:pStyle w:val="TableText"/>
            </w:pPr>
            <w:r>
              <w:t>no</w:t>
            </w:r>
          </w:p>
        </w:tc>
        <w:tc>
          <w:tcPr>
            <w:tcW w:w="454" w:type="pct"/>
            <w:shd w:val="clear" w:color="auto" w:fill="FFFFFF"/>
          </w:tcPr>
          <w:p w14:paraId="790C2986"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62A1FD67" w14:textId="77777777" w:rsidR="0099607F" w:rsidRDefault="0099607F" w:rsidP="00042AE9">
            <w:pPr>
              <w:pStyle w:val="TableText"/>
            </w:pPr>
            <w:r>
              <w:t>None</w:t>
            </w:r>
          </w:p>
        </w:tc>
        <w:tc>
          <w:tcPr>
            <w:tcW w:w="2437" w:type="pct"/>
            <w:shd w:val="clear" w:color="auto" w:fill="FFFFFF"/>
          </w:tcPr>
          <w:p w14:paraId="7B833ED7" w14:textId="77777777" w:rsidR="0099607F" w:rsidRDefault="0099607F" w:rsidP="00042AE9">
            <w:pPr>
              <w:pStyle w:val="TableText"/>
            </w:pPr>
            <w:r>
              <w:t>An Identifier that represents an existing Network instance in the underlying cloud infrastructure – OR – be used as the name of the new created network.</w:t>
            </w:r>
          </w:p>
          <w:p w14:paraId="750EC9EB" w14:textId="77777777" w:rsidR="0099607F" w:rsidRDefault="0099607F" w:rsidP="0099607F">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53653A79" w14:textId="77777777" w:rsidR="0099607F" w:rsidRDefault="0099607F" w:rsidP="0099607F">
            <w:pPr>
              <w:pStyle w:val="TableText"/>
              <w:numPr>
                <w:ilvl w:val="0"/>
                <w:numId w:val="36"/>
              </w:numPr>
              <w:ind w:left="284" w:hanging="180"/>
            </w:pPr>
            <w:proofErr w:type="gramStart"/>
            <w:r w:rsidRPr="00647B91">
              <w:rPr>
                <w:rStyle w:val="CodeSnippetHighlight"/>
              </w:rPr>
              <w:t>network_name</w:t>
            </w:r>
            <w:proofErr w:type="gramEnd"/>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99607F" w:rsidRPr="004279F4" w14:paraId="12E30DC7" w14:textId="77777777" w:rsidTr="00042AE9">
        <w:trPr>
          <w:cantSplit/>
        </w:trPr>
        <w:tc>
          <w:tcPr>
            <w:tcW w:w="784" w:type="pct"/>
            <w:shd w:val="clear" w:color="auto" w:fill="FFFFFF"/>
          </w:tcPr>
          <w:p w14:paraId="0F05EE3A" w14:textId="77777777" w:rsidR="0099607F" w:rsidRDefault="0099607F" w:rsidP="00042AE9">
            <w:pPr>
              <w:pStyle w:val="TableText"/>
              <w:rPr>
                <w:noProof/>
              </w:rPr>
            </w:pPr>
            <w:r>
              <w:rPr>
                <w:noProof/>
              </w:rPr>
              <w:t>network_id</w:t>
            </w:r>
          </w:p>
        </w:tc>
        <w:tc>
          <w:tcPr>
            <w:tcW w:w="525" w:type="pct"/>
            <w:shd w:val="clear" w:color="auto" w:fill="FFFFFF"/>
          </w:tcPr>
          <w:p w14:paraId="7190E6D5" w14:textId="77777777" w:rsidR="0099607F" w:rsidRDefault="0099607F" w:rsidP="00042AE9">
            <w:pPr>
              <w:pStyle w:val="TableText"/>
            </w:pPr>
            <w:r>
              <w:t>no</w:t>
            </w:r>
          </w:p>
        </w:tc>
        <w:tc>
          <w:tcPr>
            <w:tcW w:w="454" w:type="pct"/>
            <w:shd w:val="clear" w:color="auto" w:fill="FFFFFF"/>
          </w:tcPr>
          <w:p w14:paraId="5EF46952"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61795703" w14:textId="77777777" w:rsidR="0099607F" w:rsidRDefault="0099607F" w:rsidP="00042AE9">
            <w:pPr>
              <w:pStyle w:val="TableText"/>
            </w:pPr>
            <w:r>
              <w:t>None</w:t>
            </w:r>
          </w:p>
        </w:tc>
        <w:tc>
          <w:tcPr>
            <w:tcW w:w="2437" w:type="pct"/>
            <w:shd w:val="clear" w:color="auto" w:fill="FFFFFF"/>
          </w:tcPr>
          <w:p w14:paraId="070C0155" w14:textId="77777777" w:rsidR="0099607F" w:rsidRDefault="0099607F" w:rsidP="00042AE9">
            <w:pPr>
              <w:pStyle w:val="TableText"/>
            </w:pPr>
            <w:r>
              <w:t>An Identifier that represents an existing Network instance in the underlying cloud infrastructure.</w:t>
            </w:r>
          </w:p>
          <w:p w14:paraId="729BDB4A" w14:textId="77777777" w:rsidR="0099607F" w:rsidRDefault="0099607F" w:rsidP="00042AE9">
            <w:pPr>
              <w:pStyle w:val="TableText"/>
            </w:pPr>
            <w:r>
              <w:t>This property is mutually exclusive with all other properties except network_name.</w:t>
            </w:r>
          </w:p>
          <w:p w14:paraId="603895AD" w14:textId="77777777" w:rsidR="0099607F" w:rsidRDefault="0099607F" w:rsidP="0099607F">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75D2E7FC" w14:textId="77777777" w:rsidR="0099607F" w:rsidRDefault="0099607F" w:rsidP="0099607F">
            <w:pPr>
              <w:pStyle w:val="TableText"/>
              <w:numPr>
                <w:ilvl w:val="0"/>
                <w:numId w:val="37"/>
              </w:numPr>
              <w:ind w:left="284" w:hanging="180"/>
            </w:pPr>
            <w:proofErr w:type="gramStart"/>
            <w:r w:rsidRPr="002625D0">
              <w:rPr>
                <w:rStyle w:val="CodeSnippetHighlight"/>
              </w:rPr>
              <w:t>network_name</w:t>
            </w:r>
            <w:proofErr w:type="gramEnd"/>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371A9C18" w14:textId="77777777" w:rsidR="0099607F" w:rsidRDefault="0099607F" w:rsidP="0099607F">
            <w:pPr>
              <w:pStyle w:val="TableText"/>
              <w:numPr>
                <w:ilvl w:val="0"/>
                <w:numId w:val="37"/>
              </w:numPr>
              <w:ind w:left="284" w:hanging="180"/>
            </w:pPr>
            <w:proofErr w:type="gramStart"/>
            <w:r w:rsidRPr="00146873">
              <w:rPr>
                <w:rStyle w:val="CodeSnippetHighlight"/>
              </w:rPr>
              <w:t>network_name</w:t>
            </w:r>
            <w:proofErr w:type="gramEnd"/>
            <w:r>
              <w:t xml:space="preserve"> and </w:t>
            </w:r>
            <w:r w:rsidRPr="00146873">
              <w:rPr>
                <w:rStyle w:val="CodeSnippetHighlight"/>
              </w:rPr>
              <w:t>network_id</w:t>
            </w:r>
            <w:r>
              <w:t xml:space="preserve"> can be still used together to achieve both uniqueness and convenient.</w:t>
            </w:r>
          </w:p>
        </w:tc>
      </w:tr>
      <w:tr w:rsidR="0099607F" w:rsidRPr="004279F4" w14:paraId="2EF8119D" w14:textId="77777777" w:rsidTr="00042AE9">
        <w:trPr>
          <w:cantSplit/>
        </w:trPr>
        <w:tc>
          <w:tcPr>
            <w:tcW w:w="784" w:type="pct"/>
            <w:shd w:val="clear" w:color="auto" w:fill="FFFFFF"/>
          </w:tcPr>
          <w:p w14:paraId="2B944297" w14:textId="77777777" w:rsidR="0099607F" w:rsidRDefault="0099607F" w:rsidP="00042AE9">
            <w:pPr>
              <w:pStyle w:val="TableText"/>
              <w:rPr>
                <w:noProof/>
              </w:rPr>
            </w:pPr>
            <w:r>
              <w:rPr>
                <w:noProof/>
              </w:rPr>
              <w:t>segmentation_id</w:t>
            </w:r>
          </w:p>
        </w:tc>
        <w:tc>
          <w:tcPr>
            <w:tcW w:w="525" w:type="pct"/>
            <w:shd w:val="clear" w:color="auto" w:fill="FFFFFF"/>
          </w:tcPr>
          <w:p w14:paraId="71CB76A4" w14:textId="77777777" w:rsidR="0099607F" w:rsidRDefault="0099607F" w:rsidP="00042AE9">
            <w:pPr>
              <w:pStyle w:val="TableText"/>
            </w:pPr>
            <w:r>
              <w:t>no</w:t>
            </w:r>
          </w:p>
        </w:tc>
        <w:tc>
          <w:tcPr>
            <w:tcW w:w="454" w:type="pct"/>
            <w:shd w:val="clear" w:color="auto" w:fill="FFFFFF"/>
          </w:tcPr>
          <w:p w14:paraId="25935EFA" w14:textId="77777777" w:rsidR="0099607F" w:rsidRDefault="005735A3" w:rsidP="00042AE9">
            <w:pPr>
              <w:pStyle w:val="TableText"/>
            </w:pPr>
            <w:hyperlink w:anchor="TYPE_YAML_STRING" w:history="1">
              <w:r w:rsidR="0099607F" w:rsidRPr="003227DB">
                <w:rPr>
                  <w:rStyle w:val="Hyperlink"/>
                </w:rPr>
                <w:t>string</w:t>
              </w:r>
            </w:hyperlink>
          </w:p>
        </w:tc>
        <w:tc>
          <w:tcPr>
            <w:tcW w:w="800" w:type="pct"/>
            <w:shd w:val="clear" w:color="auto" w:fill="FFFFFF"/>
          </w:tcPr>
          <w:p w14:paraId="21AF57CB" w14:textId="77777777" w:rsidR="0099607F" w:rsidRDefault="0099607F" w:rsidP="00042AE9">
            <w:pPr>
              <w:pStyle w:val="TableText"/>
            </w:pPr>
            <w:r>
              <w:t>None</w:t>
            </w:r>
          </w:p>
        </w:tc>
        <w:tc>
          <w:tcPr>
            <w:tcW w:w="2437" w:type="pct"/>
            <w:shd w:val="clear" w:color="auto" w:fill="FFFFFF"/>
          </w:tcPr>
          <w:p w14:paraId="5EC7B859" w14:textId="77777777" w:rsidR="0099607F" w:rsidRDefault="0099607F" w:rsidP="00042AE9">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99607F" w:rsidRPr="004279F4" w14:paraId="2F1437F3" w14:textId="77777777" w:rsidTr="00042AE9">
        <w:trPr>
          <w:cantSplit/>
        </w:trPr>
        <w:tc>
          <w:tcPr>
            <w:tcW w:w="784" w:type="pct"/>
            <w:shd w:val="clear" w:color="auto" w:fill="FFFFFF"/>
          </w:tcPr>
          <w:p w14:paraId="7DC8815C" w14:textId="77777777" w:rsidR="0099607F" w:rsidRDefault="0099607F" w:rsidP="00042AE9">
            <w:pPr>
              <w:pStyle w:val="TableText"/>
              <w:rPr>
                <w:noProof/>
              </w:rPr>
            </w:pPr>
            <w:r>
              <w:rPr>
                <w:rFonts w:ascii="Calibri" w:hAnsi="Calibri"/>
                <w:szCs w:val="18"/>
              </w:rPr>
              <w:t>network_type</w:t>
            </w:r>
          </w:p>
        </w:tc>
        <w:tc>
          <w:tcPr>
            <w:tcW w:w="525" w:type="pct"/>
            <w:shd w:val="clear" w:color="auto" w:fill="FFFFFF"/>
          </w:tcPr>
          <w:p w14:paraId="101791A6" w14:textId="77777777" w:rsidR="0099607F" w:rsidRDefault="0099607F" w:rsidP="00042AE9">
            <w:pPr>
              <w:pStyle w:val="TableText"/>
            </w:pPr>
            <w:r>
              <w:rPr>
                <w:rFonts w:ascii="Calibri" w:hAnsi="Calibri"/>
                <w:color w:val="000000"/>
                <w:szCs w:val="18"/>
              </w:rPr>
              <w:t>no</w:t>
            </w:r>
          </w:p>
        </w:tc>
        <w:tc>
          <w:tcPr>
            <w:tcW w:w="454" w:type="pct"/>
            <w:shd w:val="clear" w:color="auto" w:fill="FFFFFF"/>
          </w:tcPr>
          <w:p w14:paraId="733B3E15" w14:textId="77777777" w:rsidR="0099607F" w:rsidRDefault="005735A3" w:rsidP="00042AE9">
            <w:pPr>
              <w:pStyle w:val="TableText"/>
            </w:pPr>
            <w:hyperlink w:anchor="TYPE_YAML_STRING" w:history="1">
              <w:r w:rsidR="0099607F" w:rsidRPr="00255CC3">
                <w:rPr>
                  <w:rStyle w:val="Hyperlink"/>
                  <w:rFonts w:ascii="Calibri" w:hAnsi="Calibri"/>
                  <w:szCs w:val="18"/>
                </w:rPr>
                <w:t>string</w:t>
              </w:r>
            </w:hyperlink>
          </w:p>
        </w:tc>
        <w:tc>
          <w:tcPr>
            <w:tcW w:w="800" w:type="pct"/>
            <w:shd w:val="clear" w:color="auto" w:fill="FFFFFF"/>
          </w:tcPr>
          <w:p w14:paraId="42C98EFC" w14:textId="77777777" w:rsidR="0099607F" w:rsidRDefault="0099607F" w:rsidP="00042AE9">
            <w:pPr>
              <w:pStyle w:val="TableText"/>
            </w:pPr>
            <w:r>
              <w:rPr>
                <w:rFonts w:ascii="Calibri" w:hAnsi="Calibri"/>
                <w:color w:val="000000"/>
                <w:szCs w:val="18"/>
              </w:rPr>
              <w:t>None</w:t>
            </w:r>
          </w:p>
        </w:tc>
        <w:tc>
          <w:tcPr>
            <w:tcW w:w="2437" w:type="pct"/>
            <w:shd w:val="clear" w:color="auto" w:fill="FFFFFF"/>
          </w:tcPr>
          <w:p w14:paraId="497F2DFE" w14:textId="77777777" w:rsidR="0099607F" w:rsidRDefault="0099607F" w:rsidP="00042AE9">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99607F" w:rsidRPr="004279F4" w14:paraId="12524F11" w14:textId="77777777" w:rsidTr="00042AE9">
        <w:trPr>
          <w:cantSplit/>
        </w:trPr>
        <w:tc>
          <w:tcPr>
            <w:tcW w:w="784" w:type="pct"/>
            <w:shd w:val="clear" w:color="auto" w:fill="FFFFFF"/>
          </w:tcPr>
          <w:p w14:paraId="35B3347A" w14:textId="77777777" w:rsidR="0099607F" w:rsidRDefault="0099607F" w:rsidP="00042AE9">
            <w:pPr>
              <w:pStyle w:val="TableText"/>
              <w:rPr>
                <w:noProof/>
              </w:rPr>
            </w:pPr>
            <w:r>
              <w:rPr>
                <w:rFonts w:ascii="Calibri" w:hAnsi="Calibri"/>
                <w:szCs w:val="18"/>
              </w:rPr>
              <w:t>physical_network</w:t>
            </w:r>
          </w:p>
        </w:tc>
        <w:tc>
          <w:tcPr>
            <w:tcW w:w="525" w:type="pct"/>
            <w:shd w:val="clear" w:color="auto" w:fill="FFFFFF"/>
          </w:tcPr>
          <w:p w14:paraId="36F105EF" w14:textId="77777777" w:rsidR="0099607F" w:rsidRDefault="0099607F" w:rsidP="00042AE9">
            <w:pPr>
              <w:pStyle w:val="TableText"/>
            </w:pPr>
            <w:r>
              <w:rPr>
                <w:rFonts w:ascii="Calibri" w:hAnsi="Calibri"/>
                <w:color w:val="000000"/>
                <w:szCs w:val="18"/>
              </w:rPr>
              <w:t>no</w:t>
            </w:r>
          </w:p>
        </w:tc>
        <w:tc>
          <w:tcPr>
            <w:tcW w:w="454" w:type="pct"/>
            <w:shd w:val="clear" w:color="auto" w:fill="FFFFFF"/>
          </w:tcPr>
          <w:p w14:paraId="577D84F4" w14:textId="77777777" w:rsidR="0099607F" w:rsidRDefault="005735A3" w:rsidP="00042AE9">
            <w:pPr>
              <w:pStyle w:val="TableText"/>
            </w:pPr>
            <w:hyperlink w:anchor="TYPE_YAML_STRING" w:history="1">
              <w:r w:rsidR="0099607F" w:rsidRPr="00255CC3">
                <w:rPr>
                  <w:rStyle w:val="Hyperlink"/>
                  <w:rFonts w:ascii="Calibri" w:hAnsi="Calibri"/>
                  <w:szCs w:val="18"/>
                </w:rPr>
                <w:t>string</w:t>
              </w:r>
            </w:hyperlink>
          </w:p>
        </w:tc>
        <w:tc>
          <w:tcPr>
            <w:tcW w:w="800" w:type="pct"/>
            <w:shd w:val="clear" w:color="auto" w:fill="FFFFFF"/>
          </w:tcPr>
          <w:p w14:paraId="05626A66" w14:textId="77777777" w:rsidR="0099607F" w:rsidRDefault="0099607F" w:rsidP="00042AE9">
            <w:pPr>
              <w:pStyle w:val="TableText"/>
            </w:pPr>
            <w:r>
              <w:rPr>
                <w:rFonts w:ascii="Calibri" w:hAnsi="Calibri"/>
                <w:color w:val="000000"/>
                <w:szCs w:val="18"/>
              </w:rPr>
              <w:t>None</w:t>
            </w:r>
          </w:p>
        </w:tc>
        <w:tc>
          <w:tcPr>
            <w:tcW w:w="2437" w:type="pct"/>
            <w:shd w:val="clear" w:color="auto" w:fill="FFFFFF"/>
          </w:tcPr>
          <w:p w14:paraId="2B9871CB" w14:textId="77777777" w:rsidR="0099607F" w:rsidRDefault="0099607F" w:rsidP="00042AE9">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99607F" w:rsidRPr="004279F4" w14:paraId="36AE5D8B" w14:textId="77777777" w:rsidTr="00042AE9">
        <w:trPr>
          <w:cantSplit/>
        </w:trPr>
        <w:tc>
          <w:tcPr>
            <w:tcW w:w="784" w:type="pct"/>
            <w:shd w:val="clear" w:color="auto" w:fill="FFFFFF"/>
          </w:tcPr>
          <w:p w14:paraId="7AAFFC3D" w14:textId="77777777" w:rsidR="0099607F" w:rsidRDefault="0099607F" w:rsidP="00042AE9">
            <w:pPr>
              <w:pStyle w:val="TableText"/>
              <w:rPr>
                <w:noProof/>
              </w:rPr>
            </w:pPr>
            <w:r>
              <w:rPr>
                <w:noProof/>
              </w:rPr>
              <w:t>dhcp_enabled</w:t>
            </w:r>
          </w:p>
        </w:tc>
        <w:tc>
          <w:tcPr>
            <w:tcW w:w="525" w:type="pct"/>
            <w:shd w:val="clear" w:color="auto" w:fill="FFFFFF"/>
          </w:tcPr>
          <w:p w14:paraId="4C6CB1C9" w14:textId="77777777" w:rsidR="0099607F" w:rsidRDefault="0099607F" w:rsidP="00042AE9">
            <w:pPr>
              <w:pStyle w:val="TableText"/>
            </w:pPr>
            <w:r>
              <w:t>no</w:t>
            </w:r>
          </w:p>
        </w:tc>
        <w:tc>
          <w:tcPr>
            <w:tcW w:w="454" w:type="pct"/>
            <w:shd w:val="clear" w:color="auto" w:fill="FFFFFF"/>
          </w:tcPr>
          <w:p w14:paraId="00ED4F27" w14:textId="77777777" w:rsidR="0099607F" w:rsidRDefault="005735A3" w:rsidP="00042AE9">
            <w:pPr>
              <w:pStyle w:val="TableText"/>
            </w:pPr>
            <w:hyperlink w:anchor="TYPE_YAML_BOOLEAN" w:history="1">
              <w:r w:rsidR="0099607F" w:rsidRPr="003227DB">
                <w:rPr>
                  <w:rStyle w:val="Hyperlink"/>
                </w:rPr>
                <w:t>boolean</w:t>
              </w:r>
            </w:hyperlink>
          </w:p>
        </w:tc>
        <w:tc>
          <w:tcPr>
            <w:tcW w:w="800" w:type="pct"/>
            <w:shd w:val="clear" w:color="auto" w:fill="FFFFFF"/>
          </w:tcPr>
          <w:p w14:paraId="2B024A8F" w14:textId="77777777" w:rsidR="0099607F" w:rsidRDefault="0099607F" w:rsidP="00042AE9">
            <w:pPr>
              <w:pStyle w:val="TableText"/>
            </w:pPr>
            <w:r>
              <w:t>default: true</w:t>
            </w:r>
          </w:p>
        </w:tc>
        <w:tc>
          <w:tcPr>
            <w:tcW w:w="2437" w:type="pct"/>
            <w:shd w:val="clear" w:color="auto" w:fill="FFFFFF"/>
          </w:tcPr>
          <w:p w14:paraId="11F31D0E" w14:textId="77777777" w:rsidR="0099607F" w:rsidRDefault="0099607F" w:rsidP="00042AE9">
            <w:pPr>
              <w:pStyle w:val="TableText"/>
            </w:pPr>
            <w:r>
              <w:t xml:space="preserve">Indicates the TOSCA container to create a virtual network instance with or without a DHCP service. </w:t>
            </w:r>
          </w:p>
        </w:tc>
      </w:tr>
    </w:tbl>
    <w:p w14:paraId="5A476936" w14:textId="77777777" w:rsidR="0099607F" w:rsidRDefault="0099607F" w:rsidP="0099607F">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99607F" w:rsidRPr="004279F4" w14:paraId="6F38E724" w14:textId="77777777" w:rsidTr="00042AE9">
        <w:trPr>
          <w:cantSplit/>
          <w:tblHeader/>
        </w:trPr>
        <w:tc>
          <w:tcPr>
            <w:tcW w:w="916" w:type="pct"/>
            <w:shd w:val="clear" w:color="auto" w:fill="D9D9D9"/>
          </w:tcPr>
          <w:p w14:paraId="009C1855" w14:textId="77777777" w:rsidR="0099607F" w:rsidRPr="00422683" w:rsidRDefault="0099607F" w:rsidP="00042AE9">
            <w:pPr>
              <w:pStyle w:val="TableText-Heading"/>
            </w:pPr>
            <w:r w:rsidRPr="00422683">
              <w:t>Name</w:t>
            </w:r>
          </w:p>
        </w:tc>
        <w:tc>
          <w:tcPr>
            <w:tcW w:w="593" w:type="pct"/>
            <w:shd w:val="clear" w:color="auto" w:fill="D9D9D9"/>
          </w:tcPr>
          <w:p w14:paraId="7F5E34F0" w14:textId="77777777" w:rsidR="0099607F" w:rsidRPr="00422683" w:rsidRDefault="0099607F" w:rsidP="00042AE9">
            <w:pPr>
              <w:pStyle w:val="TableText-Heading"/>
            </w:pPr>
            <w:r w:rsidRPr="00422683">
              <w:t>Required</w:t>
            </w:r>
          </w:p>
        </w:tc>
        <w:tc>
          <w:tcPr>
            <w:tcW w:w="423" w:type="pct"/>
            <w:shd w:val="clear" w:color="auto" w:fill="D9D9D9"/>
          </w:tcPr>
          <w:p w14:paraId="5C21E701" w14:textId="77777777" w:rsidR="0099607F" w:rsidRPr="00422683" w:rsidRDefault="0099607F" w:rsidP="00042AE9">
            <w:pPr>
              <w:pStyle w:val="TableText-Heading"/>
            </w:pPr>
            <w:r w:rsidRPr="00422683">
              <w:t>Type</w:t>
            </w:r>
          </w:p>
        </w:tc>
        <w:tc>
          <w:tcPr>
            <w:tcW w:w="853" w:type="pct"/>
            <w:shd w:val="clear" w:color="auto" w:fill="D9D9D9"/>
          </w:tcPr>
          <w:p w14:paraId="1BA7F47F" w14:textId="77777777" w:rsidR="0099607F" w:rsidRPr="00422683" w:rsidRDefault="0099607F" w:rsidP="00042AE9">
            <w:pPr>
              <w:pStyle w:val="TableText-Heading"/>
            </w:pPr>
            <w:r w:rsidRPr="00422683">
              <w:t>Constraints</w:t>
            </w:r>
          </w:p>
        </w:tc>
        <w:tc>
          <w:tcPr>
            <w:tcW w:w="2215" w:type="pct"/>
            <w:shd w:val="clear" w:color="auto" w:fill="D9D9D9"/>
          </w:tcPr>
          <w:p w14:paraId="155B6B87" w14:textId="77777777" w:rsidR="0099607F" w:rsidRPr="00422683" w:rsidRDefault="0099607F" w:rsidP="00042AE9">
            <w:pPr>
              <w:pStyle w:val="TableText-Heading"/>
            </w:pPr>
            <w:r w:rsidRPr="00422683">
              <w:t>Description</w:t>
            </w:r>
          </w:p>
        </w:tc>
      </w:tr>
      <w:tr w:rsidR="0099607F" w:rsidRPr="004279F4" w14:paraId="627EEF00" w14:textId="77777777" w:rsidTr="00042AE9">
        <w:trPr>
          <w:cantSplit/>
        </w:trPr>
        <w:tc>
          <w:tcPr>
            <w:tcW w:w="916" w:type="pct"/>
            <w:shd w:val="clear" w:color="auto" w:fill="FFFFFF"/>
          </w:tcPr>
          <w:p w14:paraId="75084CC2" w14:textId="77777777" w:rsidR="0099607F" w:rsidRDefault="0099607F" w:rsidP="00042AE9">
            <w:pPr>
              <w:pStyle w:val="TableText"/>
              <w:rPr>
                <w:noProof/>
              </w:rPr>
            </w:pPr>
            <w:r>
              <w:rPr>
                <w:noProof/>
              </w:rPr>
              <w:t>segmentation_id</w:t>
            </w:r>
          </w:p>
        </w:tc>
        <w:tc>
          <w:tcPr>
            <w:tcW w:w="593" w:type="pct"/>
            <w:shd w:val="clear" w:color="auto" w:fill="FFFFFF"/>
          </w:tcPr>
          <w:p w14:paraId="5A7591E8" w14:textId="77777777" w:rsidR="0099607F" w:rsidRDefault="0099607F" w:rsidP="00042AE9">
            <w:pPr>
              <w:pStyle w:val="TableText"/>
            </w:pPr>
            <w:r>
              <w:t>no</w:t>
            </w:r>
          </w:p>
        </w:tc>
        <w:tc>
          <w:tcPr>
            <w:tcW w:w="423" w:type="pct"/>
            <w:shd w:val="clear" w:color="auto" w:fill="FFFFFF"/>
          </w:tcPr>
          <w:p w14:paraId="6B6B4C9E" w14:textId="77777777" w:rsidR="0099607F" w:rsidRDefault="005735A3" w:rsidP="00042AE9">
            <w:pPr>
              <w:pStyle w:val="TableText"/>
            </w:pPr>
            <w:hyperlink w:anchor="TYPE_YAML_STRING" w:history="1">
              <w:r w:rsidR="0099607F" w:rsidRPr="003227DB">
                <w:rPr>
                  <w:rStyle w:val="Hyperlink"/>
                </w:rPr>
                <w:t>string</w:t>
              </w:r>
            </w:hyperlink>
          </w:p>
        </w:tc>
        <w:tc>
          <w:tcPr>
            <w:tcW w:w="853" w:type="pct"/>
            <w:shd w:val="clear" w:color="auto" w:fill="FFFFFF"/>
          </w:tcPr>
          <w:p w14:paraId="0E67335A" w14:textId="77777777" w:rsidR="0099607F" w:rsidRDefault="0099607F" w:rsidP="00042AE9">
            <w:pPr>
              <w:pStyle w:val="TableText"/>
            </w:pPr>
            <w:r>
              <w:t>None</w:t>
            </w:r>
          </w:p>
        </w:tc>
        <w:tc>
          <w:tcPr>
            <w:tcW w:w="2215" w:type="pct"/>
            <w:shd w:val="clear" w:color="auto" w:fill="FFFFFF"/>
          </w:tcPr>
          <w:p w14:paraId="2829B12E" w14:textId="77777777" w:rsidR="0099607F" w:rsidRDefault="0099607F" w:rsidP="00042AE9">
            <w:pPr>
              <w:pStyle w:val="TableText"/>
            </w:pPr>
            <w:r>
              <w:t xml:space="preserve">The actual </w:t>
            </w:r>
            <w:r w:rsidRPr="0077417A">
              <w:rPr>
                <w:i/>
                <w:iCs/>
              </w:rPr>
              <w:t>segmentation_id</w:t>
            </w:r>
            <w:r>
              <w:t xml:space="preserve"> that is been assigned to the network by the underlying cloud infrastructure. </w:t>
            </w:r>
          </w:p>
        </w:tc>
      </w:tr>
    </w:tbl>
    <w:p w14:paraId="3AA3C32B"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0437778" w14:textId="77777777" w:rsidTr="00042AE9">
        <w:tc>
          <w:tcPr>
            <w:tcW w:w="9576" w:type="dxa"/>
            <w:shd w:val="clear" w:color="auto" w:fill="D9D9D9" w:themeFill="background1" w:themeFillShade="D9"/>
          </w:tcPr>
          <w:p w14:paraId="37831F3D" w14:textId="77777777" w:rsidR="0099607F" w:rsidRPr="006824F5" w:rsidRDefault="0099607F" w:rsidP="00042AE9">
            <w:pPr>
              <w:rPr>
                <w:rStyle w:val="CodeSnippet"/>
              </w:rPr>
            </w:pPr>
            <w:r w:rsidRPr="006824F5">
              <w:rPr>
                <w:rStyle w:val="CodeSnippet"/>
              </w:rPr>
              <w:t xml:space="preserve">  tosca.nodes.</w:t>
            </w:r>
            <w:r>
              <w:rPr>
                <w:rStyle w:val="CodeSnippet"/>
              </w:rPr>
              <w:t>network.</w:t>
            </w:r>
            <w:r w:rsidRPr="006824F5">
              <w:rPr>
                <w:rStyle w:val="CodeSnippet"/>
              </w:rPr>
              <w:t>Network:</w:t>
            </w:r>
          </w:p>
          <w:p w14:paraId="3C52401A" w14:textId="77777777" w:rsidR="0099607F" w:rsidRDefault="0099607F" w:rsidP="00042AE9">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A71F039" w14:textId="77777777" w:rsidR="0099607F" w:rsidRPr="008A2B7B" w:rsidRDefault="0099607F" w:rsidP="00042AE9">
            <w:pPr>
              <w:rPr>
                <w:rStyle w:val="CodeSnippet"/>
              </w:rPr>
            </w:pPr>
            <w:r>
              <w:rPr>
                <w:rStyle w:val="CodeSnippet"/>
              </w:rPr>
              <w:t xml:space="preserve">    </w:t>
            </w:r>
            <w:r w:rsidRPr="008A2B7B">
              <w:rPr>
                <w:rStyle w:val="CodeSnippet"/>
              </w:rPr>
              <w:t>properties:</w:t>
            </w:r>
          </w:p>
          <w:p w14:paraId="40199F30" w14:textId="77777777" w:rsidR="0099607F" w:rsidRPr="008A2B7B" w:rsidRDefault="0099607F" w:rsidP="00042AE9">
            <w:pPr>
              <w:rPr>
                <w:rStyle w:val="CodeSnippet"/>
              </w:rPr>
            </w:pPr>
            <w:r w:rsidRPr="008A2B7B">
              <w:rPr>
                <w:rStyle w:val="CodeSnippet"/>
              </w:rPr>
              <w:t xml:space="preserve">      ip_version:</w:t>
            </w:r>
          </w:p>
          <w:p w14:paraId="31FCBE2B" w14:textId="77777777" w:rsidR="0099607F" w:rsidRPr="008A2B7B" w:rsidRDefault="0099607F" w:rsidP="00042AE9">
            <w:pPr>
              <w:rPr>
                <w:rStyle w:val="CodeSnippet"/>
              </w:rPr>
            </w:pPr>
            <w:r w:rsidRPr="008A2B7B">
              <w:rPr>
                <w:rStyle w:val="CodeSnippet"/>
              </w:rPr>
              <w:t xml:space="preserve">        type: integer</w:t>
            </w:r>
          </w:p>
          <w:p w14:paraId="48184745" w14:textId="77777777" w:rsidR="0099607F" w:rsidRDefault="0099607F" w:rsidP="00042AE9">
            <w:pPr>
              <w:rPr>
                <w:rStyle w:val="CodeSnippet"/>
              </w:rPr>
            </w:pPr>
            <w:r w:rsidRPr="008A2B7B">
              <w:rPr>
                <w:rStyle w:val="CodeSnippet"/>
              </w:rPr>
              <w:t xml:space="preserve">        </w:t>
            </w:r>
            <w:r>
              <w:rPr>
                <w:rStyle w:val="CodeSnippet"/>
              </w:rPr>
              <w:t>required: false</w:t>
            </w:r>
          </w:p>
          <w:p w14:paraId="6672FF20" w14:textId="77777777" w:rsidR="0099607F" w:rsidRDefault="0099607F" w:rsidP="00042AE9">
            <w:pPr>
              <w:rPr>
                <w:rStyle w:val="CodeSnippet"/>
              </w:rPr>
            </w:pPr>
            <w:r>
              <w:rPr>
                <w:rStyle w:val="CodeSnippet"/>
              </w:rPr>
              <w:lastRenderedPageBreak/>
              <w:t xml:space="preserve">        default: 4</w:t>
            </w:r>
          </w:p>
          <w:p w14:paraId="64B25F64" w14:textId="77777777" w:rsidR="0099607F" w:rsidRPr="006824F5" w:rsidRDefault="0099607F" w:rsidP="00042AE9">
            <w:pPr>
              <w:rPr>
                <w:rStyle w:val="CodeSnippet"/>
                <w:noProof/>
              </w:rPr>
            </w:pPr>
            <w:r>
              <w:rPr>
                <w:rStyle w:val="CodeSnippet"/>
              </w:rPr>
              <w:t xml:space="preserve">        </w:t>
            </w:r>
            <w:r w:rsidRPr="006824F5">
              <w:rPr>
                <w:rStyle w:val="CodeSnippet"/>
                <w:noProof/>
              </w:rPr>
              <w:t>constraints:</w:t>
            </w:r>
          </w:p>
          <w:p w14:paraId="2A026755" w14:textId="77777777" w:rsidR="0099607F" w:rsidRPr="008A2B7B" w:rsidRDefault="0099607F" w:rsidP="00042AE9">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3942DFDA" w14:textId="77777777" w:rsidR="0099607F" w:rsidRPr="008A2B7B" w:rsidRDefault="0099607F" w:rsidP="00042AE9">
            <w:pPr>
              <w:rPr>
                <w:rStyle w:val="CodeSnippet"/>
              </w:rPr>
            </w:pPr>
            <w:r w:rsidRPr="008A2B7B">
              <w:rPr>
                <w:rStyle w:val="CodeSnippet"/>
              </w:rPr>
              <w:t xml:space="preserve">      cidr:</w:t>
            </w:r>
          </w:p>
          <w:p w14:paraId="55927BF8" w14:textId="77777777" w:rsidR="0099607F" w:rsidRPr="008A2B7B" w:rsidRDefault="0099607F" w:rsidP="00042AE9">
            <w:pPr>
              <w:rPr>
                <w:rStyle w:val="CodeSnippet"/>
              </w:rPr>
            </w:pPr>
            <w:r w:rsidRPr="008A2B7B">
              <w:rPr>
                <w:rStyle w:val="CodeSnippet"/>
              </w:rPr>
              <w:t xml:space="preserve">        type: string</w:t>
            </w:r>
          </w:p>
          <w:p w14:paraId="6FAAC7C3" w14:textId="77777777" w:rsidR="0099607F" w:rsidRDefault="0099607F" w:rsidP="00042AE9">
            <w:pPr>
              <w:rPr>
                <w:rStyle w:val="CodeSnippet"/>
              </w:rPr>
            </w:pPr>
            <w:r w:rsidRPr="008A2B7B">
              <w:rPr>
                <w:rStyle w:val="CodeSnippet"/>
              </w:rPr>
              <w:t xml:space="preserve">        required: false</w:t>
            </w:r>
          </w:p>
          <w:p w14:paraId="05BE688C" w14:textId="77777777" w:rsidR="0099607F" w:rsidRPr="008A2B7B" w:rsidRDefault="0099607F" w:rsidP="00042AE9">
            <w:pPr>
              <w:rPr>
                <w:rStyle w:val="CodeSnippet"/>
              </w:rPr>
            </w:pPr>
            <w:r w:rsidRPr="008A2B7B">
              <w:rPr>
                <w:rStyle w:val="CodeSnippet"/>
              </w:rPr>
              <w:t xml:space="preserve">      start_ip:</w:t>
            </w:r>
          </w:p>
          <w:p w14:paraId="74BD7B21" w14:textId="77777777" w:rsidR="0099607F" w:rsidRPr="008A2B7B" w:rsidRDefault="0099607F" w:rsidP="00042AE9">
            <w:pPr>
              <w:rPr>
                <w:rStyle w:val="CodeSnippet"/>
              </w:rPr>
            </w:pPr>
            <w:r w:rsidRPr="008A2B7B">
              <w:rPr>
                <w:rStyle w:val="CodeSnippet"/>
              </w:rPr>
              <w:tab/>
              <w:t xml:space="preserve"> type: string</w:t>
            </w:r>
          </w:p>
          <w:p w14:paraId="24298AA4" w14:textId="77777777" w:rsidR="0099607F" w:rsidRPr="008A2B7B" w:rsidRDefault="0099607F" w:rsidP="00042AE9">
            <w:pPr>
              <w:rPr>
                <w:rStyle w:val="CodeSnippet"/>
              </w:rPr>
            </w:pPr>
            <w:r w:rsidRPr="008A2B7B">
              <w:rPr>
                <w:rStyle w:val="CodeSnippet"/>
              </w:rPr>
              <w:t xml:space="preserve">        required: false</w:t>
            </w:r>
          </w:p>
          <w:p w14:paraId="68B86D8C" w14:textId="77777777" w:rsidR="0099607F" w:rsidRPr="008A2B7B" w:rsidRDefault="0099607F" w:rsidP="00042AE9">
            <w:pPr>
              <w:rPr>
                <w:rStyle w:val="CodeSnippet"/>
              </w:rPr>
            </w:pPr>
            <w:r w:rsidRPr="008A2B7B">
              <w:rPr>
                <w:rStyle w:val="CodeSnippet"/>
              </w:rPr>
              <w:t xml:space="preserve">      end_ip:</w:t>
            </w:r>
          </w:p>
          <w:p w14:paraId="064F8801" w14:textId="77777777" w:rsidR="0099607F" w:rsidRPr="008A2B7B" w:rsidRDefault="0099607F" w:rsidP="00042AE9">
            <w:pPr>
              <w:rPr>
                <w:rStyle w:val="CodeSnippet"/>
              </w:rPr>
            </w:pPr>
            <w:r w:rsidRPr="008A2B7B">
              <w:rPr>
                <w:rStyle w:val="CodeSnippet"/>
              </w:rPr>
              <w:tab/>
              <w:t xml:space="preserve"> type: string</w:t>
            </w:r>
          </w:p>
          <w:p w14:paraId="3421304F" w14:textId="77777777" w:rsidR="0099607F" w:rsidRDefault="0099607F" w:rsidP="00042AE9">
            <w:pPr>
              <w:rPr>
                <w:rStyle w:val="CodeSnippet"/>
              </w:rPr>
            </w:pPr>
            <w:r w:rsidRPr="008A2B7B">
              <w:rPr>
                <w:rStyle w:val="CodeSnippet"/>
              </w:rPr>
              <w:t xml:space="preserve">        required: false</w:t>
            </w:r>
          </w:p>
          <w:p w14:paraId="78470509" w14:textId="77777777" w:rsidR="0099607F" w:rsidRDefault="0099607F" w:rsidP="00042AE9">
            <w:pPr>
              <w:rPr>
                <w:rStyle w:val="CodeSnippet"/>
              </w:rPr>
            </w:pPr>
            <w:r>
              <w:rPr>
                <w:rStyle w:val="CodeSnippet"/>
              </w:rPr>
              <w:t xml:space="preserve">      gateway_ip:</w:t>
            </w:r>
          </w:p>
          <w:p w14:paraId="57992F44" w14:textId="77777777" w:rsidR="0099607F" w:rsidRDefault="0099607F" w:rsidP="00042AE9">
            <w:pPr>
              <w:rPr>
                <w:rStyle w:val="CodeSnippet"/>
              </w:rPr>
            </w:pPr>
            <w:r>
              <w:rPr>
                <w:rStyle w:val="CodeSnippet"/>
              </w:rPr>
              <w:t xml:space="preserve">        type: string</w:t>
            </w:r>
          </w:p>
          <w:p w14:paraId="2AB72D6E" w14:textId="77777777" w:rsidR="0099607F" w:rsidRDefault="0099607F" w:rsidP="00042AE9">
            <w:pPr>
              <w:rPr>
                <w:rStyle w:val="CodeSnippet"/>
              </w:rPr>
            </w:pPr>
            <w:r>
              <w:rPr>
                <w:rStyle w:val="CodeSnippet"/>
              </w:rPr>
              <w:t xml:space="preserve">        required: false</w:t>
            </w:r>
          </w:p>
          <w:p w14:paraId="505693C0" w14:textId="77777777" w:rsidR="0099607F" w:rsidRDefault="0099607F" w:rsidP="00042AE9">
            <w:pPr>
              <w:rPr>
                <w:rStyle w:val="CodeSnippet"/>
              </w:rPr>
            </w:pPr>
            <w:r>
              <w:rPr>
                <w:rStyle w:val="CodeSnippet"/>
              </w:rPr>
              <w:t xml:space="preserve">      network_name:</w:t>
            </w:r>
          </w:p>
          <w:p w14:paraId="246F0ED5" w14:textId="77777777" w:rsidR="0099607F" w:rsidRDefault="0099607F" w:rsidP="00042AE9">
            <w:pPr>
              <w:rPr>
                <w:rStyle w:val="CodeSnippet"/>
              </w:rPr>
            </w:pPr>
            <w:r>
              <w:rPr>
                <w:rStyle w:val="CodeSnippet"/>
              </w:rPr>
              <w:t xml:space="preserve">        type: string</w:t>
            </w:r>
          </w:p>
          <w:p w14:paraId="5398D24D" w14:textId="77777777" w:rsidR="0099607F" w:rsidRDefault="0099607F" w:rsidP="00042AE9">
            <w:pPr>
              <w:rPr>
                <w:rStyle w:val="CodeSnippet"/>
              </w:rPr>
            </w:pPr>
            <w:r>
              <w:rPr>
                <w:rStyle w:val="CodeSnippet"/>
              </w:rPr>
              <w:t xml:space="preserve">        required: false</w:t>
            </w:r>
          </w:p>
          <w:p w14:paraId="28C8B468" w14:textId="77777777" w:rsidR="0099607F" w:rsidRDefault="0099607F" w:rsidP="00042AE9">
            <w:pPr>
              <w:rPr>
                <w:rStyle w:val="CodeSnippet"/>
              </w:rPr>
            </w:pPr>
            <w:r>
              <w:rPr>
                <w:rStyle w:val="CodeSnippet"/>
              </w:rPr>
              <w:t xml:space="preserve">      network_id:</w:t>
            </w:r>
          </w:p>
          <w:p w14:paraId="36BDCADB" w14:textId="77777777" w:rsidR="0099607F" w:rsidRDefault="0099607F" w:rsidP="00042AE9">
            <w:pPr>
              <w:rPr>
                <w:rStyle w:val="CodeSnippet"/>
              </w:rPr>
            </w:pPr>
            <w:r>
              <w:rPr>
                <w:rStyle w:val="CodeSnippet"/>
              </w:rPr>
              <w:t xml:space="preserve">        type: string</w:t>
            </w:r>
          </w:p>
          <w:p w14:paraId="2A1BFB91" w14:textId="77777777" w:rsidR="0099607F" w:rsidRDefault="0099607F" w:rsidP="00042AE9">
            <w:pPr>
              <w:rPr>
                <w:rStyle w:val="CodeSnippet"/>
              </w:rPr>
            </w:pPr>
            <w:r>
              <w:rPr>
                <w:rStyle w:val="CodeSnippet"/>
              </w:rPr>
              <w:t xml:space="preserve">        required: false</w:t>
            </w:r>
          </w:p>
          <w:p w14:paraId="0E8EB282" w14:textId="77777777" w:rsidR="0099607F" w:rsidRDefault="0099607F" w:rsidP="00042AE9">
            <w:pPr>
              <w:rPr>
                <w:rStyle w:val="CodeSnippet"/>
              </w:rPr>
            </w:pPr>
            <w:r>
              <w:rPr>
                <w:rStyle w:val="CodeSnippet"/>
              </w:rPr>
              <w:t xml:space="preserve">      segmentation_id:</w:t>
            </w:r>
          </w:p>
          <w:p w14:paraId="1362EDFC" w14:textId="77777777" w:rsidR="0099607F" w:rsidRDefault="0099607F" w:rsidP="00042AE9">
            <w:pPr>
              <w:rPr>
                <w:rStyle w:val="CodeSnippet"/>
              </w:rPr>
            </w:pPr>
            <w:r>
              <w:rPr>
                <w:rStyle w:val="CodeSnippet"/>
              </w:rPr>
              <w:t xml:space="preserve">        type: string</w:t>
            </w:r>
          </w:p>
          <w:p w14:paraId="55509E55" w14:textId="77777777" w:rsidR="0099607F" w:rsidRDefault="0099607F" w:rsidP="00042AE9">
            <w:pPr>
              <w:rPr>
                <w:rStyle w:val="CodeSnippet"/>
              </w:rPr>
            </w:pPr>
            <w:r>
              <w:rPr>
                <w:rStyle w:val="CodeSnippet"/>
              </w:rPr>
              <w:t xml:space="preserve">        required: false </w:t>
            </w:r>
          </w:p>
          <w:p w14:paraId="10D70F27" w14:textId="77777777" w:rsidR="0099607F" w:rsidRDefault="0099607F" w:rsidP="00042AE9">
            <w:pPr>
              <w:rPr>
                <w:rStyle w:val="CodeSnippet"/>
              </w:rPr>
            </w:pPr>
            <w:r>
              <w:rPr>
                <w:rStyle w:val="CodeSnippet"/>
              </w:rPr>
              <w:t xml:space="preserve">      network_type:</w:t>
            </w:r>
          </w:p>
          <w:p w14:paraId="256D10B4" w14:textId="77777777" w:rsidR="0099607F" w:rsidRDefault="0099607F" w:rsidP="00042AE9">
            <w:pPr>
              <w:rPr>
                <w:rStyle w:val="CodeSnippet"/>
              </w:rPr>
            </w:pPr>
            <w:r>
              <w:rPr>
                <w:rStyle w:val="CodeSnippet"/>
              </w:rPr>
              <w:t xml:space="preserve">        type: string</w:t>
            </w:r>
          </w:p>
          <w:p w14:paraId="64269272" w14:textId="77777777" w:rsidR="0099607F" w:rsidRDefault="0099607F" w:rsidP="00042AE9">
            <w:pPr>
              <w:rPr>
                <w:rStyle w:val="CodeSnippet"/>
              </w:rPr>
            </w:pPr>
            <w:r>
              <w:rPr>
                <w:rStyle w:val="CodeSnippet"/>
              </w:rPr>
              <w:t xml:space="preserve">        required: false </w:t>
            </w:r>
          </w:p>
          <w:p w14:paraId="36CCFD13" w14:textId="77777777" w:rsidR="0099607F" w:rsidRDefault="0099607F" w:rsidP="00042AE9">
            <w:pPr>
              <w:rPr>
                <w:rStyle w:val="CodeSnippet"/>
              </w:rPr>
            </w:pPr>
            <w:r>
              <w:rPr>
                <w:rStyle w:val="CodeSnippet"/>
              </w:rPr>
              <w:t xml:space="preserve">      physical_network:</w:t>
            </w:r>
          </w:p>
          <w:p w14:paraId="71159DB0" w14:textId="77777777" w:rsidR="0099607F" w:rsidRDefault="0099607F" w:rsidP="00042AE9">
            <w:pPr>
              <w:rPr>
                <w:rStyle w:val="CodeSnippet"/>
              </w:rPr>
            </w:pPr>
            <w:r>
              <w:rPr>
                <w:rStyle w:val="CodeSnippet"/>
              </w:rPr>
              <w:t xml:space="preserve">        type: string</w:t>
            </w:r>
          </w:p>
          <w:p w14:paraId="654F5655" w14:textId="77777777" w:rsidR="0099607F" w:rsidRDefault="0099607F" w:rsidP="00042AE9">
            <w:pPr>
              <w:rPr>
                <w:rStyle w:val="CodeSnippet"/>
              </w:rPr>
            </w:pPr>
            <w:r>
              <w:rPr>
                <w:rStyle w:val="CodeSnippet"/>
              </w:rPr>
              <w:t xml:space="preserve">        required: false </w:t>
            </w:r>
          </w:p>
          <w:p w14:paraId="2FAFDC36" w14:textId="77777777" w:rsidR="0099607F" w:rsidRPr="00560A38" w:rsidRDefault="0099607F" w:rsidP="00042AE9">
            <w:pPr>
              <w:rPr>
                <w:rStyle w:val="CodeSnippet"/>
              </w:rPr>
            </w:pPr>
            <w:r>
              <w:rPr>
                <w:rStyle w:val="CodeSnippet"/>
              </w:rPr>
              <w:t xml:space="preserve">    </w:t>
            </w:r>
            <w:r w:rsidRPr="00560A38">
              <w:rPr>
                <w:rStyle w:val="CodeSnippet"/>
              </w:rPr>
              <w:t>capabilities:</w:t>
            </w:r>
          </w:p>
          <w:p w14:paraId="089FDB96" w14:textId="77777777" w:rsidR="0099607F" w:rsidRPr="00560A38" w:rsidRDefault="0099607F" w:rsidP="00042AE9">
            <w:pPr>
              <w:rPr>
                <w:rStyle w:val="CodeSnippet"/>
              </w:rPr>
            </w:pPr>
            <w:r w:rsidRPr="00560A38">
              <w:rPr>
                <w:rStyle w:val="CodeSnippet"/>
              </w:rPr>
              <w:t xml:space="preserve">    </w:t>
            </w:r>
            <w:r>
              <w:rPr>
                <w:rStyle w:val="CodeSnippet"/>
              </w:rPr>
              <w:t xml:space="preserve">  link</w:t>
            </w:r>
            <w:r w:rsidRPr="00560A38">
              <w:rPr>
                <w:rStyle w:val="CodeSnippet"/>
              </w:rPr>
              <w:t>:</w:t>
            </w:r>
          </w:p>
          <w:p w14:paraId="77B7C668" w14:textId="77777777" w:rsidR="0099607F" w:rsidRPr="006824F5" w:rsidRDefault="0099607F" w:rsidP="00042AE9">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174B21D2" w14:textId="77777777" w:rsidR="0099607F" w:rsidRDefault="0099607F" w:rsidP="0099607F">
      <w:pPr>
        <w:pStyle w:val="Heading4"/>
        <w:numPr>
          <w:ilvl w:val="3"/>
          <w:numId w:val="3"/>
        </w:numPr>
      </w:pPr>
      <w:r>
        <w:lastRenderedPageBreak/>
        <w:t>Additional Requirements</w:t>
      </w:r>
    </w:p>
    <w:p w14:paraId="385D25FE" w14:textId="77777777" w:rsidR="0099607F" w:rsidRPr="002F128D" w:rsidRDefault="0099607F" w:rsidP="0099607F">
      <w:pPr>
        <w:pStyle w:val="ListParagraph"/>
        <w:numPr>
          <w:ilvl w:val="0"/>
          <w:numId w:val="45"/>
        </w:numPr>
      </w:pPr>
      <w:r>
        <w:t>None</w:t>
      </w:r>
    </w:p>
    <w:p w14:paraId="68875DA8" w14:textId="77777777" w:rsidR="0099607F" w:rsidRDefault="0099607F" w:rsidP="0099607F">
      <w:pPr>
        <w:pStyle w:val="Heading3"/>
        <w:numPr>
          <w:ilvl w:val="2"/>
          <w:numId w:val="3"/>
        </w:numPr>
      </w:pPr>
      <w:bookmarkStart w:id="748" w:name="_Toc430015805"/>
      <w:r>
        <w:t>tosca.nodes.network.Port</w:t>
      </w:r>
      <w:bookmarkEnd w:id="748"/>
    </w:p>
    <w:p w14:paraId="2C20F4D0" w14:textId="77777777" w:rsidR="0099607F" w:rsidRDefault="0099607F" w:rsidP="0099607F">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075C8FEE" w14:textId="77777777" w:rsidR="0099607F" w:rsidRDefault="0099607F" w:rsidP="0099607F">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625902" w14:paraId="71DF7DAB" w14:textId="77777777" w:rsidTr="00042AE9">
        <w:tc>
          <w:tcPr>
            <w:tcW w:w="1177" w:type="pct"/>
            <w:shd w:val="clear" w:color="auto" w:fill="D9D9D9"/>
          </w:tcPr>
          <w:p w14:paraId="050A5211" w14:textId="77777777" w:rsidR="0099607F" w:rsidRPr="00422683" w:rsidRDefault="0099607F" w:rsidP="00042AE9">
            <w:pPr>
              <w:pStyle w:val="TableText-Heading"/>
            </w:pPr>
            <w:r w:rsidRPr="00422683">
              <w:lastRenderedPageBreak/>
              <w:t>Shorthand Name</w:t>
            </w:r>
          </w:p>
        </w:tc>
        <w:tc>
          <w:tcPr>
            <w:tcW w:w="3823" w:type="pct"/>
          </w:tcPr>
          <w:p w14:paraId="77FAF6EB" w14:textId="77777777" w:rsidR="0099607F" w:rsidRPr="00625902" w:rsidRDefault="0099607F" w:rsidP="00042AE9">
            <w:pPr>
              <w:pStyle w:val="TableText"/>
            </w:pPr>
            <w:r>
              <w:t>Port</w:t>
            </w:r>
          </w:p>
        </w:tc>
      </w:tr>
      <w:tr w:rsidR="0099607F" w:rsidRPr="00625902" w14:paraId="4C79EEA9" w14:textId="77777777" w:rsidTr="00042AE9">
        <w:tc>
          <w:tcPr>
            <w:tcW w:w="1177" w:type="pct"/>
            <w:shd w:val="clear" w:color="auto" w:fill="D9D9D9"/>
          </w:tcPr>
          <w:p w14:paraId="25E50355" w14:textId="77777777" w:rsidR="0099607F" w:rsidRPr="00422683" w:rsidRDefault="0099607F" w:rsidP="00042AE9">
            <w:pPr>
              <w:pStyle w:val="TableText-Heading"/>
            </w:pPr>
            <w:r w:rsidRPr="00422683">
              <w:t>Type Qualified Name</w:t>
            </w:r>
          </w:p>
        </w:tc>
        <w:tc>
          <w:tcPr>
            <w:tcW w:w="3823" w:type="pct"/>
          </w:tcPr>
          <w:p w14:paraId="5DBD913E" w14:textId="77777777" w:rsidR="0099607F" w:rsidRPr="00625902" w:rsidRDefault="0099607F" w:rsidP="00042AE9">
            <w:pPr>
              <w:pStyle w:val="TableText"/>
            </w:pPr>
            <w:r w:rsidRPr="00625902">
              <w:t>tosca:</w:t>
            </w:r>
            <w:r>
              <w:t>Port</w:t>
            </w:r>
          </w:p>
        </w:tc>
      </w:tr>
      <w:tr w:rsidR="0099607F" w:rsidRPr="00625902" w14:paraId="755479B2" w14:textId="77777777" w:rsidTr="00042AE9">
        <w:tc>
          <w:tcPr>
            <w:tcW w:w="1177" w:type="pct"/>
            <w:shd w:val="clear" w:color="auto" w:fill="D9D9D9"/>
          </w:tcPr>
          <w:p w14:paraId="7CC59BE3" w14:textId="77777777" w:rsidR="0099607F" w:rsidRPr="00422683" w:rsidRDefault="0099607F" w:rsidP="00042AE9">
            <w:pPr>
              <w:pStyle w:val="TableText-Heading"/>
            </w:pPr>
            <w:r w:rsidRPr="00422683">
              <w:t>Type URI</w:t>
            </w:r>
          </w:p>
        </w:tc>
        <w:tc>
          <w:tcPr>
            <w:tcW w:w="3823" w:type="pct"/>
          </w:tcPr>
          <w:p w14:paraId="43FA5325" w14:textId="77777777" w:rsidR="0099607F" w:rsidRPr="00625902" w:rsidRDefault="0099607F" w:rsidP="00042AE9">
            <w:pPr>
              <w:pStyle w:val="TableText"/>
            </w:pPr>
            <w:r w:rsidRPr="00625902">
              <w:t>tosca.nodes.</w:t>
            </w:r>
            <w:r>
              <w:t>network.Port</w:t>
            </w:r>
          </w:p>
        </w:tc>
      </w:tr>
    </w:tbl>
    <w:p w14:paraId="44CD97E7"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1"/>
        <w:gridCol w:w="1081"/>
        <w:gridCol w:w="963"/>
        <w:gridCol w:w="1739"/>
        <w:gridCol w:w="4816"/>
      </w:tblGrid>
      <w:tr w:rsidR="0099607F" w:rsidRPr="004279F4" w14:paraId="050D5217" w14:textId="77777777" w:rsidTr="00042AE9">
        <w:trPr>
          <w:cantSplit/>
          <w:tblHeader/>
        </w:trPr>
        <w:tc>
          <w:tcPr>
            <w:tcW w:w="725" w:type="pct"/>
            <w:shd w:val="clear" w:color="auto" w:fill="D9D9D9"/>
          </w:tcPr>
          <w:p w14:paraId="1E4944AC" w14:textId="77777777" w:rsidR="0099607F" w:rsidRPr="00422683" w:rsidRDefault="0099607F" w:rsidP="00042AE9">
            <w:pPr>
              <w:pStyle w:val="TableText-Heading"/>
            </w:pPr>
            <w:r w:rsidRPr="00422683">
              <w:t>Name</w:t>
            </w:r>
          </w:p>
        </w:tc>
        <w:tc>
          <w:tcPr>
            <w:tcW w:w="525" w:type="pct"/>
            <w:shd w:val="clear" w:color="auto" w:fill="D9D9D9"/>
          </w:tcPr>
          <w:p w14:paraId="7BDC4675" w14:textId="77777777" w:rsidR="0099607F" w:rsidRPr="00422683" w:rsidRDefault="0099607F" w:rsidP="00042AE9">
            <w:pPr>
              <w:pStyle w:val="TableText-Heading"/>
            </w:pPr>
            <w:r w:rsidRPr="00422683">
              <w:t>Required</w:t>
            </w:r>
          </w:p>
        </w:tc>
        <w:tc>
          <w:tcPr>
            <w:tcW w:w="482" w:type="pct"/>
            <w:shd w:val="clear" w:color="auto" w:fill="D9D9D9"/>
          </w:tcPr>
          <w:p w14:paraId="4C87FDC0" w14:textId="77777777" w:rsidR="0099607F" w:rsidRPr="00422683" w:rsidRDefault="0099607F" w:rsidP="00042AE9">
            <w:pPr>
              <w:pStyle w:val="TableText-Heading"/>
            </w:pPr>
            <w:r w:rsidRPr="00422683">
              <w:t>Type</w:t>
            </w:r>
          </w:p>
        </w:tc>
        <w:tc>
          <w:tcPr>
            <w:tcW w:w="868" w:type="pct"/>
            <w:shd w:val="clear" w:color="auto" w:fill="D9D9D9"/>
          </w:tcPr>
          <w:p w14:paraId="181E8359" w14:textId="77777777" w:rsidR="0099607F" w:rsidRPr="00422683" w:rsidRDefault="0099607F" w:rsidP="00042AE9">
            <w:pPr>
              <w:pStyle w:val="TableText-Heading"/>
            </w:pPr>
            <w:r w:rsidRPr="00422683">
              <w:t>Constraints</w:t>
            </w:r>
          </w:p>
        </w:tc>
        <w:tc>
          <w:tcPr>
            <w:tcW w:w="2399" w:type="pct"/>
            <w:shd w:val="clear" w:color="auto" w:fill="D9D9D9"/>
          </w:tcPr>
          <w:p w14:paraId="65A1A394" w14:textId="77777777" w:rsidR="0099607F" w:rsidRPr="00422683" w:rsidRDefault="0099607F" w:rsidP="00042AE9">
            <w:pPr>
              <w:pStyle w:val="TableText-Heading"/>
            </w:pPr>
            <w:r w:rsidRPr="00422683">
              <w:t>Description</w:t>
            </w:r>
          </w:p>
        </w:tc>
      </w:tr>
      <w:tr w:rsidR="0099607F" w:rsidRPr="004279F4" w14:paraId="461AFC4A" w14:textId="77777777" w:rsidTr="00042AE9">
        <w:trPr>
          <w:cantSplit/>
        </w:trPr>
        <w:tc>
          <w:tcPr>
            <w:tcW w:w="725" w:type="pct"/>
            <w:shd w:val="clear" w:color="auto" w:fill="FFFFFF"/>
          </w:tcPr>
          <w:p w14:paraId="6B12F05A" w14:textId="77777777" w:rsidR="0099607F" w:rsidRDefault="0099607F" w:rsidP="00042AE9">
            <w:pPr>
              <w:pStyle w:val="TableText"/>
              <w:rPr>
                <w:noProof/>
              </w:rPr>
            </w:pPr>
            <w:r>
              <w:rPr>
                <w:noProof/>
              </w:rPr>
              <w:t>ip_address</w:t>
            </w:r>
          </w:p>
        </w:tc>
        <w:tc>
          <w:tcPr>
            <w:tcW w:w="525" w:type="pct"/>
            <w:shd w:val="clear" w:color="auto" w:fill="FFFFFF"/>
          </w:tcPr>
          <w:p w14:paraId="509BAF25" w14:textId="77777777" w:rsidR="0099607F" w:rsidRDefault="0099607F" w:rsidP="00042AE9">
            <w:pPr>
              <w:pStyle w:val="TableText"/>
            </w:pPr>
            <w:r>
              <w:t>no</w:t>
            </w:r>
          </w:p>
        </w:tc>
        <w:tc>
          <w:tcPr>
            <w:tcW w:w="482" w:type="pct"/>
            <w:shd w:val="clear" w:color="auto" w:fill="FFFFFF"/>
          </w:tcPr>
          <w:p w14:paraId="7F9B016B" w14:textId="77777777" w:rsidR="0099607F" w:rsidRPr="004279F4" w:rsidRDefault="005735A3" w:rsidP="00042AE9">
            <w:pPr>
              <w:pStyle w:val="TableText"/>
            </w:pPr>
            <w:hyperlink w:anchor="TYPE_YAML_INTEGER" w:history="1">
              <w:r w:rsidR="0099607F">
                <w:rPr>
                  <w:rStyle w:val="Hyperlink"/>
                </w:rPr>
                <w:t>string</w:t>
              </w:r>
            </w:hyperlink>
          </w:p>
        </w:tc>
        <w:tc>
          <w:tcPr>
            <w:tcW w:w="868" w:type="pct"/>
            <w:shd w:val="clear" w:color="auto" w:fill="FFFFFF"/>
          </w:tcPr>
          <w:p w14:paraId="7892640C" w14:textId="77777777" w:rsidR="0099607F" w:rsidRPr="00B31902" w:rsidRDefault="0099607F" w:rsidP="00042AE9">
            <w:pPr>
              <w:pStyle w:val="TableText"/>
            </w:pPr>
            <w:r>
              <w:t>None</w:t>
            </w:r>
          </w:p>
        </w:tc>
        <w:tc>
          <w:tcPr>
            <w:tcW w:w="2399" w:type="pct"/>
            <w:shd w:val="clear" w:color="auto" w:fill="FFFFFF"/>
          </w:tcPr>
          <w:p w14:paraId="23151C11" w14:textId="77777777" w:rsidR="0099607F" w:rsidRDefault="0099607F" w:rsidP="00042AE9">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7BE28DD1" w14:textId="77777777" w:rsidR="0099607F" w:rsidRDefault="0099607F" w:rsidP="00042AE9">
            <w:pPr>
              <w:pStyle w:val="TableText"/>
            </w:pPr>
          </w:p>
          <w:p w14:paraId="3D677C5E" w14:textId="77777777" w:rsidR="0099607F" w:rsidRDefault="0099607F" w:rsidP="00042AE9">
            <w:pPr>
              <w:pStyle w:val="TableText"/>
            </w:pPr>
            <w:r>
              <w:t>Note that this address is a request to the provider which they will attempt to fulfil but may not be able to dependent on the network the port is associated with.</w:t>
            </w:r>
          </w:p>
        </w:tc>
      </w:tr>
      <w:tr w:rsidR="0099607F" w:rsidRPr="004279F4" w14:paraId="24F7C91D" w14:textId="77777777" w:rsidTr="00042AE9">
        <w:trPr>
          <w:cantSplit/>
        </w:trPr>
        <w:tc>
          <w:tcPr>
            <w:tcW w:w="725" w:type="pct"/>
            <w:shd w:val="clear" w:color="auto" w:fill="FFFFFF"/>
          </w:tcPr>
          <w:p w14:paraId="144D6A11" w14:textId="77777777" w:rsidR="0099607F" w:rsidRPr="00306900" w:rsidRDefault="0099607F" w:rsidP="00042AE9">
            <w:pPr>
              <w:pStyle w:val="TableText"/>
              <w:rPr>
                <w:noProof/>
              </w:rPr>
            </w:pPr>
            <w:r>
              <w:rPr>
                <w:noProof/>
              </w:rPr>
              <w:t>order</w:t>
            </w:r>
          </w:p>
        </w:tc>
        <w:tc>
          <w:tcPr>
            <w:tcW w:w="525" w:type="pct"/>
            <w:shd w:val="clear" w:color="auto" w:fill="FFFFFF"/>
          </w:tcPr>
          <w:p w14:paraId="78EAD714" w14:textId="77777777" w:rsidR="0099607F" w:rsidRDefault="0099607F" w:rsidP="00042AE9">
            <w:pPr>
              <w:pStyle w:val="TableText"/>
            </w:pPr>
            <w:r>
              <w:t>no</w:t>
            </w:r>
          </w:p>
        </w:tc>
        <w:tc>
          <w:tcPr>
            <w:tcW w:w="482" w:type="pct"/>
            <w:shd w:val="clear" w:color="auto" w:fill="FFFFFF"/>
          </w:tcPr>
          <w:p w14:paraId="644A105A" w14:textId="77777777" w:rsidR="0099607F" w:rsidRDefault="005735A3" w:rsidP="00042AE9">
            <w:pPr>
              <w:pStyle w:val="TableText"/>
            </w:pPr>
            <w:hyperlink w:anchor="TYPE_YAML_INTEGER" w:history="1">
              <w:r w:rsidR="0099607F" w:rsidRPr="00734767">
                <w:rPr>
                  <w:rStyle w:val="Hyperlink"/>
                </w:rPr>
                <w:t>integer</w:t>
              </w:r>
            </w:hyperlink>
          </w:p>
        </w:tc>
        <w:tc>
          <w:tcPr>
            <w:tcW w:w="868" w:type="pct"/>
            <w:shd w:val="clear" w:color="auto" w:fill="FFFFFF"/>
          </w:tcPr>
          <w:p w14:paraId="086230BA" w14:textId="77777777" w:rsidR="0099607F" w:rsidRDefault="0099607F" w:rsidP="00042AE9">
            <w:pPr>
              <w:pStyle w:val="TableText"/>
            </w:pPr>
            <w:r w:rsidRPr="00140DC6">
              <w:t>greater_or_equal: 0</w:t>
            </w:r>
          </w:p>
          <w:p w14:paraId="39F415DB" w14:textId="77777777" w:rsidR="0099607F" w:rsidRPr="00DF1371" w:rsidRDefault="0099607F" w:rsidP="00042AE9">
            <w:pPr>
              <w:pStyle w:val="TableText"/>
            </w:pPr>
            <w:r>
              <w:t>default: 0</w:t>
            </w:r>
          </w:p>
        </w:tc>
        <w:tc>
          <w:tcPr>
            <w:tcW w:w="2399" w:type="pct"/>
            <w:shd w:val="clear" w:color="auto" w:fill="FFFFFF"/>
          </w:tcPr>
          <w:p w14:paraId="63F73492" w14:textId="77777777" w:rsidR="0099607F" w:rsidRDefault="0099607F" w:rsidP="00042AE9">
            <w:pPr>
              <w:pStyle w:val="TableText"/>
            </w:pPr>
            <w:r w:rsidRPr="001E584E">
              <w:t>The order of the NIC on the compute instance (e.g. eth2)</w:t>
            </w:r>
            <w:r>
              <w:t>.</w:t>
            </w:r>
          </w:p>
          <w:p w14:paraId="1DA89FDB" w14:textId="77777777" w:rsidR="0099607F" w:rsidRDefault="0099607F" w:rsidP="00042AE9">
            <w:pPr>
              <w:pStyle w:val="TableText"/>
            </w:pPr>
          </w:p>
          <w:p w14:paraId="69094DBA" w14:textId="77777777" w:rsidR="0099607F" w:rsidRDefault="0099607F" w:rsidP="00042AE9">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w:t>
            </w:r>
            <w:proofErr w:type="gramStart"/>
            <w:r>
              <w:t>, …,</w:t>
            </w:r>
            <w:proofErr w:type="gramEnd"/>
            <w:r>
              <w:t xml:space="preserve"> n).     </w:t>
            </w:r>
          </w:p>
        </w:tc>
      </w:tr>
      <w:tr w:rsidR="0099607F" w:rsidRPr="004279F4" w14:paraId="46682D9B" w14:textId="77777777" w:rsidTr="00042AE9">
        <w:trPr>
          <w:cantSplit/>
        </w:trPr>
        <w:tc>
          <w:tcPr>
            <w:tcW w:w="725" w:type="pct"/>
            <w:shd w:val="clear" w:color="auto" w:fill="FFFFFF"/>
          </w:tcPr>
          <w:p w14:paraId="50EB30A1" w14:textId="77777777" w:rsidR="0099607F" w:rsidRDefault="0099607F" w:rsidP="00042AE9">
            <w:pPr>
              <w:pStyle w:val="TableText"/>
              <w:rPr>
                <w:noProof/>
              </w:rPr>
            </w:pPr>
            <w:r>
              <w:rPr>
                <w:noProof/>
              </w:rPr>
              <w:t>is_default</w:t>
            </w:r>
          </w:p>
        </w:tc>
        <w:tc>
          <w:tcPr>
            <w:tcW w:w="525" w:type="pct"/>
            <w:shd w:val="clear" w:color="auto" w:fill="FFFFFF"/>
          </w:tcPr>
          <w:p w14:paraId="69B57B2F" w14:textId="77777777" w:rsidR="0099607F" w:rsidRDefault="0099607F" w:rsidP="00042AE9">
            <w:pPr>
              <w:pStyle w:val="TableText"/>
            </w:pPr>
            <w:r>
              <w:t>no</w:t>
            </w:r>
          </w:p>
        </w:tc>
        <w:tc>
          <w:tcPr>
            <w:tcW w:w="482" w:type="pct"/>
            <w:shd w:val="clear" w:color="auto" w:fill="FFFFFF"/>
          </w:tcPr>
          <w:p w14:paraId="7243AD16" w14:textId="77777777" w:rsidR="0099607F" w:rsidRDefault="005735A3" w:rsidP="00042AE9">
            <w:pPr>
              <w:pStyle w:val="TableText"/>
            </w:pPr>
            <w:hyperlink w:anchor="TYPE_YAML_BOOLEAN" w:history="1">
              <w:r w:rsidR="0099607F" w:rsidRPr="00734767">
                <w:rPr>
                  <w:rStyle w:val="Hyperlink"/>
                </w:rPr>
                <w:t>boolean</w:t>
              </w:r>
            </w:hyperlink>
          </w:p>
        </w:tc>
        <w:tc>
          <w:tcPr>
            <w:tcW w:w="868" w:type="pct"/>
            <w:shd w:val="clear" w:color="auto" w:fill="FFFFFF"/>
          </w:tcPr>
          <w:p w14:paraId="29541E3A" w14:textId="77777777" w:rsidR="0099607F" w:rsidRPr="00140DC6" w:rsidRDefault="0099607F" w:rsidP="00042AE9">
            <w:pPr>
              <w:pStyle w:val="TableText"/>
            </w:pPr>
            <w:r>
              <w:t>default: false</w:t>
            </w:r>
          </w:p>
        </w:tc>
        <w:tc>
          <w:tcPr>
            <w:tcW w:w="2399" w:type="pct"/>
            <w:shd w:val="clear" w:color="auto" w:fill="FFFFFF"/>
          </w:tcPr>
          <w:p w14:paraId="1B186D04" w14:textId="77777777" w:rsidR="0099607F" w:rsidRDefault="0099607F" w:rsidP="00042AE9">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131AF30B" w14:textId="77777777" w:rsidR="0099607F" w:rsidRDefault="0099607F" w:rsidP="00042AE9">
            <w:pPr>
              <w:pStyle w:val="TableText"/>
            </w:pPr>
          </w:p>
          <w:p w14:paraId="0BEAB681" w14:textId="77777777" w:rsidR="0099607F" w:rsidRPr="001E584E" w:rsidRDefault="0099607F" w:rsidP="00042AE9">
            <w:pPr>
              <w:pStyle w:val="TableText"/>
            </w:pPr>
            <w:r>
              <w:t>Only one port that is associated to single compute node can set as default=true.</w:t>
            </w:r>
          </w:p>
        </w:tc>
      </w:tr>
      <w:tr w:rsidR="0099607F" w:rsidRPr="004279F4" w14:paraId="53332961" w14:textId="77777777" w:rsidTr="00042AE9">
        <w:trPr>
          <w:cantSplit/>
        </w:trPr>
        <w:tc>
          <w:tcPr>
            <w:tcW w:w="725" w:type="pct"/>
            <w:shd w:val="clear" w:color="auto" w:fill="FFFFFF"/>
          </w:tcPr>
          <w:p w14:paraId="25AA7CBC" w14:textId="77777777" w:rsidR="0099607F" w:rsidRDefault="0099607F" w:rsidP="00042AE9">
            <w:pPr>
              <w:pStyle w:val="TableText"/>
              <w:rPr>
                <w:noProof/>
              </w:rPr>
            </w:pPr>
            <w:r>
              <w:rPr>
                <w:noProof/>
              </w:rPr>
              <w:t>ip_range_start</w:t>
            </w:r>
          </w:p>
        </w:tc>
        <w:tc>
          <w:tcPr>
            <w:tcW w:w="525" w:type="pct"/>
            <w:shd w:val="clear" w:color="auto" w:fill="FFFFFF"/>
          </w:tcPr>
          <w:p w14:paraId="18800194" w14:textId="77777777" w:rsidR="0099607F" w:rsidRDefault="0099607F" w:rsidP="00042AE9">
            <w:pPr>
              <w:pStyle w:val="TableText"/>
            </w:pPr>
            <w:r>
              <w:t>no</w:t>
            </w:r>
          </w:p>
        </w:tc>
        <w:tc>
          <w:tcPr>
            <w:tcW w:w="482" w:type="pct"/>
            <w:shd w:val="clear" w:color="auto" w:fill="FFFFFF"/>
          </w:tcPr>
          <w:p w14:paraId="01C956F9" w14:textId="77777777" w:rsidR="0099607F" w:rsidRDefault="005735A3" w:rsidP="00042AE9">
            <w:pPr>
              <w:pStyle w:val="TableText"/>
            </w:pPr>
            <w:hyperlink w:anchor="TYPE_YAML_STRING" w:history="1">
              <w:r w:rsidR="0099607F" w:rsidRPr="00C10F1A">
                <w:rPr>
                  <w:rStyle w:val="Hyperlink"/>
                </w:rPr>
                <w:t>string</w:t>
              </w:r>
            </w:hyperlink>
          </w:p>
        </w:tc>
        <w:tc>
          <w:tcPr>
            <w:tcW w:w="868" w:type="pct"/>
            <w:shd w:val="clear" w:color="auto" w:fill="FFFFFF"/>
          </w:tcPr>
          <w:p w14:paraId="241A3785" w14:textId="77777777" w:rsidR="0099607F" w:rsidRDefault="0099607F" w:rsidP="00042AE9">
            <w:pPr>
              <w:pStyle w:val="TableText"/>
            </w:pPr>
            <w:r>
              <w:t>None</w:t>
            </w:r>
          </w:p>
        </w:tc>
        <w:tc>
          <w:tcPr>
            <w:tcW w:w="2399" w:type="pct"/>
            <w:shd w:val="clear" w:color="auto" w:fill="FFFFFF"/>
          </w:tcPr>
          <w:p w14:paraId="1CD0B17A" w14:textId="77777777" w:rsidR="0099607F" w:rsidRDefault="0099607F" w:rsidP="00042AE9">
            <w:pPr>
              <w:pStyle w:val="TableText"/>
            </w:pPr>
            <w:r>
              <w:t>Defines the starting IP of a range to be allocated for the compute instances that are associated by this Port.</w:t>
            </w:r>
          </w:p>
          <w:p w14:paraId="0D355CBB" w14:textId="77777777" w:rsidR="0099607F" w:rsidRDefault="0099607F" w:rsidP="00042AE9">
            <w:pPr>
              <w:pStyle w:val="TableText"/>
            </w:pPr>
            <w:r>
              <w:t>Without setting this property the IP allocation is done from the entire CIDR block of the network.</w:t>
            </w:r>
          </w:p>
        </w:tc>
      </w:tr>
      <w:tr w:rsidR="0099607F" w:rsidRPr="004279F4" w14:paraId="12AE21AF" w14:textId="77777777" w:rsidTr="00042AE9">
        <w:trPr>
          <w:cantSplit/>
        </w:trPr>
        <w:tc>
          <w:tcPr>
            <w:tcW w:w="725" w:type="pct"/>
            <w:shd w:val="clear" w:color="auto" w:fill="FFFFFF"/>
          </w:tcPr>
          <w:p w14:paraId="6CC757F6" w14:textId="77777777" w:rsidR="0099607F" w:rsidRDefault="0099607F" w:rsidP="00042AE9">
            <w:pPr>
              <w:pStyle w:val="TableText"/>
              <w:rPr>
                <w:noProof/>
              </w:rPr>
            </w:pPr>
            <w:r>
              <w:rPr>
                <w:noProof/>
              </w:rPr>
              <w:t>ip_range_end</w:t>
            </w:r>
          </w:p>
        </w:tc>
        <w:tc>
          <w:tcPr>
            <w:tcW w:w="525" w:type="pct"/>
            <w:shd w:val="clear" w:color="auto" w:fill="FFFFFF"/>
          </w:tcPr>
          <w:p w14:paraId="36865D85" w14:textId="77777777" w:rsidR="0099607F" w:rsidRDefault="0099607F" w:rsidP="00042AE9">
            <w:pPr>
              <w:pStyle w:val="TableText"/>
            </w:pPr>
            <w:r>
              <w:t>no</w:t>
            </w:r>
          </w:p>
        </w:tc>
        <w:tc>
          <w:tcPr>
            <w:tcW w:w="482" w:type="pct"/>
            <w:shd w:val="clear" w:color="auto" w:fill="FFFFFF"/>
          </w:tcPr>
          <w:p w14:paraId="5BBE998C" w14:textId="77777777" w:rsidR="0099607F" w:rsidRDefault="005735A3" w:rsidP="00042AE9">
            <w:pPr>
              <w:pStyle w:val="TableText"/>
            </w:pPr>
            <w:hyperlink w:anchor="TYPE_YAML_STRING" w:history="1">
              <w:r w:rsidR="0099607F" w:rsidRPr="00C10F1A">
                <w:rPr>
                  <w:rStyle w:val="Hyperlink"/>
                </w:rPr>
                <w:t>string</w:t>
              </w:r>
            </w:hyperlink>
          </w:p>
        </w:tc>
        <w:tc>
          <w:tcPr>
            <w:tcW w:w="868" w:type="pct"/>
            <w:shd w:val="clear" w:color="auto" w:fill="FFFFFF"/>
          </w:tcPr>
          <w:p w14:paraId="3A156EB8" w14:textId="77777777" w:rsidR="0099607F" w:rsidRDefault="0099607F" w:rsidP="00042AE9">
            <w:pPr>
              <w:pStyle w:val="TableText"/>
            </w:pPr>
            <w:r>
              <w:t>None</w:t>
            </w:r>
          </w:p>
        </w:tc>
        <w:tc>
          <w:tcPr>
            <w:tcW w:w="2399" w:type="pct"/>
            <w:shd w:val="clear" w:color="auto" w:fill="FFFFFF"/>
          </w:tcPr>
          <w:p w14:paraId="63456108" w14:textId="77777777" w:rsidR="0099607F" w:rsidRDefault="0099607F" w:rsidP="00042AE9">
            <w:pPr>
              <w:pStyle w:val="TableText"/>
            </w:pPr>
            <w:r>
              <w:t>Defines the ending IP of a range to be allocated for the compute instances that are associated by this Port.</w:t>
            </w:r>
          </w:p>
          <w:p w14:paraId="77A86817" w14:textId="77777777" w:rsidR="0099607F" w:rsidRDefault="0099607F" w:rsidP="00042AE9">
            <w:pPr>
              <w:pStyle w:val="TableText"/>
            </w:pPr>
            <w:r>
              <w:t>Without setting this property the IP allocation is done from the entire CIDR block of the network.</w:t>
            </w:r>
          </w:p>
        </w:tc>
      </w:tr>
    </w:tbl>
    <w:p w14:paraId="3D4EFCA2" w14:textId="77777777" w:rsidR="0099607F" w:rsidRDefault="0099607F" w:rsidP="0099607F">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99607F" w:rsidRPr="004279F4" w14:paraId="778D99D1" w14:textId="77777777" w:rsidTr="00042AE9">
        <w:trPr>
          <w:cantSplit/>
          <w:tblHeader/>
        </w:trPr>
        <w:tc>
          <w:tcPr>
            <w:tcW w:w="852" w:type="pct"/>
            <w:shd w:val="clear" w:color="auto" w:fill="D9D9D9"/>
          </w:tcPr>
          <w:p w14:paraId="1A3EA653" w14:textId="77777777" w:rsidR="0099607F" w:rsidRPr="00422683" w:rsidRDefault="0099607F" w:rsidP="00042AE9">
            <w:pPr>
              <w:pStyle w:val="TableText-Heading"/>
            </w:pPr>
            <w:r w:rsidRPr="00422683">
              <w:t>Name</w:t>
            </w:r>
          </w:p>
        </w:tc>
        <w:tc>
          <w:tcPr>
            <w:tcW w:w="551" w:type="pct"/>
            <w:shd w:val="clear" w:color="auto" w:fill="D9D9D9"/>
          </w:tcPr>
          <w:p w14:paraId="707F7EF6" w14:textId="77777777" w:rsidR="0099607F" w:rsidRPr="00422683" w:rsidRDefault="0099607F" w:rsidP="00042AE9">
            <w:pPr>
              <w:pStyle w:val="TableText-Heading"/>
            </w:pPr>
            <w:r w:rsidRPr="00422683">
              <w:t>Required</w:t>
            </w:r>
          </w:p>
        </w:tc>
        <w:tc>
          <w:tcPr>
            <w:tcW w:w="394" w:type="pct"/>
            <w:shd w:val="clear" w:color="auto" w:fill="D9D9D9"/>
          </w:tcPr>
          <w:p w14:paraId="6636A823" w14:textId="77777777" w:rsidR="0099607F" w:rsidRPr="00422683" w:rsidRDefault="0099607F" w:rsidP="00042AE9">
            <w:pPr>
              <w:pStyle w:val="TableText-Heading"/>
            </w:pPr>
            <w:r w:rsidRPr="00422683">
              <w:t>Type</w:t>
            </w:r>
          </w:p>
        </w:tc>
        <w:tc>
          <w:tcPr>
            <w:tcW w:w="988" w:type="pct"/>
            <w:shd w:val="clear" w:color="auto" w:fill="D9D9D9"/>
          </w:tcPr>
          <w:p w14:paraId="59DD41D2" w14:textId="77777777" w:rsidR="0099607F" w:rsidRPr="00422683" w:rsidRDefault="0099607F" w:rsidP="00042AE9">
            <w:pPr>
              <w:pStyle w:val="TableText-Heading"/>
            </w:pPr>
            <w:r w:rsidRPr="00422683">
              <w:t>Constraints</w:t>
            </w:r>
          </w:p>
        </w:tc>
        <w:tc>
          <w:tcPr>
            <w:tcW w:w="2215" w:type="pct"/>
            <w:shd w:val="clear" w:color="auto" w:fill="D9D9D9"/>
          </w:tcPr>
          <w:p w14:paraId="1832FFD7" w14:textId="77777777" w:rsidR="0099607F" w:rsidRPr="00422683" w:rsidRDefault="0099607F" w:rsidP="00042AE9">
            <w:pPr>
              <w:pStyle w:val="TableText-Heading"/>
            </w:pPr>
            <w:r w:rsidRPr="00422683">
              <w:t>Description</w:t>
            </w:r>
          </w:p>
        </w:tc>
      </w:tr>
      <w:tr w:rsidR="0099607F" w:rsidRPr="004279F4" w14:paraId="4A109BF7" w14:textId="77777777" w:rsidTr="00042AE9">
        <w:trPr>
          <w:cantSplit/>
        </w:trPr>
        <w:tc>
          <w:tcPr>
            <w:tcW w:w="852" w:type="pct"/>
            <w:shd w:val="clear" w:color="auto" w:fill="FFFFFF"/>
          </w:tcPr>
          <w:p w14:paraId="0E52E868" w14:textId="77777777" w:rsidR="0099607F" w:rsidRDefault="0099607F" w:rsidP="00042AE9">
            <w:pPr>
              <w:pStyle w:val="TableText"/>
              <w:rPr>
                <w:noProof/>
              </w:rPr>
            </w:pPr>
            <w:r>
              <w:rPr>
                <w:noProof/>
              </w:rPr>
              <w:t>ip_address</w:t>
            </w:r>
          </w:p>
        </w:tc>
        <w:tc>
          <w:tcPr>
            <w:tcW w:w="551" w:type="pct"/>
            <w:shd w:val="clear" w:color="auto" w:fill="FFFFFF"/>
          </w:tcPr>
          <w:p w14:paraId="1DAA8C77" w14:textId="77777777" w:rsidR="0099607F" w:rsidRDefault="0099607F" w:rsidP="00042AE9">
            <w:pPr>
              <w:pStyle w:val="TableText"/>
            </w:pPr>
            <w:r>
              <w:t>no</w:t>
            </w:r>
          </w:p>
        </w:tc>
        <w:tc>
          <w:tcPr>
            <w:tcW w:w="394" w:type="pct"/>
            <w:shd w:val="clear" w:color="auto" w:fill="FFFFFF"/>
          </w:tcPr>
          <w:p w14:paraId="32DB6AED" w14:textId="77777777" w:rsidR="0099607F" w:rsidRDefault="005735A3" w:rsidP="00042AE9">
            <w:pPr>
              <w:pStyle w:val="TableText"/>
            </w:pPr>
            <w:hyperlink w:anchor="TYPE_YAML_STRING" w:history="1">
              <w:r w:rsidR="0099607F" w:rsidRPr="00C10F1A">
                <w:rPr>
                  <w:rStyle w:val="Hyperlink"/>
                </w:rPr>
                <w:t>string</w:t>
              </w:r>
            </w:hyperlink>
          </w:p>
        </w:tc>
        <w:tc>
          <w:tcPr>
            <w:tcW w:w="988" w:type="pct"/>
            <w:shd w:val="clear" w:color="auto" w:fill="FFFFFF"/>
          </w:tcPr>
          <w:p w14:paraId="26A1DAB2" w14:textId="77777777" w:rsidR="0099607F" w:rsidRDefault="0099607F" w:rsidP="00042AE9">
            <w:pPr>
              <w:pStyle w:val="TableText"/>
            </w:pPr>
            <w:r>
              <w:t>None</w:t>
            </w:r>
          </w:p>
        </w:tc>
        <w:tc>
          <w:tcPr>
            <w:tcW w:w="2215" w:type="pct"/>
            <w:shd w:val="clear" w:color="auto" w:fill="FFFFFF"/>
          </w:tcPr>
          <w:p w14:paraId="2A4F94EA" w14:textId="77777777" w:rsidR="0099607F" w:rsidRDefault="0099607F" w:rsidP="00042AE9">
            <w:pPr>
              <w:pStyle w:val="TableText"/>
            </w:pPr>
            <w:r>
              <w:t>The IP address would be assigned to the associated compute instance.</w:t>
            </w:r>
          </w:p>
        </w:tc>
      </w:tr>
    </w:tbl>
    <w:p w14:paraId="7A3C2D1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5CF641ED" w14:textId="77777777" w:rsidTr="00042AE9">
        <w:tc>
          <w:tcPr>
            <w:tcW w:w="9576" w:type="dxa"/>
            <w:shd w:val="clear" w:color="auto" w:fill="D9D9D9" w:themeFill="background1" w:themeFillShade="D9"/>
          </w:tcPr>
          <w:p w14:paraId="719ACDCE" w14:textId="77777777" w:rsidR="0099607F" w:rsidRPr="007D521F" w:rsidRDefault="0099607F" w:rsidP="00042AE9">
            <w:pPr>
              <w:rPr>
                <w:rStyle w:val="CodeSnippet"/>
              </w:rPr>
            </w:pPr>
            <w:r>
              <w:rPr>
                <w:rStyle w:val="CodeSnippet"/>
              </w:rPr>
              <w:t xml:space="preserve">  tosca.nodes.network.Port</w:t>
            </w:r>
            <w:r w:rsidRPr="007D521F">
              <w:rPr>
                <w:rStyle w:val="CodeSnippet"/>
              </w:rPr>
              <w:t>:</w:t>
            </w:r>
          </w:p>
          <w:p w14:paraId="5AD63AD1" w14:textId="77777777" w:rsidR="0099607F" w:rsidRPr="007D521F" w:rsidRDefault="0099607F" w:rsidP="00042AE9">
            <w:pPr>
              <w:rPr>
                <w:rStyle w:val="CodeSnippet"/>
              </w:rPr>
            </w:pPr>
            <w:r w:rsidRPr="007D521F">
              <w:rPr>
                <w:rStyle w:val="CodeSnippet"/>
              </w:rPr>
              <w:t xml:space="preserve">    derived_from: tosca.nodes.Root</w:t>
            </w:r>
          </w:p>
          <w:p w14:paraId="679B3BD1" w14:textId="77777777" w:rsidR="0099607F" w:rsidRPr="007D521F" w:rsidRDefault="0099607F" w:rsidP="00042AE9">
            <w:pPr>
              <w:rPr>
                <w:rStyle w:val="CodeSnippet"/>
              </w:rPr>
            </w:pPr>
            <w:r w:rsidRPr="007D521F">
              <w:rPr>
                <w:rStyle w:val="CodeSnippet"/>
              </w:rPr>
              <w:t xml:space="preserve">    properties:</w:t>
            </w:r>
          </w:p>
          <w:p w14:paraId="49529D3D" w14:textId="77777777" w:rsidR="0099607F" w:rsidRPr="007D521F" w:rsidRDefault="0099607F" w:rsidP="00042AE9">
            <w:pPr>
              <w:rPr>
                <w:rStyle w:val="CodeSnippet"/>
              </w:rPr>
            </w:pPr>
            <w:r w:rsidRPr="007D521F">
              <w:rPr>
                <w:rStyle w:val="CodeSnippet"/>
              </w:rPr>
              <w:t xml:space="preserve">      </w:t>
            </w:r>
            <w:r>
              <w:rPr>
                <w:rStyle w:val="CodeSnippet"/>
              </w:rPr>
              <w:t>ip_address</w:t>
            </w:r>
            <w:r w:rsidRPr="007D521F">
              <w:rPr>
                <w:rStyle w:val="CodeSnippet"/>
              </w:rPr>
              <w:t>:</w:t>
            </w:r>
          </w:p>
          <w:p w14:paraId="0166FE9D" w14:textId="77777777" w:rsidR="0099607F" w:rsidRPr="007D521F" w:rsidRDefault="0099607F" w:rsidP="00042AE9">
            <w:pPr>
              <w:rPr>
                <w:rStyle w:val="CodeSnippet"/>
              </w:rPr>
            </w:pPr>
            <w:r w:rsidRPr="007D521F">
              <w:rPr>
                <w:rStyle w:val="CodeSnippet"/>
              </w:rPr>
              <w:t xml:space="preserve">        type: string</w:t>
            </w:r>
          </w:p>
          <w:p w14:paraId="67426B27" w14:textId="77777777" w:rsidR="0099607F" w:rsidRPr="007D521F" w:rsidRDefault="0099607F" w:rsidP="00042AE9">
            <w:pPr>
              <w:rPr>
                <w:rStyle w:val="CodeSnippet"/>
              </w:rPr>
            </w:pPr>
            <w:r w:rsidRPr="007D521F">
              <w:rPr>
                <w:rStyle w:val="CodeSnippet"/>
              </w:rPr>
              <w:t xml:space="preserve">        required: false</w:t>
            </w:r>
          </w:p>
          <w:p w14:paraId="7A15B81E" w14:textId="77777777" w:rsidR="0099607F" w:rsidRPr="007D521F" w:rsidRDefault="0099607F" w:rsidP="00042AE9">
            <w:pPr>
              <w:rPr>
                <w:rStyle w:val="CodeSnippet"/>
              </w:rPr>
            </w:pPr>
            <w:r w:rsidRPr="007D521F">
              <w:rPr>
                <w:rStyle w:val="CodeSnippet"/>
              </w:rPr>
              <w:t xml:space="preserve">    </w:t>
            </w:r>
            <w:r>
              <w:rPr>
                <w:rStyle w:val="CodeSnippet"/>
              </w:rPr>
              <w:t xml:space="preserve">  </w:t>
            </w:r>
            <w:r w:rsidRPr="007D521F">
              <w:rPr>
                <w:rStyle w:val="CodeSnippet"/>
              </w:rPr>
              <w:t>order:</w:t>
            </w:r>
          </w:p>
          <w:p w14:paraId="2E45535B" w14:textId="77777777" w:rsidR="0099607F" w:rsidRPr="007D521F" w:rsidRDefault="0099607F" w:rsidP="00042AE9">
            <w:pPr>
              <w:rPr>
                <w:rStyle w:val="CodeSnippet"/>
              </w:rPr>
            </w:pPr>
            <w:r w:rsidRPr="007D521F">
              <w:rPr>
                <w:rStyle w:val="CodeSnippet"/>
              </w:rPr>
              <w:t xml:space="preserve">        type: integer</w:t>
            </w:r>
          </w:p>
          <w:p w14:paraId="349B98A9" w14:textId="77777777" w:rsidR="0099607F" w:rsidRPr="007D521F" w:rsidRDefault="0099607F" w:rsidP="00042AE9">
            <w:pPr>
              <w:rPr>
                <w:rStyle w:val="CodeSnippet"/>
              </w:rPr>
            </w:pPr>
            <w:r w:rsidRPr="007D521F">
              <w:rPr>
                <w:rStyle w:val="CodeSnippet"/>
              </w:rPr>
              <w:t xml:space="preserve">        required: true</w:t>
            </w:r>
          </w:p>
          <w:p w14:paraId="503C53A0" w14:textId="77777777" w:rsidR="0099607F" w:rsidRPr="007D521F" w:rsidRDefault="0099607F" w:rsidP="00042AE9">
            <w:pPr>
              <w:rPr>
                <w:rStyle w:val="CodeSnippet"/>
              </w:rPr>
            </w:pPr>
            <w:r w:rsidRPr="007D521F">
              <w:rPr>
                <w:rStyle w:val="CodeSnippet"/>
              </w:rPr>
              <w:lastRenderedPageBreak/>
              <w:t xml:space="preserve">        default: 0 </w:t>
            </w:r>
          </w:p>
          <w:p w14:paraId="3560FEDC" w14:textId="77777777" w:rsidR="0099607F" w:rsidRPr="007D521F" w:rsidRDefault="0099607F" w:rsidP="00042AE9">
            <w:pPr>
              <w:rPr>
                <w:rStyle w:val="CodeSnippet"/>
              </w:rPr>
            </w:pPr>
            <w:r w:rsidRPr="007D521F">
              <w:rPr>
                <w:rStyle w:val="CodeSnippet"/>
              </w:rPr>
              <w:t xml:space="preserve">        constraints:</w:t>
            </w:r>
          </w:p>
          <w:p w14:paraId="651E20AD" w14:textId="77777777" w:rsidR="0099607F" w:rsidRDefault="0099607F" w:rsidP="00042AE9">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4FD8761F" w14:textId="77777777" w:rsidR="0099607F" w:rsidRDefault="0099607F" w:rsidP="00042AE9">
            <w:pPr>
              <w:rPr>
                <w:rStyle w:val="CodeSnippet"/>
              </w:rPr>
            </w:pPr>
            <w:r>
              <w:rPr>
                <w:rStyle w:val="CodeSnippet"/>
              </w:rPr>
              <w:t xml:space="preserve">      is_default:</w:t>
            </w:r>
          </w:p>
          <w:p w14:paraId="3E3864F8" w14:textId="77777777" w:rsidR="0099607F" w:rsidRDefault="0099607F" w:rsidP="00042AE9">
            <w:pPr>
              <w:rPr>
                <w:rStyle w:val="CodeSnippet"/>
              </w:rPr>
            </w:pPr>
            <w:r>
              <w:rPr>
                <w:rStyle w:val="CodeSnippet"/>
              </w:rPr>
              <w:t xml:space="preserve">        type: boolean</w:t>
            </w:r>
          </w:p>
          <w:p w14:paraId="1486528A" w14:textId="77777777" w:rsidR="0099607F" w:rsidRDefault="0099607F" w:rsidP="00042AE9">
            <w:pPr>
              <w:rPr>
                <w:rStyle w:val="CodeSnippet"/>
              </w:rPr>
            </w:pPr>
            <w:r>
              <w:rPr>
                <w:rStyle w:val="CodeSnippet"/>
              </w:rPr>
              <w:t xml:space="preserve">        required: false</w:t>
            </w:r>
          </w:p>
          <w:p w14:paraId="001946D0" w14:textId="77777777" w:rsidR="0099607F" w:rsidRDefault="0099607F" w:rsidP="00042AE9">
            <w:pPr>
              <w:rPr>
                <w:rStyle w:val="CodeSnippet"/>
              </w:rPr>
            </w:pPr>
            <w:r>
              <w:rPr>
                <w:rStyle w:val="CodeSnippet"/>
              </w:rPr>
              <w:t xml:space="preserve">        default: false</w:t>
            </w:r>
          </w:p>
          <w:p w14:paraId="64BE4266" w14:textId="77777777" w:rsidR="0099607F" w:rsidRDefault="0099607F" w:rsidP="00042AE9">
            <w:pPr>
              <w:rPr>
                <w:rStyle w:val="CodeSnippet"/>
              </w:rPr>
            </w:pPr>
            <w:r>
              <w:rPr>
                <w:rStyle w:val="CodeSnippet"/>
              </w:rPr>
              <w:t xml:space="preserve">      ip_range_start:</w:t>
            </w:r>
          </w:p>
          <w:p w14:paraId="72061CAB" w14:textId="77777777" w:rsidR="0099607F" w:rsidRDefault="0099607F" w:rsidP="00042AE9">
            <w:pPr>
              <w:rPr>
                <w:rStyle w:val="CodeSnippet"/>
              </w:rPr>
            </w:pPr>
            <w:r>
              <w:rPr>
                <w:rStyle w:val="CodeSnippet"/>
              </w:rPr>
              <w:t xml:space="preserve">        type: string</w:t>
            </w:r>
          </w:p>
          <w:p w14:paraId="6F86BCE3" w14:textId="77777777" w:rsidR="0099607F" w:rsidRDefault="0099607F" w:rsidP="00042AE9">
            <w:pPr>
              <w:rPr>
                <w:rStyle w:val="CodeSnippet"/>
              </w:rPr>
            </w:pPr>
            <w:r>
              <w:rPr>
                <w:rStyle w:val="CodeSnippet"/>
              </w:rPr>
              <w:t xml:space="preserve">        required: false</w:t>
            </w:r>
          </w:p>
          <w:p w14:paraId="1F09388B" w14:textId="77777777" w:rsidR="0099607F" w:rsidRDefault="0099607F" w:rsidP="00042AE9">
            <w:pPr>
              <w:rPr>
                <w:rStyle w:val="CodeSnippet"/>
              </w:rPr>
            </w:pPr>
            <w:r>
              <w:rPr>
                <w:rStyle w:val="CodeSnippet"/>
              </w:rPr>
              <w:t xml:space="preserve">      ip_range_end:</w:t>
            </w:r>
          </w:p>
          <w:p w14:paraId="3FCAEB83" w14:textId="77777777" w:rsidR="0099607F" w:rsidRDefault="0099607F" w:rsidP="00042AE9">
            <w:pPr>
              <w:rPr>
                <w:rStyle w:val="CodeSnippet"/>
              </w:rPr>
            </w:pPr>
            <w:r>
              <w:rPr>
                <w:rStyle w:val="CodeSnippet"/>
              </w:rPr>
              <w:t xml:space="preserve">        type: string</w:t>
            </w:r>
          </w:p>
          <w:p w14:paraId="66B9D136" w14:textId="77777777" w:rsidR="0099607F" w:rsidRDefault="0099607F" w:rsidP="00042AE9">
            <w:pPr>
              <w:rPr>
                <w:rStyle w:val="CodeSnippet"/>
              </w:rPr>
            </w:pPr>
            <w:r>
              <w:rPr>
                <w:rStyle w:val="CodeSnippet"/>
              </w:rPr>
              <w:t xml:space="preserve">        required: false  </w:t>
            </w:r>
          </w:p>
          <w:p w14:paraId="019BEF8B" w14:textId="77777777" w:rsidR="0099607F" w:rsidRDefault="0099607F" w:rsidP="00042AE9">
            <w:pPr>
              <w:rPr>
                <w:rStyle w:val="CodeSnippet"/>
              </w:rPr>
            </w:pPr>
            <w:r>
              <w:rPr>
                <w:rStyle w:val="CodeSnippet"/>
              </w:rPr>
              <w:t xml:space="preserve">    requirements:</w:t>
            </w:r>
          </w:p>
          <w:p w14:paraId="564162B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2573E6D0" w14:textId="77777777" w:rsidR="0099607F" w:rsidRDefault="0099607F" w:rsidP="00042AE9">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6A6A7594" w14:textId="77777777" w:rsidR="0099607F" w:rsidRDefault="0099607F" w:rsidP="00042AE9">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112D9B91" w14:textId="77777777" w:rsidR="0099607F" w:rsidRDefault="0099607F" w:rsidP="00042AE9">
            <w:pPr>
              <w:rPr>
                <w:rStyle w:val="CodeSnippet"/>
              </w:rPr>
            </w:pPr>
            <w:r>
              <w:rPr>
                <w:rStyle w:val="CodeSnippet"/>
              </w:rPr>
              <w:t xml:space="preserve">     - binding:</w:t>
            </w:r>
          </w:p>
          <w:p w14:paraId="1DB5B343" w14:textId="77777777" w:rsidR="0099607F" w:rsidRDefault="0099607F" w:rsidP="00042AE9">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EAAE3E9" w14:textId="77777777" w:rsidR="0099607F" w:rsidRPr="006824F5" w:rsidRDefault="0099607F" w:rsidP="00042AE9">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6E4C0A98" w14:textId="77777777" w:rsidR="0099607F" w:rsidRDefault="0099607F" w:rsidP="0099607F">
      <w:pPr>
        <w:pStyle w:val="Heading4"/>
        <w:numPr>
          <w:ilvl w:val="3"/>
          <w:numId w:val="3"/>
        </w:numPr>
      </w:pPr>
      <w:r>
        <w:lastRenderedPageBreak/>
        <w:t>Additional Requirements</w:t>
      </w:r>
    </w:p>
    <w:p w14:paraId="763F5FD4" w14:textId="77777777" w:rsidR="0099607F" w:rsidRPr="00917388" w:rsidRDefault="0099607F" w:rsidP="0099607F">
      <w:pPr>
        <w:pStyle w:val="ListBullet"/>
        <w:numPr>
          <w:ilvl w:val="0"/>
          <w:numId w:val="18"/>
        </w:numPr>
        <w:spacing w:before="120" w:after="0" w:line="276" w:lineRule="auto"/>
        <w:contextualSpacing/>
      </w:pPr>
      <w:r>
        <w:t>None</w:t>
      </w:r>
    </w:p>
    <w:p w14:paraId="784C3688" w14:textId="77777777" w:rsidR="0099607F" w:rsidRDefault="0099607F" w:rsidP="0099607F">
      <w:pPr>
        <w:pStyle w:val="Heading3"/>
        <w:numPr>
          <w:ilvl w:val="2"/>
          <w:numId w:val="3"/>
        </w:numPr>
      </w:pPr>
      <w:bookmarkStart w:id="749" w:name="_Toc430015806"/>
      <w:bookmarkStart w:id="750" w:name="DEFN_TYPE_CAPABILITIES_NETWORK_LINKABLE"/>
      <w:r>
        <w:t>tosca.capabilities.network.Linkable</w:t>
      </w:r>
      <w:bookmarkEnd w:id="749"/>
    </w:p>
    <w:bookmarkEnd w:id="750"/>
    <w:p w14:paraId="1ED4FC9D" w14:textId="77777777" w:rsidR="0099607F" w:rsidRDefault="0099607F" w:rsidP="0099607F">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3FF5FB94" w14:textId="77777777" w:rsidTr="00042AE9">
        <w:tc>
          <w:tcPr>
            <w:tcW w:w="1177" w:type="pct"/>
            <w:shd w:val="clear" w:color="auto" w:fill="D9D9D9"/>
          </w:tcPr>
          <w:p w14:paraId="6BEBDA97" w14:textId="77777777" w:rsidR="0099607F" w:rsidRPr="00422683" w:rsidRDefault="0099607F" w:rsidP="00042AE9">
            <w:pPr>
              <w:pStyle w:val="TableText-Heading"/>
            </w:pPr>
            <w:r w:rsidRPr="00422683">
              <w:t>Shorthand Name</w:t>
            </w:r>
          </w:p>
        </w:tc>
        <w:tc>
          <w:tcPr>
            <w:tcW w:w="3823" w:type="pct"/>
          </w:tcPr>
          <w:p w14:paraId="522DBE9A" w14:textId="77777777" w:rsidR="0099607F" w:rsidRPr="005A5497" w:rsidRDefault="0099607F" w:rsidP="00042AE9">
            <w:pPr>
              <w:pStyle w:val="TableText"/>
              <w:rPr>
                <w:noProof/>
              </w:rPr>
            </w:pPr>
            <w:r>
              <w:rPr>
                <w:noProof/>
              </w:rPr>
              <w:t>Linkable</w:t>
            </w:r>
          </w:p>
        </w:tc>
      </w:tr>
      <w:tr w:rsidR="0099607F" w:rsidRPr="004279F4" w14:paraId="6E1B9B9C" w14:textId="77777777" w:rsidTr="00042AE9">
        <w:tc>
          <w:tcPr>
            <w:tcW w:w="1177" w:type="pct"/>
            <w:shd w:val="clear" w:color="auto" w:fill="D9D9D9"/>
          </w:tcPr>
          <w:p w14:paraId="5AC12A3D" w14:textId="77777777" w:rsidR="0099607F" w:rsidRPr="00422683" w:rsidRDefault="0099607F" w:rsidP="00042AE9">
            <w:pPr>
              <w:pStyle w:val="TableText-Heading"/>
            </w:pPr>
            <w:r w:rsidRPr="00422683">
              <w:t>Type Qualified Name</w:t>
            </w:r>
          </w:p>
        </w:tc>
        <w:tc>
          <w:tcPr>
            <w:tcW w:w="3823" w:type="pct"/>
          </w:tcPr>
          <w:p w14:paraId="3F7E5F52" w14:textId="77777777" w:rsidR="0099607F" w:rsidRDefault="0099607F" w:rsidP="00042AE9">
            <w:pPr>
              <w:pStyle w:val="TableText"/>
              <w:rPr>
                <w:noProof/>
              </w:rPr>
            </w:pPr>
            <w:r>
              <w:rPr>
                <w:noProof/>
              </w:rPr>
              <w:t>tosca:.Linkable</w:t>
            </w:r>
          </w:p>
        </w:tc>
      </w:tr>
      <w:tr w:rsidR="0099607F" w:rsidRPr="004279F4" w14:paraId="14C916D0" w14:textId="77777777" w:rsidTr="00042AE9">
        <w:tc>
          <w:tcPr>
            <w:tcW w:w="1177" w:type="pct"/>
            <w:shd w:val="clear" w:color="auto" w:fill="D9D9D9"/>
          </w:tcPr>
          <w:p w14:paraId="342DB32C" w14:textId="77777777" w:rsidR="0099607F" w:rsidRPr="00422683" w:rsidRDefault="0099607F" w:rsidP="00042AE9">
            <w:pPr>
              <w:pStyle w:val="TableText-Heading"/>
            </w:pPr>
            <w:r w:rsidRPr="00422683">
              <w:t>Type URI</w:t>
            </w:r>
          </w:p>
        </w:tc>
        <w:tc>
          <w:tcPr>
            <w:tcW w:w="3823" w:type="pct"/>
          </w:tcPr>
          <w:p w14:paraId="583F706E" w14:textId="77777777" w:rsidR="0099607F" w:rsidRPr="001C038A" w:rsidRDefault="0099607F" w:rsidP="00042AE9">
            <w:pPr>
              <w:pStyle w:val="TableText"/>
            </w:pPr>
            <w:r w:rsidRPr="001C038A">
              <w:t>tosca.</w:t>
            </w:r>
            <w:r>
              <w:t>capabilities</w:t>
            </w:r>
            <w:r w:rsidRPr="001C038A">
              <w:t>.</w:t>
            </w:r>
            <w:r>
              <w:t>network.Linkable</w:t>
            </w:r>
          </w:p>
        </w:tc>
      </w:tr>
    </w:tbl>
    <w:p w14:paraId="017CDDCB"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81"/>
        <w:gridCol w:w="872"/>
        <w:gridCol w:w="1776"/>
        <w:gridCol w:w="4837"/>
      </w:tblGrid>
      <w:tr w:rsidR="0099607F" w:rsidRPr="00E5427A" w14:paraId="1BE056EE" w14:textId="77777777" w:rsidTr="00042AE9">
        <w:trPr>
          <w:cantSplit/>
          <w:tblHeader/>
        </w:trPr>
        <w:tc>
          <w:tcPr>
            <w:tcW w:w="750" w:type="pct"/>
            <w:shd w:val="clear" w:color="auto" w:fill="D9D9D9"/>
          </w:tcPr>
          <w:p w14:paraId="2E555903" w14:textId="77777777" w:rsidR="0099607F" w:rsidRPr="00422683" w:rsidRDefault="0099607F" w:rsidP="00042AE9">
            <w:pPr>
              <w:pStyle w:val="TableText-Heading"/>
              <w:rPr>
                <w:rFonts w:cstheme="minorHAnsi"/>
              </w:rPr>
            </w:pPr>
            <w:r w:rsidRPr="00422683">
              <w:rPr>
                <w:rFonts w:cstheme="minorHAnsi"/>
              </w:rPr>
              <w:t>Name</w:t>
            </w:r>
          </w:p>
        </w:tc>
        <w:tc>
          <w:tcPr>
            <w:tcW w:w="491" w:type="pct"/>
            <w:shd w:val="clear" w:color="auto" w:fill="D9D9D9"/>
          </w:tcPr>
          <w:p w14:paraId="1B449EA3" w14:textId="77777777" w:rsidR="0099607F" w:rsidRPr="00422683" w:rsidRDefault="0099607F" w:rsidP="00042AE9">
            <w:pPr>
              <w:pStyle w:val="TableText-Heading"/>
              <w:rPr>
                <w:rFonts w:cstheme="minorHAnsi"/>
              </w:rPr>
            </w:pPr>
            <w:r w:rsidRPr="00422683">
              <w:rPr>
                <w:rFonts w:cstheme="minorHAnsi"/>
              </w:rPr>
              <w:t>Required</w:t>
            </w:r>
          </w:p>
        </w:tc>
        <w:tc>
          <w:tcPr>
            <w:tcW w:w="446" w:type="pct"/>
            <w:shd w:val="clear" w:color="auto" w:fill="D9D9D9"/>
          </w:tcPr>
          <w:p w14:paraId="32868A53" w14:textId="77777777" w:rsidR="0099607F" w:rsidRPr="00422683" w:rsidRDefault="0099607F" w:rsidP="00042AE9">
            <w:pPr>
              <w:pStyle w:val="TableText-Heading"/>
              <w:rPr>
                <w:rFonts w:cstheme="minorHAnsi"/>
              </w:rPr>
            </w:pPr>
            <w:r w:rsidRPr="00422683">
              <w:rPr>
                <w:rFonts w:cstheme="minorHAnsi"/>
              </w:rPr>
              <w:t>Type</w:t>
            </w:r>
          </w:p>
        </w:tc>
        <w:tc>
          <w:tcPr>
            <w:tcW w:w="895" w:type="pct"/>
            <w:shd w:val="clear" w:color="auto" w:fill="D9D9D9"/>
          </w:tcPr>
          <w:p w14:paraId="6E756FB3" w14:textId="77777777" w:rsidR="0099607F" w:rsidRPr="00422683" w:rsidRDefault="0099607F" w:rsidP="00042AE9">
            <w:pPr>
              <w:pStyle w:val="TableText-Heading"/>
              <w:rPr>
                <w:rFonts w:cstheme="minorHAnsi"/>
              </w:rPr>
            </w:pPr>
            <w:r w:rsidRPr="00422683">
              <w:rPr>
                <w:rFonts w:cstheme="minorHAnsi"/>
              </w:rPr>
              <w:t>Constraints</w:t>
            </w:r>
          </w:p>
        </w:tc>
        <w:tc>
          <w:tcPr>
            <w:tcW w:w="2418" w:type="pct"/>
            <w:shd w:val="clear" w:color="auto" w:fill="D9D9D9"/>
          </w:tcPr>
          <w:p w14:paraId="2A4B0A8C"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39D0D9BD" w14:textId="77777777" w:rsidTr="00042AE9">
        <w:trPr>
          <w:cantSplit/>
        </w:trPr>
        <w:tc>
          <w:tcPr>
            <w:tcW w:w="750" w:type="pct"/>
            <w:shd w:val="clear" w:color="auto" w:fill="FFFFFF"/>
          </w:tcPr>
          <w:p w14:paraId="0873B989" w14:textId="77777777" w:rsidR="0099607F" w:rsidRDefault="0099607F" w:rsidP="00042AE9">
            <w:pPr>
              <w:pStyle w:val="TableText"/>
              <w:rPr>
                <w:noProof/>
              </w:rPr>
            </w:pPr>
            <w:r>
              <w:rPr>
                <w:noProof/>
              </w:rPr>
              <w:t>N/A</w:t>
            </w:r>
          </w:p>
        </w:tc>
        <w:tc>
          <w:tcPr>
            <w:tcW w:w="491" w:type="pct"/>
            <w:shd w:val="clear" w:color="auto" w:fill="FFFFFF"/>
          </w:tcPr>
          <w:p w14:paraId="5AA184C6" w14:textId="77777777" w:rsidR="0099607F" w:rsidRDefault="0099607F" w:rsidP="00042AE9">
            <w:pPr>
              <w:pStyle w:val="TableText"/>
            </w:pPr>
            <w:r>
              <w:t>N/A</w:t>
            </w:r>
          </w:p>
        </w:tc>
        <w:tc>
          <w:tcPr>
            <w:tcW w:w="446" w:type="pct"/>
            <w:shd w:val="clear" w:color="auto" w:fill="FFFFFF"/>
          </w:tcPr>
          <w:p w14:paraId="016F8F21" w14:textId="77777777" w:rsidR="0099607F" w:rsidRDefault="0099607F" w:rsidP="00042AE9">
            <w:pPr>
              <w:pStyle w:val="TableText"/>
            </w:pPr>
            <w:r>
              <w:t>N/A</w:t>
            </w:r>
          </w:p>
        </w:tc>
        <w:tc>
          <w:tcPr>
            <w:tcW w:w="895" w:type="pct"/>
            <w:shd w:val="clear" w:color="auto" w:fill="FFFFFF"/>
          </w:tcPr>
          <w:p w14:paraId="2FD28762" w14:textId="77777777" w:rsidR="0099607F" w:rsidRDefault="0099607F" w:rsidP="00042AE9">
            <w:pPr>
              <w:pStyle w:val="TableText"/>
            </w:pPr>
            <w:r>
              <w:t>N/A</w:t>
            </w:r>
          </w:p>
        </w:tc>
        <w:tc>
          <w:tcPr>
            <w:tcW w:w="2418" w:type="pct"/>
            <w:shd w:val="clear" w:color="auto" w:fill="FFFFFF"/>
          </w:tcPr>
          <w:p w14:paraId="3AA07C64" w14:textId="77777777" w:rsidR="0099607F" w:rsidRDefault="0099607F" w:rsidP="00042AE9">
            <w:pPr>
              <w:pStyle w:val="TableText"/>
            </w:pPr>
            <w:r>
              <w:t>N/A</w:t>
            </w:r>
          </w:p>
        </w:tc>
      </w:tr>
    </w:tbl>
    <w:p w14:paraId="1C3DFBE2" w14:textId="77777777" w:rsidR="0099607F" w:rsidRPr="005E360B" w:rsidRDefault="0099607F" w:rsidP="0099607F">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19B3C3E5" w14:textId="77777777" w:rsidTr="00042AE9">
        <w:tc>
          <w:tcPr>
            <w:tcW w:w="9576" w:type="dxa"/>
            <w:shd w:val="clear" w:color="auto" w:fill="D9D9D9" w:themeFill="background1" w:themeFillShade="D9"/>
          </w:tcPr>
          <w:p w14:paraId="10F4C6E0" w14:textId="77777777" w:rsidR="0099607F" w:rsidRPr="00BA0C53" w:rsidRDefault="0099607F" w:rsidP="00042AE9">
            <w:pPr>
              <w:rPr>
                <w:rStyle w:val="CodeSnippet"/>
              </w:rPr>
            </w:pPr>
            <w:r w:rsidRPr="00BA0C53">
              <w:rPr>
                <w:rStyle w:val="CodeSnippet"/>
              </w:rPr>
              <w:t>tosca.capabilities.</w:t>
            </w:r>
            <w:r>
              <w:rPr>
                <w:rStyle w:val="CodeSnippet"/>
              </w:rPr>
              <w:t>network.Linkable</w:t>
            </w:r>
            <w:r w:rsidRPr="00BA0C53">
              <w:rPr>
                <w:rStyle w:val="CodeSnippet"/>
              </w:rPr>
              <w:t>:</w:t>
            </w:r>
          </w:p>
          <w:p w14:paraId="197E3494" w14:textId="77777777" w:rsidR="0099607F" w:rsidRPr="00BA0C53" w:rsidRDefault="0099607F" w:rsidP="00042AE9">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6EEF87" w14:textId="77777777" w:rsidR="0099607F" w:rsidRDefault="0099607F" w:rsidP="0099607F">
      <w:pPr>
        <w:pStyle w:val="Heading3"/>
        <w:numPr>
          <w:ilvl w:val="2"/>
          <w:numId w:val="3"/>
        </w:numPr>
      </w:pPr>
      <w:bookmarkStart w:id="751" w:name="_Toc430015807"/>
      <w:bookmarkStart w:id="752" w:name="DEFN_TYPE_RELATIONSHIPS_NETWORK_LINKSTO"/>
      <w:r w:rsidRPr="00BA389D">
        <w:t>tosca</w:t>
      </w:r>
      <w:r>
        <w:t>.</w:t>
      </w:r>
      <w:r w:rsidRPr="00BA389D">
        <w:t>relations</w:t>
      </w:r>
      <w:r>
        <w:t>hips</w:t>
      </w:r>
      <w:r w:rsidRPr="00BA389D">
        <w:t>.</w:t>
      </w:r>
      <w:r>
        <w:t>network.LinksTo</w:t>
      </w:r>
      <w:bookmarkEnd w:id="751"/>
    </w:p>
    <w:bookmarkEnd w:id="752"/>
    <w:p w14:paraId="5AE7BE85" w14:textId="77777777" w:rsidR="0099607F" w:rsidRDefault="0099607F" w:rsidP="0099607F">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64966316" w14:textId="77777777" w:rsidTr="00042AE9">
        <w:tc>
          <w:tcPr>
            <w:tcW w:w="1177" w:type="pct"/>
            <w:shd w:val="clear" w:color="auto" w:fill="D9D9D9"/>
          </w:tcPr>
          <w:p w14:paraId="0784E22A" w14:textId="77777777" w:rsidR="0099607F" w:rsidRPr="00422683" w:rsidRDefault="0099607F" w:rsidP="00042AE9">
            <w:pPr>
              <w:pStyle w:val="TableText-Heading"/>
            </w:pPr>
            <w:r w:rsidRPr="00422683">
              <w:lastRenderedPageBreak/>
              <w:t>Shorthand Name</w:t>
            </w:r>
          </w:p>
        </w:tc>
        <w:tc>
          <w:tcPr>
            <w:tcW w:w="3823" w:type="pct"/>
          </w:tcPr>
          <w:p w14:paraId="0FE523AD" w14:textId="77777777" w:rsidR="0099607F" w:rsidRPr="005A5497" w:rsidRDefault="0099607F" w:rsidP="00042AE9">
            <w:pPr>
              <w:pStyle w:val="TableText"/>
              <w:rPr>
                <w:noProof/>
              </w:rPr>
            </w:pPr>
            <w:r>
              <w:rPr>
                <w:noProof/>
              </w:rPr>
              <w:t>LinksTo</w:t>
            </w:r>
          </w:p>
        </w:tc>
      </w:tr>
      <w:tr w:rsidR="0099607F" w:rsidRPr="004279F4" w14:paraId="248BF835" w14:textId="77777777" w:rsidTr="00042AE9">
        <w:tc>
          <w:tcPr>
            <w:tcW w:w="1177" w:type="pct"/>
            <w:shd w:val="clear" w:color="auto" w:fill="D9D9D9"/>
          </w:tcPr>
          <w:p w14:paraId="78642884" w14:textId="77777777" w:rsidR="0099607F" w:rsidRPr="00422683" w:rsidRDefault="0099607F" w:rsidP="00042AE9">
            <w:pPr>
              <w:pStyle w:val="TableText-Heading"/>
            </w:pPr>
            <w:r w:rsidRPr="00422683">
              <w:t>Type Qualified Name</w:t>
            </w:r>
          </w:p>
        </w:tc>
        <w:tc>
          <w:tcPr>
            <w:tcW w:w="3823" w:type="pct"/>
          </w:tcPr>
          <w:p w14:paraId="357354E0" w14:textId="77777777" w:rsidR="0099607F" w:rsidRDefault="0099607F" w:rsidP="00042AE9">
            <w:pPr>
              <w:pStyle w:val="TableText"/>
              <w:rPr>
                <w:noProof/>
              </w:rPr>
            </w:pPr>
            <w:r>
              <w:rPr>
                <w:noProof/>
              </w:rPr>
              <w:t>tosca:LinksTo</w:t>
            </w:r>
          </w:p>
        </w:tc>
      </w:tr>
      <w:tr w:rsidR="0099607F" w:rsidRPr="004279F4" w14:paraId="29E67802" w14:textId="77777777" w:rsidTr="00042AE9">
        <w:tc>
          <w:tcPr>
            <w:tcW w:w="1177" w:type="pct"/>
            <w:shd w:val="clear" w:color="auto" w:fill="D9D9D9"/>
          </w:tcPr>
          <w:p w14:paraId="28BDD323" w14:textId="77777777" w:rsidR="0099607F" w:rsidRPr="00422683" w:rsidRDefault="0099607F" w:rsidP="00042AE9">
            <w:pPr>
              <w:pStyle w:val="TableText-Heading"/>
            </w:pPr>
            <w:r w:rsidRPr="00422683">
              <w:t>Type URI</w:t>
            </w:r>
          </w:p>
        </w:tc>
        <w:tc>
          <w:tcPr>
            <w:tcW w:w="3823" w:type="pct"/>
          </w:tcPr>
          <w:p w14:paraId="15599CF1" w14:textId="77777777" w:rsidR="0099607F" w:rsidRPr="001C038A" w:rsidRDefault="0099607F" w:rsidP="00042AE9">
            <w:pPr>
              <w:pStyle w:val="TableText"/>
            </w:pPr>
            <w:r w:rsidRPr="001C038A">
              <w:t>tosca.relationships.</w:t>
            </w:r>
            <w:r>
              <w:t>network.LinksTo</w:t>
            </w:r>
          </w:p>
        </w:tc>
      </w:tr>
    </w:tbl>
    <w:p w14:paraId="0996AFE2"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A9035A0" w14:textId="77777777" w:rsidTr="00042AE9">
        <w:tc>
          <w:tcPr>
            <w:tcW w:w="9576" w:type="dxa"/>
            <w:shd w:val="clear" w:color="auto" w:fill="D9D9D9" w:themeFill="background1" w:themeFillShade="D9"/>
          </w:tcPr>
          <w:p w14:paraId="74E62BB1"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3D272727" w14:textId="77777777" w:rsidR="0099607F" w:rsidRPr="006824F5" w:rsidRDefault="0099607F" w:rsidP="00042AE9">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2215D4C4" w14:textId="77777777" w:rsidR="0099607F" w:rsidRPr="006824F5" w:rsidRDefault="0099607F" w:rsidP="00042AE9">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9660D79" w14:textId="77777777" w:rsidR="0099607F" w:rsidRDefault="0099607F" w:rsidP="0099607F">
      <w:pPr>
        <w:pStyle w:val="Heading3"/>
        <w:numPr>
          <w:ilvl w:val="2"/>
          <w:numId w:val="3"/>
        </w:numPr>
      </w:pPr>
      <w:bookmarkStart w:id="753" w:name="_Toc430015808"/>
      <w:bookmarkStart w:id="754" w:name="DEFN_TYPE_RELATIONSHIPS_NETWORK_BINDTO"/>
      <w:r w:rsidRPr="00BA389D">
        <w:t>tosca</w:t>
      </w:r>
      <w:r>
        <w:t>.</w:t>
      </w:r>
      <w:r w:rsidRPr="00BA389D">
        <w:t>relations</w:t>
      </w:r>
      <w:r>
        <w:t>hips</w:t>
      </w:r>
      <w:r w:rsidRPr="00BA389D">
        <w:t>.</w:t>
      </w:r>
      <w:r>
        <w:t>network.BindsTo</w:t>
      </w:r>
      <w:bookmarkEnd w:id="753"/>
    </w:p>
    <w:bookmarkEnd w:id="754"/>
    <w:p w14:paraId="6B1FA655" w14:textId="77777777" w:rsidR="0099607F" w:rsidRDefault="0099607F" w:rsidP="0099607F">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4AA98C52" w14:textId="77777777" w:rsidTr="00042AE9">
        <w:tc>
          <w:tcPr>
            <w:tcW w:w="1177" w:type="pct"/>
            <w:shd w:val="clear" w:color="auto" w:fill="D9D9D9"/>
          </w:tcPr>
          <w:p w14:paraId="383D00BE" w14:textId="77777777" w:rsidR="0099607F" w:rsidRPr="00422683" w:rsidRDefault="0099607F" w:rsidP="00042AE9">
            <w:pPr>
              <w:pStyle w:val="TableText-Heading"/>
            </w:pPr>
            <w:r w:rsidRPr="00422683">
              <w:t>Shorthand Name</w:t>
            </w:r>
          </w:p>
        </w:tc>
        <w:tc>
          <w:tcPr>
            <w:tcW w:w="3823" w:type="pct"/>
          </w:tcPr>
          <w:p w14:paraId="1752483A" w14:textId="77777777" w:rsidR="0099607F" w:rsidRPr="005A5497" w:rsidRDefault="0099607F" w:rsidP="00042AE9">
            <w:pPr>
              <w:pStyle w:val="TableText"/>
              <w:rPr>
                <w:noProof/>
              </w:rPr>
            </w:pPr>
            <w:r>
              <w:rPr>
                <w:noProof/>
              </w:rPr>
              <w:t>network.BindsTo</w:t>
            </w:r>
          </w:p>
        </w:tc>
      </w:tr>
      <w:tr w:rsidR="0099607F" w:rsidRPr="004279F4" w14:paraId="1EC969BB" w14:textId="77777777" w:rsidTr="00042AE9">
        <w:tc>
          <w:tcPr>
            <w:tcW w:w="1177" w:type="pct"/>
            <w:shd w:val="clear" w:color="auto" w:fill="D9D9D9"/>
          </w:tcPr>
          <w:p w14:paraId="657908EB" w14:textId="77777777" w:rsidR="0099607F" w:rsidRPr="00422683" w:rsidRDefault="0099607F" w:rsidP="00042AE9">
            <w:pPr>
              <w:pStyle w:val="TableText-Heading"/>
            </w:pPr>
            <w:r w:rsidRPr="00422683">
              <w:t>Type Qualified Name</w:t>
            </w:r>
          </w:p>
        </w:tc>
        <w:tc>
          <w:tcPr>
            <w:tcW w:w="3823" w:type="pct"/>
          </w:tcPr>
          <w:p w14:paraId="6F58051F" w14:textId="77777777" w:rsidR="0099607F" w:rsidRDefault="0099607F" w:rsidP="00042AE9">
            <w:pPr>
              <w:pStyle w:val="TableText"/>
              <w:rPr>
                <w:noProof/>
              </w:rPr>
            </w:pPr>
            <w:r>
              <w:rPr>
                <w:noProof/>
              </w:rPr>
              <w:t>tosca:BindsTo</w:t>
            </w:r>
          </w:p>
        </w:tc>
      </w:tr>
      <w:tr w:rsidR="0099607F" w:rsidRPr="004279F4" w14:paraId="4A57AB58" w14:textId="77777777" w:rsidTr="00042AE9">
        <w:tc>
          <w:tcPr>
            <w:tcW w:w="1177" w:type="pct"/>
            <w:shd w:val="clear" w:color="auto" w:fill="D9D9D9"/>
          </w:tcPr>
          <w:p w14:paraId="2FE9DAF7" w14:textId="77777777" w:rsidR="0099607F" w:rsidRPr="00422683" w:rsidRDefault="0099607F" w:rsidP="00042AE9">
            <w:pPr>
              <w:pStyle w:val="TableText-Heading"/>
            </w:pPr>
            <w:r w:rsidRPr="00422683">
              <w:t>Type URI</w:t>
            </w:r>
          </w:p>
        </w:tc>
        <w:tc>
          <w:tcPr>
            <w:tcW w:w="3823" w:type="pct"/>
          </w:tcPr>
          <w:p w14:paraId="3981F9C4" w14:textId="77777777" w:rsidR="0099607F" w:rsidRPr="001C038A" w:rsidRDefault="0099607F" w:rsidP="00042AE9">
            <w:pPr>
              <w:pStyle w:val="TableText"/>
            </w:pPr>
            <w:r w:rsidRPr="001C038A">
              <w:t>tosca.relationships.</w:t>
            </w:r>
            <w:r>
              <w:t>network.Binds</w:t>
            </w:r>
            <w:r w:rsidRPr="001C038A">
              <w:t>To</w:t>
            </w:r>
          </w:p>
        </w:tc>
      </w:tr>
    </w:tbl>
    <w:p w14:paraId="2055325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C70C08E" w14:textId="77777777" w:rsidTr="00042AE9">
        <w:tc>
          <w:tcPr>
            <w:tcW w:w="9576" w:type="dxa"/>
            <w:shd w:val="clear" w:color="auto" w:fill="D9D9D9" w:themeFill="background1" w:themeFillShade="D9"/>
          </w:tcPr>
          <w:p w14:paraId="7F786E71" w14:textId="77777777" w:rsidR="0099607F" w:rsidRPr="006824F5" w:rsidRDefault="0099607F" w:rsidP="00042AE9">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4A31F284" w14:textId="77777777" w:rsidR="0099607F" w:rsidRDefault="0099607F" w:rsidP="00042AE9">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79318964" w14:textId="77777777" w:rsidR="0099607F" w:rsidRPr="006824F5" w:rsidRDefault="0099607F" w:rsidP="00042AE9">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0C97F1EA" w14:textId="77777777" w:rsidR="0099607F" w:rsidRDefault="0099607F" w:rsidP="0099607F">
      <w:pPr>
        <w:pStyle w:val="Heading2"/>
        <w:numPr>
          <w:ilvl w:val="1"/>
          <w:numId w:val="3"/>
        </w:numPr>
      </w:pPr>
      <w:bookmarkStart w:id="755" w:name="_Toc302251727"/>
      <w:bookmarkStart w:id="756" w:name="_Toc430015809"/>
      <w:bookmarkStart w:id="757" w:name="_Toc397688826"/>
      <w:r>
        <w:t>Network modeling approaches</w:t>
      </w:r>
      <w:bookmarkEnd w:id="755"/>
      <w:bookmarkEnd w:id="756"/>
    </w:p>
    <w:p w14:paraId="3C2847E5" w14:textId="77777777" w:rsidR="0099607F" w:rsidRDefault="0099607F" w:rsidP="0099607F">
      <w:pPr>
        <w:pStyle w:val="Heading3"/>
        <w:numPr>
          <w:ilvl w:val="2"/>
          <w:numId w:val="3"/>
        </w:numPr>
      </w:pPr>
      <w:bookmarkStart w:id="758" w:name="_Toc430015810"/>
      <w:r>
        <w:t>Option 1: Specifying a network outside the application’s Service Template</w:t>
      </w:r>
      <w:bookmarkEnd w:id="758"/>
    </w:p>
    <w:p w14:paraId="705AE445" w14:textId="77777777" w:rsidR="0099607F" w:rsidRDefault="0099607F" w:rsidP="0099607F">
      <w:r>
        <w:t>This approach allows someone who understands the application’s networking requirements, mapping the details of the underlying network to the appropriate node templates in the application.</w:t>
      </w:r>
    </w:p>
    <w:p w14:paraId="69F4213A" w14:textId="77777777" w:rsidR="0099607F" w:rsidRDefault="0099607F" w:rsidP="0099607F"/>
    <w:p w14:paraId="55AB9924" w14:textId="77777777" w:rsidR="0099607F" w:rsidRDefault="0099607F" w:rsidP="0099607F">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331EE993" w14:textId="77777777" w:rsidR="0099607F" w:rsidRDefault="0099607F" w:rsidP="0099607F"/>
    <w:p w14:paraId="43F36AAB" w14:textId="77777777" w:rsidR="0099607F" w:rsidRDefault="0099607F" w:rsidP="0099607F">
      <w:r>
        <w:t xml:space="preserve">This “pluggable” network template approach introduces a new normative node type called Port, capability called </w:t>
      </w:r>
      <w:hyperlink w:anchor="DEFN_TYPE_CAPABILITIES_NETWORK_LINKABLE" w:history="1">
        <w:r w:rsidRPr="00AD5D36">
          <w:rPr>
            <w:rStyle w:val="Hyperlink"/>
            <w:i/>
            <w:iCs/>
          </w:rPr>
          <w:t>tosca.capabilities.</w:t>
        </w:r>
        <w:r>
          <w:rPr>
            <w:rStyle w:val="Hyperlink"/>
            <w:i/>
            <w:iCs/>
          </w:rPr>
          <w:t>network.Linkable</w:t>
        </w:r>
      </w:hyperlink>
      <w:r>
        <w:rPr>
          <w:i/>
          <w:iCs/>
        </w:rPr>
        <w:t xml:space="preserve"> </w:t>
      </w:r>
      <w:r>
        <w:t xml:space="preserve">and relationship type called </w:t>
      </w:r>
      <w:hyperlink w:anchor="DEFN_TYPE_RELATIONSHIPS_NETWORK_LINKSTO" w:history="1">
        <w:r w:rsidRPr="00AD5D36">
          <w:rPr>
            <w:rStyle w:val="Hyperlink"/>
            <w:i/>
            <w:iCs/>
          </w:rPr>
          <w:t>tosca.relationships.</w:t>
        </w:r>
        <w:r>
          <w:rPr>
            <w:rStyle w:val="Hyperlink"/>
            <w:i/>
            <w:iCs/>
          </w:rPr>
          <w:t>network.LinksTo</w:t>
        </w:r>
      </w:hyperlink>
      <w:r>
        <w:t>.</w:t>
      </w:r>
    </w:p>
    <w:p w14:paraId="6C4FF9C9" w14:textId="77777777" w:rsidR="0099607F" w:rsidRDefault="0099607F" w:rsidP="0099607F">
      <w:r>
        <w:t>The idea of the Port is to elegantly associate the desired compute nodes with the desired network nodes while not “touching” the compute itself.</w:t>
      </w:r>
    </w:p>
    <w:p w14:paraId="532E81CA" w14:textId="77777777" w:rsidR="0099607F" w:rsidRDefault="0099607F" w:rsidP="0099607F"/>
    <w:p w14:paraId="3A360045" w14:textId="77777777" w:rsidR="0099607F" w:rsidRDefault="0099607F" w:rsidP="0099607F">
      <w:r>
        <w:t>The following diagram series demonstrate the plug-ability strength of this approach.</w:t>
      </w:r>
    </w:p>
    <w:p w14:paraId="44B52165" w14:textId="77777777" w:rsidR="0099607F" w:rsidRDefault="0099607F" w:rsidP="0099607F">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73CF00B9" w14:textId="77777777" w:rsidR="0099607F" w:rsidRDefault="0099607F" w:rsidP="0099607F">
      <w:pPr>
        <w:keepNext/>
      </w:pPr>
      <w:r>
        <w:rPr>
          <w:noProof/>
        </w:rPr>
        <w:lastRenderedPageBreak/>
        <mc:AlternateContent>
          <mc:Choice Requires="wpg">
            <w:drawing>
              <wp:inline distT="0" distB="0" distL="0" distR="0" wp14:anchorId="4737F7E6" wp14:editId="492E0487">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C7530EA" w14:textId="77777777" w:rsidR="005735A3" w:rsidRDefault="005735A3" w:rsidP="0099607F"/>
                          </w:txbxContent>
                        </wps:txbx>
                        <wps:bodyPr rtlCol="0" anchor="ctr"/>
                      </wps:wsp>
                      <pic:pic xmlns:pic="http://schemas.openxmlformats.org/drawingml/2006/picture">
                        <pic:nvPicPr>
                          <pic:cNvPr id="26" name="Picture 26"/>
                          <pic:cNvPicPr>
                            <a:picLocks noChangeAspect="1" noChangeArrowheads="1"/>
                          </pic:cNvPicPr>
                        </pic:nvPicPr>
                        <pic:blipFill>
                          <a:blip r:embed="rId92"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C7530EA" w14:textId="77777777" w:rsidR="005735A3" w:rsidRDefault="005735A3" w:rsidP="0099607F"/>
                    </w:txbxContent>
                  </v:textbox>
                </v:sha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94"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5" o:title=""/>
                </v:shape>
                <w10:anchorlock/>
              </v:group>
            </w:pict>
          </mc:Fallback>
        </mc:AlternateContent>
      </w:r>
    </w:p>
    <w:p w14:paraId="675B9BA9" w14:textId="77777777" w:rsidR="0099607F" w:rsidRDefault="0099607F" w:rsidP="0099607F">
      <w:pPr>
        <w:pStyle w:val="Caption"/>
        <w:jc w:val="center"/>
      </w:pPr>
      <w:bookmarkStart w:id="759" w:name="_Toc429130047"/>
      <w:r>
        <w:t>Figure</w:t>
      </w:r>
      <w:r>
        <w:noBreakHyphen/>
      </w:r>
      <w:fldSimple w:instr=" SEQ Figure \* ARABIC \s 0 ">
        <w:r w:rsidR="00134F75">
          <w:rPr>
            <w:noProof/>
          </w:rPr>
          <w:t>6</w:t>
        </w:r>
      </w:fldSimple>
      <w:r>
        <w:t>: Generic Service Template</w:t>
      </w:r>
      <w:bookmarkEnd w:id="759"/>
    </w:p>
    <w:p w14:paraId="406F964F" w14:textId="77777777" w:rsidR="0099607F" w:rsidRDefault="0099607F" w:rsidP="0099607F">
      <w:pPr>
        <w:pStyle w:val="NormalaroundTable"/>
      </w:pPr>
      <w:r>
        <w:t xml:space="preserve">When the application designer comes to consider its application networking requirement they typically call the network architect/designer from their company (who has the correct expertise). </w:t>
      </w:r>
    </w:p>
    <w:p w14:paraId="13E62E77" w14:textId="77777777" w:rsidR="0099607F" w:rsidRDefault="0099607F" w:rsidP="0099607F">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009155F0" w14:textId="77777777" w:rsidR="0099607F" w:rsidRDefault="0099607F" w:rsidP="0099607F">
      <w:pPr>
        <w:keepNext/>
      </w:pPr>
      <w:r>
        <w:rPr>
          <w:noProof/>
        </w:rPr>
        <mc:AlternateContent>
          <mc:Choice Requires="wpg">
            <w:drawing>
              <wp:inline distT="0" distB="0" distL="0" distR="0" wp14:anchorId="05707DF2" wp14:editId="479C6AA8">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7BAE670" w14:textId="77777777" w:rsidR="005735A3" w:rsidRDefault="005735A3" w:rsidP="0099607F"/>
                          </w:txbxContent>
                        </wps:txbx>
                        <wps:bodyPr rtlCol="0" anchor="ctr"/>
                      </wps:wsp>
                      <pic:pic xmlns:pic="http://schemas.openxmlformats.org/drawingml/2006/picture">
                        <pic:nvPicPr>
                          <pic:cNvPr id="30" name="Picture 30"/>
                          <pic:cNvPicPr>
                            <a:picLocks noChangeAspect="1" noChangeArrowheads="1"/>
                          </pic:cNvPicPr>
                        </pic:nvPicPr>
                        <pic:blipFill>
                          <a:blip r:embed="rId9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6"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166A943" w14:textId="77777777" w:rsidR="005735A3" w:rsidRDefault="005735A3" w:rsidP="0099607F"/>
                          </w:txbxContent>
                        </wps:txbx>
                        <wps:bodyPr rtlCol="0" anchor="ctr"/>
                      </wps:wsp>
                      <pic:pic xmlns:pic="http://schemas.openxmlformats.org/drawingml/2006/picture">
                        <pic:nvPicPr>
                          <pic:cNvPr id="34" name="Object 3"/>
                          <pic:cNvPicPr>
                            <a:picLocks noChangeAspect="1" noChangeArrowheads="1"/>
                          </pic:cNvPicPr>
                        </pic:nvPicPr>
                        <pic:blipFill>
                          <a:blip r:embed="rId97"/>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27BAE670" w14:textId="77777777" w:rsidR="005735A3" w:rsidRDefault="005735A3" w:rsidP="0099607F"/>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94"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8"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5"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2166A943" w14:textId="77777777" w:rsidR="005735A3" w:rsidRDefault="005735A3" w:rsidP="0099607F"/>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9" o:title=""/>
                </v:shape>
                <w10:anchorlock/>
              </v:group>
            </w:pict>
          </mc:Fallback>
        </mc:AlternateContent>
      </w:r>
    </w:p>
    <w:p w14:paraId="629A8F55" w14:textId="77777777" w:rsidR="0099607F" w:rsidRDefault="0099607F" w:rsidP="0099607F">
      <w:pPr>
        <w:pStyle w:val="Caption"/>
        <w:jc w:val="center"/>
      </w:pPr>
      <w:bookmarkStart w:id="760" w:name="_Toc429130048"/>
      <w:r>
        <w:t>Figure</w:t>
      </w:r>
      <w:r>
        <w:noBreakHyphen/>
      </w:r>
      <w:fldSimple w:instr=" SEQ Figure \* ARABIC \s 0 ">
        <w:r w:rsidR="00134F75">
          <w:rPr>
            <w:noProof/>
          </w:rPr>
          <w:t>7</w:t>
        </w:r>
      </w:fldSimple>
      <w:r>
        <w:t>: Service template with network template A</w:t>
      </w:r>
      <w:bookmarkEnd w:id="760"/>
    </w:p>
    <w:p w14:paraId="5E79A418" w14:textId="77777777" w:rsidR="0099607F" w:rsidRDefault="0099607F" w:rsidP="0099607F">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B990774" w14:textId="77777777" w:rsidR="0099607F" w:rsidRDefault="0099607F" w:rsidP="0099607F">
      <w:pPr>
        <w:keepNext/>
      </w:pPr>
      <w:r>
        <w:rPr>
          <w:noProof/>
        </w:rPr>
        <w:lastRenderedPageBreak/>
        <mc:AlternateContent>
          <mc:Choice Requires="wpg">
            <w:drawing>
              <wp:inline distT="0" distB="0" distL="0" distR="0" wp14:anchorId="56B47C48" wp14:editId="6510BA69">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0354291" w14:textId="77777777" w:rsidR="005735A3" w:rsidRDefault="005735A3" w:rsidP="0099607F"/>
                          </w:txbxContent>
                        </wps:txbx>
                        <wps:bodyPr rtlCol="0" anchor="ctr"/>
                      </wps:wsp>
                      <pic:pic xmlns:pic="http://schemas.openxmlformats.org/drawingml/2006/picture">
                        <pic:nvPicPr>
                          <pic:cNvPr id="37" name="Picture 37"/>
                          <pic:cNvPicPr>
                            <a:picLocks noChangeAspect="1" noChangeArrowheads="1"/>
                          </pic:cNvPicPr>
                        </pic:nvPicPr>
                        <pic:blipFill>
                          <a:blip r:embed="rId9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93"/>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4C8C02" w14:textId="77777777" w:rsidR="005735A3" w:rsidRDefault="005735A3" w:rsidP="0099607F"/>
                          </w:txbxContent>
                        </wps:txbx>
                        <wps:bodyPr rtlCol="0" anchor="ctr"/>
                      </wps:wsp>
                      <pic:pic xmlns:pic="http://schemas.openxmlformats.org/drawingml/2006/picture">
                        <pic:nvPicPr>
                          <pic:cNvPr id="40" name="Picture 40"/>
                          <pic:cNvPicPr>
                            <a:picLocks noChangeAspect="1" noChangeArrowheads="1"/>
                          </pic:cNvPicPr>
                        </pic:nvPicPr>
                        <pic:blipFill>
                          <a:blip r:embed="rId100"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1"/>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70354291" w14:textId="77777777" w:rsidR="005735A3" w:rsidRDefault="005735A3" w:rsidP="0099607F"/>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94"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5"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454C8C02" w14:textId="77777777" w:rsidR="005735A3" w:rsidRDefault="005735A3" w:rsidP="0099607F"/>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102"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103" o:title=""/>
                </v:shape>
                <w10:anchorlock/>
              </v:group>
            </w:pict>
          </mc:Fallback>
        </mc:AlternateContent>
      </w:r>
    </w:p>
    <w:p w14:paraId="38BFEC12" w14:textId="77777777" w:rsidR="0099607F" w:rsidRDefault="0099607F" w:rsidP="0099607F">
      <w:pPr>
        <w:pStyle w:val="Caption"/>
        <w:jc w:val="center"/>
      </w:pPr>
      <w:bookmarkStart w:id="761" w:name="_Toc429130049"/>
      <w:r>
        <w:t>Figure</w:t>
      </w:r>
      <w:r>
        <w:noBreakHyphen/>
      </w:r>
      <w:fldSimple w:instr=" SEQ Figure \* ARABIC \s 0 ">
        <w:r w:rsidR="00134F75">
          <w:rPr>
            <w:noProof/>
          </w:rPr>
          <w:t>8</w:t>
        </w:r>
      </w:fldSimple>
      <w:r>
        <w:t>: Service template with network template B</w:t>
      </w:r>
      <w:bookmarkEnd w:id="761"/>
    </w:p>
    <w:p w14:paraId="35D03CFD" w14:textId="77777777" w:rsidR="0099607F" w:rsidRDefault="0099607F" w:rsidP="0099607F">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DEFDEF9" w14:textId="77777777" w:rsidTr="00042AE9">
        <w:tc>
          <w:tcPr>
            <w:tcW w:w="9576" w:type="dxa"/>
            <w:shd w:val="clear" w:color="auto" w:fill="D9D9D9" w:themeFill="background1" w:themeFillShade="D9"/>
          </w:tcPr>
          <w:p w14:paraId="10C09692" w14:textId="77777777" w:rsidR="0099607F" w:rsidRPr="001422A0" w:rsidRDefault="0099607F" w:rsidP="00042AE9">
            <w:pPr>
              <w:rPr>
                <w:rStyle w:val="CodeSnippet"/>
              </w:rPr>
            </w:pPr>
            <w:r w:rsidRPr="001422A0">
              <w:rPr>
                <w:rStyle w:val="CodeSnippet"/>
              </w:rPr>
              <w:t>node_templates:</w:t>
            </w:r>
          </w:p>
          <w:p w14:paraId="475D1EA7" w14:textId="77777777" w:rsidR="0099607F" w:rsidRPr="001422A0" w:rsidRDefault="0099607F" w:rsidP="00042AE9">
            <w:pPr>
              <w:rPr>
                <w:rStyle w:val="CodeSnippet"/>
              </w:rPr>
            </w:pPr>
            <w:r w:rsidRPr="001422A0">
              <w:rPr>
                <w:rStyle w:val="CodeSnippet"/>
              </w:rPr>
              <w:t xml:space="preserve">  frontend:</w:t>
            </w:r>
          </w:p>
          <w:p w14:paraId="5A6DCEAC" w14:textId="77777777" w:rsidR="0099607F" w:rsidRPr="001422A0" w:rsidRDefault="0099607F" w:rsidP="00042AE9">
            <w:pPr>
              <w:rPr>
                <w:rStyle w:val="CodeSnippet"/>
              </w:rPr>
            </w:pPr>
            <w:r w:rsidRPr="001422A0">
              <w:rPr>
                <w:rStyle w:val="CodeSnippet"/>
              </w:rPr>
              <w:t xml:space="preserve">    type: tosca.nodes.Compute</w:t>
            </w:r>
          </w:p>
          <w:p w14:paraId="419E8CCD" w14:textId="77777777" w:rsidR="0099607F" w:rsidRDefault="0099607F" w:rsidP="00042AE9">
            <w:pPr>
              <w:rPr>
                <w:rStyle w:val="CodeSnippet"/>
              </w:rPr>
            </w:pPr>
            <w:r w:rsidRPr="001422A0">
              <w:rPr>
                <w:rStyle w:val="CodeSnippet"/>
              </w:rPr>
              <w:t xml:space="preserve">    properties: # omitted for brevity</w:t>
            </w:r>
          </w:p>
          <w:p w14:paraId="7A8C7906" w14:textId="77777777" w:rsidR="0099607F" w:rsidRDefault="0099607F" w:rsidP="00042AE9">
            <w:pPr>
              <w:rPr>
                <w:rStyle w:val="CodeSnippet"/>
              </w:rPr>
            </w:pPr>
          </w:p>
          <w:p w14:paraId="7A0BD23D" w14:textId="77777777" w:rsidR="0099607F" w:rsidRPr="001422A0" w:rsidRDefault="0099607F" w:rsidP="00042AE9">
            <w:pPr>
              <w:rPr>
                <w:rStyle w:val="CodeSnippet"/>
              </w:rPr>
            </w:pPr>
            <w:r>
              <w:rPr>
                <w:rStyle w:val="CodeSnippet"/>
              </w:rPr>
              <w:t xml:space="preserve">  </w:t>
            </w:r>
            <w:r w:rsidRPr="001422A0">
              <w:rPr>
                <w:rStyle w:val="CodeSnippet"/>
              </w:rPr>
              <w:t>backend:</w:t>
            </w:r>
          </w:p>
          <w:p w14:paraId="328D6021" w14:textId="77777777" w:rsidR="0099607F" w:rsidRPr="001422A0" w:rsidRDefault="0099607F" w:rsidP="00042AE9">
            <w:pPr>
              <w:rPr>
                <w:rStyle w:val="CodeSnippet"/>
              </w:rPr>
            </w:pPr>
            <w:r w:rsidRPr="001422A0">
              <w:rPr>
                <w:rStyle w:val="CodeSnippet"/>
              </w:rPr>
              <w:t xml:space="preserve">    type: tosca.nodes.Compute</w:t>
            </w:r>
          </w:p>
          <w:p w14:paraId="74AD901A" w14:textId="77777777" w:rsidR="0099607F" w:rsidRDefault="0099607F" w:rsidP="00042AE9">
            <w:pPr>
              <w:rPr>
                <w:rStyle w:val="CodeSnippet"/>
              </w:rPr>
            </w:pPr>
            <w:r w:rsidRPr="001422A0">
              <w:rPr>
                <w:rStyle w:val="CodeSnippet"/>
              </w:rPr>
              <w:t xml:space="preserve">    properties: # omitted for brevity</w:t>
            </w:r>
          </w:p>
          <w:p w14:paraId="417E258A" w14:textId="77777777" w:rsidR="0099607F" w:rsidRDefault="0099607F" w:rsidP="00042AE9">
            <w:pPr>
              <w:rPr>
                <w:rStyle w:val="CodeSnippet"/>
              </w:rPr>
            </w:pPr>
          </w:p>
          <w:p w14:paraId="1F72EEC9" w14:textId="77777777" w:rsidR="0099607F" w:rsidRPr="001422A0" w:rsidRDefault="0099607F" w:rsidP="00042AE9">
            <w:pPr>
              <w:rPr>
                <w:rStyle w:val="CodeSnippet"/>
              </w:rPr>
            </w:pPr>
            <w:r>
              <w:rPr>
                <w:rStyle w:val="CodeSnippet"/>
              </w:rPr>
              <w:t xml:space="preserve">  </w:t>
            </w:r>
            <w:r w:rsidRPr="001422A0">
              <w:rPr>
                <w:rStyle w:val="CodeSnippet"/>
              </w:rPr>
              <w:t>database:</w:t>
            </w:r>
          </w:p>
          <w:p w14:paraId="173F4BB8" w14:textId="77777777" w:rsidR="0099607F" w:rsidRPr="001422A0" w:rsidRDefault="0099607F" w:rsidP="00042AE9">
            <w:pPr>
              <w:rPr>
                <w:rStyle w:val="CodeSnippet"/>
              </w:rPr>
            </w:pPr>
            <w:r w:rsidRPr="001422A0">
              <w:rPr>
                <w:rStyle w:val="CodeSnippet"/>
              </w:rPr>
              <w:t xml:space="preserve">    type: tosca.nodes.Compute</w:t>
            </w:r>
          </w:p>
          <w:p w14:paraId="72489C3F" w14:textId="77777777" w:rsidR="0099607F" w:rsidRDefault="0099607F" w:rsidP="00042AE9">
            <w:pPr>
              <w:rPr>
                <w:rStyle w:val="CodeSnippet"/>
              </w:rPr>
            </w:pPr>
            <w:r w:rsidRPr="001422A0">
              <w:rPr>
                <w:rStyle w:val="CodeSnippet"/>
              </w:rPr>
              <w:t xml:space="preserve">    properties: # omitted for brevity</w:t>
            </w:r>
          </w:p>
          <w:p w14:paraId="669F04E3" w14:textId="77777777" w:rsidR="0099607F" w:rsidRDefault="0099607F" w:rsidP="00042AE9">
            <w:pPr>
              <w:rPr>
                <w:rStyle w:val="CodeSnippet"/>
              </w:rPr>
            </w:pPr>
          </w:p>
          <w:p w14:paraId="7D8B56CC" w14:textId="77777777" w:rsidR="0099607F" w:rsidRPr="001422A0" w:rsidRDefault="0099607F" w:rsidP="00042AE9">
            <w:pPr>
              <w:rPr>
                <w:rStyle w:val="CodeSnippet"/>
              </w:rPr>
            </w:pPr>
            <w:r>
              <w:rPr>
                <w:rStyle w:val="CodeSnippet"/>
              </w:rPr>
              <w:t xml:space="preserve">  </w:t>
            </w:r>
            <w:r w:rsidRPr="001422A0">
              <w:rPr>
                <w:rStyle w:val="CodeSnippet"/>
              </w:rPr>
              <w:t>oam_network:</w:t>
            </w:r>
          </w:p>
          <w:p w14:paraId="658DC43F"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0AAE93B6" w14:textId="77777777" w:rsidR="0099607F"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66655307" w14:textId="77777777" w:rsidR="0099607F" w:rsidRPr="001422A0" w:rsidRDefault="0099607F" w:rsidP="00042AE9">
            <w:pPr>
              <w:rPr>
                <w:rStyle w:val="CodeSnippet"/>
              </w:rPr>
            </w:pPr>
          </w:p>
          <w:p w14:paraId="582F304C" w14:textId="77777777" w:rsidR="0099607F" w:rsidRPr="001422A0" w:rsidRDefault="0099607F" w:rsidP="00042AE9">
            <w:pPr>
              <w:rPr>
                <w:rStyle w:val="CodeSnippet"/>
              </w:rPr>
            </w:pPr>
            <w:r>
              <w:rPr>
                <w:rStyle w:val="CodeSnippet"/>
              </w:rPr>
              <w:t xml:space="preserve">  </w:t>
            </w:r>
            <w:r w:rsidRPr="001422A0">
              <w:rPr>
                <w:rStyle w:val="CodeSnippet"/>
              </w:rPr>
              <w:t>admin_network:</w:t>
            </w:r>
          </w:p>
          <w:p w14:paraId="255CBE02"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71F229DE" w14:textId="77777777" w:rsidR="0099607F"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23D0D00" w14:textId="77777777" w:rsidR="0099607F" w:rsidRPr="001422A0" w:rsidRDefault="0099607F" w:rsidP="00042AE9">
            <w:pPr>
              <w:rPr>
                <w:rStyle w:val="CodeSnippet"/>
              </w:rPr>
            </w:pPr>
          </w:p>
          <w:p w14:paraId="2B28B3CF" w14:textId="77777777" w:rsidR="0099607F" w:rsidRPr="001422A0" w:rsidRDefault="0099607F" w:rsidP="00042AE9">
            <w:pPr>
              <w:rPr>
                <w:rStyle w:val="CodeSnippet"/>
              </w:rPr>
            </w:pPr>
            <w:r w:rsidRPr="001422A0">
              <w:rPr>
                <w:rStyle w:val="CodeSnippet"/>
              </w:rPr>
              <w:t xml:space="preserve"> </w:t>
            </w:r>
            <w:r>
              <w:rPr>
                <w:rStyle w:val="CodeSnippet"/>
              </w:rPr>
              <w:t xml:space="preserve"> </w:t>
            </w:r>
            <w:r w:rsidRPr="001422A0">
              <w:rPr>
                <w:rStyle w:val="CodeSnippet"/>
              </w:rPr>
              <w:t>data_network:</w:t>
            </w:r>
          </w:p>
          <w:p w14:paraId="5386DAF3" w14:textId="77777777" w:rsidR="0099607F" w:rsidRPr="001422A0" w:rsidRDefault="0099607F" w:rsidP="00042AE9">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778A7271" w14:textId="77777777" w:rsidR="0099607F" w:rsidRPr="001422A0" w:rsidRDefault="0099607F" w:rsidP="00042AE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155554E9" w14:textId="77777777" w:rsidR="0099607F" w:rsidRDefault="0099607F" w:rsidP="00042AE9">
            <w:pPr>
              <w:rPr>
                <w:rStyle w:val="CodeSnippet"/>
              </w:rPr>
            </w:pPr>
            <w:r>
              <w:rPr>
                <w:rStyle w:val="CodeSnippet"/>
              </w:rPr>
              <w:t xml:space="preserve">  </w:t>
            </w:r>
          </w:p>
          <w:p w14:paraId="05A72BDD" w14:textId="77777777" w:rsidR="0099607F" w:rsidRDefault="0099607F" w:rsidP="00042AE9">
            <w:pPr>
              <w:rPr>
                <w:rStyle w:val="CodeSnippet"/>
              </w:rPr>
            </w:pPr>
            <w:r>
              <w:rPr>
                <w:rStyle w:val="CodeSnippet"/>
              </w:rPr>
              <w:t xml:space="preserve">  # ports definition</w:t>
            </w:r>
          </w:p>
          <w:p w14:paraId="794A801E" w14:textId="77777777" w:rsidR="0099607F" w:rsidRPr="009B5610" w:rsidRDefault="0099607F" w:rsidP="00042AE9">
            <w:pPr>
              <w:rPr>
                <w:rStyle w:val="CodeSnippet"/>
              </w:rPr>
            </w:pPr>
            <w:r>
              <w:rPr>
                <w:rStyle w:val="CodeSnippet"/>
              </w:rPr>
              <w:t xml:space="preserve">  </w:t>
            </w:r>
            <w:r w:rsidRPr="009B5610">
              <w:rPr>
                <w:rStyle w:val="CodeSnippet"/>
              </w:rPr>
              <w:t>fe_oam_net_port:</w:t>
            </w:r>
          </w:p>
          <w:p w14:paraId="3A220000"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4566D8A4" w14:textId="77777777" w:rsidR="0099607F" w:rsidRPr="009B5610" w:rsidRDefault="0099607F" w:rsidP="00042AE9">
            <w:pPr>
              <w:rPr>
                <w:rStyle w:val="CodeSnippet"/>
              </w:rPr>
            </w:pPr>
            <w:r w:rsidRPr="009B5610">
              <w:rPr>
                <w:rStyle w:val="CodeSnippet"/>
              </w:rPr>
              <w:t xml:space="preserve">    properties:</w:t>
            </w:r>
          </w:p>
          <w:p w14:paraId="1591E0D9" w14:textId="77777777" w:rsidR="0099607F" w:rsidRDefault="0099607F" w:rsidP="00042AE9">
            <w:pPr>
              <w:rPr>
                <w:rStyle w:val="CodeSnippet"/>
              </w:rPr>
            </w:pPr>
            <w:r>
              <w:rPr>
                <w:rStyle w:val="CodeSnippet"/>
              </w:rPr>
              <w:t xml:space="preserve">      is_default: true</w:t>
            </w:r>
          </w:p>
          <w:p w14:paraId="186BB36F" w14:textId="77777777" w:rsidR="0099607F" w:rsidRDefault="0099607F" w:rsidP="00042AE9">
            <w:pPr>
              <w:rPr>
                <w:rStyle w:val="CodeSnippet"/>
              </w:rPr>
            </w:pPr>
            <w:r>
              <w:rPr>
                <w:rStyle w:val="CodeSnippet"/>
              </w:rPr>
              <w:t xml:space="preserve">      ip_range_start: { get_input: fe_oam_net_ip_range_start }</w:t>
            </w:r>
          </w:p>
          <w:p w14:paraId="76CF718D" w14:textId="77777777" w:rsidR="0099607F" w:rsidRPr="009B5610" w:rsidRDefault="0099607F" w:rsidP="00042AE9">
            <w:pPr>
              <w:rPr>
                <w:rStyle w:val="CodeSnippet"/>
              </w:rPr>
            </w:pPr>
            <w:r>
              <w:rPr>
                <w:rStyle w:val="CodeSnippet"/>
              </w:rPr>
              <w:t xml:space="preserve">      ip_range_end: { get_input: fe_oam_net_ip_range_end } </w:t>
            </w:r>
          </w:p>
          <w:p w14:paraId="0F443253" w14:textId="77777777" w:rsidR="0099607F" w:rsidRPr="009B5610" w:rsidRDefault="0099607F" w:rsidP="00042AE9">
            <w:pPr>
              <w:rPr>
                <w:rStyle w:val="CodeSnippet"/>
              </w:rPr>
            </w:pPr>
            <w:r w:rsidRPr="009B5610">
              <w:rPr>
                <w:rStyle w:val="CodeSnippet"/>
              </w:rPr>
              <w:t xml:space="preserve">    requirements:</w:t>
            </w:r>
          </w:p>
          <w:p w14:paraId="464B569F"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5346DBA4"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60650029" w14:textId="77777777" w:rsidR="0099607F" w:rsidRPr="009B5610" w:rsidRDefault="0099607F" w:rsidP="00042AE9">
            <w:pPr>
              <w:rPr>
                <w:rStyle w:val="CodeSnippet"/>
              </w:rPr>
            </w:pPr>
            <w:r w:rsidRPr="009B5610">
              <w:rPr>
                <w:rStyle w:val="CodeSnippet"/>
              </w:rPr>
              <w:t xml:space="preserve">      </w:t>
            </w:r>
          </w:p>
          <w:p w14:paraId="1DC42014" w14:textId="77777777" w:rsidR="0099607F" w:rsidRPr="009B5610" w:rsidRDefault="0099607F" w:rsidP="00042AE9">
            <w:pPr>
              <w:rPr>
                <w:rStyle w:val="CodeSnippet"/>
              </w:rPr>
            </w:pPr>
            <w:r w:rsidRPr="009B5610">
              <w:rPr>
                <w:rStyle w:val="CodeSnippet"/>
              </w:rPr>
              <w:t xml:space="preserve">  fe_admin_net_port:</w:t>
            </w:r>
          </w:p>
          <w:p w14:paraId="080F6A6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52726BD4" w14:textId="77777777" w:rsidR="0099607F" w:rsidRPr="009B5610" w:rsidRDefault="0099607F" w:rsidP="00042AE9">
            <w:pPr>
              <w:rPr>
                <w:rStyle w:val="CodeSnippet"/>
              </w:rPr>
            </w:pPr>
            <w:r w:rsidRPr="009B5610">
              <w:rPr>
                <w:rStyle w:val="CodeSnippet"/>
              </w:rPr>
              <w:t xml:space="preserve">    requirements:</w:t>
            </w:r>
          </w:p>
          <w:p w14:paraId="0A9F7F82"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23EB4963"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46B266C" w14:textId="77777777" w:rsidR="0099607F" w:rsidRDefault="0099607F" w:rsidP="00042AE9">
            <w:pPr>
              <w:rPr>
                <w:rStyle w:val="CodeSnippet"/>
              </w:rPr>
            </w:pPr>
            <w:r w:rsidRPr="009B5610">
              <w:rPr>
                <w:rStyle w:val="CodeSnippet"/>
              </w:rPr>
              <w:t xml:space="preserve">      </w:t>
            </w:r>
          </w:p>
          <w:p w14:paraId="6DADAD56" w14:textId="77777777" w:rsidR="0099607F" w:rsidRPr="009B5610" w:rsidRDefault="0099607F" w:rsidP="00042AE9">
            <w:pPr>
              <w:rPr>
                <w:rStyle w:val="CodeSnippet"/>
              </w:rPr>
            </w:pPr>
            <w:r w:rsidRPr="009B5610">
              <w:rPr>
                <w:rStyle w:val="CodeSnippet"/>
              </w:rPr>
              <w:t xml:space="preserve">  be_admin_net_port:</w:t>
            </w:r>
          </w:p>
          <w:p w14:paraId="3ADFAD9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32140CC5" w14:textId="77777777" w:rsidR="0099607F" w:rsidRPr="009B5610" w:rsidRDefault="0099607F" w:rsidP="00042AE9">
            <w:pPr>
              <w:rPr>
                <w:rStyle w:val="CodeSnippet"/>
              </w:rPr>
            </w:pPr>
            <w:r w:rsidRPr="009B5610">
              <w:rPr>
                <w:rStyle w:val="CodeSnippet"/>
              </w:rPr>
              <w:t xml:space="preserve">    properties:</w:t>
            </w:r>
          </w:p>
          <w:p w14:paraId="463AA5E7" w14:textId="77777777" w:rsidR="0099607F" w:rsidRPr="009B5610" w:rsidRDefault="0099607F" w:rsidP="00042AE9">
            <w:pPr>
              <w:rPr>
                <w:rStyle w:val="CodeSnippet"/>
              </w:rPr>
            </w:pPr>
            <w:r w:rsidRPr="009B5610">
              <w:rPr>
                <w:rStyle w:val="CodeSnippet"/>
              </w:rPr>
              <w:t xml:space="preserve">       order: 0</w:t>
            </w:r>
          </w:p>
          <w:p w14:paraId="52FB5B92" w14:textId="77777777" w:rsidR="0099607F" w:rsidRPr="009B5610" w:rsidRDefault="0099607F" w:rsidP="00042AE9">
            <w:pPr>
              <w:rPr>
                <w:rStyle w:val="CodeSnippet"/>
              </w:rPr>
            </w:pPr>
            <w:r w:rsidRPr="009B5610">
              <w:rPr>
                <w:rStyle w:val="CodeSnippet"/>
              </w:rPr>
              <w:t xml:space="preserve">    requirements:</w:t>
            </w:r>
          </w:p>
          <w:p w14:paraId="0FF4C2EA"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3BE63A70"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A5CB3B5" w14:textId="77777777" w:rsidR="0099607F" w:rsidRPr="009B5610" w:rsidRDefault="0099607F" w:rsidP="00042AE9">
            <w:pPr>
              <w:rPr>
                <w:rStyle w:val="CodeSnippet"/>
              </w:rPr>
            </w:pPr>
            <w:r w:rsidRPr="009B5610">
              <w:rPr>
                <w:rStyle w:val="CodeSnippet"/>
              </w:rPr>
              <w:t xml:space="preserve">      </w:t>
            </w:r>
          </w:p>
          <w:p w14:paraId="2166D224" w14:textId="77777777" w:rsidR="0099607F" w:rsidRPr="009B5610" w:rsidRDefault="0099607F" w:rsidP="00042AE9">
            <w:pPr>
              <w:rPr>
                <w:rStyle w:val="CodeSnippet"/>
              </w:rPr>
            </w:pPr>
            <w:r w:rsidRPr="009B5610">
              <w:rPr>
                <w:rStyle w:val="CodeSnippet"/>
              </w:rPr>
              <w:t xml:space="preserve">  be_data_net_port:</w:t>
            </w:r>
          </w:p>
          <w:p w14:paraId="00986914"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7203C801" w14:textId="77777777" w:rsidR="0099607F" w:rsidRPr="009B5610" w:rsidRDefault="0099607F" w:rsidP="00042AE9">
            <w:pPr>
              <w:rPr>
                <w:rStyle w:val="CodeSnippet"/>
              </w:rPr>
            </w:pPr>
            <w:r w:rsidRPr="009B5610">
              <w:rPr>
                <w:rStyle w:val="CodeSnippet"/>
              </w:rPr>
              <w:t xml:space="preserve">    properties:</w:t>
            </w:r>
          </w:p>
          <w:p w14:paraId="161CC0DC" w14:textId="77777777" w:rsidR="0099607F" w:rsidRPr="009B5610" w:rsidRDefault="0099607F" w:rsidP="00042AE9">
            <w:pPr>
              <w:rPr>
                <w:rStyle w:val="CodeSnippet"/>
              </w:rPr>
            </w:pPr>
            <w:r w:rsidRPr="009B5610">
              <w:rPr>
                <w:rStyle w:val="CodeSnippet"/>
              </w:rPr>
              <w:t xml:space="preserve">       order: 1</w:t>
            </w:r>
          </w:p>
          <w:p w14:paraId="681F658D" w14:textId="77777777" w:rsidR="0099607F" w:rsidRPr="009B5610" w:rsidRDefault="0099607F" w:rsidP="00042AE9">
            <w:pPr>
              <w:rPr>
                <w:rStyle w:val="CodeSnippet"/>
              </w:rPr>
            </w:pPr>
            <w:r w:rsidRPr="009B5610">
              <w:rPr>
                <w:rStyle w:val="CodeSnippet"/>
              </w:rPr>
              <w:t xml:space="preserve">    requirements:</w:t>
            </w:r>
          </w:p>
          <w:p w14:paraId="1787C3D1" w14:textId="77777777" w:rsidR="0099607F" w:rsidRDefault="0099607F" w:rsidP="00042AE9">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4E6FEA7D" w14:textId="77777777" w:rsidR="0099607F" w:rsidRPr="009B5610" w:rsidRDefault="0099607F" w:rsidP="00042AE9">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368394C7" w14:textId="77777777" w:rsidR="0099607F" w:rsidRPr="009B5610" w:rsidRDefault="0099607F" w:rsidP="00042AE9">
            <w:pPr>
              <w:rPr>
                <w:rStyle w:val="CodeSnippet"/>
              </w:rPr>
            </w:pPr>
          </w:p>
          <w:p w14:paraId="70EF6830" w14:textId="77777777" w:rsidR="0099607F" w:rsidRPr="009B5610" w:rsidRDefault="0099607F" w:rsidP="00042AE9">
            <w:pPr>
              <w:rPr>
                <w:rStyle w:val="CodeSnippet"/>
              </w:rPr>
            </w:pPr>
            <w:r>
              <w:rPr>
                <w:rStyle w:val="CodeSnippet"/>
              </w:rPr>
              <w:t xml:space="preserve">  </w:t>
            </w:r>
            <w:r w:rsidRPr="009B5610">
              <w:rPr>
                <w:rStyle w:val="CodeSnippet"/>
              </w:rPr>
              <w:t>db_data_net_port:</w:t>
            </w:r>
          </w:p>
          <w:p w14:paraId="2B7CE7BC" w14:textId="77777777" w:rsidR="0099607F" w:rsidRPr="009B5610" w:rsidRDefault="0099607F" w:rsidP="00042AE9">
            <w:pPr>
              <w:rPr>
                <w:rStyle w:val="CodeSnippet"/>
              </w:rPr>
            </w:pPr>
            <w:r w:rsidRPr="009B5610">
              <w:rPr>
                <w:rStyle w:val="CodeSnippet"/>
              </w:rPr>
              <w:t xml:space="preserve">    type: tosca.nodes.</w:t>
            </w:r>
            <w:r>
              <w:rPr>
                <w:rStyle w:val="CodeSnippet"/>
              </w:rPr>
              <w:t>network.</w:t>
            </w:r>
            <w:r w:rsidRPr="009B5610">
              <w:rPr>
                <w:rStyle w:val="CodeSnippet"/>
              </w:rPr>
              <w:t>Port</w:t>
            </w:r>
          </w:p>
          <w:p w14:paraId="71D2D928" w14:textId="77777777" w:rsidR="0099607F" w:rsidRDefault="0099607F" w:rsidP="00042AE9">
            <w:pPr>
              <w:rPr>
                <w:rStyle w:val="CodeSnippet"/>
              </w:rPr>
            </w:pPr>
            <w:r w:rsidRPr="009B5610">
              <w:rPr>
                <w:rStyle w:val="CodeSnippet"/>
              </w:rPr>
              <w:t xml:space="preserve">    requirements:      </w:t>
            </w:r>
          </w:p>
          <w:p w14:paraId="40E1C6C5" w14:textId="77777777" w:rsidR="0099607F" w:rsidRPr="009B5610" w:rsidRDefault="0099607F" w:rsidP="00042AE9">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30935B7E" w14:textId="77777777" w:rsidR="0099607F" w:rsidRPr="009B5610" w:rsidRDefault="0099607F" w:rsidP="00042AE9">
            <w:pPr>
              <w:rPr>
                <w:rStyle w:val="CodeSnippet"/>
              </w:rPr>
            </w:pPr>
            <w:r w:rsidRPr="009B5610">
              <w:rPr>
                <w:rStyle w:val="CodeSnippet"/>
              </w:rPr>
              <w:t xml:space="preserve">      - </w:t>
            </w:r>
            <w:r>
              <w:rPr>
                <w:rStyle w:val="CodeSnippet"/>
              </w:rPr>
              <w:t>binding</w:t>
            </w:r>
            <w:r w:rsidRPr="009B5610">
              <w:rPr>
                <w:rStyle w:val="CodeSnippet"/>
              </w:rPr>
              <w:t>: database</w:t>
            </w:r>
          </w:p>
          <w:p w14:paraId="2029C824" w14:textId="77777777" w:rsidR="0099607F" w:rsidRPr="006824F5" w:rsidRDefault="0099607F" w:rsidP="00042AE9">
            <w:pPr>
              <w:rPr>
                <w:rStyle w:val="CodeSnippet"/>
              </w:rPr>
            </w:pPr>
          </w:p>
        </w:tc>
      </w:tr>
    </w:tbl>
    <w:p w14:paraId="7649E4C0" w14:textId="77777777" w:rsidR="0099607F" w:rsidRDefault="0099607F" w:rsidP="0099607F">
      <w:pPr>
        <w:pStyle w:val="Heading3"/>
        <w:numPr>
          <w:ilvl w:val="2"/>
          <w:numId w:val="3"/>
        </w:numPr>
      </w:pPr>
      <w:bookmarkStart w:id="762" w:name="_Toc430015811"/>
      <w:r>
        <w:lastRenderedPageBreak/>
        <w:t>Option 2: Specifying network requirements within the application’s Service Template</w:t>
      </w:r>
      <w:bookmarkEnd w:id="762"/>
    </w:p>
    <w:p w14:paraId="0BD981FB" w14:textId="77777777" w:rsidR="0099607F" w:rsidRDefault="0099607F" w:rsidP="0099607F">
      <w:r>
        <w:t>This approach allows the Service Template designer to map an endpoint to a logical network.</w:t>
      </w:r>
    </w:p>
    <w:p w14:paraId="325C20C6" w14:textId="77777777" w:rsidR="0099607F" w:rsidRDefault="0099607F" w:rsidP="0099607F">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AD93452" w14:textId="77777777" w:rsidTr="00042AE9">
        <w:tc>
          <w:tcPr>
            <w:tcW w:w="9576" w:type="dxa"/>
            <w:shd w:val="clear" w:color="auto" w:fill="D9D9D9" w:themeFill="background1" w:themeFillShade="D9"/>
          </w:tcPr>
          <w:p w14:paraId="13621450" w14:textId="77777777" w:rsidR="0099607F" w:rsidRPr="001422A0" w:rsidRDefault="0099607F" w:rsidP="00042AE9">
            <w:pPr>
              <w:rPr>
                <w:rStyle w:val="CodeSnippet"/>
              </w:rPr>
            </w:pPr>
            <w:r w:rsidRPr="001422A0">
              <w:rPr>
                <w:rStyle w:val="CodeSnippet"/>
              </w:rPr>
              <w:t>node_templates:</w:t>
            </w:r>
          </w:p>
          <w:p w14:paraId="34B2065F" w14:textId="77777777" w:rsidR="0099607F" w:rsidRPr="001422A0" w:rsidRDefault="0099607F" w:rsidP="00042AE9">
            <w:pPr>
              <w:rPr>
                <w:rStyle w:val="CodeSnippet"/>
              </w:rPr>
            </w:pPr>
            <w:r w:rsidRPr="001422A0">
              <w:rPr>
                <w:rStyle w:val="CodeSnippet"/>
              </w:rPr>
              <w:t xml:space="preserve">  frontend:</w:t>
            </w:r>
          </w:p>
          <w:p w14:paraId="2CAB4507" w14:textId="77777777" w:rsidR="0099607F" w:rsidRPr="001422A0" w:rsidRDefault="0099607F" w:rsidP="00042AE9">
            <w:pPr>
              <w:rPr>
                <w:rStyle w:val="CodeSnippet"/>
              </w:rPr>
            </w:pPr>
            <w:r w:rsidRPr="001422A0">
              <w:rPr>
                <w:rStyle w:val="CodeSnippet"/>
              </w:rPr>
              <w:t xml:space="preserve">    type: tosca.nodes.Compute</w:t>
            </w:r>
          </w:p>
          <w:p w14:paraId="4183E134" w14:textId="77777777" w:rsidR="0099607F" w:rsidRDefault="0099607F" w:rsidP="00042AE9">
            <w:pPr>
              <w:rPr>
                <w:rStyle w:val="CodeSnippet"/>
              </w:rPr>
            </w:pPr>
            <w:r w:rsidRPr="001422A0">
              <w:rPr>
                <w:rStyle w:val="CodeSnippet"/>
              </w:rPr>
              <w:t xml:space="preserve">    properties: # omitted for brevity</w:t>
            </w:r>
          </w:p>
          <w:p w14:paraId="7B63628D" w14:textId="77777777" w:rsidR="0099607F" w:rsidRDefault="0099607F" w:rsidP="00042AE9">
            <w:pPr>
              <w:rPr>
                <w:rStyle w:val="CodeSnippet"/>
              </w:rPr>
            </w:pPr>
            <w:r>
              <w:rPr>
                <w:rStyle w:val="CodeSnippet"/>
              </w:rPr>
              <w:t xml:space="preserve">    requirements:</w:t>
            </w:r>
          </w:p>
          <w:p w14:paraId="2EC8B32F" w14:textId="77777777" w:rsidR="0099607F" w:rsidRDefault="0099607F" w:rsidP="00042AE9">
            <w:pPr>
              <w:rPr>
                <w:rStyle w:val="CodeSnippet"/>
              </w:rPr>
            </w:pPr>
            <w:r>
              <w:rPr>
                <w:rStyle w:val="CodeSnippet"/>
              </w:rPr>
              <w:t xml:space="preserve">      - network_oam: oam_network</w:t>
            </w:r>
          </w:p>
          <w:p w14:paraId="648EE492" w14:textId="77777777" w:rsidR="0099607F" w:rsidRPr="001422A0" w:rsidRDefault="0099607F" w:rsidP="00042AE9">
            <w:pPr>
              <w:rPr>
                <w:rStyle w:val="CodeSnippet"/>
              </w:rPr>
            </w:pPr>
            <w:r>
              <w:rPr>
                <w:rStyle w:val="CodeSnippet"/>
              </w:rPr>
              <w:t xml:space="preserve">      - network_admin: admin_network</w:t>
            </w:r>
          </w:p>
          <w:p w14:paraId="58E38E5A" w14:textId="77777777" w:rsidR="0099607F" w:rsidRPr="001422A0" w:rsidRDefault="0099607F" w:rsidP="00042AE9">
            <w:pPr>
              <w:rPr>
                <w:rStyle w:val="CodeSnippet"/>
              </w:rPr>
            </w:pPr>
            <w:r>
              <w:rPr>
                <w:rStyle w:val="CodeSnippet"/>
              </w:rPr>
              <w:t xml:space="preserve">  </w:t>
            </w:r>
            <w:r w:rsidRPr="001422A0">
              <w:rPr>
                <w:rStyle w:val="CodeSnippet"/>
              </w:rPr>
              <w:t>backend:</w:t>
            </w:r>
          </w:p>
          <w:p w14:paraId="2CD90051" w14:textId="77777777" w:rsidR="0099607F" w:rsidRPr="001422A0" w:rsidRDefault="0099607F" w:rsidP="00042AE9">
            <w:pPr>
              <w:rPr>
                <w:rStyle w:val="CodeSnippet"/>
              </w:rPr>
            </w:pPr>
            <w:r w:rsidRPr="001422A0">
              <w:rPr>
                <w:rStyle w:val="CodeSnippet"/>
              </w:rPr>
              <w:t xml:space="preserve">    type: tosca.nodes.Compute</w:t>
            </w:r>
          </w:p>
          <w:p w14:paraId="1BEDF34D" w14:textId="77777777" w:rsidR="0099607F" w:rsidRDefault="0099607F" w:rsidP="00042AE9">
            <w:pPr>
              <w:rPr>
                <w:rStyle w:val="CodeSnippet"/>
              </w:rPr>
            </w:pPr>
            <w:r w:rsidRPr="001422A0">
              <w:rPr>
                <w:rStyle w:val="CodeSnippet"/>
              </w:rPr>
              <w:t xml:space="preserve">    properties: # omitted for brevity</w:t>
            </w:r>
          </w:p>
          <w:p w14:paraId="129B9C94" w14:textId="77777777" w:rsidR="0099607F" w:rsidRDefault="0099607F" w:rsidP="00042AE9">
            <w:pPr>
              <w:rPr>
                <w:rStyle w:val="CodeSnippet"/>
              </w:rPr>
            </w:pPr>
            <w:r>
              <w:rPr>
                <w:rStyle w:val="CodeSnippet"/>
              </w:rPr>
              <w:t xml:space="preserve">    requirements:</w:t>
            </w:r>
          </w:p>
          <w:p w14:paraId="76D297CE" w14:textId="77777777" w:rsidR="0099607F" w:rsidRDefault="0099607F" w:rsidP="00042AE9">
            <w:pPr>
              <w:rPr>
                <w:rStyle w:val="CodeSnippet"/>
              </w:rPr>
            </w:pPr>
            <w:r>
              <w:rPr>
                <w:rStyle w:val="CodeSnippet"/>
              </w:rPr>
              <w:t xml:space="preserve">      - network_admin: admin_network </w:t>
            </w:r>
          </w:p>
          <w:p w14:paraId="0816A2F7" w14:textId="77777777" w:rsidR="0099607F" w:rsidRDefault="0099607F" w:rsidP="00042AE9">
            <w:pPr>
              <w:rPr>
                <w:rStyle w:val="CodeSnippet"/>
              </w:rPr>
            </w:pPr>
            <w:r>
              <w:rPr>
                <w:rStyle w:val="CodeSnippet"/>
              </w:rPr>
              <w:t xml:space="preserve">      - network_data: data_network</w:t>
            </w:r>
          </w:p>
          <w:p w14:paraId="67768B36" w14:textId="77777777" w:rsidR="0099607F" w:rsidRPr="001422A0" w:rsidRDefault="0099607F" w:rsidP="00042AE9">
            <w:pPr>
              <w:rPr>
                <w:rStyle w:val="CodeSnippet"/>
              </w:rPr>
            </w:pPr>
          </w:p>
          <w:p w14:paraId="49C77A46" w14:textId="77777777" w:rsidR="0099607F" w:rsidRPr="001422A0" w:rsidRDefault="0099607F" w:rsidP="00042AE9">
            <w:pPr>
              <w:rPr>
                <w:rStyle w:val="CodeSnippet"/>
              </w:rPr>
            </w:pPr>
            <w:r>
              <w:rPr>
                <w:rStyle w:val="CodeSnippet"/>
              </w:rPr>
              <w:t xml:space="preserve">  </w:t>
            </w:r>
            <w:r w:rsidRPr="001422A0">
              <w:rPr>
                <w:rStyle w:val="CodeSnippet"/>
              </w:rPr>
              <w:t>database:</w:t>
            </w:r>
          </w:p>
          <w:p w14:paraId="04AA993D" w14:textId="77777777" w:rsidR="0099607F" w:rsidRPr="001422A0" w:rsidRDefault="0099607F" w:rsidP="00042AE9">
            <w:pPr>
              <w:rPr>
                <w:rStyle w:val="CodeSnippet"/>
              </w:rPr>
            </w:pPr>
            <w:r w:rsidRPr="001422A0">
              <w:rPr>
                <w:rStyle w:val="CodeSnippet"/>
              </w:rPr>
              <w:t xml:space="preserve">    type: tosca.nodes.Compute</w:t>
            </w:r>
          </w:p>
          <w:p w14:paraId="1FC5696B" w14:textId="77777777" w:rsidR="0099607F" w:rsidRDefault="0099607F" w:rsidP="00042AE9">
            <w:pPr>
              <w:rPr>
                <w:rStyle w:val="CodeSnippet"/>
              </w:rPr>
            </w:pPr>
            <w:r w:rsidRPr="001422A0">
              <w:rPr>
                <w:rStyle w:val="CodeSnippet"/>
              </w:rPr>
              <w:t xml:space="preserve">    properties: # omitted for brevity</w:t>
            </w:r>
          </w:p>
          <w:p w14:paraId="7369E072" w14:textId="77777777" w:rsidR="0099607F" w:rsidRDefault="0099607F" w:rsidP="00042AE9">
            <w:pPr>
              <w:rPr>
                <w:rStyle w:val="CodeSnippet"/>
              </w:rPr>
            </w:pPr>
            <w:r>
              <w:rPr>
                <w:rStyle w:val="CodeSnippet"/>
              </w:rPr>
              <w:t xml:space="preserve">    requirements:</w:t>
            </w:r>
          </w:p>
          <w:p w14:paraId="3FD4668E" w14:textId="77777777" w:rsidR="0099607F" w:rsidRDefault="0099607F" w:rsidP="00042AE9">
            <w:pPr>
              <w:rPr>
                <w:rStyle w:val="CodeSnippet"/>
              </w:rPr>
            </w:pPr>
            <w:r>
              <w:rPr>
                <w:rStyle w:val="CodeSnippet"/>
              </w:rPr>
              <w:t xml:space="preserve">      - network_data: data_network </w:t>
            </w:r>
          </w:p>
          <w:p w14:paraId="526F3A37" w14:textId="77777777" w:rsidR="0099607F" w:rsidRDefault="0099607F" w:rsidP="00042AE9">
            <w:pPr>
              <w:rPr>
                <w:rStyle w:val="CodeSnippet"/>
              </w:rPr>
            </w:pPr>
          </w:p>
          <w:p w14:paraId="101927A6" w14:textId="77777777" w:rsidR="0099607F" w:rsidRPr="001422A0" w:rsidRDefault="0099607F" w:rsidP="00042AE9">
            <w:pPr>
              <w:rPr>
                <w:rStyle w:val="CodeSnippet"/>
              </w:rPr>
            </w:pPr>
            <w:r>
              <w:rPr>
                <w:rStyle w:val="CodeSnippet"/>
              </w:rPr>
              <w:t xml:space="preserve">  </w:t>
            </w:r>
            <w:r w:rsidRPr="001422A0">
              <w:rPr>
                <w:rStyle w:val="CodeSnippet"/>
              </w:rPr>
              <w:t>oam_network:</w:t>
            </w:r>
          </w:p>
          <w:p w14:paraId="3012D2B6"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5D2A6DED" w14:textId="77777777" w:rsidR="0099607F" w:rsidRPr="001422A0" w:rsidRDefault="0099607F" w:rsidP="00042AE9">
            <w:pPr>
              <w:rPr>
                <w:rStyle w:val="CodeSnippet"/>
              </w:rPr>
            </w:pPr>
            <w:r w:rsidRPr="001422A0">
              <w:rPr>
                <w:rStyle w:val="CodeSnippet"/>
              </w:rPr>
              <w:t xml:space="preserve">    properties:</w:t>
            </w:r>
          </w:p>
          <w:p w14:paraId="3FC806D2" w14:textId="77777777" w:rsidR="0099607F" w:rsidRPr="001422A0" w:rsidRDefault="0099607F" w:rsidP="00042AE9">
            <w:pPr>
              <w:rPr>
                <w:rStyle w:val="CodeSnippet"/>
              </w:rPr>
            </w:pPr>
            <w:r w:rsidRPr="001422A0">
              <w:rPr>
                <w:rStyle w:val="CodeSnippet"/>
              </w:rPr>
              <w:t xml:space="preserve">      ip_version:  { get_input: oam_network_ip_version } </w:t>
            </w:r>
          </w:p>
          <w:p w14:paraId="77BA8B70" w14:textId="77777777" w:rsidR="0099607F" w:rsidRPr="001422A0" w:rsidRDefault="0099607F" w:rsidP="00042AE9">
            <w:pPr>
              <w:rPr>
                <w:rStyle w:val="CodeSnippet"/>
              </w:rPr>
            </w:pPr>
            <w:r w:rsidRPr="001422A0">
              <w:rPr>
                <w:rStyle w:val="CodeSnippet"/>
              </w:rPr>
              <w:t xml:space="preserve">      cidr: { get_input: oam_network_cidr }</w:t>
            </w:r>
          </w:p>
          <w:p w14:paraId="4A845022" w14:textId="77777777" w:rsidR="0099607F" w:rsidRPr="001422A0" w:rsidRDefault="0099607F" w:rsidP="00042AE9">
            <w:pPr>
              <w:rPr>
                <w:rStyle w:val="CodeSnippet"/>
              </w:rPr>
            </w:pPr>
            <w:r w:rsidRPr="001422A0">
              <w:rPr>
                <w:rStyle w:val="CodeSnippet"/>
              </w:rPr>
              <w:t xml:space="preserve">      start_ip: { get_input: oam_network_start_ip }</w:t>
            </w:r>
          </w:p>
          <w:p w14:paraId="5102F959" w14:textId="77777777" w:rsidR="0099607F" w:rsidRDefault="0099607F" w:rsidP="00042AE9">
            <w:pPr>
              <w:rPr>
                <w:rStyle w:val="CodeSnippet"/>
              </w:rPr>
            </w:pPr>
            <w:r w:rsidRPr="001422A0">
              <w:rPr>
                <w:rStyle w:val="CodeSnippet"/>
              </w:rPr>
              <w:t xml:space="preserve">      end_ip: { get_input: oam_network_end_ip }</w:t>
            </w:r>
          </w:p>
          <w:p w14:paraId="7A24B2BB" w14:textId="77777777" w:rsidR="0099607F" w:rsidRPr="001422A0" w:rsidRDefault="0099607F" w:rsidP="00042AE9">
            <w:pPr>
              <w:rPr>
                <w:rStyle w:val="CodeSnippet"/>
              </w:rPr>
            </w:pPr>
          </w:p>
          <w:p w14:paraId="6CE9A33F" w14:textId="77777777" w:rsidR="0099607F" w:rsidRPr="001422A0" w:rsidRDefault="0099607F" w:rsidP="00042AE9">
            <w:pPr>
              <w:rPr>
                <w:rStyle w:val="CodeSnippet"/>
              </w:rPr>
            </w:pPr>
            <w:r>
              <w:rPr>
                <w:rStyle w:val="CodeSnippet"/>
              </w:rPr>
              <w:t xml:space="preserve">  </w:t>
            </w:r>
            <w:r w:rsidRPr="001422A0">
              <w:rPr>
                <w:rStyle w:val="CodeSnippet"/>
              </w:rPr>
              <w:t>admin_network:</w:t>
            </w:r>
          </w:p>
          <w:p w14:paraId="5A2896B4"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622A6A1B" w14:textId="77777777" w:rsidR="0099607F" w:rsidRPr="001422A0" w:rsidRDefault="0099607F" w:rsidP="00042AE9">
            <w:pPr>
              <w:rPr>
                <w:rStyle w:val="CodeSnippet"/>
              </w:rPr>
            </w:pPr>
            <w:r w:rsidRPr="001422A0">
              <w:rPr>
                <w:rStyle w:val="CodeSnippet"/>
              </w:rPr>
              <w:t xml:space="preserve">    properties:</w:t>
            </w:r>
          </w:p>
          <w:p w14:paraId="10356B2C" w14:textId="77777777" w:rsidR="0099607F" w:rsidRPr="001422A0" w:rsidRDefault="0099607F" w:rsidP="00042AE9">
            <w:pPr>
              <w:rPr>
                <w:rStyle w:val="CodeSnippet"/>
              </w:rPr>
            </w:pPr>
            <w:r w:rsidRPr="001422A0">
              <w:rPr>
                <w:rStyle w:val="CodeSnippet"/>
              </w:rPr>
              <w:t xml:space="preserve">      ip_version:  { get_input: admin_network_ip_version } </w:t>
            </w:r>
          </w:p>
          <w:p w14:paraId="6C5D36E5" w14:textId="77777777" w:rsidR="0099607F" w:rsidRDefault="0099607F" w:rsidP="00042AE9">
            <w:pPr>
              <w:rPr>
                <w:rStyle w:val="CodeSnippet"/>
              </w:rPr>
            </w:pPr>
            <w:r w:rsidRPr="001422A0">
              <w:rPr>
                <w:rStyle w:val="CodeSnippet"/>
              </w:rPr>
              <w:t xml:space="preserve">      dhcp_enabled: { get_input: admin_network_dhcp_enabled }  </w:t>
            </w:r>
          </w:p>
          <w:p w14:paraId="4F0FED12" w14:textId="77777777" w:rsidR="0099607F" w:rsidRPr="001422A0" w:rsidRDefault="0099607F" w:rsidP="00042AE9">
            <w:pPr>
              <w:rPr>
                <w:rStyle w:val="CodeSnippet"/>
              </w:rPr>
            </w:pPr>
          </w:p>
          <w:p w14:paraId="3106AB60" w14:textId="77777777" w:rsidR="0099607F" w:rsidRPr="001422A0" w:rsidRDefault="0099607F" w:rsidP="00042AE9">
            <w:pPr>
              <w:rPr>
                <w:rStyle w:val="CodeSnippet"/>
              </w:rPr>
            </w:pPr>
            <w:r>
              <w:rPr>
                <w:rStyle w:val="CodeSnippet"/>
              </w:rPr>
              <w:t xml:space="preserve">  </w:t>
            </w:r>
            <w:r w:rsidRPr="001422A0">
              <w:rPr>
                <w:rStyle w:val="CodeSnippet"/>
              </w:rPr>
              <w:t>data_network:</w:t>
            </w:r>
          </w:p>
          <w:p w14:paraId="67E94190" w14:textId="77777777" w:rsidR="0099607F" w:rsidRPr="001422A0" w:rsidRDefault="0099607F" w:rsidP="00042AE9">
            <w:pPr>
              <w:rPr>
                <w:rStyle w:val="CodeSnippet"/>
              </w:rPr>
            </w:pPr>
            <w:r w:rsidRPr="001422A0">
              <w:rPr>
                <w:rStyle w:val="CodeSnippet"/>
              </w:rPr>
              <w:t xml:space="preserve">    type: tosca.nodes.</w:t>
            </w:r>
            <w:r>
              <w:rPr>
                <w:rStyle w:val="CodeSnippet"/>
              </w:rPr>
              <w:t>network.</w:t>
            </w:r>
            <w:r w:rsidRPr="001422A0">
              <w:rPr>
                <w:rStyle w:val="CodeSnippet"/>
              </w:rPr>
              <w:t>Network</w:t>
            </w:r>
          </w:p>
          <w:p w14:paraId="7A851A49" w14:textId="77777777" w:rsidR="0099607F" w:rsidRPr="001422A0" w:rsidRDefault="0099607F" w:rsidP="00042AE9">
            <w:pPr>
              <w:rPr>
                <w:rStyle w:val="CodeSnippet"/>
              </w:rPr>
            </w:pPr>
            <w:r w:rsidRPr="001422A0">
              <w:rPr>
                <w:rStyle w:val="CodeSnippet"/>
              </w:rPr>
              <w:t xml:space="preserve">    properties:</w:t>
            </w:r>
          </w:p>
          <w:p w14:paraId="5F4E4EB7" w14:textId="77777777" w:rsidR="0099607F" w:rsidRPr="001422A0" w:rsidRDefault="0099607F" w:rsidP="00042AE9">
            <w:pPr>
              <w:rPr>
                <w:rStyle w:val="CodeSnippet"/>
              </w:rPr>
            </w:pPr>
            <w:r w:rsidRPr="001422A0">
              <w:rPr>
                <w:rStyle w:val="CodeSnippet"/>
              </w:rPr>
              <w:lastRenderedPageBreak/>
              <w:tab/>
              <w:t xml:space="preserve">ip_version:  { get_input: data_network_ip_version } </w:t>
            </w:r>
          </w:p>
          <w:p w14:paraId="5A2EA768" w14:textId="77777777" w:rsidR="0099607F" w:rsidRPr="006824F5" w:rsidRDefault="0099607F" w:rsidP="00042AE9">
            <w:pPr>
              <w:rPr>
                <w:rStyle w:val="CodeSnippet"/>
              </w:rPr>
            </w:pPr>
            <w:r>
              <w:rPr>
                <w:rStyle w:val="CodeSnippet"/>
              </w:rPr>
              <w:t xml:space="preserve">       </w:t>
            </w:r>
            <w:r w:rsidRPr="001422A0">
              <w:rPr>
                <w:rStyle w:val="CodeSnippet"/>
              </w:rPr>
              <w:t xml:space="preserve">cidr: { get_input: data_network_cidr } </w:t>
            </w:r>
          </w:p>
        </w:tc>
      </w:tr>
    </w:tbl>
    <w:p w14:paraId="09B90B14" w14:textId="77777777" w:rsidR="0099607F" w:rsidRDefault="0099607F" w:rsidP="0099607F"/>
    <w:p w14:paraId="1AEAB737" w14:textId="77777777" w:rsidR="0099607F" w:rsidRDefault="0099607F" w:rsidP="0099607F">
      <w:pPr>
        <w:pStyle w:val="Heading1"/>
        <w:numPr>
          <w:ilvl w:val="0"/>
          <w:numId w:val="3"/>
        </w:numPr>
      </w:pPr>
      <w:bookmarkStart w:id="763" w:name="_Toc302251728"/>
      <w:bookmarkStart w:id="764" w:name="_Toc430015812"/>
      <w:r>
        <w:lastRenderedPageBreak/>
        <w:t>Non-normative type definitions</w:t>
      </w:r>
      <w:bookmarkEnd w:id="763"/>
      <w:bookmarkEnd w:id="764"/>
    </w:p>
    <w:p w14:paraId="39836E41" w14:textId="77777777" w:rsidR="0099607F" w:rsidRDefault="0099607F" w:rsidP="0099607F">
      <w:r>
        <w:t xml:space="preserve">This section defines </w:t>
      </w:r>
      <w:r w:rsidRPr="004C37D6">
        <w:rPr>
          <w:b/>
        </w:rPr>
        <w:t>non-normative</w:t>
      </w:r>
      <w:r>
        <w:t xml:space="preserve"> types used in examples or use cases within this specification.</w:t>
      </w:r>
    </w:p>
    <w:p w14:paraId="02299313" w14:textId="77777777" w:rsidR="0099607F" w:rsidRDefault="0099607F" w:rsidP="0099607F">
      <w:pPr>
        <w:pStyle w:val="Heading2"/>
        <w:numPr>
          <w:ilvl w:val="1"/>
          <w:numId w:val="3"/>
        </w:numPr>
      </w:pPr>
      <w:bookmarkStart w:id="765" w:name="_Toc412210274"/>
      <w:bookmarkStart w:id="766" w:name="_Toc412211504"/>
      <w:bookmarkStart w:id="767" w:name="_Toc412554592"/>
      <w:bookmarkStart w:id="768" w:name="_Toc412640318"/>
      <w:bookmarkStart w:id="769" w:name="_Toc412210275"/>
      <w:bookmarkStart w:id="770" w:name="_Toc412211505"/>
      <w:bookmarkStart w:id="771" w:name="_Toc412554593"/>
      <w:bookmarkStart w:id="772" w:name="_Toc412640319"/>
      <w:bookmarkStart w:id="773" w:name="_Toc412210276"/>
      <w:bookmarkStart w:id="774" w:name="_Toc412211506"/>
      <w:bookmarkStart w:id="775" w:name="_Toc412554594"/>
      <w:bookmarkStart w:id="776" w:name="_Toc412640320"/>
      <w:bookmarkStart w:id="777" w:name="_Toc412210277"/>
      <w:bookmarkStart w:id="778" w:name="_Toc412211507"/>
      <w:bookmarkStart w:id="779" w:name="_Toc412554595"/>
      <w:bookmarkStart w:id="780" w:name="_Toc412640321"/>
      <w:bookmarkStart w:id="781" w:name="_Toc412210290"/>
      <w:bookmarkStart w:id="782" w:name="_Toc412211520"/>
      <w:bookmarkStart w:id="783" w:name="_Toc412554608"/>
      <w:bookmarkStart w:id="784" w:name="_Toc412640334"/>
      <w:bookmarkStart w:id="785" w:name="_Toc302251729"/>
      <w:bookmarkStart w:id="786" w:name="_Toc430015813"/>
      <w:bookmarkStart w:id="787" w:name="_Toc397688820"/>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t>Artifact Types</w:t>
      </w:r>
      <w:bookmarkEnd w:id="785"/>
      <w:bookmarkEnd w:id="786"/>
    </w:p>
    <w:p w14:paraId="0FFC031E" w14:textId="77777777" w:rsidR="0099607F" w:rsidRPr="003167E6" w:rsidRDefault="0099607F" w:rsidP="0099607F">
      <w:r>
        <w:t xml:space="preserve">This section contains </w:t>
      </w:r>
      <w:r w:rsidRPr="003167E6">
        <w:t xml:space="preserve">are non-normative </w:t>
      </w:r>
      <w:r>
        <w:t>Artifact T</w:t>
      </w:r>
      <w:r w:rsidRPr="003167E6">
        <w:t xml:space="preserve">ypes used in use cases and examples.  </w:t>
      </w:r>
    </w:p>
    <w:p w14:paraId="521046C1" w14:textId="77777777" w:rsidR="0099607F" w:rsidRDefault="0099607F" w:rsidP="0099607F">
      <w:pPr>
        <w:pStyle w:val="Heading3"/>
        <w:numPr>
          <w:ilvl w:val="2"/>
          <w:numId w:val="3"/>
        </w:numPr>
      </w:pPr>
      <w:bookmarkStart w:id="788" w:name="_Toc430015814"/>
      <w:r>
        <w:t>tosca.artifacts.Deployment.Image.Container.Docker</w:t>
      </w:r>
      <w:bookmarkEnd w:id="788"/>
    </w:p>
    <w:p w14:paraId="55773513" w14:textId="77777777" w:rsidR="0099607F" w:rsidRDefault="0099607F" w:rsidP="0099607F">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593C075F"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8B7095E" w14:textId="77777777" w:rsidTr="00042AE9">
        <w:tc>
          <w:tcPr>
            <w:tcW w:w="9576" w:type="dxa"/>
            <w:shd w:val="clear" w:color="auto" w:fill="D9D9D9" w:themeFill="background1" w:themeFillShade="D9"/>
          </w:tcPr>
          <w:p w14:paraId="6EF3AFCF"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15AC9269"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18798383" w14:textId="77777777" w:rsidR="0099607F" w:rsidRPr="006824F5" w:rsidRDefault="0099607F" w:rsidP="00042AE9">
            <w:pPr>
              <w:rPr>
                <w:rStyle w:val="CodeSnippet"/>
                <w:noProof/>
              </w:rPr>
            </w:pPr>
            <w:r>
              <w:rPr>
                <w:rStyle w:val="CodeSnippet"/>
                <w:noProof/>
              </w:rPr>
              <w:t xml:space="preserve">  description: Docker Container Image</w:t>
            </w:r>
          </w:p>
        </w:tc>
      </w:tr>
    </w:tbl>
    <w:p w14:paraId="70EF0747" w14:textId="77777777" w:rsidR="0099607F" w:rsidRDefault="0099607F" w:rsidP="0099607F">
      <w:pPr>
        <w:pStyle w:val="Heading3"/>
        <w:numPr>
          <w:ilvl w:val="2"/>
          <w:numId w:val="3"/>
        </w:numPr>
      </w:pPr>
      <w:bookmarkStart w:id="789" w:name="_Toc430015815"/>
      <w:bookmarkStart w:id="790" w:name="DEFN_TYPE_ARTIFACTS_DEPLOY_IMAGE_VM_ISO"/>
      <w:r>
        <w:t>tosca.artifacts.Deployment.Image.VM.ISO</w:t>
      </w:r>
      <w:bookmarkEnd w:id="789"/>
    </w:p>
    <w:bookmarkEnd w:id="790"/>
    <w:p w14:paraId="1CF72E79" w14:textId="77777777" w:rsidR="0099607F" w:rsidRDefault="0099607F" w:rsidP="0099607F">
      <w:r>
        <w:t>A Virtual Machine (VM) formatted as an ISO standard disk image.</w:t>
      </w:r>
    </w:p>
    <w:p w14:paraId="51BE9F37"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AC9FEDD" w14:textId="77777777" w:rsidTr="00042AE9">
        <w:tc>
          <w:tcPr>
            <w:tcW w:w="9576" w:type="dxa"/>
            <w:shd w:val="clear" w:color="auto" w:fill="D9D9D9" w:themeFill="background1" w:themeFillShade="D9"/>
          </w:tcPr>
          <w:p w14:paraId="18EED0DB"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Deployment.Image.VM.ISO:</w:t>
            </w:r>
          </w:p>
          <w:p w14:paraId="1CCF2D2A"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5304624C" w14:textId="77777777" w:rsidR="0099607F" w:rsidRDefault="0099607F" w:rsidP="00042AE9">
            <w:pPr>
              <w:rPr>
                <w:rStyle w:val="CodeSnippet"/>
                <w:noProof/>
              </w:rPr>
            </w:pPr>
            <w:r>
              <w:rPr>
                <w:rStyle w:val="CodeSnippet"/>
                <w:noProof/>
              </w:rPr>
              <w:t xml:space="preserve">  description: Virtual Machine (VM) image in ISO disk format</w:t>
            </w:r>
          </w:p>
          <w:p w14:paraId="6A3BE6BB" w14:textId="77777777" w:rsidR="0099607F" w:rsidRPr="004B0282" w:rsidRDefault="0099607F" w:rsidP="00042AE9">
            <w:pPr>
              <w:rPr>
                <w:rStyle w:val="CodeSnippet"/>
              </w:rPr>
            </w:pPr>
            <w:r w:rsidRPr="004B0282">
              <w:rPr>
                <w:rStyle w:val="CodeSnippet"/>
              </w:rPr>
              <w:t xml:space="preserve">  mime_type: application/octet-stream</w:t>
            </w:r>
          </w:p>
          <w:p w14:paraId="170F8E12" w14:textId="77777777" w:rsidR="0099607F" w:rsidRPr="006824F5" w:rsidRDefault="0099607F" w:rsidP="00042AE9">
            <w:pPr>
              <w:rPr>
                <w:rStyle w:val="CodeSnippet"/>
                <w:noProof/>
              </w:rPr>
            </w:pPr>
            <w:r w:rsidRPr="004B0282">
              <w:rPr>
                <w:rStyle w:val="CodeSnippet"/>
              </w:rPr>
              <w:t xml:space="preserve">  file_ext: [ iso ]</w:t>
            </w:r>
          </w:p>
        </w:tc>
      </w:tr>
    </w:tbl>
    <w:p w14:paraId="42433236" w14:textId="77777777" w:rsidR="0099607F" w:rsidRDefault="0099607F" w:rsidP="0099607F">
      <w:pPr>
        <w:pStyle w:val="Heading3"/>
        <w:numPr>
          <w:ilvl w:val="2"/>
          <w:numId w:val="3"/>
        </w:numPr>
      </w:pPr>
      <w:bookmarkStart w:id="791" w:name="_Toc430015816"/>
      <w:r>
        <w:t>tosca.artifacts.Deployment.Image.VM.QCOW2</w:t>
      </w:r>
      <w:bookmarkEnd w:id="791"/>
    </w:p>
    <w:p w14:paraId="26EA17DD" w14:textId="77777777" w:rsidR="0099607F" w:rsidRDefault="0099607F" w:rsidP="0099607F">
      <w:r>
        <w:t xml:space="preserve">A Virtual Machine (VM) formatted as a </w:t>
      </w:r>
      <w:r>
        <w:rPr>
          <w:rFonts w:ascii="Verdana" w:hAnsi="Verdana"/>
          <w:color w:val="000000"/>
          <w:szCs w:val="20"/>
        </w:rPr>
        <w:t xml:space="preserve">QEMU emulator version 2 </w:t>
      </w:r>
      <w:r>
        <w:t>standard disk image.</w:t>
      </w:r>
    </w:p>
    <w:p w14:paraId="7DA22F61"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4D0D3EF" w14:textId="77777777" w:rsidTr="00042AE9">
        <w:tc>
          <w:tcPr>
            <w:tcW w:w="9576" w:type="dxa"/>
            <w:shd w:val="clear" w:color="auto" w:fill="D9D9D9" w:themeFill="background1" w:themeFillShade="D9"/>
          </w:tcPr>
          <w:p w14:paraId="5200A1FC" w14:textId="77777777" w:rsidR="0099607F" w:rsidRPr="00A65751" w:rsidRDefault="0099607F" w:rsidP="00042AE9">
            <w:pPr>
              <w:rPr>
                <w:rStyle w:val="CodeSnippet"/>
                <w:noProof/>
              </w:rPr>
            </w:pPr>
            <w:r w:rsidRPr="00A65751">
              <w:rPr>
                <w:rStyle w:val="CodeSnippet"/>
                <w:noProof/>
              </w:rPr>
              <w:t>tosca.artifacts.</w:t>
            </w:r>
            <w:r>
              <w:rPr>
                <w:rStyle w:val="CodeSnippet"/>
                <w:noProof/>
              </w:rPr>
              <w:t>Deployment.Image.VM.QCOW2:</w:t>
            </w:r>
          </w:p>
          <w:p w14:paraId="7D532339" w14:textId="77777777" w:rsidR="0099607F" w:rsidRPr="00A65751" w:rsidRDefault="0099607F" w:rsidP="00042AE9">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797B4A60" w14:textId="77777777" w:rsidR="0099607F" w:rsidRDefault="0099607F" w:rsidP="00042AE9">
            <w:pPr>
              <w:rPr>
                <w:rStyle w:val="CodeSnippet"/>
                <w:noProof/>
              </w:rPr>
            </w:pPr>
            <w:r>
              <w:rPr>
                <w:rStyle w:val="CodeSnippet"/>
                <w:noProof/>
              </w:rPr>
              <w:t xml:space="preserve">  description: Virtual Machine (VM) image in QCOW v2 standard disk format</w:t>
            </w:r>
          </w:p>
          <w:p w14:paraId="09E12AB5" w14:textId="77777777" w:rsidR="0099607F" w:rsidRDefault="0099607F" w:rsidP="00042AE9">
            <w:pPr>
              <w:rPr>
                <w:rStyle w:val="CodeSnippet"/>
                <w:noProof/>
              </w:rPr>
            </w:pPr>
            <w:r>
              <w:rPr>
                <w:rStyle w:val="CodeSnippet"/>
                <w:noProof/>
              </w:rPr>
              <w:t xml:space="preserve">  mime_type: </w:t>
            </w:r>
            <w:r w:rsidRPr="004B0282">
              <w:rPr>
                <w:rStyle w:val="CodeSnippet"/>
                <w:noProof/>
              </w:rPr>
              <w:t>application/octet-stream</w:t>
            </w:r>
          </w:p>
          <w:p w14:paraId="1E300F8A" w14:textId="77777777" w:rsidR="0099607F" w:rsidRPr="006824F5" w:rsidRDefault="0099607F" w:rsidP="00042AE9">
            <w:pPr>
              <w:rPr>
                <w:rStyle w:val="CodeSnippet"/>
                <w:noProof/>
              </w:rPr>
            </w:pPr>
            <w:r>
              <w:rPr>
                <w:rStyle w:val="CodeSnippet"/>
                <w:noProof/>
              </w:rPr>
              <w:t xml:space="preserve">  file_ext: [ qcow2 ]</w:t>
            </w:r>
          </w:p>
        </w:tc>
      </w:tr>
    </w:tbl>
    <w:p w14:paraId="4A5F5782" w14:textId="77777777" w:rsidR="0099607F" w:rsidRDefault="0099607F" w:rsidP="0099607F">
      <w:pPr>
        <w:pStyle w:val="Heading2"/>
        <w:numPr>
          <w:ilvl w:val="1"/>
          <w:numId w:val="3"/>
        </w:numPr>
      </w:pPr>
      <w:bookmarkStart w:id="792" w:name="_Toc302251730"/>
      <w:bookmarkStart w:id="793" w:name="_Toc430015817"/>
      <w:r>
        <w:t>Capability Types</w:t>
      </w:r>
      <w:bookmarkEnd w:id="792"/>
      <w:bookmarkEnd w:id="793"/>
    </w:p>
    <w:p w14:paraId="46ACEE58" w14:textId="77777777" w:rsidR="0099607F" w:rsidRPr="003167E6" w:rsidRDefault="0099607F" w:rsidP="0099607F">
      <w:r w:rsidRPr="003167E6">
        <w:t xml:space="preserve">This section contains are non-normative </w:t>
      </w:r>
      <w:r>
        <w:t>Capability T</w:t>
      </w:r>
      <w:r w:rsidRPr="003167E6">
        <w:t xml:space="preserve">ypes used in use cases and examples.  </w:t>
      </w:r>
    </w:p>
    <w:p w14:paraId="734070D2" w14:textId="77777777" w:rsidR="0099607F" w:rsidRDefault="0099607F" w:rsidP="0099607F">
      <w:pPr>
        <w:pStyle w:val="Heading3"/>
        <w:numPr>
          <w:ilvl w:val="2"/>
          <w:numId w:val="3"/>
        </w:numPr>
      </w:pPr>
      <w:bookmarkStart w:id="794" w:name="_Toc430015818"/>
      <w:r>
        <w:t>tosca.capabilities.Container.Docker</w:t>
      </w:r>
      <w:bookmarkEnd w:id="794"/>
    </w:p>
    <w:p w14:paraId="0A3513BD" w14:textId="77777777" w:rsidR="0099607F" w:rsidRDefault="0099607F" w:rsidP="0099607F">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99607F" w:rsidRPr="004279F4" w14:paraId="23AD81AE" w14:textId="77777777" w:rsidTr="00042AE9">
        <w:tc>
          <w:tcPr>
            <w:tcW w:w="1177" w:type="pct"/>
            <w:shd w:val="clear" w:color="auto" w:fill="D9D9D9"/>
          </w:tcPr>
          <w:p w14:paraId="3142FF6B" w14:textId="77777777" w:rsidR="0099607F" w:rsidRPr="00422683" w:rsidRDefault="0099607F" w:rsidP="00042AE9">
            <w:pPr>
              <w:pStyle w:val="TableText-Heading"/>
            </w:pPr>
            <w:r w:rsidRPr="00422683">
              <w:lastRenderedPageBreak/>
              <w:t>Shorthand Name</w:t>
            </w:r>
          </w:p>
        </w:tc>
        <w:tc>
          <w:tcPr>
            <w:tcW w:w="3823" w:type="pct"/>
          </w:tcPr>
          <w:p w14:paraId="724D89D4" w14:textId="77777777" w:rsidR="0099607F" w:rsidRPr="005A5497" w:rsidRDefault="0099607F" w:rsidP="00042AE9">
            <w:pPr>
              <w:pStyle w:val="TableText"/>
              <w:rPr>
                <w:noProof/>
              </w:rPr>
            </w:pPr>
            <w:r>
              <w:rPr>
                <w:noProof/>
              </w:rPr>
              <w:t>Container.Docker</w:t>
            </w:r>
          </w:p>
        </w:tc>
      </w:tr>
      <w:tr w:rsidR="0099607F" w:rsidRPr="004279F4" w14:paraId="1EFF6179" w14:textId="77777777" w:rsidTr="00042AE9">
        <w:tc>
          <w:tcPr>
            <w:tcW w:w="1177" w:type="pct"/>
            <w:shd w:val="clear" w:color="auto" w:fill="D9D9D9"/>
          </w:tcPr>
          <w:p w14:paraId="5254A6D5" w14:textId="77777777" w:rsidR="0099607F" w:rsidRPr="00422683" w:rsidRDefault="0099607F" w:rsidP="00042AE9">
            <w:pPr>
              <w:pStyle w:val="TableText-Heading"/>
            </w:pPr>
            <w:r w:rsidRPr="00422683">
              <w:t>Type Qualified Name</w:t>
            </w:r>
          </w:p>
        </w:tc>
        <w:tc>
          <w:tcPr>
            <w:tcW w:w="3823" w:type="pct"/>
          </w:tcPr>
          <w:p w14:paraId="1491232E" w14:textId="77777777" w:rsidR="0099607F" w:rsidRDefault="0099607F" w:rsidP="00042AE9">
            <w:pPr>
              <w:pStyle w:val="TableText"/>
              <w:rPr>
                <w:noProof/>
              </w:rPr>
            </w:pPr>
            <w:r>
              <w:rPr>
                <w:noProof/>
              </w:rPr>
              <w:t>tosca:Container.Docker</w:t>
            </w:r>
          </w:p>
        </w:tc>
      </w:tr>
      <w:tr w:rsidR="0099607F" w:rsidRPr="004279F4" w14:paraId="1053B904" w14:textId="77777777" w:rsidTr="00042AE9">
        <w:tc>
          <w:tcPr>
            <w:tcW w:w="1177" w:type="pct"/>
            <w:shd w:val="clear" w:color="auto" w:fill="D9D9D9"/>
          </w:tcPr>
          <w:p w14:paraId="464B168E" w14:textId="77777777" w:rsidR="0099607F" w:rsidRPr="00422683" w:rsidRDefault="0099607F" w:rsidP="00042AE9">
            <w:pPr>
              <w:pStyle w:val="TableText-Heading"/>
            </w:pPr>
            <w:r w:rsidRPr="00422683">
              <w:t>Type URI</w:t>
            </w:r>
          </w:p>
        </w:tc>
        <w:tc>
          <w:tcPr>
            <w:tcW w:w="3823" w:type="pct"/>
          </w:tcPr>
          <w:p w14:paraId="49AD16E2" w14:textId="77777777" w:rsidR="0099607F" w:rsidRPr="001C038A" w:rsidRDefault="0099607F" w:rsidP="00042AE9">
            <w:pPr>
              <w:pStyle w:val="TableText"/>
            </w:pPr>
            <w:r w:rsidRPr="001C038A">
              <w:t>tosca.</w:t>
            </w:r>
            <w:r>
              <w:t>capabilities</w:t>
            </w:r>
            <w:r w:rsidRPr="001C038A">
              <w:t>.</w:t>
            </w:r>
            <w:r>
              <w:t>Container.Docker</w:t>
            </w:r>
          </w:p>
        </w:tc>
      </w:tr>
    </w:tbl>
    <w:p w14:paraId="76ED8AEB"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2"/>
        <w:gridCol w:w="1081"/>
        <w:gridCol w:w="933"/>
        <w:gridCol w:w="1721"/>
        <w:gridCol w:w="4783"/>
      </w:tblGrid>
      <w:tr w:rsidR="0099607F" w:rsidRPr="00E5427A" w14:paraId="2A37E53A" w14:textId="77777777" w:rsidTr="00042AE9">
        <w:trPr>
          <w:cantSplit/>
          <w:tblHeader/>
        </w:trPr>
        <w:tc>
          <w:tcPr>
            <w:tcW w:w="791" w:type="pct"/>
            <w:shd w:val="clear" w:color="auto" w:fill="D9D9D9"/>
          </w:tcPr>
          <w:p w14:paraId="11F7499E" w14:textId="77777777" w:rsidR="0099607F" w:rsidRPr="00422683" w:rsidRDefault="0099607F" w:rsidP="00042AE9">
            <w:pPr>
              <w:pStyle w:val="TableText-Heading"/>
              <w:rPr>
                <w:rFonts w:cstheme="minorHAnsi"/>
              </w:rPr>
            </w:pPr>
            <w:r w:rsidRPr="00422683">
              <w:rPr>
                <w:rFonts w:cstheme="minorHAnsi"/>
              </w:rPr>
              <w:t>Name</w:t>
            </w:r>
          </w:p>
        </w:tc>
        <w:tc>
          <w:tcPr>
            <w:tcW w:w="488" w:type="pct"/>
            <w:shd w:val="clear" w:color="auto" w:fill="D9D9D9"/>
          </w:tcPr>
          <w:p w14:paraId="56CFE9C5" w14:textId="77777777" w:rsidR="0099607F" w:rsidRPr="00422683" w:rsidRDefault="0099607F" w:rsidP="00042AE9">
            <w:pPr>
              <w:pStyle w:val="TableText-Heading"/>
              <w:rPr>
                <w:rFonts w:cstheme="minorHAnsi"/>
              </w:rPr>
            </w:pPr>
            <w:r w:rsidRPr="00422683">
              <w:rPr>
                <w:rFonts w:cstheme="minorHAnsi"/>
              </w:rPr>
              <w:t>Required</w:t>
            </w:r>
          </w:p>
        </w:tc>
        <w:tc>
          <w:tcPr>
            <w:tcW w:w="428" w:type="pct"/>
            <w:shd w:val="clear" w:color="auto" w:fill="D9D9D9"/>
          </w:tcPr>
          <w:p w14:paraId="01480D53" w14:textId="77777777" w:rsidR="0099607F" w:rsidRPr="00422683" w:rsidRDefault="0099607F" w:rsidP="00042AE9">
            <w:pPr>
              <w:pStyle w:val="TableText-Heading"/>
              <w:rPr>
                <w:rFonts w:cstheme="minorHAnsi"/>
              </w:rPr>
            </w:pPr>
            <w:r w:rsidRPr="00422683">
              <w:rPr>
                <w:rFonts w:cstheme="minorHAnsi"/>
              </w:rPr>
              <w:t>Type</w:t>
            </w:r>
          </w:p>
        </w:tc>
        <w:tc>
          <w:tcPr>
            <w:tcW w:w="885" w:type="pct"/>
            <w:shd w:val="clear" w:color="auto" w:fill="D9D9D9"/>
          </w:tcPr>
          <w:p w14:paraId="4433EC10" w14:textId="77777777" w:rsidR="0099607F" w:rsidRPr="00422683" w:rsidRDefault="0099607F" w:rsidP="00042AE9">
            <w:pPr>
              <w:pStyle w:val="TableText-Heading"/>
              <w:rPr>
                <w:rFonts w:cstheme="minorHAnsi"/>
              </w:rPr>
            </w:pPr>
            <w:r w:rsidRPr="00422683">
              <w:rPr>
                <w:rFonts w:cstheme="minorHAnsi"/>
              </w:rPr>
              <w:t>Constraints</w:t>
            </w:r>
          </w:p>
        </w:tc>
        <w:tc>
          <w:tcPr>
            <w:tcW w:w="2408" w:type="pct"/>
            <w:shd w:val="clear" w:color="auto" w:fill="D9D9D9"/>
          </w:tcPr>
          <w:p w14:paraId="16F40386" w14:textId="77777777" w:rsidR="0099607F" w:rsidRPr="00422683" w:rsidRDefault="0099607F" w:rsidP="00042AE9">
            <w:pPr>
              <w:pStyle w:val="TableText-Heading"/>
              <w:rPr>
                <w:rFonts w:cstheme="minorHAnsi"/>
              </w:rPr>
            </w:pPr>
            <w:r w:rsidRPr="00422683">
              <w:rPr>
                <w:rFonts w:cstheme="minorHAnsi"/>
              </w:rPr>
              <w:t>Description</w:t>
            </w:r>
          </w:p>
        </w:tc>
      </w:tr>
      <w:tr w:rsidR="0099607F" w:rsidRPr="00E5427A" w14:paraId="71F11FA9" w14:textId="77777777" w:rsidTr="00042AE9">
        <w:trPr>
          <w:cantSplit/>
        </w:trPr>
        <w:tc>
          <w:tcPr>
            <w:tcW w:w="791" w:type="pct"/>
            <w:shd w:val="clear" w:color="auto" w:fill="FFFFFF"/>
          </w:tcPr>
          <w:p w14:paraId="3D61A8BA" w14:textId="77777777" w:rsidR="0099607F" w:rsidRDefault="0099607F" w:rsidP="00042AE9">
            <w:pPr>
              <w:pStyle w:val="TableText"/>
              <w:rPr>
                <w:rFonts w:cstheme="minorHAnsi"/>
                <w:noProof/>
              </w:rPr>
            </w:pPr>
            <w:r>
              <w:rPr>
                <w:rFonts w:cstheme="minorHAnsi"/>
                <w:noProof/>
              </w:rPr>
              <w:t>version</w:t>
            </w:r>
          </w:p>
        </w:tc>
        <w:tc>
          <w:tcPr>
            <w:tcW w:w="488" w:type="pct"/>
            <w:shd w:val="clear" w:color="auto" w:fill="FFFFFF"/>
          </w:tcPr>
          <w:p w14:paraId="6692CC6C"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8B937CF" w14:textId="77777777" w:rsidR="0099607F" w:rsidRDefault="005735A3" w:rsidP="00042AE9">
            <w:pPr>
              <w:pStyle w:val="TableText"/>
              <w:rPr>
                <w:rFonts w:cstheme="minorHAnsi"/>
              </w:rPr>
            </w:pPr>
            <w:hyperlink w:anchor="TYPE_TOSCA_VERSION" w:history="1">
              <w:r w:rsidR="0099607F" w:rsidRPr="00BD1FC0">
                <w:rPr>
                  <w:rStyle w:val="Hyperlink"/>
                  <w:rFonts w:cstheme="minorHAnsi"/>
                </w:rPr>
                <w:t>version</w:t>
              </w:r>
            </w:hyperlink>
            <w:r w:rsidR="0099607F">
              <w:rPr>
                <w:rFonts w:cstheme="minorHAnsi"/>
              </w:rPr>
              <w:t>[]</w:t>
            </w:r>
          </w:p>
        </w:tc>
        <w:tc>
          <w:tcPr>
            <w:tcW w:w="885" w:type="pct"/>
            <w:shd w:val="clear" w:color="auto" w:fill="FFFFFF"/>
          </w:tcPr>
          <w:p w14:paraId="649EBB3E"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38821875" w14:textId="77777777" w:rsidR="0099607F" w:rsidRDefault="0099607F" w:rsidP="00042AE9">
            <w:pPr>
              <w:pStyle w:val="TableText"/>
              <w:rPr>
                <w:rFonts w:cstheme="minorHAnsi"/>
              </w:rPr>
            </w:pPr>
            <w:r>
              <w:rPr>
                <w:rFonts w:cstheme="minorHAnsi"/>
              </w:rPr>
              <w:t>The Docker version capability (i.e., the versions supported by the capability).</w:t>
            </w:r>
          </w:p>
        </w:tc>
      </w:tr>
      <w:tr w:rsidR="0099607F" w:rsidRPr="00E5427A" w14:paraId="2AE03D2D" w14:textId="77777777" w:rsidTr="00042AE9">
        <w:trPr>
          <w:cantSplit/>
        </w:trPr>
        <w:tc>
          <w:tcPr>
            <w:tcW w:w="791" w:type="pct"/>
            <w:shd w:val="clear" w:color="auto" w:fill="FFFFFF"/>
          </w:tcPr>
          <w:p w14:paraId="4A588A75" w14:textId="77777777" w:rsidR="0099607F" w:rsidRDefault="0099607F" w:rsidP="00042AE9">
            <w:pPr>
              <w:pStyle w:val="TableText"/>
              <w:rPr>
                <w:rFonts w:cstheme="minorHAnsi"/>
                <w:noProof/>
              </w:rPr>
            </w:pPr>
            <w:r>
              <w:rPr>
                <w:rFonts w:cstheme="minorHAnsi"/>
                <w:noProof/>
              </w:rPr>
              <w:t>publish_all</w:t>
            </w:r>
          </w:p>
        </w:tc>
        <w:tc>
          <w:tcPr>
            <w:tcW w:w="488" w:type="pct"/>
            <w:shd w:val="clear" w:color="auto" w:fill="FFFFFF"/>
          </w:tcPr>
          <w:p w14:paraId="41C49248"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2D2C9D96" w14:textId="77777777" w:rsidR="0099607F" w:rsidRDefault="005735A3" w:rsidP="00042AE9">
            <w:pPr>
              <w:pStyle w:val="TableText"/>
              <w:rPr>
                <w:rFonts w:cstheme="minorHAnsi"/>
              </w:rPr>
            </w:pPr>
            <w:hyperlink w:anchor="TYPE_YAML_BOOLEAN" w:history="1">
              <w:r w:rsidR="0099607F" w:rsidRPr="00166188">
                <w:rPr>
                  <w:rStyle w:val="Hyperlink"/>
                  <w:rFonts w:cstheme="minorHAnsi"/>
                </w:rPr>
                <w:t>boolean</w:t>
              </w:r>
            </w:hyperlink>
          </w:p>
        </w:tc>
        <w:tc>
          <w:tcPr>
            <w:tcW w:w="885" w:type="pct"/>
            <w:shd w:val="clear" w:color="auto" w:fill="FFFFFF"/>
          </w:tcPr>
          <w:p w14:paraId="23A65DA2" w14:textId="77777777" w:rsidR="0099607F" w:rsidRDefault="0099607F" w:rsidP="00042AE9">
            <w:pPr>
              <w:pStyle w:val="TableText"/>
              <w:rPr>
                <w:rFonts w:cstheme="minorHAnsi"/>
              </w:rPr>
            </w:pPr>
            <w:r>
              <w:rPr>
                <w:rFonts w:cstheme="minorHAnsi"/>
              </w:rPr>
              <w:t>default: false</w:t>
            </w:r>
          </w:p>
        </w:tc>
        <w:tc>
          <w:tcPr>
            <w:tcW w:w="2408" w:type="pct"/>
            <w:shd w:val="clear" w:color="auto" w:fill="FFFFFF"/>
          </w:tcPr>
          <w:p w14:paraId="4062D709" w14:textId="77777777" w:rsidR="0099607F" w:rsidRDefault="0099607F" w:rsidP="00042AE9">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99607F" w:rsidRPr="00E5427A" w14:paraId="5AB81659" w14:textId="77777777" w:rsidTr="00042AE9">
        <w:trPr>
          <w:cantSplit/>
        </w:trPr>
        <w:tc>
          <w:tcPr>
            <w:tcW w:w="791" w:type="pct"/>
            <w:shd w:val="clear" w:color="auto" w:fill="FFFFFF"/>
          </w:tcPr>
          <w:p w14:paraId="7797B711" w14:textId="77777777" w:rsidR="0099607F" w:rsidRPr="00E5427A" w:rsidRDefault="0099607F" w:rsidP="00042AE9">
            <w:pPr>
              <w:pStyle w:val="TableText"/>
              <w:rPr>
                <w:rFonts w:cstheme="minorHAnsi"/>
                <w:noProof/>
              </w:rPr>
            </w:pPr>
            <w:r>
              <w:rPr>
                <w:rFonts w:cstheme="minorHAnsi"/>
                <w:noProof/>
              </w:rPr>
              <w:t>publish_ports</w:t>
            </w:r>
          </w:p>
        </w:tc>
        <w:tc>
          <w:tcPr>
            <w:tcW w:w="488" w:type="pct"/>
            <w:shd w:val="clear" w:color="auto" w:fill="FFFFFF"/>
          </w:tcPr>
          <w:p w14:paraId="12571192" w14:textId="77777777" w:rsidR="0099607F" w:rsidRPr="00E5427A" w:rsidRDefault="0099607F" w:rsidP="00042AE9">
            <w:pPr>
              <w:pStyle w:val="TableText"/>
              <w:rPr>
                <w:rFonts w:cstheme="minorHAnsi"/>
              </w:rPr>
            </w:pPr>
            <w:r>
              <w:rPr>
                <w:rFonts w:cstheme="minorHAnsi"/>
              </w:rPr>
              <w:t>no</w:t>
            </w:r>
          </w:p>
        </w:tc>
        <w:tc>
          <w:tcPr>
            <w:tcW w:w="428" w:type="pct"/>
            <w:shd w:val="clear" w:color="auto" w:fill="FFFFFF"/>
          </w:tcPr>
          <w:p w14:paraId="3149D466" w14:textId="77777777" w:rsidR="0099607F" w:rsidRPr="00E5427A" w:rsidRDefault="0099607F" w:rsidP="00042AE9">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78661608" w14:textId="77777777" w:rsidR="0099607F" w:rsidRPr="00E5427A" w:rsidRDefault="0099607F" w:rsidP="00042AE9">
            <w:pPr>
              <w:pStyle w:val="TableText"/>
              <w:rPr>
                <w:rFonts w:cstheme="minorHAnsi"/>
              </w:rPr>
            </w:pPr>
            <w:r>
              <w:rPr>
                <w:rFonts w:cstheme="minorHAnsi"/>
              </w:rPr>
              <w:t>None</w:t>
            </w:r>
          </w:p>
        </w:tc>
        <w:tc>
          <w:tcPr>
            <w:tcW w:w="2408" w:type="pct"/>
            <w:shd w:val="clear" w:color="auto" w:fill="FFFFFF"/>
          </w:tcPr>
          <w:p w14:paraId="7F682DF5" w14:textId="77777777" w:rsidR="0099607F" w:rsidRPr="00E5427A" w:rsidRDefault="0099607F" w:rsidP="00042AE9">
            <w:pPr>
              <w:pStyle w:val="TableText"/>
              <w:rPr>
                <w:rFonts w:cstheme="minorHAnsi"/>
              </w:rPr>
            </w:pPr>
            <w:r>
              <w:rPr>
                <w:rFonts w:cstheme="minorHAnsi"/>
              </w:rPr>
              <w:t xml:space="preserve">List of ports mappings from source (Docker container) to target (host) ports to publish. </w:t>
            </w:r>
          </w:p>
        </w:tc>
      </w:tr>
      <w:tr w:rsidR="0099607F" w:rsidRPr="00E5427A" w14:paraId="718C7D11" w14:textId="77777777" w:rsidTr="00042AE9">
        <w:trPr>
          <w:cantSplit/>
        </w:trPr>
        <w:tc>
          <w:tcPr>
            <w:tcW w:w="791" w:type="pct"/>
            <w:shd w:val="clear" w:color="auto" w:fill="FFFFFF"/>
          </w:tcPr>
          <w:p w14:paraId="633E4865" w14:textId="77777777" w:rsidR="0099607F" w:rsidRDefault="0099607F" w:rsidP="00042AE9">
            <w:pPr>
              <w:pStyle w:val="TableText"/>
              <w:rPr>
                <w:rFonts w:cstheme="minorHAnsi"/>
                <w:noProof/>
              </w:rPr>
            </w:pPr>
            <w:r>
              <w:rPr>
                <w:rFonts w:cstheme="minorHAnsi"/>
                <w:noProof/>
              </w:rPr>
              <w:t>expose_ports</w:t>
            </w:r>
          </w:p>
        </w:tc>
        <w:tc>
          <w:tcPr>
            <w:tcW w:w="488" w:type="pct"/>
            <w:shd w:val="clear" w:color="auto" w:fill="FFFFFF"/>
          </w:tcPr>
          <w:p w14:paraId="676C3264"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3CD60F27" w14:textId="77777777" w:rsidR="0099607F" w:rsidRDefault="0099607F" w:rsidP="00042AE9">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7B10296D"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361227C5" w14:textId="77777777" w:rsidR="0099607F" w:rsidRPr="001841F0" w:rsidRDefault="0099607F" w:rsidP="00042AE9">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99607F" w:rsidRPr="00E5427A" w14:paraId="269B87E7" w14:textId="77777777" w:rsidTr="00042AE9">
        <w:trPr>
          <w:cantSplit/>
        </w:trPr>
        <w:tc>
          <w:tcPr>
            <w:tcW w:w="791" w:type="pct"/>
            <w:shd w:val="clear" w:color="auto" w:fill="FFFFFF"/>
          </w:tcPr>
          <w:p w14:paraId="35A6E079" w14:textId="77777777" w:rsidR="0099607F" w:rsidRDefault="0099607F" w:rsidP="00042AE9">
            <w:pPr>
              <w:pStyle w:val="TableText"/>
              <w:rPr>
                <w:rFonts w:cstheme="minorHAnsi"/>
                <w:noProof/>
              </w:rPr>
            </w:pPr>
            <w:r>
              <w:rPr>
                <w:rFonts w:cstheme="minorHAnsi"/>
                <w:noProof/>
              </w:rPr>
              <w:t>volumes</w:t>
            </w:r>
          </w:p>
        </w:tc>
        <w:tc>
          <w:tcPr>
            <w:tcW w:w="488" w:type="pct"/>
            <w:shd w:val="clear" w:color="auto" w:fill="FFFFFF"/>
          </w:tcPr>
          <w:p w14:paraId="5DFE5FFE"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02B56B8B" w14:textId="77777777" w:rsidR="0099607F" w:rsidRDefault="0099607F" w:rsidP="00042AE9">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04EB65ED"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55B1F1F1" w14:textId="77777777" w:rsidR="0099607F" w:rsidRDefault="0099607F" w:rsidP="00042AE9">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99607F" w:rsidRPr="00E5427A" w14:paraId="12CE8C2A" w14:textId="77777777" w:rsidTr="00042AE9">
        <w:trPr>
          <w:cantSplit/>
        </w:trPr>
        <w:tc>
          <w:tcPr>
            <w:tcW w:w="791" w:type="pct"/>
            <w:shd w:val="clear" w:color="auto" w:fill="FFFFFF"/>
          </w:tcPr>
          <w:p w14:paraId="37B97FE9" w14:textId="77777777" w:rsidR="0099607F" w:rsidRDefault="0099607F" w:rsidP="00042AE9">
            <w:pPr>
              <w:pStyle w:val="TableText"/>
              <w:rPr>
                <w:rFonts w:cstheme="minorHAnsi"/>
                <w:noProof/>
              </w:rPr>
            </w:pPr>
            <w:r>
              <w:rPr>
                <w:rFonts w:cstheme="minorHAnsi"/>
                <w:noProof/>
              </w:rPr>
              <w:t>host_id</w:t>
            </w:r>
          </w:p>
        </w:tc>
        <w:tc>
          <w:tcPr>
            <w:tcW w:w="488" w:type="pct"/>
            <w:shd w:val="clear" w:color="auto" w:fill="FFFFFF"/>
          </w:tcPr>
          <w:p w14:paraId="626CE310"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064FB95A" w14:textId="77777777" w:rsidR="0099607F" w:rsidRDefault="005735A3" w:rsidP="00042AE9">
            <w:pPr>
              <w:pStyle w:val="TableText"/>
              <w:rPr>
                <w:rFonts w:cstheme="minorHAnsi"/>
              </w:rPr>
            </w:pPr>
            <w:hyperlink w:anchor="TYPE_YAML_STRING" w:history="1">
              <w:r w:rsidR="0099607F" w:rsidRPr="00C2170C">
                <w:rPr>
                  <w:rStyle w:val="Hyperlink"/>
                  <w:rFonts w:cstheme="minorHAnsi"/>
                </w:rPr>
                <w:t>string</w:t>
              </w:r>
            </w:hyperlink>
          </w:p>
        </w:tc>
        <w:tc>
          <w:tcPr>
            <w:tcW w:w="885" w:type="pct"/>
            <w:shd w:val="clear" w:color="auto" w:fill="FFFFFF"/>
          </w:tcPr>
          <w:p w14:paraId="3B8671AF"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2FC4250F" w14:textId="77777777" w:rsidR="0099607F" w:rsidRDefault="0099607F" w:rsidP="00042AE9">
            <w:pPr>
              <w:pStyle w:val="TableText"/>
              <w:rPr>
                <w:rFonts w:cstheme="minorHAnsi"/>
              </w:rPr>
            </w:pPr>
            <w:r>
              <w:rPr>
                <w:rFonts w:cstheme="minorHAnsi"/>
              </w:rPr>
              <w:t>The optional identifier of an existing host resource that should be used to run this container on.</w:t>
            </w:r>
          </w:p>
        </w:tc>
      </w:tr>
      <w:tr w:rsidR="0099607F" w:rsidRPr="00E5427A" w14:paraId="1619D73A" w14:textId="77777777" w:rsidTr="00042AE9">
        <w:trPr>
          <w:cantSplit/>
        </w:trPr>
        <w:tc>
          <w:tcPr>
            <w:tcW w:w="791" w:type="pct"/>
            <w:shd w:val="clear" w:color="auto" w:fill="FFFFFF"/>
          </w:tcPr>
          <w:p w14:paraId="18E3E753" w14:textId="77777777" w:rsidR="0099607F" w:rsidRDefault="0099607F" w:rsidP="00042AE9">
            <w:pPr>
              <w:pStyle w:val="TableText"/>
              <w:rPr>
                <w:rFonts w:cstheme="minorHAnsi"/>
                <w:noProof/>
              </w:rPr>
            </w:pPr>
            <w:r>
              <w:rPr>
                <w:rFonts w:cstheme="minorHAnsi"/>
                <w:noProof/>
              </w:rPr>
              <w:t>volume_id</w:t>
            </w:r>
          </w:p>
        </w:tc>
        <w:tc>
          <w:tcPr>
            <w:tcW w:w="488" w:type="pct"/>
            <w:shd w:val="clear" w:color="auto" w:fill="FFFFFF"/>
          </w:tcPr>
          <w:p w14:paraId="7A2E1A3D" w14:textId="77777777" w:rsidR="0099607F" w:rsidRDefault="0099607F" w:rsidP="00042AE9">
            <w:pPr>
              <w:pStyle w:val="TableText"/>
              <w:rPr>
                <w:rFonts w:cstheme="minorHAnsi"/>
              </w:rPr>
            </w:pPr>
            <w:r>
              <w:rPr>
                <w:rFonts w:cstheme="minorHAnsi"/>
              </w:rPr>
              <w:t>no</w:t>
            </w:r>
          </w:p>
        </w:tc>
        <w:tc>
          <w:tcPr>
            <w:tcW w:w="428" w:type="pct"/>
            <w:shd w:val="clear" w:color="auto" w:fill="FFFFFF"/>
          </w:tcPr>
          <w:p w14:paraId="55B1941D" w14:textId="77777777" w:rsidR="0099607F" w:rsidRDefault="005735A3" w:rsidP="00042AE9">
            <w:pPr>
              <w:pStyle w:val="TableText"/>
              <w:rPr>
                <w:rFonts w:cstheme="minorHAnsi"/>
              </w:rPr>
            </w:pPr>
            <w:hyperlink w:anchor="TYPE_YAML_STRING" w:history="1">
              <w:r w:rsidR="0099607F" w:rsidRPr="00E31AB6">
                <w:rPr>
                  <w:rStyle w:val="Hyperlink"/>
                  <w:rFonts w:cstheme="minorHAnsi"/>
                </w:rPr>
                <w:t>string</w:t>
              </w:r>
            </w:hyperlink>
          </w:p>
        </w:tc>
        <w:tc>
          <w:tcPr>
            <w:tcW w:w="885" w:type="pct"/>
            <w:shd w:val="clear" w:color="auto" w:fill="FFFFFF"/>
          </w:tcPr>
          <w:p w14:paraId="188C036A" w14:textId="77777777" w:rsidR="0099607F" w:rsidRDefault="0099607F" w:rsidP="00042AE9">
            <w:pPr>
              <w:pStyle w:val="TableText"/>
              <w:rPr>
                <w:rFonts w:cstheme="minorHAnsi"/>
              </w:rPr>
            </w:pPr>
            <w:r>
              <w:rPr>
                <w:rFonts w:cstheme="minorHAnsi"/>
              </w:rPr>
              <w:t>None</w:t>
            </w:r>
          </w:p>
        </w:tc>
        <w:tc>
          <w:tcPr>
            <w:tcW w:w="2408" w:type="pct"/>
            <w:shd w:val="clear" w:color="auto" w:fill="FFFFFF"/>
          </w:tcPr>
          <w:p w14:paraId="4E6BBC0B" w14:textId="77777777" w:rsidR="0099607F" w:rsidRDefault="0099607F" w:rsidP="00042AE9">
            <w:pPr>
              <w:pStyle w:val="TableText"/>
              <w:rPr>
                <w:rFonts w:cstheme="minorHAnsi"/>
              </w:rPr>
            </w:pPr>
            <w:r>
              <w:rPr>
                <w:rFonts w:cstheme="minorHAnsi"/>
              </w:rPr>
              <w:t>The optional identifier of an existing storage volume (resource) that should be used to create the container’s mount point(s) on.</w:t>
            </w:r>
          </w:p>
        </w:tc>
      </w:tr>
    </w:tbl>
    <w:p w14:paraId="78628EC1" w14:textId="77777777" w:rsidR="0099607F" w:rsidRPr="005E360B"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4FCEF9B5" w14:textId="77777777" w:rsidTr="00042AE9">
        <w:tc>
          <w:tcPr>
            <w:tcW w:w="9576" w:type="dxa"/>
            <w:shd w:val="clear" w:color="auto" w:fill="D9D9D9" w:themeFill="background1" w:themeFillShade="D9"/>
          </w:tcPr>
          <w:p w14:paraId="780B7546" w14:textId="77777777" w:rsidR="0099607F" w:rsidRPr="006824F5" w:rsidRDefault="0099607F" w:rsidP="00042AE9">
            <w:pPr>
              <w:rPr>
                <w:rStyle w:val="CodeSnippet"/>
              </w:rPr>
            </w:pPr>
            <w:r w:rsidRPr="006824F5">
              <w:rPr>
                <w:rStyle w:val="CodeSnippet"/>
              </w:rPr>
              <w:t>tosca.capabilities.Container</w:t>
            </w:r>
            <w:r>
              <w:rPr>
                <w:rStyle w:val="CodeSnippet"/>
              </w:rPr>
              <w:t>.Docker</w:t>
            </w:r>
            <w:r w:rsidRPr="006824F5">
              <w:rPr>
                <w:rStyle w:val="CodeSnippet"/>
              </w:rPr>
              <w:t>:</w:t>
            </w:r>
          </w:p>
          <w:p w14:paraId="6A9F05AC" w14:textId="77777777" w:rsidR="0099607F" w:rsidRDefault="0099607F" w:rsidP="00042AE9">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71A99270" w14:textId="77777777" w:rsidR="0099607F" w:rsidRPr="006824F5" w:rsidRDefault="0099607F" w:rsidP="00042AE9">
            <w:pPr>
              <w:rPr>
                <w:rStyle w:val="CodeSnippet"/>
                <w:noProof/>
              </w:rPr>
            </w:pPr>
            <w:r>
              <w:rPr>
                <w:rStyle w:val="CodeSnippet"/>
                <w:noProof/>
              </w:rPr>
              <w:t xml:space="preserve">  </w:t>
            </w:r>
            <w:r w:rsidRPr="006824F5">
              <w:rPr>
                <w:rStyle w:val="CodeSnippet"/>
                <w:noProof/>
              </w:rPr>
              <w:t>properties:</w:t>
            </w:r>
          </w:p>
          <w:p w14:paraId="1163D5AA" w14:textId="77777777" w:rsidR="0099607F" w:rsidRDefault="0099607F" w:rsidP="00042AE9">
            <w:pPr>
              <w:rPr>
                <w:rStyle w:val="CodeSnippet"/>
                <w:noProof/>
              </w:rPr>
            </w:pPr>
            <w:r w:rsidRPr="006824F5">
              <w:rPr>
                <w:rStyle w:val="CodeSnippet"/>
                <w:noProof/>
              </w:rPr>
              <w:t xml:space="preserve">    </w:t>
            </w:r>
            <w:r>
              <w:rPr>
                <w:rStyle w:val="CodeSnippet"/>
                <w:noProof/>
              </w:rPr>
              <w:t>version:</w:t>
            </w:r>
          </w:p>
          <w:p w14:paraId="3E08A1B7" w14:textId="77777777" w:rsidR="0099607F" w:rsidRDefault="0099607F" w:rsidP="00042AE9">
            <w:pPr>
              <w:rPr>
                <w:rStyle w:val="CodeSnippet"/>
                <w:noProof/>
              </w:rPr>
            </w:pPr>
            <w:r>
              <w:rPr>
                <w:rStyle w:val="CodeSnippet"/>
                <w:noProof/>
              </w:rPr>
              <w:t xml:space="preserve">      type: list</w:t>
            </w:r>
          </w:p>
          <w:p w14:paraId="6C30C3D7" w14:textId="77777777" w:rsidR="0099607F" w:rsidRDefault="0099607F" w:rsidP="00042AE9">
            <w:pPr>
              <w:rPr>
                <w:rStyle w:val="CodeSnippet"/>
                <w:noProof/>
              </w:rPr>
            </w:pPr>
            <w:r>
              <w:rPr>
                <w:rStyle w:val="CodeSnippet"/>
                <w:noProof/>
              </w:rPr>
              <w:t xml:space="preserve">      required: false</w:t>
            </w:r>
          </w:p>
          <w:p w14:paraId="25D6118F" w14:textId="77777777" w:rsidR="0099607F" w:rsidRDefault="0099607F" w:rsidP="00042AE9">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206C5792" w14:textId="77777777" w:rsidR="0099607F" w:rsidRDefault="0099607F" w:rsidP="00042AE9">
            <w:pPr>
              <w:rPr>
                <w:rStyle w:val="CodeSnippet"/>
                <w:noProof/>
              </w:rPr>
            </w:pPr>
            <w:r>
              <w:rPr>
                <w:rStyle w:val="CodeSnippet"/>
                <w:noProof/>
              </w:rPr>
              <w:t xml:space="preserve">    publish_all:</w:t>
            </w:r>
          </w:p>
          <w:p w14:paraId="77682D7D" w14:textId="77777777" w:rsidR="0099607F" w:rsidRDefault="0099607F" w:rsidP="00042AE9">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72A6101D" w14:textId="77777777" w:rsidR="0099607F" w:rsidRDefault="0099607F" w:rsidP="00042AE9">
            <w:pPr>
              <w:rPr>
                <w:rStyle w:val="CodeSnippet"/>
                <w:noProof/>
              </w:rPr>
            </w:pPr>
            <w:r>
              <w:rPr>
                <w:rStyle w:val="CodeSnippet"/>
                <w:noProof/>
              </w:rPr>
              <w:t xml:space="preserve">      default: false</w:t>
            </w:r>
          </w:p>
          <w:p w14:paraId="67C5248A" w14:textId="77777777" w:rsidR="0099607F" w:rsidRDefault="0099607F" w:rsidP="00042AE9">
            <w:pPr>
              <w:rPr>
                <w:rStyle w:val="CodeSnippet"/>
                <w:noProof/>
              </w:rPr>
            </w:pPr>
            <w:r>
              <w:rPr>
                <w:rStyle w:val="CodeSnippet"/>
                <w:noProof/>
              </w:rPr>
              <w:t xml:space="preserve">      required: false</w:t>
            </w:r>
          </w:p>
          <w:p w14:paraId="1117B3A7" w14:textId="77777777" w:rsidR="0099607F" w:rsidRDefault="0099607F" w:rsidP="00042AE9">
            <w:pPr>
              <w:rPr>
                <w:rStyle w:val="CodeSnippet"/>
                <w:noProof/>
              </w:rPr>
            </w:pPr>
            <w:r>
              <w:rPr>
                <w:rStyle w:val="CodeSnippet"/>
                <w:noProof/>
              </w:rPr>
              <w:t xml:space="preserve">    publish_ports:</w:t>
            </w:r>
          </w:p>
          <w:p w14:paraId="5553C843" w14:textId="77777777" w:rsidR="0099607F" w:rsidRDefault="0099607F" w:rsidP="00042AE9">
            <w:pPr>
              <w:rPr>
                <w:rStyle w:val="CodeSnippet"/>
                <w:noProof/>
              </w:rPr>
            </w:pPr>
            <w:r>
              <w:rPr>
                <w:rStyle w:val="CodeSnippet"/>
                <w:noProof/>
              </w:rPr>
              <w:t xml:space="preserve">      type: list</w:t>
            </w:r>
          </w:p>
          <w:p w14:paraId="0A368DD5" w14:textId="77777777" w:rsidR="0099607F" w:rsidRDefault="0099607F" w:rsidP="00042AE9">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69EBCF89" w14:textId="77777777" w:rsidR="0099607F" w:rsidRDefault="0099607F" w:rsidP="00042AE9">
            <w:pPr>
              <w:rPr>
                <w:rStyle w:val="CodeSnippet"/>
                <w:noProof/>
              </w:rPr>
            </w:pPr>
            <w:r>
              <w:rPr>
                <w:rStyle w:val="CodeSnippet"/>
                <w:noProof/>
              </w:rPr>
              <w:t xml:space="preserve">      required: false</w:t>
            </w:r>
          </w:p>
          <w:p w14:paraId="1685AC97" w14:textId="77777777" w:rsidR="0099607F" w:rsidRDefault="0099607F" w:rsidP="00042AE9">
            <w:pPr>
              <w:rPr>
                <w:rStyle w:val="CodeSnippet"/>
                <w:noProof/>
              </w:rPr>
            </w:pPr>
            <w:r>
              <w:rPr>
                <w:rStyle w:val="CodeSnippet"/>
                <w:noProof/>
              </w:rPr>
              <w:t xml:space="preserve">    expose_ports:</w:t>
            </w:r>
          </w:p>
          <w:p w14:paraId="213ACCF6" w14:textId="77777777" w:rsidR="0099607F" w:rsidRDefault="0099607F" w:rsidP="00042AE9">
            <w:pPr>
              <w:rPr>
                <w:rStyle w:val="CodeSnippet"/>
                <w:noProof/>
              </w:rPr>
            </w:pPr>
            <w:r>
              <w:rPr>
                <w:rStyle w:val="CodeSnippet"/>
                <w:noProof/>
              </w:rPr>
              <w:t xml:space="preserve">      type: list</w:t>
            </w:r>
          </w:p>
          <w:p w14:paraId="67D5C45E" w14:textId="77777777" w:rsidR="0099607F" w:rsidRDefault="0099607F" w:rsidP="00042AE9">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0EDB4389" w14:textId="77777777" w:rsidR="0099607F" w:rsidRDefault="0099607F" w:rsidP="00042AE9">
            <w:pPr>
              <w:rPr>
                <w:rStyle w:val="CodeSnippet"/>
                <w:noProof/>
              </w:rPr>
            </w:pPr>
            <w:r>
              <w:rPr>
                <w:rStyle w:val="CodeSnippet"/>
                <w:noProof/>
              </w:rPr>
              <w:t xml:space="preserve">      required: false</w:t>
            </w:r>
          </w:p>
          <w:p w14:paraId="0CBA9C24" w14:textId="77777777" w:rsidR="0099607F" w:rsidRDefault="0099607F" w:rsidP="00042AE9">
            <w:pPr>
              <w:rPr>
                <w:rStyle w:val="CodeSnippet"/>
                <w:noProof/>
              </w:rPr>
            </w:pPr>
            <w:r>
              <w:rPr>
                <w:rStyle w:val="CodeSnippet"/>
                <w:noProof/>
              </w:rPr>
              <w:t xml:space="preserve">    volumes:</w:t>
            </w:r>
          </w:p>
          <w:p w14:paraId="6E04BB7C" w14:textId="77777777" w:rsidR="0099607F" w:rsidRDefault="0099607F" w:rsidP="00042AE9">
            <w:pPr>
              <w:rPr>
                <w:rStyle w:val="CodeSnippet"/>
                <w:noProof/>
              </w:rPr>
            </w:pPr>
            <w:r>
              <w:rPr>
                <w:rStyle w:val="CodeSnippet"/>
                <w:noProof/>
              </w:rPr>
              <w:lastRenderedPageBreak/>
              <w:t xml:space="preserve">      type: list</w:t>
            </w:r>
          </w:p>
          <w:p w14:paraId="46997CE8" w14:textId="77777777" w:rsidR="0099607F" w:rsidRDefault="0099607F" w:rsidP="00042AE9">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0959A9AD" w14:textId="77777777" w:rsidR="0099607F" w:rsidRPr="00D4592B" w:rsidRDefault="0099607F" w:rsidP="00042AE9">
            <w:pPr>
              <w:rPr>
                <w:rStyle w:val="CodeSnippet"/>
                <w:color w:val="0000FF" w:themeColor="hyperlink"/>
                <w:u w:val="single"/>
              </w:rPr>
            </w:pPr>
            <w:r>
              <w:rPr>
                <w:rStyle w:val="CodeSnippet"/>
                <w:noProof/>
              </w:rPr>
              <w:t xml:space="preserve">      required: false</w:t>
            </w:r>
          </w:p>
        </w:tc>
      </w:tr>
    </w:tbl>
    <w:p w14:paraId="524E86DE" w14:textId="77777777" w:rsidR="0099607F" w:rsidRDefault="0099607F" w:rsidP="0099607F">
      <w:pPr>
        <w:pStyle w:val="Heading4"/>
        <w:numPr>
          <w:ilvl w:val="3"/>
          <w:numId w:val="3"/>
        </w:numPr>
      </w:pPr>
      <w:r>
        <w:lastRenderedPageBreak/>
        <w:t>Additional requirements</w:t>
      </w:r>
    </w:p>
    <w:p w14:paraId="2998E4FE" w14:textId="77777777" w:rsidR="0099607F" w:rsidRPr="001841F0" w:rsidRDefault="0099607F" w:rsidP="0099607F">
      <w:pPr>
        <w:pStyle w:val="ListParagraph"/>
        <w:numPr>
          <w:ilvl w:val="0"/>
          <w:numId w:val="59"/>
        </w:numPr>
        <w:rPr>
          <w:sz w:val="24"/>
        </w:rPr>
      </w:pPr>
      <w:r>
        <w:rPr>
          <w:rFonts w:cstheme="minorHAnsi"/>
          <w:szCs w:val="18"/>
        </w:rPr>
        <w:t xml:space="preserve">When the </w:t>
      </w:r>
      <w:r w:rsidRPr="001841F0">
        <w:rPr>
          <w:rStyle w:val="CodeSnippetHighlight"/>
        </w:rPr>
        <w:t>expose_ports</w:t>
      </w:r>
      <w:r>
        <w:rPr>
          <w:rFonts w:cstheme="minorHAnsi"/>
          <w:szCs w:val="18"/>
        </w:rPr>
        <w:t xml:space="preserve"> property is used, </w:t>
      </w:r>
      <w:r w:rsidRPr="001841F0">
        <w:rPr>
          <w:rFonts w:cstheme="minorHAnsi"/>
          <w:szCs w:val="18"/>
        </w:rPr>
        <w:t xml:space="preserve">only the </w:t>
      </w:r>
      <w:r w:rsidRPr="001841F0">
        <w:rPr>
          <w:rStyle w:val="CodeSnippetHighlight"/>
          <w:szCs w:val="18"/>
        </w:rPr>
        <w:t>source</w:t>
      </w:r>
      <w:r w:rsidRPr="001841F0">
        <w:rPr>
          <w:rFonts w:cstheme="minorHAnsi"/>
          <w:szCs w:val="18"/>
        </w:rPr>
        <w:t xml:space="preserve"> and </w:t>
      </w:r>
      <w:r w:rsidRPr="001841F0">
        <w:rPr>
          <w:rStyle w:val="CodeSnippetHighlight"/>
          <w:szCs w:val="18"/>
        </w:rPr>
        <w:t>source_range</w:t>
      </w:r>
      <w:r w:rsidRPr="001841F0">
        <w:rPr>
          <w:rFonts w:cstheme="minorHAnsi"/>
          <w:szCs w:val="18"/>
        </w:rPr>
        <w:t xml:space="preserve"> properties</w:t>
      </w:r>
      <w:r>
        <w:rPr>
          <w:rFonts w:cstheme="minorHAnsi"/>
          <w:szCs w:val="18"/>
        </w:rPr>
        <w:t xml:space="preserve"> of </w:t>
      </w:r>
      <w:hyperlink w:anchor="TYPE_TOSCA_DATA_PORTSPEC" w:history="1">
        <w:r w:rsidRPr="00737AA3">
          <w:rPr>
            <w:rStyle w:val="Hyperlink"/>
            <w:rFonts w:cstheme="minorHAnsi"/>
            <w:szCs w:val="18"/>
          </w:rPr>
          <w:t>PortSpec</w:t>
        </w:r>
      </w:hyperlink>
      <w:r>
        <w:rPr>
          <w:rFonts w:cstheme="minorHAnsi"/>
          <w:szCs w:val="18"/>
        </w:rPr>
        <w:t xml:space="preserve"> </w:t>
      </w:r>
      <w:r w:rsidRPr="00166188">
        <w:rPr>
          <w:rFonts w:cstheme="minorHAnsi"/>
          <w:b/>
          <w:szCs w:val="18"/>
        </w:rPr>
        <w:t>SHALL</w:t>
      </w:r>
      <w:r>
        <w:rPr>
          <w:rFonts w:cstheme="minorHAnsi"/>
          <w:szCs w:val="18"/>
        </w:rPr>
        <w:t xml:space="preserve"> </w:t>
      </w:r>
      <w:proofErr w:type="gramStart"/>
      <w:r>
        <w:rPr>
          <w:rFonts w:cstheme="minorHAnsi"/>
          <w:szCs w:val="18"/>
        </w:rPr>
        <w:t>be</w:t>
      </w:r>
      <w:proofErr w:type="gramEnd"/>
      <w:r>
        <w:rPr>
          <w:rFonts w:cstheme="minorHAnsi"/>
          <w:szCs w:val="18"/>
        </w:rPr>
        <w:t xml:space="preserve"> valid for supplying port numbers or ranges</w:t>
      </w:r>
      <w:r w:rsidRPr="001841F0">
        <w:rPr>
          <w:rFonts w:cstheme="minorHAnsi"/>
          <w:szCs w:val="18"/>
        </w:rPr>
        <w:t>,</w:t>
      </w:r>
      <w:r>
        <w:rPr>
          <w:rFonts w:cstheme="minorHAnsi"/>
          <w:szCs w:val="18"/>
        </w:rPr>
        <w:t xml:space="preserve"> the</w:t>
      </w:r>
      <w:r w:rsidRPr="001841F0">
        <w:rPr>
          <w:rFonts w:cstheme="minorHAnsi"/>
          <w:szCs w:val="18"/>
        </w:rPr>
        <w:t xml:space="preserve"> </w:t>
      </w:r>
      <w:r w:rsidRPr="001841F0">
        <w:rPr>
          <w:rStyle w:val="CodeSnippetHighlight"/>
          <w:szCs w:val="18"/>
        </w:rPr>
        <w:t>target</w:t>
      </w:r>
      <w:r w:rsidRPr="001841F0">
        <w:rPr>
          <w:rFonts w:cstheme="minorHAnsi"/>
          <w:szCs w:val="18"/>
        </w:rPr>
        <w:t xml:space="preserve"> and </w:t>
      </w:r>
      <w:r w:rsidRPr="001841F0">
        <w:rPr>
          <w:rStyle w:val="CodeSnippetHighlight"/>
          <w:szCs w:val="18"/>
        </w:rPr>
        <w:t>target_range</w:t>
      </w:r>
      <w:r w:rsidRPr="001841F0">
        <w:rPr>
          <w:rFonts w:cstheme="minorHAnsi"/>
          <w:szCs w:val="18"/>
        </w:rPr>
        <w:t xml:space="preserve"> </w:t>
      </w:r>
      <w:r>
        <w:rPr>
          <w:rFonts w:cstheme="minorHAnsi"/>
          <w:szCs w:val="18"/>
        </w:rPr>
        <w:t xml:space="preserve">properties </w:t>
      </w:r>
      <w:r w:rsidRPr="001841F0">
        <w:rPr>
          <w:rFonts w:cstheme="minorHAnsi"/>
          <w:szCs w:val="18"/>
        </w:rPr>
        <w:t>are ignored.</w:t>
      </w:r>
    </w:p>
    <w:p w14:paraId="69959ECA" w14:textId="77777777" w:rsidR="0099607F" w:rsidRDefault="0099607F" w:rsidP="0099607F">
      <w:pPr>
        <w:pStyle w:val="Heading2"/>
        <w:numPr>
          <w:ilvl w:val="1"/>
          <w:numId w:val="3"/>
        </w:numPr>
      </w:pPr>
      <w:bookmarkStart w:id="795" w:name="_Toc302251731"/>
      <w:bookmarkStart w:id="796" w:name="_Toc430015819"/>
      <w:r>
        <w:t>Node Types</w:t>
      </w:r>
      <w:bookmarkEnd w:id="787"/>
      <w:bookmarkEnd w:id="795"/>
      <w:bookmarkEnd w:id="796"/>
    </w:p>
    <w:p w14:paraId="2BF9A644" w14:textId="77777777" w:rsidR="0099607F" w:rsidRPr="003167E6" w:rsidRDefault="0099607F" w:rsidP="0099607F">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6C5459" w14:textId="77777777" w:rsidR="0099607F" w:rsidRDefault="0099607F" w:rsidP="0099607F">
      <w:pPr>
        <w:pStyle w:val="Heading3"/>
        <w:numPr>
          <w:ilvl w:val="2"/>
          <w:numId w:val="3"/>
        </w:numPr>
      </w:pPr>
      <w:bookmarkStart w:id="797" w:name="_Toc379872736"/>
      <w:bookmarkStart w:id="798" w:name="_Toc430015820"/>
      <w:bookmarkStart w:id="799" w:name="DEFN_TYPE_NODES_MYSQL"/>
      <w:bookmarkEnd w:id="797"/>
      <w:r>
        <w:t>tosca.nodes.Database.MySQL</w:t>
      </w:r>
      <w:bookmarkEnd w:id="798"/>
    </w:p>
    <w:p w14:paraId="0DECA56A" w14:textId="77777777" w:rsidR="0099607F" w:rsidRDefault="0099607F" w:rsidP="0099607F">
      <w:pPr>
        <w:pStyle w:val="Heading4"/>
        <w:numPr>
          <w:ilvl w:val="3"/>
          <w:numId w:val="3"/>
        </w:numPr>
      </w:pPr>
      <w:bookmarkStart w:id="800" w:name="_Toc379455105"/>
      <w:bookmarkEnd w:id="799"/>
      <w:r>
        <w:t>Properties</w:t>
      </w:r>
      <w:bookmarkEnd w:id="80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3C7EEC01" w14:textId="77777777" w:rsidTr="00042AE9">
        <w:trPr>
          <w:cantSplit/>
          <w:tblHeader/>
        </w:trPr>
        <w:tc>
          <w:tcPr>
            <w:tcW w:w="924" w:type="pct"/>
            <w:shd w:val="clear" w:color="auto" w:fill="D9D9D9"/>
          </w:tcPr>
          <w:p w14:paraId="4A928722" w14:textId="77777777" w:rsidR="0099607F" w:rsidRPr="00422683" w:rsidRDefault="0099607F" w:rsidP="00042AE9">
            <w:pPr>
              <w:pStyle w:val="TableText-Heading"/>
            </w:pPr>
            <w:r w:rsidRPr="00422683">
              <w:t>Name</w:t>
            </w:r>
          </w:p>
        </w:tc>
        <w:tc>
          <w:tcPr>
            <w:tcW w:w="549" w:type="pct"/>
            <w:shd w:val="clear" w:color="auto" w:fill="D9D9D9"/>
          </w:tcPr>
          <w:p w14:paraId="725702F5" w14:textId="77777777" w:rsidR="0099607F" w:rsidRPr="00422683" w:rsidRDefault="0099607F" w:rsidP="00042AE9">
            <w:pPr>
              <w:pStyle w:val="TableText-Heading"/>
            </w:pPr>
            <w:r w:rsidRPr="00422683">
              <w:t>Required</w:t>
            </w:r>
          </w:p>
        </w:tc>
        <w:tc>
          <w:tcPr>
            <w:tcW w:w="394" w:type="pct"/>
            <w:shd w:val="clear" w:color="auto" w:fill="D9D9D9"/>
          </w:tcPr>
          <w:p w14:paraId="0F196885" w14:textId="77777777" w:rsidR="0099607F" w:rsidRPr="00422683" w:rsidRDefault="0099607F" w:rsidP="00042AE9">
            <w:pPr>
              <w:pStyle w:val="TableText-Heading"/>
            </w:pPr>
            <w:r w:rsidRPr="00422683">
              <w:t>Type</w:t>
            </w:r>
          </w:p>
        </w:tc>
        <w:tc>
          <w:tcPr>
            <w:tcW w:w="760" w:type="pct"/>
            <w:shd w:val="clear" w:color="auto" w:fill="D9D9D9"/>
          </w:tcPr>
          <w:p w14:paraId="5CCB5F00" w14:textId="77777777" w:rsidR="0099607F" w:rsidRPr="00422683" w:rsidRDefault="0099607F" w:rsidP="00042AE9">
            <w:pPr>
              <w:pStyle w:val="TableText-Heading"/>
            </w:pPr>
            <w:r w:rsidRPr="00422683">
              <w:t>Constraints</w:t>
            </w:r>
          </w:p>
        </w:tc>
        <w:tc>
          <w:tcPr>
            <w:tcW w:w="2373" w:type="pct"/>
            <w:shd w:val="clear" w:color="auto" w:fill="D9D9D9"/>
          </w:tcPr>
          <w:p w14:paraId="0108750C" w14:textId="77777777" w:rsidR="0099607F" w:rsidRPr="00422683" w:rsidRDefault="0099607F" w:rsidP="00042AE9">
            <w:pPr>
              <w:pStyle w:val="TableText-Heading"/>
            </w:pPr>
            <w:r w:rsidRPr="00422683">
              <w:t>Description</w:t>
            </w:r>
          </w:p>
        </w:tc>
      </w:tr>
      <w:tr w:rsidR="0099607F" w:rsidRPr="004279F4" w14:paraId="09AE09AA" w14:textId="77777777" w:rsidTr="00042AE9">
        <w:trPr>
          <w:cantSplit/>
        </w:trPr>
        <w:tc>
          <w:tcPr>
            <w:tcW w:w="924" w:type="pct"/>
            <w:shd w:val="clear" w:color="auto" w:fill="FFFFFF"/>
          </w:tcPr>
          <w:p w14:paraId="6C30C75E" w14:textId="77777777" w:rsidR="0099607F" w:rsidRDefault="0099607F" w:rsidP="00042AE9">
            <w:pPr>
              <w:pStyle w:val="TableText"/>
              <w:rPr>
                <w:noProof/>
              </w:rPr>
            </w:pPr>
            <w:r>
              <w:rPr>
                <w:noProof/>
              </w:rPr>
              <w:t>N/A</w:t>
            </w:r>
          </w:p>
        </w:tc>
        <w:tc>
          <w:tcPr>
            <w:tcW w:w="549" w:type="pct"/>
            <w:shd w:val="clear" w:color="auto" w:fill="FFFFFF"/>
          </w:tcPr>
          <w:p w14:paraId="265D40C2" w14:textId="77777777" w:rsidR="0099607F" w:rsidRDefault="0099607F" w:rsidP="00042AE9">
            <w:pPr>
              <w:pStyle w:val="TableText"/>
            </w:pPr>
            <w:r>
              <w:t>N/A</w:t>
            </w:r>
          </w:p>
        </w:tc>
        <w:tc>
          <w:tcPr>
            <w:tcW w:w="394" w:type="pct"/>
            <w:shd w:val="clear" w:color="auto" w:fill="FFFFFF"/>
          </w:tcPr>
          <w:p w14:paraId="628A239F" w14:textId="77777777" w:rsidR="0099607F" w:rsidRPr="004279F4" w:rsidRDefault="0099607F" w:rsidP="00042AE9">
            <w:pPr>
              <w:pStyle w:val="TableText"/>
            </w:pPr>
            <w:r w:rsidRPr="002402F2">
              <w:t>N/A</w:t>
            </w:r>
          </w:p>
        </w:tc>
        <w:tc>
          <w:tcPr>
            <w:tcW w:w="760" w:type="pct"/>
            <w:shd w:val="clear" w:color="auto" w:fill="FFFFFF"/>
          </w:tcPr>
          <w:p w14:paraId="68858019" w14:textId="77777777" w:rsidR="0099607F" w:rsidRPr="00B31902" w:rsidRDefault="0099607F" w:rsidP="00042AE9">
            <w:pPr>
              <w:pStyle w:val="TableText"/>
            </w:pPr>
            <w:r>
              <w:t>N/A</w:t>
            </w:r>
          </w:p>
        </w:tc>
        <w:tc>
          <w:tcPr>
            <w:tcW w:w="2373" w:type="pct"/>
            <w:shd w:val="clear" w:color="auto" w:fill="FFFFFF"/>
          </w:tcPr>
          <w:p w14:paraId="64902A27" w14:textId="77777777" w:rsidR="0099607F" w:rsidRDefault="0099607F" w:rsidP="00042AE9">
            <w:pPr>
              <w:pStyle w:val="TableText"/>
            </w:pPr>
            <w:r>
              <w:t>N/A</w:t>
            </w:r>
          </w:p>
        </w:tc>
      </w:tr>
    </w:tbl>
    <w:p w14:paraId="74B57D05" w14:textId="77777777" w:rsidR="0099607F" w:rsidRDefault="0099607F" w:rsidP="0099607F">
      <w:pPr>
        <w:pStyle w:val="Heading4"/>
        <w:numPr>
          <w:ilvl w:val="3"/>
          <w:numId w:val="3"/>
        </w:numPr>
      </w:pPr>
      <w:bookmarkStart w:id="801" w:name="_Toc379455106"/>
      <w:r>
        <w:t>Definition</w:t>
      </w:r>
      <w:bookmarkEnd w:id="80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3C20549" w14:textId="77777777" w:rsidTr="00042AE9">
        <w:tc>
          <w:tcPr>
            <w:tcW w:w="9576" w:type="dxa"/>
            <w:shd w:val="clear" w:color="auto" w:fill="D9D9D9" w:themeFill="background1" w:themeFillShade="D9"/>
          </w:tcPr>
          <w:p w14:paraId="718A26D8" w14:textId="77777777" w:rsidR="0099607F" w:rsidRPr="006824F5" w:rsidRDefault="0099607F" w:rsidP="00042AE9">
            <w:pPr>
              <w:rPr>
                <w:rStyle w:val="CodeSnippet"/>
              </w:rPr>
            </w:pPr>
            <w:r w:rsidRPr="006824F5">
              <w:rPr>
                <w:rStyle w:val="CodeSnippet"/>
              </w:rPr>
              <w:t>tosca.nodes.D</w:t>
            </w:r>
            <w:r>
              <w:rPr>
                <w:rStyle w:val="CodeSnippet"/>
              </w:rPr>
              <w:t>atabase</w:t>
            </w:r>
            <w:r w:rsidRPr="006824F5">
              <w:rPr>
                <w:rStyle w:val="CodeSnippet"/>
              </w:rPr>
              <w:t>.MySQL:</w:t>
            </w:r>
          </w:p>
          <w:p w14:paraId="5C011A63" w14:textId="77777777" w:rsidR="0099607F" w:rsidRDefault="0099607F" w:rsidP="00042AE9">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315E33CA" w14:textId="77777777" w:rsidR="0099607F" w:rsidRPr="006824F5" w:rsidRDefault="0099607F" w:rsidP="00042AE9">
            <w:pPr>
              <w:rPr>
                <w:rStyle w:val="CodeSnippet"/>
              </w:rPr>
            </w:pPr>
            <w:r w:rsidRPr="006824F5">
              <w:rPr>
                <w:rStyle w:val="CodeSnippet"/>
              </w:rPr>
              <w:t xml:space="preserve">  requirements:</w:t>
            </w:r>
          </w:p>
          <w:p w14:paraId="05F58E79" w14:textId="77777777" w:rsidR="0099607F" w:rsidRDefault="0099607F" w:rsidP="00042AE9">
            <w:pPr>
              <w:rPr>
                <w:rStyle w:val="CodeSnippet"/>
              </w:rPr>
            </w:pPr>
            <w:r w:rsidRPr="006824F5">
              <w:rPr>
                <w:rStyle w:val="CodeSnippet"/>
              </w:rPr>
              <w:t xml:space="preserve">    - host: </w:t>
            </w:r>
          </w:p>
          <w:p w14:paraId="38677360" w14:textId="77777777" w:rsidR="0099607F" w:rsidRPr="006824F5" w:rsidRDefault="0099607F" w:rsidP="00042AE9">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7551B26F" w14:textId="77777777" w:rsidR="0099607F" w:rsidRDefault="0099607F" w:rsidP="0099607F">
      <w:pPr>
        <w:pStyle w:val="Heading3"/>
        <w:numPr>
          <w:ilvl w:val="2"/>
          <w:numId w:val="3"/>
        </w:numPr>
      </w:pPr>
      <w:bookmarkStart w:id="802" w:name="_Toc430015821"/>
      <w:bookmarkStart w:id="803" w:name="DEFN_TYPE_NODES_DBMS_MYSQL"/>
      <w:r>
        <w:t>tosca.nodes.DBMS.MySQL</w:t>
      </w:r>
      <w:bookmarkEnd w:id="802"/>
    </w:p>
    <w:bookmarkEnd w:id="803"/>
    <w:p w14:paraId="5A374256"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24EA5F55" w14:textId="77777777" w:rsidTr="00042AE9">
        <w:trPr>
          <w:cantSplit/>
          <w:tblHeader/>
        </w:trPr>
        <w:tc>
          <w:tcPr>
            <w:tcW w:w="924" w:type="pct"/>
            <w:shd w:val="clear" w:color="auto" w:fill="D9D9D9"/>
          </w:tcPr>
          <w:p w14:paraId="14F8BA62" w14:textId="77777777" w:rsidR="0099607F" w:rsidRPr="00422683" w:rsidRDefault="0099607F" w:rsidP="00042AE9">
            <w:pPr>
              <w:pStyle w:val="TableText-Heading"/>
            </w:pPr>
            <w:r w:rsidRPr="00422683">
              <w:t>Name</w:t>
            </w:r>
          </w:p>
        </w:tc>
        <w:tc>
          <w:tcPr>
            <w:tcW w:w="549" w:type="pct"/>
            <w:shd w:val="clear" w:color="auto" w:fill="D9D9D9"/>
          </w:tcPr>
          <w:p w14:paraId="2512EC9D" w14:textId="77777777" w:rsidR="0099607F" w:rsidRPr="00422683" w:rsidRDefault="0099607F" w:rsidP="00042AE9">
            <w:pPr>
              <w:pStyle w:val="TableText-Heading"/>
            </w:pPr>
            <w:r w:rsidRPr="00422683">
              <w:t>Required</w:t>
            </w:r>
          </w:p>
        </w:tc>
        <w:tc>
          <w:tcPr>
            <w:tcW w:w="394" w:type="pct"/>
            <w:shd w:val="clear" w:color="auto" w:fill="D9D9D9"/>
          </w:tcPr>
          <w:p w14:paraId="620C008D" w14:textId="77777777" w:rsidR="0099607F" w:rsidRPr="00422683" w:rsidRDefault="0099607F" w:rsidP="00042AE9">
            <w:pPr>
              <w:pStyle w:val="TableText-Heading"/>
            </w:pPr>
            <w:r w:rsidRPr="00422683">
              <w:t>Type</w:t>
            </w:r>
          </w:p>
        </w:tc>
        <w:tc>
          <w:tcPr>
            <w:tcW w:w="760" w:type="pct"/>
            <w:shd w:val="clear" w:color="auto" w:fill="D9D9D9"/>
          </w:tcPr>
          <w:p w14:paraId="017DFFF0" w14:textId="77777777" w:rsidR="0099607F" w:rsidRPr="00422683" w:rsidRDefault="0099607F" w:rsidP="00042AE9">
            <w:pPr>
              <w:pStyle w:val="TableText-Heading"/>
            </w:pPr>
            <w:r w:rsidRPr="00422683">
              <w:t>Constraints</w:t>
            </w:r>
          </w:p>
        </w:tc>
        <w:tc>
          <w:tcPr>
            <w:tcW w:w="2373" w:type="pct"/>
            <w:shd w:val="clear" w:color="auto" w:fill="D9D9D9"/>
          </w:tcPr>
          <w:p w14:paraId="59D03E14" w14:textId="77777777" w:rsidR="0099607F" w:rsidRPr="00422683" w:rsidRDefault="0099607F" w:rsidP="00042AE9">
            <w:pPr>
              <w:pStyle w:val="TableText-Heading"/>
            </w:pPr>
            <w:r w:rsidRPr="00422683">
              <w:t>Description</w:t>
            </w:r>
          </w:p>
        </w:tc>
      </w:tr>
      <w:tr w:rsidR="0099607F" w:rsidRPr="004279F4" w14:paraId="575F7F08" w14:textId="77777777" w:rsidTr="00042AE9">
        <w:trPr>
          <w:cantSplit/>
        </w:trPr>
        <w:tc>
          <w:tcPr>
            <w:tcW w:w="924" w:type="pct"/>
            <w:shd w:val="clear" w:color="auto" w:fill="FFFFFF"/>
          </w:tcPr>
          <w:p w14:paraId="4E580B8E" w14:textId="77777777" w:rsidR="0099607F" w:rsidRDefault="0099607F" w:rsidP="00042AE9">
            <w:pPr>
              <w:pStyle w:val="TableText"/>
              <w:rPr>
                <w:noProof/>
              </w:rPr>
            </w:pPr>
            <w:r>
              <w:rPr>
                <w:noProof/>
              </w:rPr>
              <w:t>N/A</w:t>
            </w:r>
          </w:p>
        </w:tc>
        <w:tc>
          <w:tcPr>
            <w:tcW w:w="549" w:type="pct"/>
            <w:shd w:val="clear" w:color="auto" w:fill="FFFFFF"/>
          </w:tcPr>
          <w:p w14:paraId="22C031F6" w14:textId="77777777" w:rsidR="0099607F" w:rsidRDefault="0099607F" w:rsidP="00042AE9">
            <w:pPr>
              <w:pStyle w:val="TableText"/>
            </w:pPr>
            <w:r>
              <w:t>N/A</w:t>
            </w:r>
          </w:p>
        </w:tc>
        <w:tc>
          <w:tcPr>
            <w:tcW w:w="394" w:type="pct"/>
            <w:shd w:val="clear" w:color="auto" w:fill="FFFFFF"/>
          </w:tcPr>
          <w:p w14:paraId="42496902" w14:textId="77777777" w:rsidR="0099607F" w:rsidRPr="004279F4" w:rsidRDefault="0099607F" w:rsidP="00042AE9">
            <w:pPr>
              <w:pStyle w:val="TableText"/>
            </w:pPr>
            <w:r w:rsidRPr="002402F2">
              <w:t>N/A</w:t>
            </w:r>
          </w:p>
        </w:tc>
        <w:tc>
          <w:tcPr>
            <w:tcW w:w="760" w:type="pct"/>
            <w:shd w:val="clear" w:color="auto" w:fill="FFFFFF"/>
          </w:tcPr>
          <w:p w14:paraId="154E45E0" w14:textId="77777777" w:rsidR="0099607F" w:rsidRPr="00B31902" w:rsidRDefault="0099607F" w:rsidP="00042AE9">
            <w:pPr>
              <w:pStyle w:val="TableText"/>
            </w:pPr>
            <w:r>
              <w:t>N/A</w:t>
            </w:r>
          </w:p>
        </w:tc>
        <w:tc>
          <w:tcPr>
            <w:tcW w:w="2373" w:type="pct"/>
            <w:shd w:val="clear" w:color="auto" w:fill="FFFFFF"/>
          </w:tcPr>
          <w:p w14:paraId="76DB552C" w14:textId="77777777" w:rsidR="0099607F" w:rsidRDefault="0099607F" w:rsidP="00042AE9">
            <w:pPr>
              <w:pStyle w:val="TableText"/>
            </w:pPr>
            <w:r>
              <w:t>N/A</w:t>
            </w:r>
          </w:p>
        </w:tc>
      </w:tr>
    </w:tbl>
    <w:p w14:paraId="05992E1A"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67199ED" w14:textId="77777777" w:rsidTr="00042AE9">
        <w:tc>
          <w:tcPr>
            <w:tcW w:w="9576" w:type="dxa"/>
            <w:shd w:val="clear" w:color="auto" w:fill="D9D9D9" w:themeFill="background1" w:themeFillShade="D9"/>
          </w:tcPr>
          <w:p w14:paraId="608A46E7" w14:textId="77777777" w:rsidR="0099607F" w:rsidRPr="006824F5" w:rsidRDefault="0099607F" w:rsidP="00042AE9">
            <w:pPr>
              <w:rPr>
                <w:rStyle w:val="CodeSnippet"/>
              </w:rPr>
            </w:pPr>
            <w:r w:rsidRPr="006824F5">
              <w:rPr>
                <w:rStyle w:val="CodeSnippet"/>
              </w:rPr>
              <w:t>tosca.nodes.D</w:t>
            </w:r>
            <w:r>
              <w:rPr>
                <w:rStyle w:val="CodeSnippet"/>
              </w:rPr>
              <w:t>BMS</w:t>
            </w:r>
            <w:r w:rsidRPr="006824F5">
              <w:rPr>
                <w:rStyle w:val="CodeSnippet"/>
              </w:rPr>
              <w:t>.MySQL:</w:t>
            </w:r>
          </w:p>
          <w:p w14:paraId="33CEF33F" w14:textId="77777777" w:rsidR="0099607F" w:rsidRDefault="0099607F" w:rsidP="00042AE9">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5567DDF" w14:textId="77777777" w:rsidR="0099607F" w:rsidRDefault="0099607F" w:rsidP="00042AE9">
            <w:pPr>
              <w:rPr>
                <w:rStyle w:val="CodeSnippet"/>
              </w:rPr>
            </w:pPr>
            <w:r>
              <w:rPr>
                <w:rStyle w:val="CodeSnippet"/>
              </w:rPr>
              <w:t xml:space="preserve">  properties:</w:t>
            </w:r>
          </w:p>
          <w:p w14:paraId="0227A085" w14:textId="77777777" w:rsidR="0099607F" w:rsidRDefault="0099607F" w:rsidP="00042AE9">
            <w:pPr>
              <w:rPr>
                <w:rStyle w:val="CodeSnippet"/>
              </w:rPr>
            </w:pPr>
            <w:r w:rsidRPr="006824F5">
              <w:rPr>
                <w:rStyle w:val="CodeSnippet"/>
              </w:rPr>
              <w:t xml:space="preserve">    port:</w:t>
            </w:r>
          </w:p>
          <w:p w14:paraId="4545ACE3" w14:textId="77777777" w:rsidR="0099607F" w:rsidRDefault="0099607F" w:rsidP="00042AE9">
            <w:pPr>
              <w:rPr>
                <w:rStyle w:val="CodeSnippet"/>
              </w:rPr>
            </w:pPr>
            <w:r>
              <w:rPr>
                <w:rStyle w:val="CodeSnippet"/>
              </w:rPr>
              <w:t xml:space="preserve">      description: reflect the default MySQL server port</w:t>
            </w:r>
          </w:p>
          <w:p w14:paraId="1D065E81" w14:textId="77777777" w:rsidR="0099607F" w:rsidRDefault="0099607F" w:rsidP="00042AE9">
            <w:pPr>
              <w:rPr>
                <w:rStyle w:val="CodeSnippet"/>
              </w:rPr>
            </w:pPr>
            <w:r>
              <w:rPr>
                <w:rStyle w:val="CodeSnippet"/>
              </w:rPr>
              <w:t xml:space="preserve">      default: 3306</w:t>
            </w:r>
          </w:p>
          <w:p w14:paraId="186443C5" w14:textId="77777777" w:rsidR="0099607F" w:rsidRDefault="0099607F" w:rsidP="00042AE9">
            <w:pPr>
              <w:rPr>
                <w:rStyle w:val="CodeSnippet"/>
              </w:rPr>
            </w:pPr>
            <w:r>
              <w:rPr>
                <w:rStyle w:val="CodeSnippet"/>
              </w:rPr>
              <w:t xml:space="preserve"> </w:t>
            </w:r>
            <w:r w:rsidRPr="00616615">
              <w:rPr>
                <w:rStyle w:val="CodeSnippet"/>
              </w:rPr>
              <w:t xml:space="preserve">   root_password:</w:t>
            </w:r>
          </w:p>
          <w:p w14:paraId="5988AC4A" w14:textId="77777777" w:rsidR="0099607F" w:rsidRDefault="0099607F" w:rsidP="00042AE9">
            <w:pPr>
              <w:rPr>
                <w:rStyle w:val="CodeSnippet"/>
              </w:rPr>
            </w:pPr>
            <w:r>
              <w:rPr>
                <w:rStyle w:val="CodeSnippet"/>
              </w:rPr>
              <w:t xml:space="preserve">      # MySQL requires a root_password for configuration</w:t>
            </w:r>
          </w:p>
          <w:p w14:paraId="6B4676E9" w14:textId="77777777" w:rsidR="0099607F" w:rsidRPr="00616615" w:rsidRDefault="0099607F" w:rsidP="00042AE9">
            <w:pPr>
              <w:rPr>
                <w:rStyle w:val="CodeSnippet"/>
              </w:rPr>
            </w:pPr>
            <w:r>
              <w:rPr>
                <w:rStyle w:val="CodeSnippet"/>
              </w:rPr>
              <w:lastRenderedPageBreak/>
              <w:t xml:space="preserve">      # Override parent DBMS definition to make this property required</w:t>
            </w:r>
          </w:p>
          <w:p w14:paraId="094CB54B" w14:textId="77777777" w:rsidR="0099607F" w:rsidRPr="00616615" w:rsidRDefault="0099607F" w:rsidP="00042AE9">
            <w:pPr>
              <w:rPr>
                <w:rStyle w:val="CodeSnippet"/>
              </w:rPr>
            </w:pPr>
            <w:r w:rsidRPr="00616615">
              <w:rPr>
                <w:rStyle w:val="CodeSnippet"/>
              </w:rPr>
              <w:t xml:space="preserve">      required: true</w:t>
            </w:r>
          </w:p>
          <w:p w14:paraId="5ED3C068" w14:textId="77777777" w:rsidR="0099607F" w:rsidRDefault="0099607F" w:rsidP="00042AE9">
            <w:pPr>
              <w:rPr>
                <w:rStyle w:val="CodeSnippet"/>
              </w:rPr>
            </w:pPr>
            <w:r w:rsidRPr="006824F5">
              <w:rPr>
                <w:rStyle w:val="CodeSnippet"/>
              </w:rPr>
              <w:t xml:space="preserve">  capabilities:</w:t>
            </w:r>
          </w:p>
          <w:p w14:paraId="7C893E87" w14:textId="77777777" w:rsidR="0099607F" w:rsidRPr="006824F5" w:rsidRDefault="0099607F" w:rsidP="00042AE9">
            <w:pPr>
              <w:rPr>
                <w:rStyle w:val="CodeSnippet"/>
              </w:rPr>
            </w:pPr>
            <w:r>
              <w:rPr>
                <w:rStyle w:val="CodeSnippet"/>
              </w:rPr>
              <w:t xml:space="preserve">    # Further constrain the ‘host’ capability to only allow MySQL databases</w:t>
            </w:r>
          </w:p>
          <w:p w14:paraId="3830BEB3" w14:textId="77777777" w:rsidR="0099607F" w:rsidRPr="006824F5" w:rsidRDefault="0099607F" w:rsidP="00042AE9">
            <w:pPr>
              <w:rPr>
                <w:rStyle w:val="CodeSnippet"/>
              </w:rPr>
            </w:pPr>
            <w:r w:rsidRPr="006824F5">
              <w:rPr>
                <w:rStyle w:val="CodeSnippet"/>
              </w:rPr>
              <w:t xml:space="preserve">    host: </w:t>
            </w:r>
          </w:p>
          <w:p w14:paraId="4110A408" w14:textId="77777777" w:rsidR="0099607F" w:rsidRPr="006824F5" w:rsidRDefault="0099607F" w:rsidP="00042AE9">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3F2AFCD4" w14:textId="77777777" w:rsidR="0099607F" w:rsidRPr="00BB12B8" w:rsidRDefault="0099607F" w:rsidP="0099607F">
      <w:pPr>
        <w:pStyle w:val="Heading3"/>
        <w:numPr>
          <w:ilvl w:val="2"/>
          <w:numId w:val="3"/>
        </w:numPr>
      </w:pPr>
      <w:bookmarkStart w:id="804" w:name="_Toc430015822"/>
      <w:r w:rsidRPr="00BB12B8">
        <w:lastRenderedPageBreak/>
        <w:t>tosca.nodes.WebServer.Apache</w:t>
      </w:r>
      <w:bookmarkEnd w:id="804"/>
    </w:p>
    <w:p w14:paraId="6F3221C9" w14:textId="77777777" w:rsidR="0099607F" w:rsidRPr="00BB12B8" w:rsidRDefault="0099607F" w:rsidP="0099607F">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BB12B8" w14:paraId="6F707C83" w14:textId="77777777" w:rsidTr="00042AE9">
        <w:trPr>
          <w:cantSplit/>
          <w:tblHeader/>
        </w:trPr>
        <w:tc>
          <w:tcPr>
            <w:tcW w:w="924" w:type="pct"/>
            <w:shd w:val="clear" w:color="auto" w:fill="D9D9D9"/>
          </w:tcPr>
          <w:p w14:paraId="714714E0" w14:textId="77777777" w:rsidR="0099607F" w:rsidRPr="00422683" w:rsidRDefault="0099607F" w:rsidP="00042AE9">
            <w:pPr>
              <w:pStyle w:val="TableText-Heading"/>
            </w:pPr>
            <w:r w:rsidRPr="00422683">
              <w:t>Name</w:t>
            </w:r>
          </w:p>
        </w:tc>
        <w:tc>
          <w:tcPr>
            <w:tcW w:w="549" w:type="pct"/>
            <w:shd w:val="clear" w:color="auto" w:fill="D9D9D9"/>
          </w:tcPr>
          <w:p w14:paraId="4EF8D521" w14:textId="77777777" w:rsidR="0099607F" w:rsidRPr="00422683" w:rsidRDefault="0099607F" w:rsidP="00042AE9">
            <w:pPr>
              <w:pStyle w:val="TableText-Heading"/>
            </w:pPr>
            <w:r w:rsidRPr="00422683">
              <w:t>Required</w:t>
            </w:r>
          </w:p>
        </w:tc>
        <w:tc>
          <w:tcPr>
            <w:tcW w:w="394" w:type="pct"/>
            <w:shd w:val="clear" w:color="auto" w:fill="D9D9D9"/>
          </w:tcPr>
          <w:p w14:paraId="3B15214A" w14:textId="77777777" w:rsidR="0099607F" w:rsidRPr="00422683" w:rsidRDefault="0099607F" w:rsidP="00042AE9">
            <w:pPr>
              <w:pStyle w:val="TableText-Heading"/>
            </w:pPr>
            <w:r w:rsidRPr="00422683">
              <w:t>Type</w:t>
            </w:r>
          </w:p>
        </w:tc>
        <w:tc>
          <w:tcPr>
            <w:tcW w:w="760" w:type="pct"/>
            <w:shd w:val="clear" w:color="auto" w:fill="D9D9D9"/>
          </w:tcPr>
          <w:p w14:paraId="34AAE69B" w14:textId="77777777" w:rsidR="0099607F" w:rsidRPr="00422683" w:rsidRDefault="0099607F" w:rsidP="00042AE9">
            <w:pPr>
              <w:pStyle w:val="TableText-Heading"/>
            </w:pPr>
            <w:r w:rsidRPr="00422683">
              <w:t>Constraints</w:t>
            </w:r>
          </w:p>
        </w:tc>
        <w:tc>
          <w:tcPr>
            <w:tcW w:w="2373" w:type="pct"/>
            <w:shd w:val="clear" w:color="auto" w:fill="D9D9D9"/>
          </w:tcPr>
          <w:p w14:paraId="1B5D902B" w14:textId="77777777" w:rsidR="0099607F" w:rsidRPr="00422683" w:rsidRDefault="0099607F" w:rsidP="00042AE9">
            <w:pPr>
              <w:pStyle w:val="TableText-Heading"/>
            </w:pPr>
            <w:r w:rsidRPr="00422683">
              <w:t>Description</w:t>
            </w:r>
          </w:p>
        </w:tc>
      </w:tr>
      <w:tr w:rsidR="0099607F" w:rsidRPr="00BB12B8" w14:paraId="4E96EE59" w14:textId="77777777" w:rsidTr="00042AE9">
        <w:trPr>
          <w:cantSplit/>
        </w:trPr>
        <w:tc>
          <w:tcPr>
            <w:tcW w:w="924" w:type="pct"/>
            <w:shd w:val="clear" w:color="auto" w:fill="FFFFFF"/>
          </w:tcPr>
          <w:p w14:paraId="4965A4F3" w14:textId="77777777" w:rsidR="0099607F" w:rsidRPr="00BB12B8" w:rsidRDefault="0099607F" w:rsidP="00042AE9">
            <w:pPr>
              <w:pStyle w:val="TableText"/>
            </w:pPr>
            <w:r>
              <w:t>N/A</w:t>
            </w:r>
          </w:p>
        </w:tc>
        <w:tc>
          <w:tcPr>
            <w:tcW w:w="549" w:type="pct"/>
            <w:shd w:val="clear" w:color="auto" w:fill="FFFFFF"/>
          </w:tcPr>
          <w:p w14:paraId="5B75E5C1" w14:textId="77777777" w:rsidR="0099607F" w:rsidRPr="00BB12B8" w:rsidRDefault="0099607F" w:rsidP="00042AE9">
            <w:pPr>
              <w:pStyle w:val="TableText"/>
            </w:pPr>
            <w:r w:rsidRPr="00BB12B8">
              <w:t>N/A</w:t>
            </w:r>
          </w:p>
        </w:tc>
        <w:tc>
          <w:tcPr>
            <w:tcW w:w="394" w:type="pct"/>
            <w:shd w:val="clear" w:color="auto" w:fill="FFFFFF"/>
          </w:tcPr>
          <w:p w14:paraId="54FBF108" w14:textId="77777777" w:rsidR="0099607F" w:rsidRPr="00BB12B8" w:rsidRDefault="0099607F" w:rsidP="00042AE9">
            <w:pPr>
              <w:pStyle w:val="TableText"/>
            </w:pPr>
            <w:r w:rsidRPr="00BB12B8">
              <w:t>N/A</w:t>
            </w:r>
          </w:p>
        </w:tc>
        <w:tc>
          <w:tcPr>
            <w:tcW w:w="760" w:type="pct"/>
            <w:shd w:val="clear" w:color="auto" w:fill="FFFFFF"/>
          </w:tcPr>
          <w:p w14:paraId="605AAA87" w14:textId="77777777" w:rsidR="0099607F" w:rsidRPr="00BB12B8" w:rsidRDefault="0099607F" w:rsidP="00042AE9">
            <w:pPr>
              <w:pStyle w:val="TableText"/>
            </w:pPr>
            <w:r w:rsidRPr="00BB12B8">
              <w:t>N/A</w:t>
            </w:r>
          </w:p>
        </w:tc>
        <w:tc>
          <w:tcPr>
            <w:tcW w:w="2373" w:type="pct"/>
            <w:shd w:val="clear" w:color="auto" w:fill="FFFFFF"/>
          </w:tcPr>
          <w:p w14:paraId="114CE918" w14:textId="77777777" w:rsidR="0099607F" w:rsidRPr="00BB12B8" w:rsidRDefault="0099607F" w:rsidP="00042AE9">
            <w:pPr>
              <w:pStyle w:val="TableText"/>
            </w:pPr>
            <w:r w:rsidRPr="00BB12B8">
              <w:t>N/A</w:t>
            </w:r>
          </w:p>
        </w:tc>
      </w:tr>
    </w:tbl>
    <w:p w14:paraId="0F42A1C1" w14:textId="77777777" w:rsidR="0099607F" w:rsidRPr="00BB12B8" w:rsidRDefault="0099607F" w:rsidP="0099607F">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BB12B8" w14:paraId="77FA5E7E" w14:textId="77777777" w:rsidTr="00042AE9">
        <w:tc>
          <w:tcPr>
            <w:tcW w:w="9576" w:type="dxa"/>
            <w:shd w:val="clear" w:color="auto" w:fill="D9D9D9" w:themeFill="background1" w:themeFillShade="D9"/>
          </w:tcPr>
          <w:p w14:paraId="0A441F4A" w14:textId="77777777" w:rsidR="0099607F" w:rsidRPr="00BB12B8" w:rsidRDefault="0099607F" w:rsidP="00042AE9">
            <w:pPr>
              <w:rPr>
                <w:rStyle w:val="CodeSnippet"/>
              </w:rPr>
            </w:pPr>
            <w:r w:rsidRPr="00BB12B8">
              <w:rPr>
                <w:rStyle w:val="CodeSnippet"/>
              </w:rPr>
              <w:t>tosca.nodes.WebServer.Apache:</w:t>
            </w:r>
          </w:p>
          <w:p w14:paraId="727119DE" w14:textId="77777777" w:rsidR="0099607F" w:rsidRPr="00B87C64" w:rsidRDefault="0099607F" w:rsidP="00042AE9">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5B0809EC" w14:textId="77777777" w:rsidR="0099607F" w:rsidRDefault="0099607F" w:rsidP="0099607F">
      <w:pPr>
        <w:pStyle w:val="Heading3"/>
        <w:numPr>
          <w:ilvl w:val="2"/>
          <w:numId w:val="3"/>
        </w:numPr>
      </w:pPr>
      <w:bookmarkStart w:id="805" w:name="_Toc430015823"/>
      <w:r>
        <w:t>tosca.nodes.WebApplication.WordPress</w:t>
      </w:r>
      <w:bookmarkEnd w:id="805"/>
    </w:p>
    <w:p w14:paraId="5E719034"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4A481EDA" w14:textId="77777777" w:rsidTr="00042AE9">
        <w:trPr>
          <w:cantSplit/>
          <w:tblHeader/>
        </w:trPr>
        <w:tc>
          <w:tcPr>
            <w:tcW w:w="924" w:type="pct"/>
            <w:shd w:val="clear" w:color="auto" w:fill="D9D9D9"/>
          </w:tcPr>
          <w:p w14:paraId="45B60331" w14:textId="77777777" w:rsidR="0099607F" w:rsidRPr="00422683" w:rsidRDefault="0099607F" w:rsidP="00042AE9">
            <w:pPr>
              <w:pStyle w:val="TableText-Heading"/>
            </w:pPr>
            <w:r w:rsidRPr="00422683">
              <w:t>Name</w:t>
            </w:r>
          </w:p>
        </w:tc>
        <w:tc>
          <w:tcPr>
            <w:tcW w:w="549" w:type="pct"/>
            <w:shd w:val="clear" w:color="auto" w:fill="D9D9D9"/>
          </w:tcPr>
          <w:p w14:paraId="72A542A5" w14:textId="77777777" w:rsidR="0099607F" w:rsidRPr="00422683" w:rsidRDefault="0099607F" w:rsidP="00042AE9">
            <w:pPr>
              <w:pStyle w:val="TableText-Heading"/>
            </w:pPr>
            <w:r w:rsidRPr="00422683">
              <w:t>Required</w:t>
            </w:r>
          </w:p>
        </w:tc>
        <w:tc>
          <w:tcPr>
            <w:tcW w:w="394" w:type="pct"/>
            <w:shd w:val="clear" w:color="auto" w:fill="D9D9D9"/>
          </w:tcPr>
          <w:p w14:paraId="48FA9799" w14:textId="77777777" w:rsidR="0099607F" w:rsidRPr="00422683" w:rsidRDefault="0099607F" w:rsidP="00042AE9">
            <w:pPr>
              <w:pStyle w:val="TableText-Heading"/>
            </w:pPr>
            <w:r w:rsidRPr="00422683">
              <w:t>Type</w:t>
            </w:r>
          </w:p>
        </w:tc>
        <w:tc>
          <w:tcPr>
            <w:tcW w:w="760" w:type="pct"/>
            <w:shd w:val="clear" w:color="auto" w:fill="D9D9D9"/>
          </w:tcPr>
          <w:p w14:paraId="50969289" w14:textId="77777777" w:rsidR="0099607F" w:rsidRPr="00422683" w:rsidRDefault="0099607F" w:rsidP="00042AE9">
            <w:pPr>
              <w:pStyle w:val="TableText-Heading"/>
            </w:pPr>
            <w:r w:rsidRPr="00422683">
              <w:t>Constraints</w:t>
            </w:r>
          </w:p>
        </w:tc>
        <w:tc>
          <w:tcPr>
            <w:tcW w:w="2373" w:type="pct"/>
            <w:shd w:val="clear" w:color="auto" w:fill="D9D9D9"/>
          </w:tcPr>
          <w:p w14:paraId="3B807653" w14:textId="77777777" w:rsidR="0099607F" w:rsidRPr="00422683" w:rsidRDefault="0099607F" w:rsidP="00042AE9">
            <w:pPr>
              <w:pStyle w:val="TableText-Heading"/>
            </w:pPr>
            <w:r w:rsidRPr="00422683">
              <w:t>Description</w:t>
            </w:r>
          </w:p>
        </w:tc>
      </w:tr>
      <w:tr w:rsidR="0099607F" w:rsidRPr="004279F4" w14:paraId="14729D28" w14:textId="77777777" w:rsidTr="00042AE9">
        <w:trPr>
          <w:cantSplit/>
        </w:trPr>
        <w:tc>
          <w:tcPr>
            <w:tcW w:w="924" w:type="pct"/>
            <w:shd w:val="clear" w:color="auto" w:fill="FFFFFF"/>
          </w:tcPr>
          <w:p w14:paraId="4BD45CB9" w14:textId="77777777" w:rsidR="0099607F" w:rsidRDefault="0099607F" w:rsidP="00042AE9">
            <w:pPr>
              <w:pStyle w:val="TableText"/>
              <w:rPr>
                <w:noProof/>
              </w:rPr>
            </w:pPr>
            <w:r>
              <w:rPr>
                <w:noProof/>
              </w:rPr>
              <w:t>N/A</w:t>
            </w:r>
          </w:p>
        </w:tc>
        <w:tc>
          <w:tcPr>
            <w:tcW w:w="549" w:type="pct"/>
            <w:shd w:val="clear" w:color="auto" w:fill="FFFFFF"/>
          </w:tcPr>
          <w:p w14:paraId="2CF602A5" w14:textId="77777777" w:rsidR="0099607F" w:rsidRDefault="0099607F" w:rsidP="00042AE9">
            <w:pPr>
              <w:pStyle w:val="TableText"/>
            </w:pPr>
            <w:r>
              <w:t>N/A</w:t>
            </w:r>
          </w:p>
        </w:tc>
        <w:tc>
          <w:tcPr>
            <w:tcW w:w="394" w:type="pct"/>
            <w:shd w:val="clear" w:color="auto" w:fill="FFFFFF"/>
          </w:tcPr>
          <w:p w14:paraId="74D03AD2" w14:textId="77777777" w:rsidR="0099607F" w:rsidRPr="004279F4" w:rsidRDefault="0099607F" w:rsidP="00042AE9">
            <w:pPr>
              <w:pStyle w:val="TableText"/>
            </w:pPr>
            <w:r w:rsidRPr="00BA56C6">
              <w:t>N/A</w:t>
            </w:r>
          </w:p>
        </w:tc>
        <w:tc>
          <w:tcPr>
            <w:tcW w:w="760" w:type="pct"/>
            <w:shd w:val="clear" w:color="auto" w:fill="FFFFFF"/>
          </w:tcPr>
          <w:p w14:paraId="736D840B" w14:textId="77777777" w:rsidR="0099607F" w:rsidRPr="00B31902" w:rsidRDefault="0099607F" w:rsidP="00042AE9">
            <w:pPr>
              <w:pStyle w:val="TableText"/>
            </w:pPr>
            <w:r>
              <w:t>N/A</w:t>
            </w:r>
          </w:p>
        </w:tc>
        <w:tc>
          <w:tcPr>
            <w:tcW w:w="2373" w:type="pct"/>
            <w:shd w:val="clear" w:color="auto" w:fill="FFFFFF"/>
          </w:tcPr>
          <w:p w14:paraId="4B6FA0A4" w14:textId="77777777" w:rsidR="0099607F" w:rsidRDefault="0099607F" w:rsidP="00042AE9">
            <w:pPr>
              <w:pStyle w:val="TableText"/>
            </w:pPr>
            <w:r>
              <w:t>N/A</w:t>
            </w:r>
          </w:p>
        </w:tc>
      </w:tr>
    </w:tbl>
    <w:p w14:paraId="0C03B86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629ECC23" w14:textId="77777777" w:rsidTr="00042AE9">
        <w:tc>
          <w:tcPr>
            <w:tcW w:w="9576" w:type="dxa"/>
            <w:shd w:val="clear" w:color="auto" w:fill="D9D9D9" w:themeFill="background1" w:themeFillShade="D9"/>
          </w:tcPr>
          <w:p w14:paraId="05C571EE" w14:textId="77777777" w:rsidR="0099607F" w:rsidRPr="006824F5" w:rsidRDefault="0099607F" w:rsidP="00042AE9">
            <w:pPr>
              <w:rPr>
                <w:rStyle w:val="CodeSnippet"/>
                <w:noProof/>
              </w:rPr>
            </w:pPr>
            <w:r w:rsidRPr="006824F5">
              <w:rPr>
                <w:rStyle w:val="CodeSnippet"/>
                <w:noProof/>
              </w:rPr>
              <w:t>tosca.nodes.WebApplication.WordPress:</w:t>
            </w:r>
          </w:p>
          <w:p w14:paraId="02B06146" w14:textId="77777777" w:rsidR="0099607F" w:rsidRDefault="0099607F" w:rsidP="00042AE9">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43907B8B" w14:textId="77777777" w:rsidR="0099607F" w:rsidRPr="00265151" w:rsidRDefault="0099607F" w:rsidP="00042AE9">
            <w:pPr>
              <w:rPr>
                <w:rStyle w:val="CodeSnippet"/>
                <w:noProof/>
              </w:rPr>
            </w:pPr>
            <w:r w:rsidRPr="00265151">
              <w:rPr>
                <w:rStyle w:val="CodeSnippet"/>
                <w:noProof/>
              </w:rPr>
              <w:t xml:space="preserve">  properties:</w:t>
            </w:r>
          </w:p>
          <w:p w14:paraId="18E0576C" w14:textId="77777777" w:rsidR="0099607F" w:rsidRPr="00265151" w:rsidRDefault="0099607F" w:rsidP="00042AE9">
            <w:pPr>
              <w:rPr>
                <w:rStyle w:val="CodeSnippet"/>
                <w:noProof/>
              </w:rPr>
            </w:pPr>
            <w:r w:rsidRPr="00265151">
              <w:rPr>
                <w:rStyle w:val="CodeSnippet"/>
                <w:noProof/>
              </w:rPr>
              <w:t xml:space="preserve">    admin_user:</w:t>
            </w:r>
          </w:p>
          <w:p w14:paraId="71867F22" w14:textId="77777777" w:rsidR="0099607F" w:rsidRPr="00265151" w:rsidRDefault="0099607F" w:rsidP="00042AE9">
            <w:pPr>
              <w:rPr>
                <w:rStyle w:val="CodeSnippet"/>
                <w:noProof/>
              </w:rPr>
            </w:pPr>
            <w:r w:rsidRPr="00265151">
              <w:rPr>
                <w:rStyle w:val="CodeSnippet"/>
                <w:noProof/>
              </w:rPr>
              <w:t xml:space="preserve">      type: string</w:t>
            </w:r>
          </w:p>
          <w:p w14:paraId="4FC81E55" w14:textId="77777777" w:rsidR="0099607F" w:rsidRPr="00265151" w:rsidRDefault="0099607F" w:rsidP="00042AE9">
            <w:pPr>
              <w:rPr>
                <w:rStyle w:val="CodeSnippet"/>
                <w:noProof/>
              </w:rPr>
            </w:pPr>
            <w:r w:rsidRPr="00265151">
              <w:rPr>
                <w:rStyle w:val="CodeSnippet"/>
                <w:noProof/>
              </w:rPr>
              <w:t xml:space="preserve">    admin_password:</w:t>
            </w:r>
          </w:p>
          <w:p w14:paraId="4B407AC5" w14:textId="77777777" w:rsidR="0099607F" w:rsidRDefault="0099607F" w:rsidP="00042AE9">
            <w:pPr>
              <w:rPr>
                <w:rStyle w:val="CodeSnippet"/>
                <w:noProof/>
              </w:rPr>
            </w:pPr>
            <w:r w:rsidRPr="00265151">
              <w:rPr>
                <w:rStyle w:val="CodeSnippet"/>
                <w:noProof/>
              </w:rPr>
              <w:t xml:space="preserve">      type: string</w:t>
            </w:r>
          </w:p>
          <w:p w14:paraId="03B2B3E2" w14:textId="77777777" w:rsidR="0099607F" w:rsidRPr="00265151" w:rsidRDefault="0099607F" w:rsidP="00042AE9">
            <w:pPr>
              <w:rPr>
                <w:rStyle w:val="CodeSnippet"/>
                <w:noProof/>
              </w:rPr>
            </w:pPr>
            <w:r w:rsidRPr="00265151">
              <w:rPr>
                <w:rStyle w:val="CodeSnippet"/>
                <w:noProof/>
              </w:rPr>
              <w:t xml:space="preserve">    db_host:</w:t>
            </w:r>
          </w:p>
          <w:p w14:paraId="79AB902F" w14:textId="77777777" w:rsidR="0099607F" w:rsidRPr="006824F5" w:rsidRDefault="0099607F" w:rsidP="00042AE9">
            <w:pPr>
              <w:rPr>
                <w:rStyle w:val="CodeSnippet"/>
                <w:noProof/>
              </w:rPr>
            </w:pPr>
            <w:r w:rsidRPr="00265151">
              <w:rPr>
                <w:rStyle w:val="CodeSnippet"/>
                <w:noProof/>
              </w:rPr>
              <w:t xml:space="preserve">      type: string</w:t>
            </w:r>
          </w:p>
          <w:p w14:paraId="45C745EC" w14:textId="77777777" w:rsidR="0099607F" w:rsidRPr="006824F5" w:rsidRDefault="0099607F" w:rsidP="00042AE9">
            <w:pPr>
              <w:rPr>
                <w:rStyle w:val="CodeSnippet"/>
                <w:noProof/>
              </w:rPr>
            </w:pPr>
            <w:r w:rsidRPr="006824F5">
              <w:rPr>
                <w:rStyle w:val="CodeSnippet"/>
                <w:noProof/>
              </w:rPr>
              <w:t xml:space="preserve">  requirements:</w:t>
            </w:r>
          </w:p>
          <w:p w14:paraId="08D2497A" w14:textId="77777777" w:rsidR="0099607F" w:rsidRDefault="0099607F" w:rsidP="00042AE9">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06597F87" w14:textId="77777777" w:rsidR="0099607F" w:rsidRPr="00B74C0D" w:rsidRDefault="0099607F" w:rsidP="00042AE9">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27E05FB" w14:textId="77777777" w:rsidR="0099607F" w:rsidRDefault="0099607F" w:rsidP="00042AE9">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27B840E8" w14:textId="77777777" w:rsidR="0099607F" w:rsidRPr="006824F5" w:rsidRDefault="0099607F" w:rsidP="00042AE9">
            <w:pPr>
              <w:rPr>
                <w:rStyle w:val="CodeSnippet"/>
              </w:rPr>
            </w:pPr>
            <w:r w:rsidRPr="00B74C0D">
              <w:rPr>
                <w:rStyle w:val="CodeSnippet"/>
              </w:rPr>
              <w:t xml:space="preserve">        relationship: </w:t>
            </w:r>
            <w:hyperlink w:anchor="DEFN_TYPE_RELATIONSHIPS_CONNECTSTO" w:history="1">
              <w:r w:rsidRPr="00B74C0D">
                <w:rPr>
                  <w:rStyle w:val="Hyperlink"/>
                  <w:rFonts w:ascii="Consolas" w:hAnsi="Consolas"/>
                </w:rPr>
                <w:t>tosca.relationships.ConnectsTo</w:t>
              </w:r>
            </w:hyperlink>
          </w:p>
        </w:tc>
      </w:tr>
    </w:tbl>
    <w:p w14:paraId="010A3BFA" w14:textId="77777777" w:rsidR="0099607F" w:rsidRDefault="0099607F" w:rsidP="0099607F">
      <w:pPr>
        <w:pStyle w:val="Heading3"/>
        <w:numPr>
          <w:ilvl w:val="2"/>
          <w:numId w:val="3"/>
        </w:numPr>
      </w:pPr>
      <w:bookmarkStart w:id="806" w:name="_Toc430015824"/>
      <w:r>
        <w:lastRenderedPageBreak/>
        <w:t>tosca.nodes.WebServer.Nodejs</w:t>
      </w:r>
      <w:bookmarkEnd w:id="806"/>
    </w:p>
    <w:p w14:paraId="00AB9075"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68A14B6F" w14:textId="77777777" w:rsidTr="00042AE9">
        <w:trPr>
          <w:cantSplit/>
          <w:tblHeader/>
        </w:trPr>
        <w:tc>
          <w:tcPr>
            <w:tcW w:w="924" w:type="pct"/>
            <w:shd w:val="clear" w:color="auto" w:fill="D9D9D9"/>
          </w:tcPr>
          <w:p w14:paraId="50D1998B" w14:textId="77777777" w:rsidR="0099607F" w:rsidRPr="00422683" w:rsidRDefault="0099607F" w:rsidP="00042AE9">
            <w:pPr>
              <w:pStyle w:val="TableText-Heading"/>
            </w:pPr>
            <w:r w:rsidRPr="00422683">
              <w:t>Name</w:t>
            </w:r>
          </w:p>
        </w:tc>
        <w:tc>
          <w:tcPr>
            <w:tcW w:w="549" w:type="pct"/>
            <w:shd w:val="clear" w:color="auto" w:fill="D9D9D9"/>
          </w:tcPr>
          <w:p w14:paraId="13FC41F3" w14:textId="77777777" w:rsidR="0099607F" w:rsidRPr="00422683" w:rsidRDefault="0099607F" w:rsidP="00042AE9">
            <w:pPr>
              <w:pStyle w:val="TableText-Heading"/>
            </w:pPr>
            <w:r w:rsidRPr="00422683">
              <w:t>Required</w:t>
            </w:r>
          </w:p>
        </w:tc>
        <w:tc>
          <w:tcPr>
            <w:tcW w:w="394" w:type="pct"/>
            <w:shd w:val="clear" w:color="auto" w:fill="D9D9D9"/>
          </w:tcPr>
          <w:p w14:paraId="4F7AC757" w14:textId="77777777" w:rsidR="0099607F" w:rsidRPr="00422683" w:rsidRDefault="0099607F" w:rsidP="00042AE9">
            <w:pPr>
              <w:pStyle w:val="TableText-Heading"/>
            </w:pPr>
            <w:r w:rsidRPr="00422683">
              <w:t>Type</w:t>
            </w:r>
          </w:p>
        </w:tc>
        <w:tc>
          <w:tcPr>
            <w:tcW w:w="760" w:type="pct"/>
            <w:shd w:val="clear" w:color="auto" w:fill="D9D9D9"/>
          </w:tcPr>
          <w:p w14:paraId="343E3A0F" w14:textId="77777777" w:rsidR="0099607F" w:rsidRPr="00422683" w:rsidRDefault="0099607F" w:rsidP="00042AE9">
            <w:pPr>
              <w:pStyle w:val="TableText-Heading"/>
            </w:pPr>
            <w:r w:rsidRPr="00422683">
              <w:t>Constraints</w:t>
            </w:r>
          </w:p>
        </w:tc>
        <w:tc>
          <w:tcPr>
            <w:tcW w:w="2373" w:type="pct"/>
            <w:shd w:val="clear" w:color="auto" w:fill="D9D9D9"/>
          </w:tcPr>
          <w:p w14:paraId="5246290A" w14:textId="77777777" w:rsidR="0099607F" w:rsidRPr="00422683" w:rsidRDefault="0099607F" w:rsidP="00042AE9">
            <w:pPr>
              <w:pStyle w:val="TableText-Heading"/>
            </w:pPr>
            <w:r w:rsidRPr="00422683">
              <w:t>Description</w:t>
            </w:r>
          </w:p>
        </w:tc>
      </w:tr>
      <w:tr w:rsidR="0099607F" w:rsidRPr="004279F4" w14:paraId="74374CC8" w14:textId="77777777" w:rsidTr="00042AE9">
        <w:trPr>
          <w:cantSplit/>
        </w:trPr>
        <w:tc>
          <w:tcPr>
            <w:tcW w:w="924" w:type="pct"/>
            <w:shd w:val="clear" w:color="auto" w:fill="FFFFFF"/>
          </w:tcPr>
          <w:p w14:paraId="0ED7C342" w14:textId="77777777" w:rsidR="0099607F" w:rsidRDefault="0099607F" w:rsidP="00042AE9">
            <w:pPr>
              <w:pStyle w:val="TableText"/>
              <w:rPr>
                <w:noProof/>
              </w:rPr>
            </w:pPr>
            <w:r>
              <w:rPr>
                <w:noProof/>
              </w:rPr>
              <w:t>N/A</w:t>
            </w:r>
          </w:p>
        </w:tc>
        <w:tc>
          <w:tcPr>
            <w:tcW w:w="549" w:type="pct"/>
            <w:shd w:val="clear" w:color="auto" w:fill="FFFFFF"/>
          </w:tcPr>
          <w:p w14:paraId="066A7DF7" w14:textId="77777777" w:rsidR="0099607F" w:rsidRDefault="0099607F" w:rsidP="00042AE9">
            <w:pPr>
              <w:pStyle w:val="TableText"/>
            </w:pPr>
            <w:r>
              <w:t>N/A</w:t>
            </w:r>
          </w:p>
        </w:tc>
        <w:tc>
          <w:tcPr>
            <w:tcW w:w="394" w:type="pct"/>
            <w:shd w:val="clear" w:color="auto" w:fill="FFFFFF"/>
          </w:tcPr>
          <w:p w14:paraId="3E6F2F0B" w14:textId="77777777" w:rsidR="0099607F" w:rsidRPr="004279F4" w:rsidRDefault="0099607F" w:rsidP="00042AE9">
            <w:pPr>
              <w:pStyle w:val="TableText"/>
            </w:pPr>
            <w:r w:rsidRPr="00BA56C6">
              <w:t>N/A</w:t>
            </w:r>
          </w:p>
        </w:tc>
        <w:tc>
          <w:tcPr>
            <w:tcW w:w="760" w:type="pct"/>
            <w:shd w:val="clear" w:color="auto" w:fill="FFFFFF"/>
          </w:tcPr>
          <w:p w14:paraId="4A6C8952" w14:textId="77777777" w:rsidR="0099607F" w:rsidRPr="00B31902" w:rsidRDefault="0099607F" w:rsidP="00042AE9">
            <w:pPr>
              <w:pStyle w:val="TableText"/>
            </w:pPr>
            <w:r>
              <w:t>N/A</w:t>
            </w:r>
          </w:p>
        </w:tc>
        <w:tc>
          <w:tcPr>
            <w:tcW w:w="2373" w:type="pct"/>
            <w:shd w:val="clear" w:color="auto" w:fill="FFFFFF"/>
          </w:tcPr>
          <w:p w14:paraId="40DCDDD7" w14:textId="77777777" w:rsidR="0099607F" w:rsidRDefault="0099607F" w:rsidP="00042AE9">
            <w:pPr>
              <w:pStyle w:val="TableText"/>
            </w:pPr>
            <w:r>
              <w:t>N/A</w:t>
            </w:r>
          </w:p>
        </w:tc>
      </w:tr>
    </w:tbl>
    <w:p w14:paraId="08898008"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3B26E835" w14:textId="77777777" w:rsidTr="00042AE9">
        <w:tc>
          <w:tcPr>
            <w:tcW w:w="9576" w:type="dxa"/>
            <w:shd w:val="clear" w:color="auto" w:fill="D9D9D9" w:themeFill="background1" w:themeFillShade="D9"/>
          </w:tcPr>
          <w:p w14:paraId="1E0171A0" w14:textId="77777777" w:rsidR="0099607F" w:rsidRPr="00B95FE0" w:rsidRDefault="0099607F" w:rsidP="00042AE9">
            <w:pPr>
              <w:rPr>
                <w:rStyle w:val="CodeSnippet"/>
              </w:rPr>
            </w:pPr>
            <w:r w:rsidRPr="00B95FE0">
              <w:rPr>
                <w:rStyle w:val="CodeSnippet"/>
              </w:rPr>
              <w:t>tosca.nodes.</w:t>
            </w:r>
            <w:r>
              <w:rPr>
                <w:rStyle w:val="CodeSnippet"/>
              </w:rPr>
              <w:t>WebServer.</w:t>
            </w:r>
            <w:r w:rsidRPr="00B95FE0">
              <w:rPr>
                <w:rStyle w:val="CodeSnippet"/>
              </w:rPr>
              <w:t>Nodejs:</w:t>
            </w:r>
          </w:p>
          <w:p w14:paraId="3870BBE0" w14:textId="77777777" w:rsidR="0099607F" w:rsidRPr="00B95FE0" w:rsidRDefault="0099607F" w:rsidP="00042AE9">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57E4556B" w14:textId="77777777" w:rsidR="0099607F" w:rsidRDefault="0099607F" w:rsidP="00042AE9">
            <w:pPr>
              <w:rPr>
                <w:rStyle w:val="CodeSnippet"/>
              </w:rPr>
            </w:pPr>
            <w:r>
              <w:rPr>
                <w:rStyle w:val="CodeSnippet"/>
              </w:rPr>
              <w:t xml:space="preserve">  </w:t>
            </w:r>
            <w:r w:rsidRPr="00B95FE0">
              <w:rPr>
                <w:rStyle w:val="CodeSnippet"/>
              </w:rPr>
              <w:t>properties:</w:t>
            </w:r>
          </w:p>
          <w:p w14:paraId="6DADC9ED" w14:textId="77777777" w:rsidR="0099607F" w:rsidRPr="00B95FE0" w:rsidRDefault="0099607F" w:rsidP="00042AE9">
            <w:pPr>
              <w:rPr>
                <w:rStyle w:val="CodeSnippet"/>
              </w:rPr>
            </w:pPr>
            <w:r>
              <w:rPr>
                <w:rStyle w:val="CodeSnippet"/>
              </w:rPr>
              <w:t xml:space="preserve">    # Property to supply the desired implementation in the Github repository</w:t>
            </w:r>
          </w:p>
          <w:p w14:paraId="3F28840E" w14:textId="77777777" w:rsidR="0099607F" w:rsidRPr="00B95FE0" w:rsidRDefault="0099607F" w:rsidP="00042AE9">
            <w:pPr>
              <w:rPr>
                <w:rStyle w:val="CodeSnippet"/>
              </w:rPr>
            </w:pPr>
            <w:r>
              <w:rPr>
                <w:rStyle w:val="CodeSnippet"/>
              </w:rPr>
              <w:t xml:space="preserve">    </w:t>
            </w:r>
            <w:r w:rsidRPr="00B95FE0">
              <w:rPr>
                <w:rStyle w:val="CodeSnippet"/>
              </w:rPr>
              <w:t>github_url:</w:t>
            </w:r>
          </w:p>
          <w:p w14:paraId="105EE9C7" w14:textId="77777777" w:rsidR="0099607F" w:rsidRPr="00B95FE0" w:rsidRDefault="0099607F" w:rsidP="00042AE9">
            <w:pPr>
              <w:rPr>
                <w:rStyle w:val="CodeSnippet"/>
              </w:rPr>
            </w:pPr>
            <w:r>
              <w:rPr>
                <w:rStyle w:val="CodeSnippet"/>
              </w:rPr>
              <w:t xml:space="preserve">      </w:t>
            </w:r>
            <w:r w:rsidRPr="00B95FE0">
              <w:rPr>
                <w:rStyle w:val="CodeSnippet"/>
              </w:rPr>
              <w:t>required: no</w:t>
            </w:r>
          </w:p>
          <w:p w14:paraId="243B1EDB" w14:textId="77777777" w:rsidR="0099607F" w:rsidRPr="00B95FE0" w:rsidRDefault="0099607F" w:rsidP="00042AE9">
            <w:pPr>
              <w:rPr>
                <w:rStyle w:val="CodeSnippet"/>
              </w:rPr>
            </w:pPr>
            <w:r>
              <w:rPr>
                <w:rStyle w:val="CodeSnippet"/>
              </w:rPr>
              <w:t xml:space="preserve">      </w:t>
            </w:r>
            <w:r w:rsidRPr="00B95FE0">
              <w:rPr>
                <w:rStyle w:val="CodeSnippet"/>
              </w:rPr>
              <w:t>type: string</w:t>
            </w:r>
          </w:p>
          <w:p w14:paraId="0B1B8DCE" w14:textId="77777777" w:rsidR="0099607F" w:rsidRPr="00B95FE0" w:rsidRDefault="0099607F" w:rsidP="00042AE9">
            <w:pPr>
              <w:rPr>
                <w:rStyle w:val="CodeSnippet"/>
              </w:rPr>
            </w:pPr>
            <w:r>
              <w:rPr>
                <w:rStyle w:val="CodeSnippet"/>
              </w:rPr>
              <w:t xml:space="preserve">      </w:t>
            </w:r>
            <w:proofErr w:type="gramStart"/>
            <w:r w:rsidRPr="00B95FE0">
              <w:rPr>
                <w:rStyle w:val="CodeSnippet"/>
              </w:rPr>
              <w:t>description</w:t>
            </w:r>
            <w:proofErr w:type="gramEnd"/>
            <w:r w:rsidRPr="00B95FE0">
              <w:rPr>
                <w:rStyle w:val="CodeSnippet"/>
              </w:rPr>
              <w:t>: location of the application on the github.</w:t>
            </w:r>
          </w:p>
          <w:p w14:paraId="3B1BCDEF" w14:textId="77777777" w:rsidR="0099607F" w:rsidRPr="00B95FE0" w:rsidRDefault="0099607F" w:rsidP="00042AE9">
            <w:pPr>
              <w:rPr>
                <w:rStyle w:val="CodeSnippet"/>
              </w:rPr>
            </w:pPr>
            <w:r>
              <w:rPr>
                <w:rStyle w:val="CodeSnippet"/>
              </w:rPr>
              <w:t xml:space="preserve">      </w:t>
            </w:r>
            <w:r w:rsidRPr="00B95FE0">
              <w:rPr>
                <w:rStyle w:val="CodeSnippet"/>
              </w:rPr>
              <w:t>default: https://github.com/mmm/testnode.git</w:t>
            </w:r>
          </w:p>
          <w:p w14:paraId="34B82935" w14:textId="77777777" w:rsidR="0099607F" w:rsidRPr="00B95FE0" w:rsidRDefault="0099607F" w:rsidP="00042AE9">
            <w:pPr>
              <w:rPr>
                <w:rStyle w:val="CodeSnippet"/>
              </w:rPr>
            </w:pPr>
            <w:r>
              <w:rPr>
                <w:rStyle w:val="CodeSnippet"/>
              </w:rPr>
              <w:t xml:space="preserve">  </w:t>
            </w:r>
            <w:r w:rsidRPr="00B95FE0">
              <w:rPr>
                <w:rStyle w:val="CodeSnippet"/>
              </w:rPr>
              <w:t>interfaces:</w:t>
            </w:r>
          </w:p>
          <w:p w14:paraId="1811B8DD" w14:textId="77777777" w:rsidR="0099607F" w:rsidRPr="00B95FE0" w:rsidRDefault="0099607F" w:rsidP="00042AE9">
            <w:pPr>
              <w:rPr>
                <w:rStyle w:val="CodeSnippet"/>
              </w:rPr>
            </w:pPr>
            <w:r>
              <w:rPr>
                <w:rStyle w:val="CodeSnippet"/>
              </w:rPr>
              <w:t xml:space="preserve">    Standard</w:t>
            </w:r>
            <w:r w:rsidRPr="00B95FE0">
              <w:rPr>
                <w:rStyle w:val="CodeSnippet"/>
              </w:rPr>
              <w:t>:</w:t>
            </w:r>
          </w:p>
          <w:p w14:paraId="7AEDAB42" w14:textId="77777777" w:rsidR="0099607F" w:rsidRPr="00B95FE0" w:rsidRDefault="0099607F" w:rsidP="00042AE9">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0ACFECEE" w14:textId="77777777" w:rsidR="0099607F" w:rsidRPr="00B95FE0" w:rsidRDefault="0099607F" w:rsidP="00042AE9">
            <w:pPr>
              <w:rPr>
                <w:rStyle w:val="CodeSnippet"/>
              </w:rPr>
            </w:pPr>
            <w:r>
              <w:rPr>
                <w:rStyle w:val="CodeSnippet"/>
              </w:rPr>
              <w:t xml:space="preserve">        </w:t>
            </w:r>
            <w:r w:rsidRPr="00B95FE0">
              <w:rPr>
                <w:rStyle w:val="CodeSnippet"/>
              </w:rPr>
              <w:t>github_url:</w:t>
            </w:r>
          </w:p>
          <w:p w14:paraId="65C113F1" w14:textId="77777777" w:rsidR="0099607F" w:rsidRPr="006824F5" w:rsidRDefault="0099607F" w:rsidP="00042AE9">
            <w:pPr>
              <w:rPr>
                <w:rStyle w:val="CodeSnippet"/>
              </w:rPr>
            </w:pPr>
            <w:r>
              <w:rPr>
                <w:rStyle w:val="CodeSnippet"/>
              </w:rPr>
              <w:t xml:space="preserve">          </w:t>
            </w:r>
            <w:r w:rsidRPr="00B95FE0">
              <w:rPr>
                <w:rStyle w:val="CodeSnippet"/>
              </w:rPr>
              <w:t>type: string</w:t>
            </w:r>
          </w:p>
        </w:tc>
      </w:tr>
    </w:tbl>
    <w:p w14:paraId="5EA7030F" w14:textId="77777777" w:rsidR="0099607F" w:rsidRDefault="0099607F" w:rsidP="0099607F">
      <w:pPr>
        <w:pStyle w:val="Heading3"/>
        <w:numPr>
          <w:ilvl w:val="2"/>
          <w:numId w:val="3"/>
        </w:numPr>
      </w:pPr>
      <w:bookmarkStart w:id="807" w:name="_Toc430015825"/>
      <w:r>
        <w:t>tosca.nodes.Container.Application.Docker</w:t>
      </w:r>
      <w:bookmarkEnd w:id="807"/>
    </w:p>
    <w:p w14:paraId="482D2D11" w14:textId="77777777" w:rsidR="0099607F" w:rsidRDefault="0099607F" w:rsidP="0099607F">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99607F" w:rsidRPr="004279F4" w14:paraId="516E98D4" w14:textId="77777777" w:rsidTr="00042AE9">
        <w:trPr>
          <w:cantSplit/>
          <w:tblHeader/>
        </w:trPr>
        <w:tc>
          <w:tcPr>
            <w:tcW w:w="924" w:type="pct"/>
            <w:shd w:val="clear" w:color="auto" w:fill="D9D9D9"/>
          </w:tcPr>
          <w:p w14:paraId="0826BE1F" w14:textId="77777777" w:rsidR="0099607F" w:rsidRPr="00422683" w:rsidRDefault="0099607F" w:rsidP="00042AE9">
            <w:pPr>
              <w:pStyle w:val="TableText-Heading"/>
            </w:pPr>
            <w:r w:rsidRPr="00422683">
              <w:t>Name</w:t>
            </w:r>
          </w:p>
        </w:tc>
        <w:tc>
          <w:tcPr>
            <w:tcW w:w="549" w:type="pct"/>
            <w:shd w:val="clear" w:color="auto" w:fill="D9D9D9"/>
          </w:tcPr>
          <w:p w14:paraId="51584FAD" w14:textId="77777777" w:rsidR="0099607F" w:rsidRPr="00422683" w:rsidRDefault="0099607F" w:rsidP="00042AE9">
            <w:pPr>
              <w:pStyle w:val="TableText-Heading"/>
            </w:pPr>
            <w:r w:rsidRPr="00422683">
              <w:t>Required</w:t>
            </w:r>
          </w:p>
        </w:tc>
        <w:tc>
          <w:tcPr>
            <w:tcW w:w="394" w:type="pct"/>
            <w:shd w:val="clear" w:color="auto" w:fill="D9D9D9"/>
          </w:tcPr>
          <w:p w14:paraId="43F58454" w14:textId="77777777" w:rsidR="0099607F" w:rsidRPr="00422683" w:rsidRDefault="0099607F" w:rsidP="00042AE9">
            <w:pPr>
              <w:pStyle w:val="TableText-Heading"/>
            </w:pPr>
            <w:r w:rsidRPr="00422683">
              <w:t>Type</w:t>
            </w:r>
          </w:p>
        </w:tc>
        <w:tc>
          <w:tcPr>
            <w:tcW w:w="760" w:type="pct"/>
            <w:shd w:val="clear" w:color="auto" w:fill="D9D9D9"/>
          </w:tcPr>
          <w:p w14:paraId="3CE2543F" w14:textId="77777777" w:rsidR="0099607F" w:rsidRPr="00422683" w:rsidRDefault="0099607F" w:rsidP="00042AE9">
            <w:pPr>
              <w:pStyle w:val="TableText-Heading"/>
            </w:pPr>
            <w:r w:rsidRPr="00422683">
              <w:t>Constraints</w:t>
            </w:r>
          </w:p>
        </w:tc>
        <w:tc>
          <w:tcPr>
            <w:tcW w:w="2373" w:type="pct"/>
            <w:shd w:val="clear" w:color="auto" w:fill="D9D9D9"/>
          </w:tcPr>
          <w:p w14:paraId="51C6C489" w14:textId="77777777" w:rsidR="0099607F" w:rsidRPr="00422683" w:rsidRDefault="0099607F" w:rsidP="00042AE9">
            <w:pPr>
              <w:pStyle w:val="TableText-Heading"/>
            </w:pPr>
            <w:r w:rsidRPr="00422683">
              <w:t>Description</w:t>
            </w:r>
          </w:p>
        </w:tc>
      </w:tr>
      <w:tr w:rsidR="0099607F" w:rsidRPr="004279F4" w14:paraId="2FBC6ADD" w14:textId="77777777" w:rsidTr="00042AE9">
        <w:trPr>
          <w:cantSplit/>
        </w:trPr>
        <w:tc>
          <w:tcPr>
            <w:tcW w:w="924" w:type="pct"/>
            <w:shd w:val="clear" w:color="auto" w:fill="FFFFFF"/>
          </w:tcPr>
          <w:p w14:paraId="1AE9EDC9" w14:textId="77777777" w:rsidR="0099607F" w:rsidRDefault="0099607F" w:rsidP="00042AE9">
            <w:pPr>
              <w:pStyle w:val="TableText"/>
              <w:rPr>
                <w:noProof/>
              </w:rPr>
            </w:pPr>
            <w:r>
              <w:rPr>
                <w:noProof/>
              </w:rPr>
              <w:t>N/A</w:t>
            </w:r>
          </w:p>
        </w:tc>
        <w:tc>
          <w:tcPr>
            <w:tcW w:w="549" w:type="pct"/>
            <w:shd w:val="clear" w:color="auto" w:fill="FFFFFF"/>
          </w:tcPr>
          <w:p w14:paraId="1B53F9A9" w14:textId="77777777" w:rsidR="0099607F" w:rsidRDefault="0099607F" w:rsidP="00042AE9">
            <w:pPr>
              <w:pStyle w:val="TableText"/>
            </w:pPr>
            <w:r>
              <w:t>N/A</w:t>
            </w:r>
          </w:p>
        </w:tc>
        <w:tc>
          <w:tcPr>
            <w:tcW w:w="394" w:type="pct"/>
            <w:shd w:val="clear" w:color="auto" w:fill="FFFFFF"/>
          </w:tcPr>
          <w:p w14:paraId="7F9D805D" w14:textId="77777777" w:rsidR="0099607F" w:rsidRPr="004279F4" w:rsidRDefault="0099607F" w:rsidP="00042AE9">
            <w:pPr>
              <w:pStyle w:val="TableText"/>
            </w:pPr>
            <w:r w:rsidRPr="002402F2">
              <w:t>N/A</w:t>
            </w:r>
          </w:p>
        </w:tc>
        <w:tc>
          <w:tcPr>
            <w:tcW w:w="760" w:type="pct"/>
            <w:shd w:val="clear" w:color="auto" w:fill="FFFFFF"/>
          </w:tcPr>
          <w:p w14:paraId="585263EC" w14:textId="77777777" w:rsidR="0099607F" w:rsidRPr="00B31902" w:rsidRDefault="0099607F" w:rsidP="00042AE9">
            <w:pPr>
              <w:pStyle w:val="TableText"/>
            </w:pPr>
            <w:r>
              <w:t>N/A</w:t>
            </w:r>
          </w:p>
        </w:tc>
        <w:tc>
          <w:tcPr>
            <w:tcW w:w="2373" w:type="pct"/>
            <w:shd w:val="clear" w:color="auto" w:fill="FFFFFF"/>
          </w:tcPr>
          <w:p w14:paraId="6BD0438D" w14:textId="77777777" w:rsidR="0099607F" w:rsidRDefault="0099607F" w:rsidP="00042AE9">
            <w:pPr>
              <w:pStyle w:val="TableText"/>
            </w:pPr>
            <w:r>
              <w:t>N/A</w:t>
            </w:r>
          </w:p>
        </w:tc>
      </w:tr>
    </w:tbl>
    <w:p w14:paraId="6A5C76D3" w14:textId="77777777" w:rsidR="0099607F" w:rsidRDefault="0099607F" w:rsidP="0099607F">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00703EC8" w14:textId="77777777" w:rsidTr="00042AE9">
        <w:tc>
          <w:tcPr>
            <w:tcW w:w="9576" w:type="dxa"/>
            <w:shd w:val="clear" w:color="auto" w:fill="D9D9D9" w:themeFill="background1" w:themeFillShade="D9"/>
          </w:tcPr>
          <w:p w14:paraId="784774FC" w14:textId="77777777" w:rsidR="0099607F" w:rsidRPr="006824F5" w:rsidRDefault="0099607F" w:rsidP="00042AE9">
            <w:pPr>
              <w:rPr>
                <w:rStyle w:val="CodeSnippet"/>
              </w:rPr>
            </w:pPr>
            <w:r w:rsidRPr="006824F5">
              <w:rPr>
                <w:rStyle w:val="CodeSnippet"/>
              </w:rPr>
              <w:t>tosca.nodes.</w:t>
            </w:r>
            <w:r>
              <w:rPr>
                <w:rStyle w:val="CodeSnippet"/>
              </w:rPr>
              <w:t>Container.Application.Docker</w:t>
            </w:r>
            <w:r w:rsidRPr="006824F5">
              <w:rPr>
                <w:rStyle w:val="CodeSnippet"/>
              </w:rPr>
              <w:t>:</w:t>
            </w:r>
          </w:p>
          <w:p w14:paraId="685FDCCF" w14:textId="77777777" w:rsidR="0099607F" w:rsidRDefault="0099607F" w:rsidP="00042AE9">
            <w:pPr>
              <w:rPr>
                <w:rStyle w:val="CodeSnippet"/>
              </w:rPr>
            </w:pPr>
            <w:r w:rsidRPr="006824F5">
              <w:rPr>
                <w:rStyle w:val="CodeSnippet"/>
              </w:rPr>
              <w:t xml:space="preserve">  derived_from: </w:t>
            </w:r>
            <w:hyperlink w:anchor="DEFN_TYPE_NODES_DATABASE"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40A6D561" w14:textId="77777777" w:rsidR="0099607F" w:rsidRPr="00946A8A" w:rsidRDefault="0099607F" w:rsidP="00042AE9">
            <w:pPr>
              <w:rPr>
                <w:rStyle w:val="CodeSnippet"/>
              </w:rPr>
            </w:pPr>
            <w:r w:rsidRPr="00946A8A">
              <w:rPr>
                <w:rStyle w:val="CodeSnippet"/>
              </w:rPr>
              <w:t xml:space="preserve">  requirements:</w:t>
            </w:r>
          </w:p>
          <w:p w14:paraId="5B54BE75" w14:textId="77777777" w:rsidR="0099607F" w:rsidRPr="00946A8A" w:rsidRDefault="0099607F" w:rsidP="00042AE9">
            <w:pPr>
              <w:rPr>
                <w:rStyle w:val="CodeSnippet"/>
              </w:rPr>
            </w:pPr>
            <w:r w:rsidRPr="00946A8A">
              <w:rPr>
                <w:rStyle w:val="CodeSnippet"/>
              </w:rPr>
              <w:t xml:space="preserve">    - host:</w:t>
            </w:r>
          </w:p>
          <w:p w14:paraId="5D1B6EA3" w14:textId="77777777" w:rsidR="0099607F" w:rsidRPr="00946A8A" w:rsidRDefault="0099607F" w:rsidP="00042AE9">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6D2530C8" w14:textId="77777777" w:rsidR="0099607F" w:rsidRDefault="0099607F" w:rsidP="0099607F">
      <w:pPr>
        <w:pStyle w:val="Heading1"/>
        <w:numPr>
          <w:ilvl w:val="0"/>
          <w:numId w:val="3"/>
        </w:numPr>
      </w:pPr>
      <w:bookmarkStart w:id="808" w:name="_Toc302251732"/>
      <w:bookmarkStart w:id="809" w:name="_Toc430015826"/>
      <w:r>
        <w:lastRenderedPageBreak/>
        <w:t>Component Modeling Use</w:t>
      </w:r>
      <w:bookmarkEnd w:id="757"/>
      <w:r w:rsidRPr="00B37D4B">
        <w:t xml:space="preserve"> Cases</w:t>
      </w:r>
      <w:bookmarkEnd w:id="808"/>
      <w:bookmarkEnd w:id="809"/>
    </w:p>
    <w:p w14:paraId="46CD565A" w14:textId="77777777" w:rsidR="0099607F" w:rsidRPr="00344FD7" w:rsidRDefault="0099607F" w:rsidP="0099607F">
      <w:r>
        <w:t xml:space="preserve">This section is </w:t>
      </w:r>
      <w:r w:rsidRPr="00344FD7">
        <w:rPr>
          <w:b/>
        </w:rPr>
        <w:t>non-normative</w:t>
      </w:r>
      <w:r>
        <w:t xml:space="preserve"> and includes use cases that explore how to model components and their relationships using TOSCA Simple Profile in YAML.</w:t>
      </w:r>
    </w:p>
    <w:p w14:paraId="4E769D13" w14:textId="77777777" w:rsidR="0099607F" w:rsidRDefault="0099607F" w:rsidP="0099607F">
      <w:pPr>
        <w:pStyle w:val="Heading3"/>
        <w:numPr>
          <w:ilvl w:val="2"/>
          <w:numId w:val="3"/>
        </w:numPr>
      </w:pPr>
      <w:bookmarkStart w:id="810" w:name="_Toc430015827"/>
      <w:r>
        <w:t>Use Case: Exploring the HostedOn relationship using WebApplication and WebServer</w:t>
      </w:r>
      <w:bookmarkEnd w:id="810"/>
    </w:p>
    <w:p w14:paraId="3774CEB3" w14:textId="77777777" w:rsidR="0099607F" w:rsidRDefault="0099607F" w:rsidP="0099607F">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172A78FB" w14:textId="77777777" w:rsidR="0099607F" w:rsidRPr="00610270" w:rsidRDefault="0099607F" w:rsidP="0099607F">
      <w:pPr>
        <w:pStyle w:val="Heading4"/>
        <w:numPr>
          <w:ilvl w:val="3"/>
          <w:numId w:val="3"/>
        </w:numPr>
      </w:pPr>
      <w:r>
        <w:t>WebServer declares its “host” capability</w:t>
      </w:r>
    </w:p>
    <w:p w14:paraId="536FE164" w14:textId="77777777" w:rsidR="0099607F" w:rsidRPr="009F090B" w:rsidRDefault="0099607F" w:rsidP="0099607F">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6C45A8" w14:paraId="72489C51" w14:textId="77777777" w:rsidTr="00042AE9">
        <w:trPr>
          <w:cantSplit/>
          <w:trHeight w:val="1976"/>
        </w:trPr>
        <w:tc>
          <w:tcPr>
            <w:tcW w:w="9576" w:type="dxa"/>
            <w:shd w:val="clear" w:color="auto" w:fill="D9D9D9" w:themeFill="background1" w:themeFillShade="D9"/>
          </w:tcPr>
          <w:p w14:paraId="0626999D" w14:textId="77777777" w:rsidR="0099607F" w:rsidRPr="006824F5" w:rsidRDefault="0099607F" w:rsidP="00042AE9">
            <w:pPr>
              <w:rPr>
                <w:rStyle w:val="CodeSnippet"/>
                <w:noProof/>
              </w:rPr>
            </w:pPr>
            <w:r w:rsidRPr="006824F5">
              <w:rPr>
                <w:rStyle w:val="CodeSnippet"/>
                <w:noProof/>
              </w:rPr>
              <w:t>tosca.nodes.WebServer</w:t>
            </w:r>
          </w:p>
          <w:p w14:paraId="11DFDF2D" w14:textId="77777777" w:rsidR="0099607F" w:rsidRPr="006824F5" w:rsidRDefault="0099607F" w:rsidP="00042AE9">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54816B3B" w14:textId="77777777" w:rsidR="0099607F" w:rsidRPr="006824F5" w:rsidRDefault="0099607F" w:rsidP="00042AE9">
            <w:pPr>
              <w:rPr>
                <w:rStyle w:val="CodeSnippet"/>
                <w:noProof/>
              </w:rPr>
            </w:pPr>
            <w:r w:rsidRPr="006824F5">
              <w:rPr>
                <w:rStyle w:val="CodeSnippet"/>
                <w:noProof/>
              </w:rPr>
              <w:t xml:space="preserve">  capabilities:</w:t>
            </w:r>
          </w:p>
          <w:p w14:paraId="03FBA4E2" w14:textId="77777777" w:rsidR="0099607F" w:rsidRDefault="0099607F" w:rsidP="00042AE9">
            <w:pPr>
              <w:rPr>
                <w:rStyle w:val="CodeSnippet"/>
                <w:noProof/>
              </w:rPr>
            </w:pPr>
            <w:r>
              <w:rPr>
                <w:rStyle w:val="CodeSnippet"/>
                <w:noProof/>
              </w:rPr>
              <w:t xml:space="preserve">    ...</w:t>
            </w:r>
          </w:p>
          <w:p w14:paraId="67F11B89" w14:textId="77777777" w:rsidR="0099607F" w:rsidRPr="006824F5" w:rsidRDefault="0099607F" w:rsidP="00042AE9">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27BA41C5" w14:textId="77777777" w:rsidR="0099607F" w:rsidRPr="006824F5" w:rsidRDefault="0099607F" w:rsidP="00042AE9">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2F79E4BB" w14:textId="77777777" w:rsidR="0099607F" w:rsidRPr="006824F5" w:rsidRDefault="0099607F" w:rsidP="00042AE9">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66A1CD14" w14:textId="77777777" w:rsidR="0099607F" w:rsidRDefault="0099607F" w:rsidP="0099607F">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684569A1" w14:textId="77777777" w:rsidR="0099607F" w:rsidRDefault="0099607F" w:rsidP="0099607F">
      <w:pPr>
        <w:pStyle w:val="Heading4"/>
        <w:numPr>
          <w:ilvl w:val="3"/>
          <w:numId w:val="3"/>
        </w:numPr>
      </w:pPr>
      <w:r>
        <w:t>WebApplication declares its “host” requirement</w:t>
      </w:r>
    </w:p>
    <w:p w14:paraId="49F23EDF" w14:textId="77777777" w:rsidR="0099607F" w:rsidRPr="00E85132" w:rsidRDefault="0099607F" w:rsidP="0099607F">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6D62D4BD" w14:textId="77777777" w:rsidR="0099607F" w:rsidRPr="00DB1411" w:rsidRDefault="0099607F" w:rsidP="0099607F">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062E4527" w14:textId="77777777" w:rsidTr="00042AE9">
        <w:tc>
          <w:tcPr>
            <w:tcW w:w="9576" w:type="dxa"/>
            <w:shd w:val="clear" w:color="auto" w:fill="D9D9D9" w:themeFill="background1" w:themeFillShade="D9"/>
          </w:tcPr>
          <w:p w14:paraId="03884DCD"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1F1D5DC2"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44A29C5D" w14:textId="77777777" w:rsidR="0099607F"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D55812A" w14:textId="77777777" w:rsidR="0099607F" w:rsidRDefault="0099607F" w:rsidP="00042AE9">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4448F8E1" w14:textId="77777777" w:rsidR="0099607F" w:rsidRDefault="0099607F" w:rsidP="00042AE9">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3E80BAA9"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6B85C6F3"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81F99CC" w14:textId="77777777" w:rsidR="0099607F" w:rsidRDefault="0099607F" w:rsidP="0099607F">
      <w:pPr>
        <w:pStyle w:val="Heading5"/>
        <w:numPr>
          <w:ilvl w:val="4"/>
          <w:numId w:val="3"/>
        </w:numPr>
      </w:pPr>
      <w:r>
        <w:lastRenderedPageBreak/>
        <w:t>Notes</w:t>
      </w:r>
    </w:p>
    <w:p w14:paraId="2F5BFC87" w14:textId="77777777" w:rsidR="0099607F" w:rsidRDefault="0099607F" w:rsidP="0099607F">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F3A394" w14:textId="77777777" w:rsidR="0099607F" w:rsidRDefault="0099607F" w:rsidP="0099607F">
      <w:pPr>
        <w:pStyle w:val="Heading3"/>
        <w:numPr>
          <w:ilvl w:val="2"/>
          <w:numId w:val="3"/>
        </w:numPr>
      </w:pPr>
      <w:bookmarkStart w:id="811" w:name="_Toc430015828"/>
      <w:r>
        <w:t>Use Case: Establishing a ConnectsTo relationship to WebServer</w:t>
      </w:r>
      <w:bookmarkEnd w:id="811"/>
    </w:p>
    <w:p w14:paraId="7BD74B1D" w14:textId="77777777" w:rsidR="0099607F" w:rsidRPr="00610270" w:rsidRDefault="0099607F" w:rsidP="0099607F">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w:t>
      </w:r>
      <w:proofErr w:type="gramStart"/>
      <w:r>
        <w:t>service</w:t>
      </w:r>
      <w:proofErr w:type="gramEnd"/>
      <w:r>
        <w:t xml:space="preserv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0D699C89" w14:textId="77777777" w:rsidR="0099607F" w:rsidRPr="00610270" w:rsidRDefault="0099607F" w:rsidP="0099607F">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64C1CDAC" w14:textId="77777777" w:rsidTr="00042AE9">
        <w:tc>
          <w:tcPr>
            <w:tcW w:w="9576" w:type="dxa"/>
            <w:shd w:val="clear" w:color="auto" w:fill="D9D9D9" w:themeFill="background1" w:themeFillShade="D9"/>
          </w:tcPr>
          <w:p w14:paraId="27A6F722"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node_types:</w:t>
            </w:r>
          </w:p>
          <w:p w14:paraId="4B639224" w14:textId="77777777" w:rsidR="0099607F" w:rsidRPr="00260DE6"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45EA5129" w14:textId="77777777" w:rsidR="0099607F" w:rsidRPr="00260DE6" w:rsidRDefault="0099607F" w:rsidP="00042AE9">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493862D1" w14:textId="77777777" w:rsidR="0099607F" w:rsidRDefault="0099607F" w:rsidP="00042AE9">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1333CC5D" w14:textId="77777777" w:rsidR="0099607F" w:rsidRPr="00D36F47"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533B67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6BECEE24"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7B78CA4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63F4A82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3BE4FB4D" w14:textId="77777777" w:rsidR="0099607F" w:rsidRDefault="0099607F" w:rsidP="00042AE9">
            <w:pPr>
              <w:autoSpaceDE w:val="0"/>
              <w:autoSpaceDN w:val="0"/>
              <w:adjustRightInd w:val="0"/>
              <w:rPr>
                <w:rFonts w:ascii="Consolas" w:hAnsi="Consolas" w:cs="Courier New"/>
                <w:noProof/>
                <w:szCs w:val="18"/>
              </w:rPr>
            </w:pPr>
          </w:p>
          <w:p w14:paraId="5A8985D9"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68E0BD9B"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10D6D31B"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1C6D669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2C054FAD"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62CE68C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239583D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39EF8CC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35F84E37" w14:textId="77777777" w:rsidR="0099607F" w:rsidRDefault="0099607F" w:rsidP="00042AE9">
            <w:pPr>
              <w:autoSpaceDE w:val="0"/>
              <w:autoSpaceDN w:val="0"/>
              <w:adjustRightInd w:val="0"/>
              <w:rPr>
                <w:rFonts w:ascii="Consolas" w:hAnsi="Consolas" w:cs="Courier New"/>
                <w:noProof/>
                <w:szCs w:val="18"/>
              </w:rPr>
            </w:pPr>
          </w:p>
          <w:p w14:paraId="11DD55F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7338CC1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4FA478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7096D04B" w14:textId="77777777" w:rsidR="0099607F" w:rsidRPr="00956CE8"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79FC2635" w14:textId="77777777" w:rsidR="0099607F" w:rsidRDefault="0099607F" w:rsidP="0099607F">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5952C094" w14:textId="77777777" w:rsidR="0099607F" w:rsidRDefault="0099607F" w:rsidP="0099607F">
      <w:pPr>
        <w:pStyle w:val="Heading4"/>
        <w:numPr>
          <w:ilvl w:val="3"/>
          <w:numId w:val="3"/>
        </w:numPr>
      </w:pPr>
      <w:r>
        <w:lastRenderedPageBreak/>
        <w:t>Best practice</w:t>
      </w:r>
    </w:p>
    <w:p w14:paraId="56B2DB62" w14:textId="77777777" w:rsidR="0099607F" w:rsidRPr="005F07A8" w:rsidRDefault="0099607F" w:rsidP="0099607F">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269734D7" w14:textId="77777777" w:rsidR="0099607F" w:rsidRDefault="0099607F" w:rsidP="0099607F">
      <w:pPr>
        <w:pStyle w:val="Heading3"/>
        <w:numPr>
          <w:ilvl w:val="2"/>
          <w:numId w:val="3"/>
        </w:numPr>
      </w:pPr>
      <w:bookmarkStart w:id="812" w:name="_Ref393180632"/>
      <w:bookmarkStart w:id="813" w:name="_Toc430015829"/>
      <w:r>
        <w:t>Use Case: Attaching (local) BlockStorage to a Compute node</w:t>
      </w:r>
      <w:bookmarkEnd w:id="812"/>
      <w:bookmarkEnd w:id="813"/>
      <w:r>
        <w:t xml:space="preserve"> </w:t>
      </w:r>
    </w:p>
    <w:p w14:paraId="11D2E7B6" w14:textId="77777777" w:rsidR="0099607F" w:rsidRDefault="0099607F" w:rsidP="0099607F">
      <w:r>
        <w:t>This use case examines the ways TOSCA YAML can be used to express a simple AttachesTo relationship between a Compute node and a locally attached BlockStorage node.</w:t>
      </w:r>
    </w:p>
    <w:p w14:paraId="630FEF28" w14:textId="77777777" w:rsidR="0099607F" w:rsidRPr="00610270" w:rsidRDefault="0099607F" w:rsidP="0099607F">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026064AF" w14:textId="77777777" w:rsidTr="00042AE9">
        <w:tc>
          <w:tcPr>
            <w:tcW w:w="9576" w:type="dxa"/>
            <w:shd w:val="clear" w:color="auto" w:fill="D9D9D9" w:themeFill="background1" w:themeFillShade="D9"/>
          </w:tcPr>
          <w:p w14:paraId="7556BAA7"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1B4392CE"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A639F5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AE3759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21E34F"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761A5145" w14:textId="77777777" w:rsidR="0099607F" w:rsidRDefault="0099607F" w:rsidP="00042AE9">
            <w:pPr>
              <w:rPr>
                <w:rStyle w:val="CodeSnippet"/>
              </w:rPr>
            </w:pPr>
            <w:r w:rsidRPr="003E492C">
              <w:rPr>
                <w:rStyle w:val="CodeSnippet"/>
              </w:rPr>
              <w:t xml:space="preserve">      # contextually this can only be a relationship type</w:t>
            </w:r>
          </w:p>
          <w:p w14:paraId="6AACC2C5"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00B8DF67" w14:textId="77777777" w:rsidR="0099607F" w:rsidRDefault="0099607F" w:rsidP="00042AE9">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5F321B" w14:textId="77777777" w:rsidR="0099607F" w:rsidRDefault="0099607F" w:rsidP="00042AE9">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12121ECA"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5C33D651" w14:textId="77777777" w:rsidR="0099607F" w:rsidRPr="0064443D" w:rsidRDefault="0099607F" w:rsidP="00042AE9">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4BB1BE56" w14:textId="77777777" w:rsidR="0099607F" w:rsidRPr="0021151A" w:rsidRDefault="0099607F" w:rsidP="00042AE9">
            <w:pPr>
              <w:rPr>
                <w:rStyle w:val="CodeSnippet"/>
              </w:rPr>
            </w:pPr>
            <w:r w:rsidRPr="0021151A">
              <w:rPr>
                <w:rStyle w:val="CodeSnippet"/>
              </w:rPr>
              <w:t xml:space="preserve">            properties:</w:t>
            </w:r>
          </w:p>
          <w:p w14:paraId="7CDFCC12" w14:textId="77777777" w:rsidR="0099607F" w:rsidRPr="0021151A" w:rsidRDefault="0099607F" w:rsidP="00042AE9">
            <w:pPr>
              <w:rPr>
                <w:rStyle w:val="CodeSnippet"/>
              </w:rPr>
            </w:pPr>
            <w:r w:rsidRPr="0021151A">
              <w:rPr>
                <w:rStyle w:val="CodeSnippet"/>
              </w:rPr>
              <w:t xml:space="preserve">              location: /path1/path2</w:t>
            </w:r>
          </w:p>
          <w:p w14:paraId="30A4BEC8" w14:textId="77777777" w:rsidR="0099607F" w:rsidRPr="003E492C" w:rsidRDefault="0099607F" w:rsidP="00042AE9">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3B37DC64" w14:textId="77777777" w:rsidR="0099607F" w:rsidRPr="003E492C" w:rsidRDefault="0099607F" w:rsidP="00042AE9">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690ECB15" w14:textId="77777777" w:rsidR="0099607F" w:rsidRDefault="0099607F" w:rsidP="00042AE9">
            <w:pPr>
              <w:autoSpaceDE w:val="0"/>
              <w:autoSpaceDN w:val="0"/>
              <w:adjustRightInd w:val="0"/>
              <w:rPr>
                <w:rFonts w:ascii="Consolas" w:hAnsi="Consolas" w:cs="Courier New"/>
                <w:noProof/>
                <w:szCs w:val="18"/>
              </w:rPr>
            </w:pPr>
          </w:p>
          <w:p w14:paraId="7791CDE6"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2F94F8A0" w14:textId="77777777" w:rsidR="0099607F"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0112E693" w14:textId="77777777" w:rsidR="0099607F" w:rsidRDefault="0099607F" w:rsidP="00042AE9">
            <w:pPr>
              <w:rPr>
                <w:rStyle w:val="CodeSnippet"/>
                <w:noProof/>
              </w:rPr>
            </w:pPr>
            <w:r>
              <w:rPr>
                <w:rStyle w:val="CodeSnippet"/>
                <w:noProof/>
              </w:rPr>
              <w:t xml:space="preserve">  </w:t>
            </w:r>
            <w:r w:rsidRPr="006824F5">
              <w:rPr>
                <w:rStyle w:val="CodeSnippet"/>
                <w:noProof/>
              </w:rPr>
              <w:t xml:space="preserve">  properties:</w:t>
            </w:r>
          </w:p>
          <w:p w14:paraId="4D243DB7" w14:textId="77777777" w:rsidR="0099607F" w:rsidRPr="00A622BA" w:rsidRDefault="0099607F" w:rsidP="00042AE9">
            <w:pPr>
              <w:rPr>
                <w:rFonts w:ascii="Consolas" w:hAnsi="Consolas"/>
                <w:noProof/>
              </w:rPr>
            </w:pPr>
            <w:r>
              <w:rPr>
                <w:rStyle w:val="CodeSnippet"/>
                <w:noProof/>
              </w:rPr>
              <w:t xml:space="preserve">      size: 10 GB</w:t>
            </w:r>
          </w:p>
        </w:tc>
      </w:tr>
    </w:tbl>
    <w:p w14:paraId="47034C4A" w14:textId="77777777" w:rsidR="0099607F" w:rsidRDefault="0099607F" w:rsidP="0099607F">
      <w:pPr>
        <w:pStyle w:val="Heading3"/>
        <w:numPr>
          <w:ilvl w:val="2"/>
          <w:numId w:val="3"/>
        </w:numPr>
      </w:pPr>
      <w:bookmarkStart w:id="814" w:name="_Toc430015830"/>
      <w:r>
        <w:t>Use Case: Reusing a BlockStorage Relationship using Relationship Type or Relationship Template</w:t>
      </w:r>
      <w:bookmarkEnd w:id="814"/>
    </w:p>
    <w:p w14:paraId="64928DFF" w14:textId="77777777" w:rsidR="0099607F" w:rsidRDefault="0099607F" w:rsidP="0099607F">
      <w:r>
        <w:t>This builds upon the previous use case (</w:t>
      </w:r>
      <w:r>
        <w:fldChar w:fldCharType="begin"/>
      </w:r>
      <w:r>
        <w:instrText xml:space="preserve"> REF _Ref393180632 \r \h </w:instrText>
      </w:r>
      <w:r>
        <w:fldChar w:fldCharType="separate"/>
      </w:r>
      <w:r w:rsidR="00134F75">
        <w:t>9.1.3</w:t>
      </w:r>
      <w:r>
        <w:fldChar w:fldCharType="end"/>
      </w:r>
      <w:r>
        <w:t>) to examine how a template author could attach multiple Compute nodes (templates) to the same BlockStorage node (template), but with slightly different property values for the AttachesTo relationship.</w:t>
      </w:r>
    </w:p>
    <w:p w14:paraId="655E5BAE" w14:textId="77777777" w:rsidR="0099607F" w:rsidRDefault="0099607F" w:rsidP="0099607F"/>
    <w:p w14:paraId="6FF01F90" w14:textId="77777777" w:rsidR="0099607F" w:rsidRDefault="0099607F" w:rsidP="0099607F">
      <w:r>
        <w:t>Specifically, several notation options are shown (in this use case) that achieve the same desired result.</w:t>
      </w:r>
    </w:p>
    <w:p w14:paraId="69F7D318" w14:textId="77777777" w:rsidR="0099607F" w:rsidRDefault="0099607F" w:rsidP="0099607F">
      <w:pPr>
        <w:pStyle w:val="Heading4"/>
        <w:numPr>
          <w:ilvl w:val="3"/>
          <w:numId w:val="3"/>
        </w:numPr>
      </w:pPr>
      <w:r>
        <w:t>Simple Profile Rationale</w:t>
      </w:r>
    </w:p>
    <w:p w14:paraId="636A1C41" w14:textId="77777777" w:rsidR="0099607F" w:rsidRDefault="0099607F" w:rsidP="0099607F">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78CACFF6" w14:textId="77777777" w:rsidR="0099607F" w:rsidRDefault="0099607F" w:rsidP="0099607F">
      <w:pPr>
        <w:pStyle w:val="Heading4"/>
        <w:numPr>
          <w:ilvl w:val="3"/>
          <w:numId w:val="3"/>
        </w:numPr>
      </w:pPr>
      <w:r>
        <w:lastRenderedPageBreak/>
        <w:t>Notation Style #1: Augment AttachesTo Relationship Type directly in each Node Template</w:t>
      </w:r>
    </w:p>
    <w:p w14:paraId="17991538" w14:textId="77777777" w:rsidR="0099607F" w:rsidRDefault="0099607F" w:rsidP="0099607F">
      <w:r>
        <w:t xml:space="preserve">This notation extends the methodology used for establishing a HostedOn relationship, but allowing template author to supply (dynamic) configuration and/or override of properties and operations. </w:t>
      </w:r>
    </w:p>
    <w:p w14:paraId="66CFBAC4" w14:textId="77777777" w:rsidR="0099607F" w:rsidRDefault="0099607F" w:rsidP="0099607F"/>
    <w:p w14:paraId="4A3CDE99" w14:textId="77777777" w:rsidR="0099607F" w:rsidRDefault="0099607F" w:rsidP="0099607F">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1C3474EB" w14:textId="77777777" w:rsidR="0099607F" w:rsidRPr="00595737" w:rsidRDefault="0099607F" w:rsidP="0099607F">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4A8990D2" w14:textId="77777777" w:rsidTr="00042AE9">
        <w:tc>
          <w:tcPr>
            <w:tcW w:w="9576" w:type="dxa"/>
            <w:shd w:val="clear" w:color="auto" w:fill="D9D9D9" w:themeFill="background1" w:themeFillShade="D9"/>
          </w:tcPr>
          <w:p w14:paraId="23760CFA" w14:textId="77777777" w:rsidR="0099607F" w:rsidRPr="00A81802" w:rsidRDefault="0099607F" w:rsidP="00042AE9">
            <w:pPr>
              <w:rPr>
                <w:rFonts w:ascii="Consolas" w:hAnsi="Consolas"/>
                <w:noProof/>
              </w:rPr>
            </w:pPr>
            <w:r w:rsidRPr="00A81802">
              <w:rPr>
                <w:rFonts w:ascii="Consolas" w:hAnsi="Consolas"/>
                <w:noProof/>
              </w:rPr>
              <w:t>node_templates:</w:t>
            </w:r>
          </w:p>
          <w:p w14:paraId="02DC8FBE" w14:textId="77777777" w:rsidR="0099607F" w:rsidRDefault="0099607F" w:rsidP="00042AE9">
            <w:pPr>
              <w:rPr>
                <w:rFonts w:ascii="Consolas" w:hAnsi="Consolas"/>
                <w:noProof/>
              </w:rPr>
            </w:pPr>
            <w:r w:rsidRPr="00A81802">
              <w:rPr>
                <w:rFonts w:ascii="Consolas" w:hAnsi="Consolas"/>
                <w:noProof/>
              </w:rPr>
              <w:t xml:space="preserve">  </w:t>
            </w:r>
          </w:p>
          <w:p w14:paraId="628312FC" w14:textId="77777777" w:rsidR="0099607F" w:rsidRPr="001963F0" w:rsidRDefault="0099607F" w:rsidP="00042AE9">
            <w:pPr>
              <w:autoSpaceDE w:val="0"/>
              <w:autoSpaceDN w:val="0"/>
              <w:adjustRightInd w:val="0"/>
              <w:rPr>
                <w:rStyle w:val="CodeSnippet"/>
              </w:rPr>
            </w:pPr>
            <w:r w:rsidRPr="001963F0">
              <w:rPr>
                <w:rStyle w:val="CodeSnippet"/>
              </w:rPr>
              <w:t xml:space="preserve">  my_block_storage:</w:t>
            </w:r>
          </w:p>
          <w:p w14:paraId="597C38C5" w14:textId="77777777" w:rsidR="0099607F" w:rsidRPr="001963F0" w:rsidRDefault="0099607F" w:rsidP="00042AE9">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0D9ACBA4" w14:textId="77777777" w:rsidR="0099607F" w:rsidRPr="001963F0" w:rsidRDefault="0099607F" w:rsidP="00042AE9">
            <w:pPr>
              <w:rPr>
                <w:rStyle w:val="CodeSnippet"/>
              </w:rPr>
            </w:pPr>
            <w:r w:rsidRPr="001963F0">
              <w:rPr>
                <w:rStyle w:val="CodeSnippet"/>
              </w:rPr>
              <w:t xml:space="preserve">    properties:</w:t>
            </w:r>
          </w:p>
          <w:p w14:paraId="0682FF8A" w14:textId="77777777" w:rsidR="0099607F" w:rsidRPr="001963F0" w:rsidRDefault="0099607F" w:rsidP="00042AE9">
            <w:pPr>
              <w:rPr>
                <w:rStyle w:val="CodeSnippet"/>
              </w:rPr>
            </w:pPr>
            <w:r w:rsidRPr="001963F0">
              <w:rPr>
                <w:rStyle w:val="CodeSnippet"/>
              </w:rPr>
              <w:t xml:space="preserve">      size: 10</w:t>
            </w:r>
          </w:p>
          <w:p w14:paraId="6A920402" w14:textId="77777777" w:rsidR="0099607F" w:rsidRPr="001963F0" w:rsidRDefault="0099607F" w:rsidP="00042AE9">
            <w:pPr>
              <w:rPr>
                <w:rStyle w:val="CodeSnippet"/>
              </w:rPr>
            </w:pPr>
          </w:p>
          <w:p w14:paraId="7EB0A760" w14:textId="77777777" w:rsidR="0099607F" w:rsidRPr="001963F0" w:rsidRDefault="0099607F" w:rsidP="00042AE9">
            <w:pPr>
              <w:rPr>
                <w:rStyle w:val="CodeSnippet"/>
              </w:rPr>
            </w:pPr>
            <w:r>
              <w:rPr>
                <w:rStyle w:val="CodeSnippet"/>
              </w:rPr>
              <w:t xml:space="preserve">  </w:t>
            </w:r>
            <w:r w:rsidRPr="001963F0">
              <w:rPr>
                <w:rStyle w:val="CodeSnippet"/>
              </w:rPr>
              <w:t>my_web_app_tier_1:</w:t>
            </w:r>
          </w:p>
          <w:p w14:paraId="5A12083B" w14:textId="77777777" w:rsidR="0099607F" w:rsidRPr="001963F0" w:rsidRDefault="0099607F" w:rsidP="00042AE9">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00D2B11B" w14:textId="77777777" w:rsidR="0099607F" w:rsidRDefault="0099607F" w:rsidP="00042AE9">
            <w:pPr>
              <w:rPr>
                <w:rStyle w:val="CodeSnippet"/>
              </w:rPr>
            </w:pPr>
            <w:r w:rsidRPr="001963F0">
              <w:rPr>
                <w:rStyle w:val="CodeSnippet"/>
              </w:rPr>
              <w:t xml:space="preserve">    requirements:</w:t>
            </w:r>
          </w:p>
          <w:p w14:paraId="2DE0FAFA" w14:textId="77777777" w:rsidR="0099607F" w:rsidRDefault="0099607F" w:rsidP="00042AE9">
            <w:pPr>
              <w:rPr>
                <w:rStyle w:val="CodeSnippet"/>
              </w:rPr>
            </w:pPr>
            <w:r>
              <w:rPr>
                <w:rStyle w:val="CodeSnippet"/>
              </w:rPr>
              <w:t xml:space="preserve">      - local_storage: </w:t>
            </w:r>
          </w:p>
          <w:p w14:paraId="2B091C12" w14:textId="77777777" w:rsidR="0099607F" w:rsidRDefault="0099607F" w:rsidP="00042AE9">
            <w:pPr>
              <w:rPr>
                <w:rStyle w:val="CodeSnippet"/>
              </w:rPr>
            </w:pPr>
            <w:r>
              <w:rPr>
                <w:rStyle w:val="CodeSnippet"/>
              </w:rPr>
              <w:t xml:space="preserve">          node: my_block_storage</w:t>
            </w:r>
          </w:p>
          <w:p w14:paraId="178695F4" w14:textId="77777777" w:rsidR="0099607F" w:rsidRDefault="0099607F" w:rsidP="00042AE9">
            <w:pPr>
              <w:rPr>
                <w:rStyle w:val="CodeSnippet"/>
              </w:rPr>
            </w:pPr>
            <w:r>
              <w:rPr>
                <w:rStyle w:val="CodeSnippet"/>
              </w:rPr>
              <w:t xml:space="preserve">          relationship: MyAttachesTo</w:t>
            </w:r>
          </w:p>
          <w:p w14:paraId="21335E56" w14:textId="77777777" w:rsidR="0099607F" w:rsidRDefault="0099607F" w:rsidP="00042AE9">
            <w:pPr>
              <w:rPr>
                <w:rStyle w:val="CodeSnippet"/>
              </w:rPr>
            </w:pPr>
            <w:r>
              <w:rPr>
                <w:rStyle w:val="CodeSnippet"/>
              </w:rPr>
              <w:t xml:space="preserve">            # use default property settings in the Relationship Type definition</w:t>
            </w:r>
          </w:p>
          <w:p w14:paraId="4AB6DD46" w14:textId="77777777" w:rsidR="0099607F" w:rsidRDefault="0099607F" w:rsidP="00042AE9">
            <w:pPr>
              <w:rPr>
                <w:rStyle w:val="CodeSnippet"/>
              </w:rPr>
            </w:pPr>
          </w:p>
          <w:p w14:paraId="6453A852" w14:textId="77777777" w:rsidR="0099607F" w:rsidRPr="001963F0" w:rsidRDefault="0099607F" w:rsidP="00042AE9">
            <w:pPr>
              <w:rPr>
                <w:rStyle w:val="CodeSnippet"/>
              </w:rPr>
            </w:pPr>
            <w:r>
              <w:rPr>
                <w:rStyle w:val="CodeSnippet"/>
              </w:rPr>
              <w:t xml:space="preserve">  my_web_app_</w:t>
            </w:r>
            <w:r w:rsidRPr="001963F0">
              <w:rPr>
                <w:rStyle w:val="CodeSnippet"/>
              </w:rPr>
              <w:t>tier_2:</w:t>
            </w:r>
          </w:p>
          <w:p w14:paraId="786D4ADF" w14:textId="77777777" w:rsidR="0099607F" w:rsidRPr="001963F0" w:rsidRDefault="0099607F" w:rsidP="00042AE9">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13DE3B3C" w14:textId="77777777" w:rsidR="0099607F" w:rsidRDefault="0099607F" w:rsidP="00042AE9">
            <w:pPr>
              <w:rPr>
                <w:rStyle w:val="CodeSnippet"/>
              </w:rPr>
            </w:pPr>
            <w:r w:rsidRPr="001963F0">
              <w:rPr>
                <w:rStyle w:val="CodeSnippet"/>
              </w:rPr>
              <w:t xml:space="preserve">    requirements:</w:t>
            </w:r>
          </w:p>
          <w:p w14:paraId="4F9327C4" w14:textId="77777777" w:rsidR="0099607F" w:rsidRDefault="0099607F" w:rsidP="00042AE9">
            <w:pPr>
              <w:rPr>
                <w:rStyle w:val="CodeSnippet"/>
              </w:rPr>
            </w:pPr>
            <w:r>
              <w:rPr>
                <w:rStyle w:val="CodeSnippet"/>
              </w:rPr>
              <w:t xml:space="preserve">      - local_storage: </w:t>
            </w:r>
          </w:p>
          <w:p w14:paraId="5B69622B" w14:textId="77777777" w:rsidR="0099607F" w:rsidRDefault="0099607F" w:rsidP="00042AE9">
            <w:pPr>
              <w:rPr>
                <w:rStyle w:val="CodeSnippet"/>
              </w:rPr>
            </w:pPr>
            <w:r>
              <w:rPr>
                <w:rStyle w:val="CodeSnippet"/>
              </w:rPr>
              <w:t xml:space="preserve">          node: my_block_storage</w:t>
            </w:r>
          </w:p>
          <w:p w14:paraId="74E7EEE6" w14:textId="77777777" w:rsidR="0099607F" w:rsidRDefault="0099607F" w:rsidP="00042AE9">
            <w:pPr>
              <w:rPr>
                <w:rStyle w:val="CodeSnippet"/>
              </w:rPr>
            </w:pPr>
            <w:r>
              <w:rPr>
                <w:rStyle w:val="CodeSnippet"/>
              </w:rPr>
              <w:t xml:space="preserve">          relationship:</w:t>
            </w:r>
          </w:p>
          <w:p w14:paraId="00C4E140" w14:textId="77777777" w:rsidR="0099607F" w:rsidRDefault="0099607F" w:rsidP="00042AE9">
            <w:pPr>
              <w:rPr>
                <w:rStyle w:val="CodeSnippet"/>
              </w:rPr>
            </w:pPr>
            <w:r w:rsidRPr="0064443D">
              <w:rPr>
                <w:rStyle w:val="CodeSnippet"/>
              </w:rPr>
              <w:t xml:space="preserve">            type: MyAttach</w:t>
            </w:r>
            <w:r>
              <w:rPr>
                <w:rStyle w:val="CodeSnippet"/>
              </w:rPr>
              <w:t>es</w:t>
            </w:r>
            <w:r w:rsidRPr="0064443D">
              <w:rPr>
                <w:rStyle w:val="CodeSnippet"/>
              </w:rPr>
              <w:t>To</w:t>
            </w:r>
          </w:p>
          <w:p w14:paraId="1C01F2C0" w14:textId="77777777" w:rsidR="0099607F" w:rsidRDefault="0099607F" w:rsidP="00042AE9">
            <w:pPr>
              <w:rPr>
                <w:rStyle w:val="CodeSnippet"/>
              </w:rPr>
            </w:pPr>
            <w:r>
              <w:rPr>
                <w:rStyle w:val="CodeSnippet"/>
              </w:rPr>
              <w:t xml:space="preserve">            # Override default property setting for just the ‘location’ property</w:t>
            </w:r>
          </w:p>
          <w:p w14:paraId="11CA6075" w14:textId="77777777" w:rsidR="0099607F" w:rsidRDefault="0099607F" w:rsidP="00042AE9">
            <w:pPr>
              <w:rPr>
                <w:rStyle w:val="CodeSnippet"/>
              </w:rPr>
            </w:pPr>
            <w:r>
              <w:rPr>
                <w:rStyle w:val="CodeSnippet"/>
              </w:rPr>
              <w:t xml:space="preserve">            properties:</w:t>
            </w:r>
          </w:p>
          <w:p w14:paraId="1BE32A08" w14:textId="77777777" w:rsidR="0099607F" w:rsidRDefault="0099607F" w:rsidP="00042AE9">
            <w:pPr>
              <w:rPr>
                <w:rStyle w:val="CodeSnippet"/>
              </w:rPr>
            </w:pPr>
            <w:r>
              <w:rPr>
                <w:rStyle w:val="CodeSnippet"/>
              </w:rPr>
              <w:t xml:space="preserve">              location: /some_other_data_location </w:t>
            </w:r>
          </w:p>
          <w:p w14:paraId="74D0359B" w14:textId="77777777" w:rsidR="0099607F" w:rsidRDefault="0099607F" w:rsidP="00042AE9">
            <w:pPr>
              <w:rPr>
                <w:rFonts w:ascii="Consolas" w:hAnsi="Consolas"/>
              </w:rPr>
            </w:pPr>
          </w:p>
          <w:p w14:paraId="72A56272" w14:textId="77777777" w:rsidR="0099607F" w:rsidRDefault="0099607F" w:rsidP="00042AE9">
            <w:pPr>
              <w:rPr>
                <w:rFonts w:ascii="Consolas" w:hAnsi="Consolas"/>
              </w:rPr>
            </w:pPr>
            <w:r>
              <w:rPr>
                <w:rFonts w:ascii="Consolas" w:hAnsi="Consolas"/>
              </w:rPr>
              <w:t>relationship_types:</w:t>
            </w:r>
          </w:p>
          <w:p w14:paraId="4DBE9DA2" w14:textId="77777777" w:rsidR="0099607F" w:rsidRDefault="0099607F" w:rsidP="00042AE9">
            <w:pPr>
              <w:rPr>
                <w:rFonts w:ascii="Consolas" w:hAnsi="Consolas"/>
              </w:rPr>
            </w:pPr>
          </w:p>
          <w:p w14:paraId="24B2312F" w14:textId="77777777" w:rsidR="0099607F" w:rsidRDefault="0099607F" w:rsidP="00042AE9">
            <w:pPr>
              <w:rPr>
                <w:rFonts w:ascii="Consolas" w:hAnsi="Consolas"/>
              </w:rPr>
            </w:pPr>
            <w:r>
              <w:rPr>
                <w:rFonts w:ascii="Consolas" w:hAnsi="Consolas"/>
              </w:rPr>
              <w:t xml:space="preserve">  MyAttachesTo:</w:t>
            </w:r>
          </w:p>
          <w:p w14:paraId="6315B00A" w14:textId="77777777" w:rsidR="0099607F" w:rsidRDefault="0099607F" w:rsidP="00042AE9">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520F52E9" w14:textId="77777777" w:rsidR="0099607F" w:rsidRPr="00D546A7" w:rsidRDefault="0099607F" w:rsidP="00042AE9">
            <w:pPr>
              <w:rPr>
                <w:rStyle w:val="CodeSnippet"/>
              </w:rPr>
            </w:pPr>
            <w:r w:rsidRPr="00D546A7">
              <w:rPr>
                <w:rStyle w:val="CodeSnippet"/>
              </w:rPr>
              <w:t xml:space="preserve">    properties:</w:t>
            </w:r>
          </w:p>
          <w:p w14:paraId="30ECA856" w14:textId="77777777" w:rsidR="0099607F" w:rsidRPr="00D546A7" w:rsidRDefault="0099607F" w:rsidP="00042AE9">
            <w:pPr>
              <w:rPr>
                <w:rStyle w:val="CodeSnippet"/>
              </w:rPr>
            </w:pPr>
            <w:r w:rsidRPr="00D546A7">
              <w:rPr>
                <w:rStyle w:val="CodeSnippet"/>
              </w:rPr>
              <w:t xml:space="preserve">      location: /default_location</w:t>
            </w:r>
          </w:p>
          <w:p w14:paraId="0202B01B" w14:textId="77777777" w:rsidR="0099607F" w:rsidRDefault="0099607F" w:rsidP="00042AE9">
            <w:pPr>
              <w:rPr>
                <w:rFonts w:ascii="Consolas" w:hAnsi="Consolas"/>
              </w:rPr>
            </w:pPr>
            <w:r>
              <w:rPr>
                <w:rFonts w:ascii="Consolas" w:hAnsi="Consolas"/>
              </w:rPr>
              <w:t xml:space="preserve">    interfaces:</w:t>
            </w:r>
          </w:p>
          <w:p w14:paraId="3C2AAC83" w14:textId="77777777" w:rsidR="0099607F" w:rsidRDefault="0099607F" w:rsidP="00042AE9">
            <w:pPr>
              <w:rPr>
                <w:rFonts w:ascii="Consolas" w:hAnsi="Consolas"/>
              </w:rPr>
            </w:pPr>
            <w:r>
              <w:rPr>
                <w:rFonts w:ascii="Consolas" w:hAnsi="Consolas"/>
              </w:rPr>
              <w:t xml:space="preserve">      Configure:</w:t>
            </w:r>
          </w:p>
          <w:p w14:paraId="4C28F9FA" w14:textId="77777777" w:rsidR="0099607F" w:rsidRDefault="0099607F" w:rsidP="00042AE9">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5B0ADB3D" w14:textId="77777777" w:rsidR="0099607F" w:rsidRPr="00A622BA" w:rsidRDefault="0099607F" w:rsidP="00042AE9">
            <w:pPr>
              <w:rPr>
                <w:rFonts w:ascii="Consolas" w:hAnsi="Consolas"/>
              </w:rPr>
            </w:pPr>
            <w:r>
              <w:rPr>
                <w:rFonts w:ascii="Consolas" w:hAnsi="Consolas"/>
              </w:rPr>
              <w:lastRenderedPageBreak/>
              <w:t xml:space="preserve">          implementation: default_script.sh</w:t>
            </w:r>
          </w:p>
        </w:tc>
      </w:tr>
    </w:tbl>
    <w:p w14:paraId="1A85A414" w14:textId="77777777" w:rsidR="0099607F" w:rsidRDefault="0099607F" w:rsidP="0099607F"/>
    <w:p w14:paraId="13F45A4D" w14:textId="77777777" w:rsidR="0099607F" w:rsidRDefault="0099607F" w:rsidP="0099607F">
      <w:pPr>
        <w:pStyle w:val="Heading4"/>
        <w:numPr>
          <w:ilvl w:val="3"/>
          <w:numId w:val="3"/>
        </w:numPr>
      </w:pPr>
      <w:r>
        <w:t>Notation Style #2: Use the ‘template’ keyword on the Node Templates to specify which named Relationship Template to use</w:t>
      </w:r>
    </w:p>
    <w:p w14:paraId="2038F6F2" w14:textId="77777777" w:rsidR="0099607F" w:rsidRDefault="0099607F" w:rsidP="0099607F">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44665384" w14:textId="77777777" w:rsidR="0099607F" w:rsidRPr="00EF13E0" w:rsidRDefault="0099607F" w:rsidP="0099607F"/>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28E16A21" w14:textId="77777777" w:rsidTr="00042AE9">
        <w:tc>
          <w:tcPr>
            <w:tcW w:w="9576" w:type="dxa"/>
            <w:shd w:val="clear" w:color="auto" w:fill="D9D9D9" w:themeFill="background1" w:themeFillShade="D9"/>
          </w:tcPr>
          <w:p w14:paraId="249ED23C" w14:textId="77777777" w:rsidR="0099607F" w:rsidRPr="00A81802" w:rsidRDefault="0099607F" w:rsidP="00042AE9">
            <w:pPr>
              <w:rPr>
                <w:rFonts w:ascii="Consolas" w:hAnsi="Consolas"/>
                <w:noProof/>
              </w:rPr>
            </w:pPr>
            <w:r w:rsidRPr="00A81802">
              <w:rPr>
                <w:rFonts w:ascii="Consolas" w:hAnsi="Consolas"/>
                <w:noProof/>
              </w:rPr>
              <w:t>node_templates:</w:t>
            </w:r>
          </w:p>
          <w:p w14:paraId="7BF4151F" w14:textId="77777777" w:rsidR="0099607F" w:rsidRDefault="0099607F" w:rsidP="00042AE9">
            <w:pPr>
              <w:rPr>
                <w:rFonts w:ascii="Consolas" w:hAnsi="Consolas"/>
                <w:noProof/>
              </w:rPr>
            </w:pPr>
            <w:r w:rsidRPr="00A81802">
              <w:rPr>
                <w:rFonts w:ascii="Consolas" w:hAnsi="Consolas"/>
                <w:noProof/>
              </w:rPr>
              <w:t xml:space="preserve">  </w:t>
            </w:r>
          </w:p>
          <w:p w14:paraId="5DDB317C" w14:textId="77777777" w:rsidR="0099607F" w:rsidRPr="001963F0" w:rsidRDefault="0099607F" w:rsidP="00042AE9">
            <w:pPr>
              <w:autoSpaceDE w:val="0"/>
              <w:autoSpaceDN w:val="0"/>
              <w:adjustRightInd w:val="0"/>
              <w:rPr>
                <w:rStyle w:val="CodeSnippet"/>
              </w:rPr>
            </w:pPr>
            <w:r w:rsidRPr="001963F0">
              <w:rPr>
                <w:rStyle w:val="CodeSnippet"/>
              </w:rPr>
              <w:t xml:space="preserve">  my_block_storage:</w:t>
            </w:r>
          </w:p>
          <w:p w14:paraId="3D063930" w14:textId="77777777" w:rsidR="0099607F" w:rsidRPr="001963F0" w:rsidRDefault="0099607F" w:rsidP="00042AE9">
            <w:pPr>
              <w:autoSpaceDE w:val="0"/>
              <w:autoSpaceDN w:val="0"/>
              <w:adjustRightInd w:val="0"/>
              <w:rPr>
                <w:rStyle w:val="CodeSnippet"/>
              </w:rPr>
            </w:pPr>
            <w:r w:rsidRPr="001963F0">
              <w:rPr>
                <w:rStyle w:val="CodeSnippet"/>
              </w:rPr>
              <w:t xml:space="preserve">    type: BlockStorage</w:t>
            </w:r>
          </w:p>
          <w:p w14:paraId="32CCC9CB" w14:textId="77777777" w:rsidR="0099607F" w:rsidRPr="001963F0" w:rsidRDefault="0099607F" w:rsidP="00042AE9">
            <w:pPr>
              <w:rPr>
                <w:rStyle w:val="CodeSnippet"/>
              </w:rPr>
            </w:pPr>
            <w:r w:rsidRPr="001963F0">
              <w:rPr>
                <w:rStyle w:val="CodeSnippet"/>
              </w:rPr>
              <w:t xml:space="preserve">    properties:</w:t>
            </w:r>
          </w:p>
          <w:p w14:paraId="7566450A" w14:textId="77777777" w:rsidR="0099607F" w:rsidRPr="001963F0" w:rsidRDefault="0099607F" w:rsidP="00042AE9">
            <w:pPr>
              <w:rPr>
                <w:rStyle w:val="CodeSnippet"/>
              </w:rPr>
            </w:pPr>
            <w:r w:rsidRPr="001963F0">
              <w:rPr>
                <w:rStyle w:val="CodeSnippet"/>
              </w:rPr>
              <w:t xml:space="preserve">      size: 10</w:t>
            </w:r>
          </w:p>
          <w:p w14:paraId="6F7377BB" w14:textId="77777777" w:rsidR="0099607F" w:rsidRPr="001963F0" w:rsidRDefault="0099607F" w:rsidP="00042AE9">
            <w:pPr>
              <w:rPr>
                <w:rStyle w:val="CodeSnippet"/>
              </w:rPr>
            </w:pPr>
          </w:p>
          <w:p w14:paraId="3BC53EBD" w14:textId="77777777" w:rsidR="0099607F" w:rsidRPr="001963F0" w:rsidRDefault="0099607F" w:rsidP="00042AE9">
            <w:pPr>
              <w:rPr>
                <w:rStyle w:val="CodeSnippet"/>
              </w:rPr>
            </w:pPr>
            <w:r>
              <w:rPr>
                <w:rStyle w:val="CodeSnippet"/>
              </w:rPr>
              <w:t xml:space="preserve">  </w:t>
            </w:r>
            <w:r w:rsidRPr="001963F0">
              <w:rPr>
                <w:rStyle w:val="CodeSnippet"/>
              </w:rPr>
              <w:t>my_web_app_tier_1:</w:t>
            </w:r>
          </w:p>
          <w:p w14:paraId="1904B19A" w14:textId="77777777" w:rsidR="0099607F" w:rsidRPr="001963F0" w:rsidRDefault="0099607F" w:rsidP="00042AE9">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641E2BB9" w14:textId="77777777" w:rsidR="0099607F" w:rsidRDefault="0099607F" w:rsidP="00042AE9">
            <w:pPr>
              <w:rPr>
                <w:rStyle w:val="CodeSnippet"/>
              </w:rPr>
            </w:pPr>
            <w:r w:rsidRPr="001963F0">
              <w:rPr>
                <w:rStyle w:val="CodeSnippet"/>
              </w:rPr>
              <w:t xml:space="preserve">    requirements:</w:t>
            </w:r>
          </w:p>
          <w:p w14:paraId="74803CAF" w14:textId="77777777" w:rsidR="0099607F" w:rsidRDefault="0099607F" w:rsidP="00042AE9">
            <w:pPr>
              <w:rPr>
                <w:rStyle w:val="CodeSnippet"/>
              </w:rPr>
            </w:pPr>
            <w:r>
              <w:rPr>
                <w:rStyle w:val="CodeSnippet"/>
              </w:rPr>
              <w:t xml:space="preserve">      - local_storage:</w:t>
            </w:r>
          </w:p>
          <w:p w14:paraId="76A4F5AA" w14:textId="77777777" w:rsidR="0099607F" w:rsidRDefault="0099607F" w:rsidP="00042AE9">
            <w:pPr>
              <w:rPr>
                <w:rStyle w:val="CodeSnippet"/>
              </w:rPr>
            </w:pPr>
            <w:r>
              <w:rPr>
                <w:rStyle w:val="CodeSnippet"/>
              </w:rPr>
              <w:t xml:space="preserve">          node: my_block_storage</w:t>
            </w:r>
          </w:p>
          <w:p w14:paraId="317170C5" w14:textId="77777777" w:rsidR="0099607F" w:rsidRDefault="0099607F" w:rsidP="00042AE9">
            <w:pPr>
              <w:rPr>
                <w:rStyle w:val="CodeSnippet"/>
              </w:rPr>
            </w:pPr>
            <w:r>
              <w:rPr>
                <w:rStyle w:val="CodeSnippet"/>
              </w:rPr>
              <w:t xml:space="preserve">          relationship: storage_attachesto_1</w:t>
            </w:r>
          </w:p>
          <w:p w14:paraId="680012B3" w14:textId="77777777" w:rsidR="0099607F" w:rsidRDefault="0099607F" w:rsidP="00042AE9">
            <w:pPr>
              <w:rPr>
                <w:rStyle w:val="CodeSnippet"/>
              </w:rPr>
            </w:pPr>
          </w:p>
          <w:p w14:paraId="65DA54C3" w14:textId="77777777" w:rsidR="0099607F" w:rsidRPr="001963F0" w:rsidRDefault="0099607F" w:rsidP="00042AE9">
            <w:pPr>
              <w:rPr>
                <w:rStyle w:val="CodeSnippet"/>
              </w:rPr>
            </w:pPr>
            <w:r>
              <w:rPr>
                <w:rStyle w:val="CodeSnippet"/>
              </w:rPr>
              <w:t xml:space="preserve">  my_web_app</w:t>
            </w:r>
            <w:r w:rsidRPr="001963F0">
              <w:rPr>
                <w:rStyle w:val="CodeSnippet"/>
              </w:rPr>
              <w:t>_tier_2:</w:t>
            </w:r>
          </w:p>
          <w:p w14:paraId="03F2A0B9" w14:textId="77777777" w:rsidR="0099607F" w:rsidRPr="001963F0" w:rsidRDefault="0099607F" w:rsidP="00042AE9">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0E0C918E" w14:textId="77777777" w:rsidR="0099607F" w:rsidRDefault="0099607F" w:rsidP="00042AE9">
            <w:pPr>
              <w:rPr>
                <w:rStyle w:val="CodeSnippet"/>
              </w:rPr>
            </w:pPr>
            <w:r w:rsidRPr="001963F0">
              <w:rPr>
                <w:rStyle w:val="CodeSnippet"/>
              </w:rPr>
              <w:t xml:space="preserve">    requirements:</w:t>
            </w:r>
          </w:p>
          <w:p w14:paraId="1338BED8" w14:textId="77777777" w:rsidR="0099607F" w:rsidRDefault="0099607F" w:rsidP="00042AE9">
            <w:pPr>
              <w:rPr>
                <w:rStyle w:val="CodeSnippet"/>
              </w:rPr>
            </w:pPr>
            <w:r>
              <w:rPr>
                <w:rStyle w:val="CodeSnippet"/>
              </w:rPr>
              <w:t xml:space="preserve">      - local_storage: </w:t>
            </w:r>
          </w:p>
          <w:p w14:paraId="02FE182C" w14:textId="77777777" w:rsidR="0099607F" w:rsidRDefault="0099607F" w:rsidP="00042AE9">
            <w:pPr>
              <w:rPr>
                <w:rStyle w:val="CodeSnippet"/>
              </w:rPr>
            </w:pPr>
            <w:r>
              <w:rPr>
                <w:rStyle w:val="CodeSnippet"/>
              </w:rPr>
              <w:t xml:space="preserve">          node: my_block_storage</w:t>
            </w:r>
          </w:p>
          <w:p w14:paraId="68F21032" w14:textId="77777777" w:rsidR="0099607F" w:rsidRDefault="0099607F" w:rsidP="00042AE9">
            <w:pPr>
              <w:rPr>
                <w:rStyle w:val="CodeSnippet"/>
              </w:rPr>
            </w:pPr>
            <w:r>
              <w:rPr>
                <w:rStyle w:val="CodeSnippet"/>
              </w:rPr>
              <w:t xml:space="preserve">          relationship: storage_attachesto_2</w:t>
            </w:r>
          </w:p>
          <w:p w14:paraId="2964418F" w14:textId="77777777" w:rsidR="0099607F" w:rsidRDefault="0099607F" w:rsidP="00042AE9">
            <w:pPr>
              <w:rPr>
                <w:rFonts w:ascii="Consolas" w:hAnsi="Consolas"/>
              </w:rPr>
            </w:pPr>
          </w:p>
          <w:p w14:paraId="0633CAF1" w14:textId="77777777" w:rsidR="0099607F" w:rsidRDefault="0099607F" w:rsidP="00042AE9">
            <w:pPr>
              <w:rPr>
                <w:rFonts w:ascii="Consolas" w:hAnsi="Consolas"/>
              </w:rPr>
            </w:pPr>
            <w:r>
              <w:rPr>
                <w:rFonts w:ascii="Consolas" w:hAnsi="Consolas"/>
              </w:rPr>
              <w:t>relationship_templates:</w:t>
            </w:r>
          </w:p>
          <w:p w14:paraId="0BFD37AD" w14:textId="77777777" w:rsidR="0099607F" w:rsidRDefault="0099607F" w:rsidP="00042AE9">
            <w:pPr>
              <w:rPr>
                <w:rFonts w:ascii="Consolas" w:hAnsi="Consolas"/>
              </w:rPr>
            </w:pPr>
            <w:r>
              <w:rPr>
                <w:rFonts w:ascii="Consolas" w:hAnsi="Consolas"/>
              </w:rPr>
              <w:t xml:space="preserve">  storage_attachesto_1:</w:t>
            </w:r>
          </w:p>
          <w:p w14:paraId="0C4D9D33" w14:textId="77777777" w:rsidR="0099607F" w:rsidRDefault="0099607F" w:rsidP="00042AE9">
            <w:pPr>
              <w:rPr>
                <w:rFonts w:ascii="Consolas" w:hAnsi="Consolas"/>
              </w:rPr>
            </w:pPr>
            <w:r>
              <w:rPr>
                <w:rFonts w:ascii="Consolas" w:hAnsi="Consolas"/>
              </w:rPr>
              <w:t xml:space="preserve">    type: MyAttachesTo</w:t>
            </w:r>
          </w:p>
          <w:p w14:paraId="18946D98" w14:textId="77777777" w:rsidR="0099607F" w:rsidRDefault="0099607F" w:rsidP="00042AE9">
            <w:pPr>
              <w:rPr>
                <w:rFonts w:ascii="Consolas" w:hAnsi="Consolas"/>
              </w:rPr>
            </w:pPr>
            <w:r>
              <w:rPr>
                <w:rFonts w:ascii="Consolas" w:hAnsi="Consolas"/>
              </w:rPr>
              <w:t xml:space="preserve">    properties:</w:t>
            </w:r>
          </w:p>
          <w:p w14:paraId="113D1F50" w14:textId="77777777" w:rsidR="0099607F" w:rsidRDefault="0099607F" w:rsidP="00042AE9">
            <w:pPr>
              <w:rPr>
                <w:rStyle w:val="CodeSnippet"/>
              </w:rPr>
            </w:pPr>
            <w:r>
              <w:rPr>
                <w:rFonts w:ascii="Consolas" w:hAnsi="Consolas"/>
              </w:rPr>
              <w:t xml:space="preserve">      location: </w:t>
            </w:r>
            <w:r>
              <w:rPr>
                <w:rStyle w:val="CodeSnippet"/>
              </w:rPr>
              <w:t>/my_data_location</w:t>
            </w:r>
          </w:p>
          <w:p w14:paraId="70E6F14A" w14:textId="77777777" w:rsidR="0099607F" w:rsidRDefault="0099607F" w:rsidP="00042AE9">
            <w:pPr>
              <w:rPr>
                <w:rFonts w:ascii="Consolas" w:hAnsi="Consolas"/>
              </w:rPr>
            </w:pPr>
          </w:p>
          <w:p w14:paraId="66C38AAF" w14:textId="77777777" w:rsidR="0099607F" w:rsidRDefault="0099607F" w:rsidP="00042AE9">
            <w:pPr>
              <w:rPr>
                <w:rFonts w:ascii="Consolas" w:hAnsi="Consolas"/>
              </w:rPr>
            </w:pPr>
            <w:r>
              <w:rPr>
                <w:rFonts w:ascii="Consolas" w:hAnsi="Consolas"/>
              </w:rPr>
              <w:t xml:space="preserve">  storage_attachesto_2:</w:t>
            </w:r>
          </w:p>
          <w:p w14:paraId="76AC3D81" w14:textId="77777777" w:rsidR="0099607F" w:rsidRDefault="0099607F" w:rsidP="00042AE9">
            <w:pPr>
              <w:rPr>
                <w:rFonts w:ascii="Consolas" w:hAnsi="Consolas"/>
              </w:rPr>
            </w:pPr>
            <w:r>
              <w:rPr>
                <w:rFonts w:ascii="Consolas" w:hAnsi="Consolas"/>
              </w:rPr>
              <w:t xml:space="preserve">    type: MyAttachesTo</w:t>
            </w:r>
          </w:p>
          <w:p w14:paraId="48C06736" w14:textId="77777777" w:rsidR="0099607F" w:rsidRDefault="0099607F" w:rsidP="00042AE9">
            <w:pPr>
              <w:rPr>
                <w:rFonts w:ascii="Consolas" w:hAnsi="Consolas"/>
              </w:rPr>
            </w:pPr>
            <w:r>
              <w:rPr>
                <w:rFonts w:ascii="Consolas" w:hAnsi="Consolas"/>
              </w:rPr>
              <w:t xml:space="preserve">    properties:</w:t>
            </w:r>
          </w:p>
          <w:p w14:paraId="18446B72" w14:textId="77777777" w:rsidR="0099607F" w:rsidRDefault="0099607F" w:rsidP="00042AE9">
            <w:pPr>
              <w:rPr>
                <w:rStyle w:val="CodeSnippet"/>
              </w:rPr>
            </w:pPr>
            <w:r>
              <w:rPr>
                <w:rFonts w:ascii="Consolas" w:hAnsi="Consolas"/>
              </w:rPr>
              <w:t xml:space="preserve">      location: </w:t>
            </w:r>
            <w:r>
              <w:rPr>
                <w:rStyle w:val="CodeSnippet"/>
              </w:rPr>
              <w:t>/some_other_data_location</w:t>
            </w:r>
          </w:p>
          <w:p w14:paraId="13DAAC50" w14:textId="77777777" w:rsidR="0099607F" w:rsidRDefault="0099607F" w:rsidP="00042AE9">
            <w:pPr>
              <w:rPr>
                <w:rStyle w:val="CodeSnippet"/>
              </w:rPr>
            </w:pPr>
          </w:p>
          <w:p w14:paraId="47113FDF" w14:textId="77777777" w:rsidR="0099607F" w:rsidRDefault="0099607F" w:rsidP="00042AE9">
            <w:pPr>
              <w:rPr>
                <w:rFonts w:ascii="Consolas" w:hAnsi="Consolas"/>
              </w:rPr>
            </w:pPr>
            <w:r>
              <w:rPr>
                <w:rFonts w:ascii="Consolas" w:hAnsi="Consolas"/>
              </w:rPr>
              <w:t>relationship_types:</w:t>
            </w:r>
          </w:p>
          <w:p w14:paraId="7BCC1A6F" w14:textId="77777777" w:rsidR="0099607F" w:rsidRDefault="0099607F" w:rsidP="00042AE9">
            <w:pPr>
              <w:rPr>
                <w:rFonts w:ascii="Consolas" w:hAnsi="Consolas"/>
              </w:rPr>
            </w:pPr>
          </w:p>
          <w:p w14:paraId="601F1F04" w14:textId="77777777" w:rsidR="0099607F" w:rsidRDefault="0099607F" w:rsidP="00042AE9">
            <w:pPr>
              <w:rPr>
                <w:rFonts w:ascii="Consolas" w:hAnsi="Consolas"/>
              </w:rPr>
            </w:pPr>
            <w:r>
              <w:rPr>
                <w:rFonts w:ascii="Consolas" w:hAnsi="Consolas"/>
              </w:rPr>
              <w:lastRenderedPageBreak/>
              <w:t xml:space="preserve">  MyAttachesTo:</w:t>
            </w:r>
          </w:p>
          <w:p w14:paraId="24F5BEB0" w14:textId="77777777" w:rsidR="0099607F" w:rsidRDefault="0099607F" w:rsidP="00042AE9">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02A11E70" w14:textId="77777777" w:rsidR="0099607F" w:rsidRDefault="0099607F" w:rsidP="00042AE9">
            <w:pPr>
              <w:rPr>
                <w:rFonts w:ascii="Consolas" w:hAnsi="Consolas"/>
              </w:rPr>
            </w:pPr>
            <w:r>
              <w:rPr>
                <w:rFonts w:ascii="Consolas" w:hAnsi="Consolas"/>
              </w:rPr>
              <w:t xml:space="preserve">    interfaces:</w:t>
            </w:r>
          </w:p>
          <w:p w14:paraId="7A196083" w14:textId="77777777" w:rsidR="0099607F" w:rsidRDefault="0099607F" w:rsidP="00042AE9">
            <w:pPr>
              <w:rPr>
                <w:rFonts w:ascii="Consolas" w:hAnsi="Consolas"/>
              </w:rPr>
            </w:pPr>
            <w:r>
              <w:rPr>
                <w:rFonts w:ascii="Consolas" w:hAnsi="Consolas"/>
              </w:rPr>
              <w:t xml:space="preserve">      some_interface_name:</w:t>
            </w:r>
          </w:p>
          <w:p w14:paraId="3A9879C7" w14:textId="77777777" w:rsidR="0099607F" w:rsidRDefault="0099607F" w:rsidP="00042AE9">
            <w:pPr>
              <w:rPr>
                <w:rFonts w:ascii="Consolas" w:hAnsi="Consolas"/>
              </w:rPr>
            </w:pPr>
            <w:r>
              <w:rPr>
                <w:rFonts w:ascii="Consolas" w:hAnsi="Consolas"/>
              </w:rPr>
              <w:t xml:space="preserve">        some_operation:</w:t>
            </w:r>
          </w:p>
          <w:p w14:paraId="06849F56" w14:textId="77777777" w:rsidR="0099607F" w:rsidRPr="00A622BA" w:rsidRDefault="0099607F" w:rsidP="00042AE9">
            <w:pPr>
              <w:rPr>
                <w:rFonts w:ascii="Consolas" w:hAnsi="Consolas"/>
              </w:rPr>
            </w:pPr>
            <w:r>
              <w:rPr>
                <w:rFonts w:ascii="Consolas" w:hAnsi="Consolas"/>
              </w:rPr>
              <w:t xml:space="preserve">          implementation: default_script.sh</w:t>
            </w:r>
          </w:p>
        </w:tc>
      </w:tr>
    </w:tbl>
    <w:p w14:paraId="6AB13D31" w14:textId="77777777" w:rsidR="0099607F" w:rsidRDefault="0099607F" w:rsidP="0099607F"/>
    <w:p w14:paraId="2C856C66" w14:textId="77777777" w:rsidR="0099607F" w:rsidRDefault="0099607F" w:rsidP="0099607F">
      <w:pPr>
        <w:pStyle w:val="Heading4"/>
        <w:numPr>
          <w:ilvl w:val="3"/>
          <w:numId w:val="3"/>
        </w:numPr>
      </w:pPr>
      <w:r>
        <w:t>Notation Style #3: Using the “copy” keyname to define a similar Relationship Template</w:t>
      </w:r>
    </w:p>
    <w:p w14:paraId="159C589A" w14:textId="77777777" w:rsidR="0099607F" w:rsidRDefault="0099607F" w:rsidP="0099607F">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FFD3BA" w14:textId="77777777" w:rsidR="0099607F" w:rsidRDefault="0099607F" w:rsidP="0099607F">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9607F" w:rsidRPr="00260DE6" w14:paraId="48C43CD9" w14:textId="77777777" w:rsidTr="00042AE9">
        <w:tc>
          <w:tcPr>
            <w:tcW w:w="9576" w:type="dxa"/>
            <w:shd w:val="clear" w:color="auto" w:fill="D9D9D9" w:themeFill="background1" w:themeFillShade="D9"/>
          </w:tcPr>
          <w:p w14:paraId="566A60DC" w14:textId="77777777" w:rsidR="0099607F" w:rsidRPr="00A81802" w:rsidRDefault="0099607F" w:rsidP="00042AE9">
            <w:pPr>
              <w:rPr>
                <w:rFonts w:ascii="Consolas" w:hAnsi="Consolas"/>
                <w:noProof/>
              </w:rPr>
            </w:pPr>
            <w:r w:rsidRPr="00A81802">
              <w:rPr>
                <w:rFonts w:ascii="Consolas" w:hAnsi="Consolas"/>
                <w:noProof/>
              </w:rPr>
              <w:t>node_templates:</w:t>
            </w:r>
          </w:p>
          <w:p w14:paraId="4A12AD0A" w14:textId="77777777" w:rsidR="0099607F" w:rsidRDefault="0099607F" w:rsidP="00042AE9">
            <w:pPr>
              <w:rPr>
                <w:rFonts w:ascii="Consolas" w:hAnsi="Consolas"/>
                <w:noProof/>
              </w:rPr>
            </w:pPr>
            <w:r w:rsidRPr="00A81802">
              <w:rPr>
                <w:rFonts w:ascii="Consolas" w:hAnsi="Consolas"/>
                <w:noProof/>
              </w:rPr>
              <w:t xml:space="preserve">  </w:t>
            </w:r>
          </w:p>
          <w:p w14:paraId="49853FA9" w14:textId="77777777" w:rsidR="0099607F" w:rsidRPr="001963F0" w:rsidRDefault="0099607F" w:rsidP="00042AE9">
            <w:pPr>
              <w:autoSpaceDE w:val="0"/>
              <w:autoSpaceDN w:val="0"/>
              <w:adjustRightInd w:val="0"/>
              <w:rPr>
                <w:rStyle w:val="CodeSnippet"/>
                <w:noProof/>
              </w:rPr>
            </w:pPr>
            <w:r w:rsidRPr="001963F0">
              <w:rPr>
                <w:rStyle w:val="CodeSnippet"/>
                <w:noProof/>
              </w:rPr>
              <w:t xml:space="preserve">  my_block_storage:</w:t>
            </w:r>
          </w:p>
          <w:p w14:paraId="17E806DF" w14:textId="77777777" w:rsidR="0099607F" w:rsidRPr="001963F0" w:rsidRDefault="0099607F" w:rsidP="00042AE9">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B5C4FA3" w14:textId="77777777" w:rsidR="0099607F" w:rsidRPr="001963F0" w:rsidRDefault="0099607F" w:rsidP="00042AE9">
            <w:pPr>
              <w:rPr>
                <w:rStyle w:val="CodeSnippet"/>
                <w:noProof/>
              </w:rPr>
            </w:pPr>
            <w:r w:rsidRPr="001963F0">
              <w:rPr>
                <w:rStyle w:val="CodeSnippet"/>
                <w:noProof/>
              </w:rPr>
              <w:t xml:space="preserve">    properties:</w:t>
            </w:r>
          </w:p>
          <w:p w14:paraId="5F67E3A6" w14:textId="77777777" w:rsidR="0099607F" w:rsidRPr="001963F0" w:rsidRDefault="0099607F" w:rsidP="00042AE9">
            <w:pPr>
              <w:rPr>
                <w:rStyle w:val="CodeSnippet"/>
                <w:noProof/>
              </w:rPr>
            </w:pPr>
            <w:r w:rsidRPr="001963F0">
              <w:rPr>
                <w:rStyle w:val="CodeSnippet"/>
                <w:noProof/>
              </w:rPr>
              <w:t xml:space="preserve">      size: 10</w:t>
            </w:r>
          </w:p>
          <w:p w14:paraId="2F95436D" w14:textId="77777777" w:rsidR="0099607F" w:rsidRPr="001963F0" w:rsidRDefault="0099607F" w:rsidP="00042AE9">
            <w:pPr>
              <w:rPr>
                <w:rStyle w:val="CodeSnippet"/>
                <w:noProof/>
              </w:rPr>
            </w:pPr>
          </w:p>
          <w:p w14:paraId="0C488A90" w14:textId="77777777" w:rsidR="0099607F" w:rsidRPr="001963F0" w:rsidRDefault="0099607F" w:rsidP="00042AE9">
            <w:pPr>
              <w:rPr>
                <w:rStyle w:val="CodeSnippet"/>
                <w:noProof/>
              </w:rPr>
            </w:pPr>
            <w:r>
              <w:rPr>
                <w:rStyle w:val="CodeSnippet"/>
                <w:noProof/>
              </w:rPr>
              <w:t xml:space="preserve">  </w:t>
            </w:r>
            <w:r w:rsidRPr="001963F0">
              <w:rPr>
                <w:rStyle w:val="CodeSnippet"/>
                <w:noProof/>
              </w:rPr>
              <w:t>my_web_app_tier_1:</w:t>
            </w:r>
          </w:p>
          <w:p w14:paraId="55F8613F" w14:textId="77777777" w:rsidR="0099607F" w:rsidRPr="001963F0" w:rsidRDefault="0099607F" w:rsidP="00042AE9">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34B78ACC" w14:textId="77777777" w:rsidR="0099607F" w:rsidRDefault="0099607F" w:rsidP="00042AE9">
            <w:pPr>
              <w:rPr>
                <w:rStyle w:val="CodeSnippet"/>
                <w:noProof/>
              </w:rPr>
            </w:pPr>
            <w:r w:rsidRPr="001963F0">
              <w:rPr>
                <w:rStyle w:val="CodeSnippet"/>
                <w:noProof/>
              </w:rPr>
              <w:t xml:space="preserve">    requirements:</w:t>
            </w:r>
          </w:p>
          <w:p w14:paraId="005496F2" w14:textId="77777777" w:rsidR="0099607F" w:rsidRDefault="0099607F" w:rsidP="00042AE9">
            <w:pPr>
              <w:rPr>
                <w:rStyle w:val="CodeSnippet"/>
                <w:noProof/>
              </w:rPr>
            </w:pPr>
            <w:r>
              <w:rPr>
                <w:rStyle w:val="CodeSnippet"/>
                <w:noProof/>
              </w:rPr>
              <w:t xml:space="preserve">      - attachment: </w:t>
            </w:r>
          </w:p>
          <w:p w14:paraId="482F656E" w14:textId="77777777" w:rsidR="0099607F" w:rsidRDefault="0099607F" w:rsidP="00042AE9">
            <w:pPr>
              <w:rPr>
                <w:rStyle w:val="CodeSnippet"/>
                <w:noProof/>
              </w:rPr>
            </w:pPr>
            <w:r>
              <w:rPr>
                <w:rStyle w:val="CodeSnippet"/>
                <w:noProof/>
              </w:rPr>
              <w:t xml:space="preserve">          node: my_block_storage</w:t>
            </w:r>
          </w:p>
          <w:p w14:paraId="5D530A8C" w14:textId="77777777" w:rsidR="0099607F" w:rsidRDefault="0099607F" w:rsidP="00042AE9">
            <w:pPr>
              <w:rPr>
                <w:rStyle w:val="CodeSnippet"/>
                <w:noProof/>
              </w:rPr>
            </w:pPr>
            <w:r>
              <w:rPr>
                <w:rStyle w:val="CodeSnippet"/>
                <w:noProof/>
              </w:rPr>
              <w:t xml:space="preserve">          relationship: storage_attachesto_1</w:t>
            </w:r>
          </w:p>
          <w:p w14:paraId="55C88010" w14:textId="77777777" w:rsidR="0099607F" w:rsidRDefault="0099607F" w:rsidP="00042AE9">
            <w:pPr>
              <w:rPr>
                <w:rStyle w:val="CodeSnippet"/>
                <w:noProof/>
              </w:rPr>
            </w:pPr>
          </w:p>
          <w:p w14:paraId="07E5D28A" w14:textId="77777777" w:rsidR="0099607F" w:rsidRPr="001963F0" w:rsidRDefault="0099607F" w:rsidP="00042AE9">
            <w:pPr>
              <w:rPr>
                <w:rStyle w:val="CodeSnippet"/>
                <w:noProof/>
              </w:rPr>
            </w:pPr>
            <w:r>
              <w:rPr>
                <w:rStyle w:val="CodeSnippet"/>
                <w:noProof/>
              </w:rPr>
              <w:t xml:space="preserve">  my_web_app</w:t>
            </w:r>
            <w:r w:rsidRPr="001963F0">
              <w:rPr>
                <w:rStyle w:val="CodeSnippet"/>
                <w:noProof/>
              </w:rPr>
              <w:t>_tier_2:</w:t>
            </w:r>
          </w:p>
          <w:p w14:paraId="16CA9AC1" w14:textId="77777777" w:rsidR="0099607F" w:rsidRPr="001963F0" w:rsidRDefault="0099607F" w:rsidP="00042AE9">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759F8E70" w14:textId="77777777" w:rsidR="0099607F" w:rsidRDefault="0099607F" w:rsidP="00042AE9">
            <w:pPr>
              <w:rPr>
                <w:rStyle w:val="CodeSnippet"/>
                <w:noProof/>
              </w:rPr>
            </w:pPr>
            <w:r w:rsidRPr="001963F0">
              <w:rPr>
                <w:rStyle w:val="CodeSnippet"/>
                <w:noProof/>
              </w:rPr>
              <w:t xml:space="preserve">    requirements:</w:t>
            </w:r>
          </w:p>
          <w:p w14:paraId="052864F7" w14:textId="77777777" w:rsidR="0099607F" w:rsidRDefault="0099607F" w:rsidP="00042AE9">
            <w:pPr>
              <w:rPr>
                <w:rStyle w:val="CodeSnippet"/>
                <w:noProof/>
              </w:rPr>
            </w:pPr>
            <w:r>
              <w:rPr>
                <w:rStyle w:val="CodeSnippet"/>
                <w:noProof/>
              </w:rPr>
              <w:t xml:space="preserve">      - attachment: </w:t>
            </w:r>
          </w:p>
          <w:p w14:paraId="79B5F805" w14:textId="77777777" w:rsidR="0099607F" w:rsidRDefault="0099607F" w:rsidP="00042AE9">
            <w:pPr>
              <w:rPr>
                <w:rStyle w:val="CodeSnippet"/>
                <w:noProof/>
              </w:rPr>
            </w:pPr>
            <w:r>
              <w:rPr>
                <w:rStyle w:val="CodeSnippet"/>
                <w:noProof/>
              </w:rPr>
              <w:t xml:space="preserve">          node: my_block_storage</w:t>
            </w:r>
          </w:p>
          <w:p w14:paraId="54F8E308" w14:textId="77777777" w:rsidR="0099607F" w:rsidRDefault="0099607F" w:rsidP="00042AE9">
            <w:pPr>
              <w:rPr>
                <w:rStyle w:val="CodeSnippet"/>
                <w:noProof/>
              </w:rPr>
            </w:pPr>
            <w:r>
              <w:rPr>
                <w:rStyle w:val="CodeSnippet"/>
                <w:noProof/>
              </w:rPr>
              <w:t xml:space="preserve">          relationship: storage_attachesto_2</w:t>
            </w:r>
          </w:p>
          <w:p w14:paraId="6B2A96A0" w14:textId="77777777" w:rsidR="0099607F" w:rsidRDefault="0099607F" w:rsidP="00042AE9">
            <w:pPr>
              <w:rPr>
                <w:rFonts w:ascii="Consolas" w:hAnsi="Consolas"/>
                <w:noProof/>
              </w:rPr>
            </w:pPr>
          </w:p>
          <w:p w14:paraId="5BE16778" w14:textId="77777777" w:rsidR="0099607F" w:rsidRDefault="0099607F" w:rsidP="00042AE9">
            <w:pPr>
              <w:rPr>
                <w:rFonts w:ascii="Consolas" w:hAnsi="Consolas"/>
                <w:noProof/>
              </w:rPr>
            </w:pPr>
            <w:r>
              <w:rPr>
                <w:rFonts w:ascii="Consolas" w:hAnsi="Consolas"/>
                <w:noProof/>
              </w:rPr>
              <w:t>relationship_templates:</w:t>
            </w:r>
          </w:p>
          <w:p w14:paraId="714B3D6F" w14:textId="77777777" w:rsidR="0099607F" w:rsidRDefault="0099607F" w:rsidP="00042AE9">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6E80B92B" w14:textId="77777777" w:rsidR="0099607F" w:rsidRDefault="0099607F" w:rsidP="00042AE9">
            <w:pPr>
              <w:rPr>
                <w:rFonts w:ascii="Consolas" w:hAnsi="Consolas"/>
                <w:noProof/>
              </w:rPr>
            </w:pPr>
            <w:r>
              <w:rPr>
                <w:rFonts w:ascii="Consolas" w:hAnsi="Consolas"/>
                <w:noProof/>
              </w:rPr>
              <w:t xml:space="preserve">    type: MyAttachesTo</w:t>
            </w:r>
          </w:p>
          <w:p w14:paraId="5B4C8B8C" w14:textId="77777777" w:rsidR="0099607F" w:rsidRDefault="0099607F" w:rsidP="00042AE9">
            <w:pPr>
              <w:rPr>
                <w:rFonts w:ascii="Consolas" w:hAnsi="Consolas"/>
                <w:noProof/>
              </w:rPr>
            </w:pPr>
            <w:r>
              <w:rPr>
                <w:rFonts w:ascii="Consolas" w:hAnsi="Consolas"/>
                <w:noProof/>
              </w:rPr>
              <w:t xml:space="preserve">    properties:</w:t>
            </w:r>
          </w:p>
          <w:p w14:paraId="22926D7A" w14:textId="77777777" w:rsidR="0099607F" w:rsidRDefault="0099607F" w:rsidP="00042AE9">
            <w:pPr>
              <w:rPr>
                <w:rStyle w:val="CodeSnippet"/>
                <w:noProof/>
              </w:rPr>
            </w:pPr>
            <w:r>
              <w:rPr>
                <w:rFonts w:ascii="Consolas" w:hAnsi="Consolas"/>
                <w:noProof/>
              </w:rPr>
              <w:t xml:space="preserve">      location: </w:t>
            </w:r>
            <w:r>
              <w:rPr>
                <w:rStyle w:val="CodeSnippet"/>
                <w:noProof/>
              </w:rPr>
              <w:t>/my_data_location</w:t>
            </w:r>
          </w:p>
          <w:p w14:paraId="667E9F36" w14:textId="77777777" w:rsidR="0099607F" w:rsidRDefault="0099607F" w:rsidP="00042AE9">
            <w:pPr>
              <w:rPr>
                <w:rFonts w:ascii="Consolas" w:hAnsi="Consolas"/>
                <w:noProof/>
              </w:rPr>
            </w:pPr>
            <w:r>
              <w:rPr>
                <w:rFonts w:ascii="Consolas" w:hAnsi="Consolas"/>
                <w:noProof/>
              </w:rPr>
              <w:lastRenderedPageBreak/>
              <w:t xml:space="preserve">    interfaces:</w:t>
            </w:r>
          </w:p>
          <w:p w14:paraId="22AEB5CF" w14:textId="77777777" w:rsidR="0099607F" w:rsidRDefault="0099607F" w:rsidP="00042AE9">
            <w:pPr>
              <w:rPr>
                <w:rFonts w:ascii="Consolas" w:hAnsi="Consolas"/>
                <w:noProof/>
              </w:rPr>
            </w:pPr>
            <w:r>
              <w:rPr>
                <w:rFonts w:ascii="Consolas" w:hAnsi="Consolas"/>
                <w:noProof/>
              </w:rPr>
              <w:t xml:space="preserve">      some_interface_name:</w:t>
            </w:r>
          </w:p>
          <w:p w14:paraId="23817BDA" w14:textId="77777777" w:rsidR="0099607F" w:rsidRDefault="0099607F" w:rsidP="00042AE9">
            <w:pPr>
              <w:rPr>
                <w:rFonts w:ascii="Consolas" w:hAnsi="Consolas"/>
                <w:noProof/>
              </w:rPr>
            </w:pPr>
            <w:r>
              <w:rPr>
                <w:rFonts w:ascii="Consolas" w:hAnsi="Consolas"/>
                <w:noProof/>
              </w:rPr>
              <w:t xml:space="preserve">        some_operation_name_1: my_script_1.sh</w:t>
            </w:r>
          </w:p>
          <w:p w14:paraId="39790FC5" w14:textId="77777777" w:rsidR="0099607F" w:rsidRDefault="0099607F" w:rsidP="00042AE9">
            <w:pPr>
              <w:rPr>
                <w:rFonts w:ascii="Consolas" w:hAnsi="Consolas"/>
                <w:noProof/>
              </w:rPr>
            </w:pPr>
            <w:r>
              <w:rPr>
                <w:rFonts w:ascii="Consolas" w:hAnsi="Consolas"/>
                <w:noProof/>
              </w:rPr>
              <w:t xml:space="preserve">        some_operation_name_2: my_script_2.sh</w:t>
            </w:r>
          </w:p>
          <w:p w14:paraId="745ECD88" w14:textId="77777777" w:rsidR="0099607F" w:rsidRDefault="0099607F" w:rsidP="00042AE9">
            <w:pPr>
              <w:rPr>
                <w:rFonts w:ascii="Consolas" w:hAnsi="Consolas"/>
                <w:noProof/>
              </w:rPr>
            </w:pPr>
            <w:r>
              <w:rPr>
                <w:rFonts w:ascii="Consolas" w:hAnsi="Consolas"/>
                <w:noProof/>
              </w:rPr>
              <w:t xml:space="preserve">        some_operation_name_3: my_script_3.sh</w:t>
            </w:r>
          </w:p>
          <w:p w14:paraId="73FFD9DB" w14:textId="77777777" w:rsidR="0099607F" w:rsidRDefault="0099607F" w:rsidP="00042AE9">
            <w:pPr>
              <w:rPr>
                <w:rFonts w:ascii="Consolas" w:hAnsi="Consolas"/>
                <w:noProof/>
              </w:rPr>
            </w:pPr>
          </w:p>
          <w:p w14:paraId="3955A5B6" w14:textId="77777777" w:rsidR="0099607F" w:rsidRDefault="0099607F" w:rsidP="00042AE9">
            <w:pPr>
              <w:rPr>
                <w:rFonts w:ascii="Consolas" w:hAnsi="Consolas"/>
                <w:noProof/>
              </w:rPr>
            </w:pPr>
            <w:r>
              <w:rPr>
                <w:rFonts w:ascii="Consolas" w:hAnsi="Consolas"/>
                <w:noProof/>
              </w:rPr>
              <w:t xml:space="preserve">  storage_attachesto_2:</w:t>
            </w:r>
          </w:p>
          <w:p w14:paraId="25C31A66" w14:textId="77777777" w:rsidR="0099607F" w:rsidRDefault="0099607F" w:rsidP="00042AE9">
            <w:pPr>
              <w:rPr>
                <w:rFonts w:ascii="Consolas" w:hAnsi="Consolas"/>
                <w:noProof/>
              </w:rPr>
            </w:pPr>
            <w:r>
              <w:rPr>
                <w:rFonts w:ascii="Consolas" w:hAnsi="Consolas"/>
                <w:noProof/>
              </w:rPr>
              <w:t xml:space="preserve">    # Copy the contents of the “storage_attachesto_1” template into this new one</w:t>
            </w:r>
          </w:p>
          <w:p w14:paraId="48D88861" w14:textId="77777777" w:rsidR="0099607F" w:rsidRDefault="0099607F" w:rsidP="00042AE9">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35F4DC76" w14:textId="77777777" w:rsidR="0099607F" w:rsidRPr="00B85DC2" w:rsidRDefault="0099607F" w:rsidP="00042AE9">
            <w:pPr>
              <w:rPr>
                <w:rFonts w:ascii="Consolas" w:hAnsi="Consolas"/>
                <w:b/>
                <w:noProof/>
              </w:rPr>
            </w:pPr>
            <w:r w:rsidRPr="00B85DC2">
              <w:rPr>
                <w:rStyle w:val="CodeSnippetHighlight"/>
                <w:b w:val="0"/>
              </w:rPr>
              <w:t xml:space="preserve">    # Then change just the value of the location property</w:t>
            </w:r>
          </w:p>
          <w:p w14:paraId="0DBA71F0" w14:textId="77777777" w:rsidR="0099607F" w:rsidRDefault="0099607F" w:rsidP="00042AE9">
            <w:pPr>
              <w:rPr>
                <w:rFonts w:ascii="Consolas" w:hAnsi="Consolas"/>
                <w:noProof/>
              </w:rPr>
            </w:pPr>
            <w:r>
              <w:rPr>
                <w:rFonts w:ascii="Consolas" w:hAnsi="Consolas"/>
                <w:noProof/>
              </w:rPr>
              <w:t xml:space="preserve">    properties:</w:t>
            </w:r>
          </w:p>
          <w:p w14:paraId="44B1BA36" w14:textId="77777777" w:rsidR="0099607F" w:rsidRDefault="0099607F" w:rsidP="00042AE9">
            <w:pPr>
              <w:rPr>
                <w:rStyle w:val="CodeSnippet"/>
                <w:noProof/>
              </w:rPr>
            </w:pPr>
            <w:r>
              <w:rPr>
                <w:rFonts w:ascii="Consolas" w:hAnsi="Consolas"/>
                <w:noProof/>
              </w:rPr>
              <w:t xml:space="preserve">      location: </w:t>
            </w:r>
            <w:r>
              <w:rPr>
                <w:rStyle w:val="CodeSnippet"/>
                <w:noProof/>
              </w:rPr>
              <w:t>/some_other_data_location</w:t>
            </w:r>
          </w:p>
          <w:p w14:paraId="71418208" w14:textId="77777777" w:rsidR="0099607F" w:rsidRDefault="0099607F" w:rsidP="00042AE9">
            <w:pPr>
              <w:rPr>
                <w:rStyle w:val="CodeSnippet"/>
                <w:noProof/>
              </w:rPr>
            </w:pPr>
          </w:p>
          <w:p w14:paraId="792653A1" w14:textId="77777777" w:rsidR="0099607F" w:rsidRDefault="0099607F" w:rsidP="00042AE9">
            <w:pPr>
              <w:rPr>
                <w:rFonts w:ascii="Consolas" w:hAnsi="Consolas"/>
                <w:noProof/>
              </w:rPr>
            </w:pPr>
            <w:r>
              <w:rPr>
                <w:rFonts w:ascii="Consolas" w:hAnsi="Consolas"/>
                <w:noProof/>
              </w:rPr>
              <w:t>relationship_types:</w:t>
            </w:r>
          </w:p>
          <w:p w14:paraId="4E6348E4" w14:textId="77777777" w:rsidR="0099607F" w:rsidRDefault="0099607F" w:rsidP="00042AE9">
            <w:pPr>
              <w:rPr>
                <w:rFonts w:ascii="Consolas" w:hAnsi="Consolas"/>
                <w:noProof/>
              </w:rPr>
            </w:pPr>
          </w:p>
          <w:p w14:paraId="51F020FA" w14:textId="77777777" w:rsidR="0099607F" w:rsidRDefault="0099607F" w:rsidP="00042AE9">
            <w:pPr>
              <w:rPr>
                <w:rFonts w:ascii="Consolas" w:hAnsi="Consolas"/>
                <w:noProof/>
              </w:rPr>
            </w:pPr>
            <w:r>
              <w:rPr>
                <w:rFonts w:ascii="Consolas" w:hAnsi="Consolas"/>
                <w:noProof/>
              </w:rPr>
              <w:t xml:space="preserve">  MyAttachesTo:</w:t>
            </w:r>
          </w:p>
          <w:p w14:paraId="042E01F9" w14:textId="77777777" w:rsidR="0099607F" w:rsidRDefault="0099607F" w:rsidP="00042AE9">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740E5730" w14:textId="77777777" w:rsidR="0099607F" w:rsidRDefault="0099607F" w:rsidP="00042AE9">
            <w:pPr>
              <w:rPr>
                <w:rFonts w:ascii="Consolas" w:hAnsi="Consolas"/>
                <w:noProof/>
              </w:rPr>
            </w:pPr>
            <w:r>
              <w:rPr>
                <w:rFonts w:ascii="Consolas" w:hAnsi="Consolas"/>
                <w:noProof/>
              </w:rPr>
              <w:t xml:space="preserve">    interfaces:</w:t>
            </w:r>
          </w:p>
          <w:p w14:paraId="6533D34E" w14:textId="77777777" w:rsidR="0099607F" w:rsidRDefault="0099607F" w:rsidP="00042AE9">
            <w:pPr>
              <w:rPr>
                <w:rFonts w:ascii="Consolas" w:hAnsi="Consolas"/>
                <w:noProof/>
              </w:rPr>
            </w:pPr>
            <w:r>
              <w:rPr>
                <w:rFonts w:ascii="Consolas" w:hAnsi="Consolas"/>
                <w:noProof/>
              </w:rPr>
              <w:t xml:space="preserve">      some_interface_name:</w:t>
            </w:r>
          </w:p>
          <w:p w14:paraId="103E55BE" w14:textId="77777777" w:rsidR="0099607F" w:rsidRDefault="0099607F" w:rsidP="00042AE9">
            <w:pPr>
              <w:rPr>
                <w:rFonts w:ascii="Consolas" w:hAnsi="Consolas"/>
                <w:noProof/>
              </w:rPr>
            </w:pPr>
            <w:r>
              <w:rPr>
                <w:rFonts w:ascii="Consolas" w:hAnsi="Consolas"/>
                <w:noProof/>
              </w:rPr>
              <w:t xml:space="preserve">        some_operation:</w:t>
            </w:r>
          </w:p>
          <w:p w14:paraId="426C1DE9" w14:textId="77777777" w:rsidR="0099607F" w:rsidRPr="00A622BA" w:rsidRDefault="0099607F" w:rsidP="00042AE9">
            <w:pPr>
              <w:rPr>
                <w:rFonts w:ascii="Consolas" w:hAnsi="Consolas"/>
                <w:noProof/>
              </w:rPr>
            </w:pPr>
            <w:r>
              <w:rPr>
                <w:rFonts w:ascii="Consolas" w:hAnsi="Consolas"/>
                <w:noProof/>
              </w:rPr>
              <w:t xml:space="preserve">          implementation: default_script.sh</w:t>
            </w:r>
          </w:p>
        </w:tc>
      </w:tr>
    </w:tbl>
    <w:p w14:paraId="2B5F3C6E" w14:textId="77777777" w:rsidR="0099607F" w:rsidRDefault="0099607F" w:rsidP="0099607F">
      <w:pPr>
        <w:pStyle w:val="Heading1"/>
        <w:numPr>
          <w:ilvl w:val="0"/>
          <w:numId w:val="3"/>
        </w:numPr>
      </w:pPr>
      <w:bookmarkStart w:id="815" w:name="_Toc413170845"/>
      <w:bookmarkStart w:id="816" w:name="_Toc413170846"/>
      <w:bookmarkStart w:id="817" w:name="_Toc413170847"/>
      <w:bookmarkStart w:id="818" w:name="_Toc413170848"/>
      <w:bookmarkStart w:id="819" w:name="_Toc397688827"/>
      <w:bookmarkStart w:id="820" w:name="_Toc302251733"/>
      <w:bookmarkStart w:id="821" w:name="_Toc430015831"/>
      <w:bookmarkEnd w:id="815"/>
      <w:bookmarkEnd w:id="816"/>
      <w:bookmarkEnd w:id="817"/>
      <w:bookmarkEnd w:id="818"/>
      <w:r>
        <w:lastRenderedPageBreak/>
        <w:t>Application Modeling Use Cases</w:t>
      </w:r>
      <w:bookmarkEnd w:id="718"/>
      <w:bookmarkEnd w:id="719"/>
      <w:bookmarkEnd w:id="819"/>
      <w:bookmarkEnd w:id="820"/>
      <w:bookmarkEnd w:id="821"/>
    </w:p>
    <w:p w14:paraId="7F9E1B81" w14:textId="77777777" w:rsidR="0099607F" w:rsidRPr="00344FD7" w:rsidRDefault="0099607F" w:rsidP="0099607F">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6F921201" w14:textId="77777777" w:rsidR="0099607F" w:rsidRPr="009822BC" w:rsidRDefault="0099607F" w:rsidP="0099607F">
      <w:pPr>
        <w:pStyle w:val="Heading2"/>
        <w:numPr>
          <w:ilvl w:val="1"/>
          <w:numId w:val="3"/>
        </w:numPr>
      </w:pPr>
      <w:bookmarkStart w:id="822" w:name="_Toc302251734"/>
      <w:bookmarkStart w:id="823" w:name="_Toc430015832"/>
      <w:bookmarkStart w:id="824" w:name="_Toc379455150"/>
      <w:r w:rsidRPr="009822BC">
        <w:t>Use cases</w:t>
      </w:r>
      <w:bookmarkEnd w:id="822"/>
      <w:bookmarkEnd w:id="823"/>
    </w:p>
    <w:p w14:paraId="51C9B12A" w14:textId="77777777" w:rsidR="0099607F" w:rsidRPr="004E59DC" w:rsidRDefault="0099607F" w:rsidP="0099607F">
      <w:pPr>
        <w:pStyle w:val="Heading3"/>
        <w:numPr>
          <w:ilvl w:val="2"/>
          <w:numId w:val="3"/>
        </w:numPr>
      </w:pPr>
      <w:bookmarkStart w:id="825" w:name="_Toc430015833"/>
      <w:bookmarkStart w:id="826" w:name="USE_CASE_COMPUTE_1"/>
      <w:r>
        <w:t>Overview</w:t>
      </w:r>
      <w:bookmarkEnd w:id="825"/>
    </w:p>
    <w:tbl>
      <w:tblPr>
        <w:tblW w:w="5000" w:type="pct"/>
        <w:tblInd w:w="55" w:type="dxa"/>
        <w:tblLayout w:type="fixed"/>
        <w:tblCellMar>
          <w:top w:w="55" w:type="dxa"/>
          <w:left w:w="55" w:type="dxa"/>
          <w:bottom w:w="55" w:type="dxa"/>
          <w:right w:w="55" w:type="dxa"/>
        </w:tblCellMar>
        <w:tblLook w:val="00A0" w:firstRow="1" w:lastRow="0" w:firstColumn="1" w:lastColumn="0" w:noHBand="0" w:noVBand="0"/>
      </w:tblPr>
      <w:tblGrid>
        <w:gridCol w:w="2166"/>
        <w:gridCol w:w="4012"/>
        <w:gridCol w:w="4012"/>
      </w:tblGrid>
      <w:tr w:rsidR="0099607F" w:rsidRPr="00F2764F" w14:paraId="77F06AB7" w14:textId="77777777" w:rsidTr="00042AE9">
        <w:trPr>
          <w:tblHeader/>
        </w:trPr>
        <w:tc>
          <w:tcPr>
            <w:tcW w:w="1019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9E7B63" w14:textId="77777777" w:rsidR="0099607F" w:rsidRPr="00422683" w:rsidRDefault="0099607F" w:rsidP="00042AE9">
            <w:pPr>
              <w:pStyle w:val="TableText-Heading"/>
            </w:pPr>
            <w:r w:rsidRPr="00422683">
              <w:t>Use Case</w:t>
            </w:r>
          </w:p>
        </w:tc>
      </w:tr>
      <w:tr w:rsidR="0099607F" w:rsidRPr="00F2764F" w14:paraId="5EA2C470" w14:textId="77777777" w:rsidTr="00042AE9">
        <w:trPr>
          <w:tblHeader/>
        </w:trPr>
        <w:tc>
          <w:tcPr>
            <w:tcW w:w="21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3AE1F2" w14:textId="77777777" w:rsidR="0099607F" w:rsidRPr="00422683" w:rsidRDefault="0099607F" w:rsidP="00042AE9">
            <w:pPr>
              <w:pStyle w:val="TableText-Heading"/>
            </w:pPr>
            <w:r w:rsidRPr="00422683">
              <w:t>Name</w:t>
            </w:r>
          </w:p>
        </w:tc>
        <w:tc>
          <w:tcPr>
            <w:tcW w:w="40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FAD74F" w14:textId="77777777" w:rsidR="0099607F" w:rsidRPr="00422683" w:rsidRDefault="0099607F" w:rsidP="00042AE9">
            <w:pPr>
              <w:pStyle w:val="TableText-Heading"/>
            </w:pPr>
            <w:r w:rsidRPr="00422683">
              <w:t>Description</w:t>
            </w:r>
          </w:p>
        </w:tc>
        <w:tc>
          <w:tcPr>
            <w:tcW w:w="40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22B5BC" w14:textId="77777777" w:rsidR="0099607F" w:rsidRPr="00422683" w:rsidRDefault="0099607F" w:rsidP="00042AE9">
            <w:pPr>
              <w:pStyle w:val="TableText-Heading"/>
            </w:pPr>
            <w:r w:rsidRPr="00422683">
              <w:t xml:space="preserve">Service Template link </w:t>
            </w:r>
            <w:r w:rsidRPr="00422683">
              <w:rPr>
                <w:b w:val="0"/>
              </w:rPr>
              <w:t>(Entry Definition)</w:t>
            </w:r>
          </w:p>
        </w:tc>
      </w:tr>
      <w:tr w:rsidR="0099607F" w:rsidRPr="00F2764F" w14:paraId="3099ADF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556E00B" w14:textId="77777777" w:rsidR="0099607F" w:rsidRPr="008C5AF7" w:rsidRDefault="005735A3" w:rsidP="00042AE9">
            <w:pPr>
              <w:pStyle w:val="TableText"/>
            </w:pPr>
            <w:hyperlink w:anchor="USE_CASE_COMPUTE_1" w:history="1">
              <w:r w:rsidR="0099607F" w:rsidRPr="00CF20F3">
                <w:rPr>
                  <w:rStyle w:val="Hyperlink"/>
                  <w:b/>
                </w:rPr>
                <w:t>Compute</w:t>
              </w:r>
            </w:hyperlink>
            <w:r w:rsidR="0099607F">
              <w:t>: Create a single Compute instance with a host Operating System</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10DDDA4B" w14:textId="77777777" w:rsidR="0099607F" w:rsidRPr="00EC0871" w:rsidRDefault="0099607F" w:rsidP="00042AE9">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A0C2FFC" w14:textId="77777777" w:rsidR="0099607F" w:rsidRPr="009620B1" w:rsidRDefault="0099607F" w:rsidP="00042AE9">
            <w:pPr>
              <w:pStyle w:val="TableText"/>
              <w:rPr>
                <w:b/>
              </w:rPr>
            </w:pPr>
            <w:r>
              <w:rPr>
                <w:b/>
              </w:rPr>
              <w:t>None</w:t>
            </w:r>
          </w:p>
        </w:tc>
      </w:tr>
      <w:tr w:rsidR="0099607F" w:rsidRPr="00F2764F" w14:paraId="558A38B7"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2B49BC7" w14:textId="77777777" w:rsidR="0099607F" w:rsidRDefault="005735A3" w:rsidP="00042AE9">
            <w:pPr>
              <w:pStyle w:val="TableText"/>
            </w:pPr>
            <w:hyperlink w:anchor="USE_CASE_SW_COMP_1" w:history="1">
              <w:r w:rsidR="0099607F" w:rsidRPr="00310843">
                <w:rPr>
                  <w:rStyle w:val="Hyperlink"/>
                  <w:b/>
                </w:rPr>
                <w:t>Software Component 1</w:t>
              </w:r>
            </w:hyperlink>
            <w:r w:rsidR="0099607F">
              <w:t>:  Automatic deployment of a Virtual Machine (VM) image artifact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5C8E51B" w14:textId="77777777" w:rsidR="0099607F" w:rsidRDefault="0099607F" w:rsidP="00042AE9">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09FF0B" w14:textId="77777777" w:rsidR="0099607F" w:rsidRPr="009620B1" w:rsidRDefault="0099607F" w:rsidP="00042AE9">
            <w:pPr>
              <w:pStyle w:val="TableText"/>
              <w:rPr>
                <w:b/>
              </w:rPr>
            </w:pPr>
            <w:r>
              <w:rPr>
                <w:b/>
              </w:rPr>
              <w:t>None</w:t>
            </w:r>
          </w:p>
        </w:tc>
      </w:tr>
      <w:tr w:rsidR="0099607F" w:rsidRPr="00F2764F" w14:paraId="72A0D16E" w14:textId="77777777" w:rsidTr="00042AE9">
        <w:tc>
          <w:tcPr>
            <w:tcW w:w="2166" w:type="dxa"/>
            <w:tcBorders>
              <w:top w:val="single" w:sz="4" w:space="0" w:color="000000"/>
              <w:left w:val="single" w:sz="4" w:space="0" w:color="000000"/>
              <w:right w:val="single" w:sz="4" w:space="0" w:color="000000"/>
            </w:tcBorders>
            <w:shd w:val="clear" w:color="auto" w:fill="auto"/>
          </w:tcPr>
          <w:p w14:paraId="32AE97BA" w14:textId="77777777" w:rsidR="0099607F" w:rsidRPr="002003AC" w:rsidRDefault="005735A3" w:rsidP="00042AE9">
            <w:pPr>
              <w:pStyle w:val="TableText"/>
            </w:pPr>
            <w:hyperlink w:anchor="USE_CASE_BLOCKSTORAGE_1" w:history="1">
              <w:r w:rsidR="0099607F">
                <w:rPr>
                  <w:rStyle w:val="Hyperlink"/>
                  <w:b/>
                </w:rPr>
                <w:t>BlockStorage-1</w:t>
              </w:r>
            </w:hyperlink>
            <w:r w:rsidR="0099607F">
              <w:t xml:space="preserve">: </w:t>
            </w:r>
            <w:r w:rsidR="0099607F" w:rsidRPr="002003AC">
              <w:t>Attaching Block Storage to a single Compute instance</w:t>
            </w:r>
          </w:p>
        </w:tc>
        <w:tc>
          <w:tcPr>
            <w:tcW w:w="4012" w:type="dxa"/>
            <w:tcBorders>
              <w:top w:val="single" w:sz="4" w:space="0" w:color="000000"/>
              <w:left w:val="single" w:sz="4" w:space="0" w:color="000000"/>
              <w:right w:val="single" w:sz="4" w:space="0" w:color="000000"/>
            </w:tcBorders>
            <w:shd w:val="clear" w:color="auto" w:fill="auto"/>
          </w:tcPr>
          <w:p w14:paraId="6EFF8CD7"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CCAFEE0" w14:textId="77777777" w:rsidR="0099607F" w:rsidRDefault="005735A3" w:rsidP="00042AE9">
            <w:pPr>
              <w:pStyle w:val="TableText"/>
            </w:pPr>
            <w:hyperlink r:id="rId104" w:anchor="L19" w:history="1">
              <w:r w:rsidR="0099607F">
                <w:rPr>
                  <w:rStyle w:val="Hyperlink"/>
                </w:rPr>
                <w:t>https://github.com/openstack/heat-translator/blob/master/translator/toscalib/tests/data/storage/tosca_blockstorage_with_attachment.yaml#L19</w:t>
              </w:r>
            </w:hyperlink>
          </w:p>
        </w:tc>
      </w:tr>
      <w:tr w:rsidR="0099607F" w:rsidRPr="00F2764F" w14:paraId="695BDE6A"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E8F650B" w14:textId="77777777" w:rsidR="0099607F" w:rsidRDefault="005735A3" w:rsidP="00042AE9">
            <w:pPr>
              <w:pStyle w:val="TableText"/>
            </w:pPr>
            <w:hyperlink w:anchor="USE_CASE_BLOCKSTORAGE_2" w:history="1">
              <w:r w:rsidR="0099607F">
                <w:rPr>
                  <w:rStyle w:val="Hyperlink"/>
                  <w:b/>
                </w:rPr>
                <w:t>BlockStorage-2</w:t>
              </w:r>
            </w:hyperlink>
            <w:r w:rsidR="0099607F">
              <w:t xml:space="preserve">: </w:t>
            </w:r>
            <w:r w:rsidR="0099607F" w:rsidRPr="002003AC">
              <w:t>Attaching Block Storage</w:t>
            </w:r>
            <w:r w:rsidR="0099607F">
              <w:t xml:space="preserve"> using a custom Relationship Type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E24290A"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C4760DD" w14:textId="77777777" w:rsidR="0099607F" w:rsidRPr="00BF15B4" w:rsidRDefault="005735A3" w:rsidP="00042AE9">
            <w:pPr>
              <w:pStyle w:val="TableText"/>
            </w:pPr>
            <w:hyperlink r:id="rId105" w:history="1">
              <w:r w:rsidR="0099607F" w:rsidRPr="003F63DA">
                <w:rPr>
                  <w:rStyle w:val="Hyperlink"/>
                </w:rPr>
                <w:t>https://github.com/openstack/heat-translator/blob/master/translator/toscalib/tests/data/storage/tosca_blockstorage_with_custom_relationship_type.yaml</w:t>
              </w:r>
            </w:hyperlink>
          </w:p>
        </w:tc>
      </w:tr>
      <w:tr w:rsidR="0099607F" w:rsidRPr="00F2764F" w14:paraId="590B4BD1"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4708A70" w14:textId="77777777" w:rsidR="0099607F" w:rsidRDefault="005735A3" w:rsidP="00042AE9">
            <w:pPr>
              <w:pStyle w:val="TableText"/>
            </w:pPr>
            <w:hyperlink w:anchor="USE_CASE_BLOCKSTORAGE_3" w:history="1">
              <w:r w:rsidR="0099607F">
                <w:rPr>
                  <w:rStyle w:val="Hyperlink"/>
                  <w:b/>
                </w:rPr>
                <w:t>BlockStorage-3</w:t>
              </w:r>
            </w:hyperlink>
            <w:r w:rsidR="0099607F" w:rsidRPr="006E1F8E">
              <w:t xml:space="preserve">: </w:t>
            </w:r>
            <w:r w:rsidR="0099607F">
              <w:t>U</w:t>
            </w:r>
            <w:r w:rsidR="0099607F" w:rsidRPr="006E1F8E">
              <w:t>sing a Relationship Template of type AttachesTo</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C7B9CD0" w14:textId="77777777" w:rsidR="0099607F" w:rsidRDefault="0099607F" w:rsidP="00042AE9">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D3BC542" w14:textId="77777777" w:rsidR="0099607F" w:rsidRDefault="005735A3" w:rsidP="00042AE9">
            <w:pPr>
              <w:pStyle w:val="TableText"/>
            </w:pPr>
            <w:hyperlink r:id="rId106" w:history="1">
              <w:r w:rsidR="0099607F" w:rsidRPr="003F63DA">
                <w:rPr>
                  <w:rStyle w:val="Hyperlink"/>
                </w:rPr>
                <w:t>https://github.com/openstack/heat-translator/blob/master/translator/toscalib/tests/data/storage/tosca_blockstorage_with_relationship_template.yaml</w:t>
              </w:r>
            </w:hyperlink>
          </w:p>
        </w:tc>
      </w:tr>
      <w:tr w:rsidR="0099607F" w:rsidRPr="00F2764F" w14:paraId="30C41791"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1687EC6" w14:textId="77777777" w:rsidR="0099607F" w:rsidRPr="002003AC" w:rsidRDefault="005735A3" w:rsidP="00042AE9">
            <w:pPr>
              <w:pStyle w:val="TableText"/>
            </w:pPr>
            <w:hyperlink w:anchor="USE_CASE_BLOCKSTORAGE_4" w:history="1">
              <w:r w:rsidR="0099607F">
                <w:rPr>
                  <w:rStyle w:val="Hyperlink"/>
                  <w:b/>
                </w:rPr>
                <w:t>BlockStorage-4</w:t>
              </w:r>
            </w:hyperlink>
            <w:r w:rsidR="0099607F">
              <w:t>: Single Block Storage shared by 2-Tier Application with custom AttachesTo Type and implied relationships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0D43058" w14:textId="77777777" w:rsidR="0099607F" w:rsidRDefault="0099607F" w:rsidP="00042AE9">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74F8593" w14:textId="77777777" w:rsidR="0099607F" w:rsidRDefault="005735A3" w:rsidP="00042AE9">
            <w:pPr>
              <w:pStyle w:val="TableText"/>
            </w:pPr>
            <w:hyperlink r:id="rId107" w:history="1">
              <w:r w:rsidR="0099607F">
                <w:rPr>
                  <w:rStyle w:val="Hyperlink"/>
                </w:rPr>
                <w:t>https://github.com/openstack/heat-translator/blob/master/translator/toscalib/tests/data/storage/tosca_blockstorage_with_attachment_notation1.yaml</w:t>
              </w:r>
            </w:hyperlink>
          </w:p>
        </w:tc>
      </w:tr>
      <w:tr w:rsidR="0099607F" w:rsidRPr="00F2764F" w14:paraId="5FCFA5D2"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DC8F43C" w14:textId="77777777" w:rsidR="0099607F" w:rsidRDefault="005735A3" w:rsidP="00042AE9">
            <w:pPr>
              <w:pStyle w:val="TableText"/>
            </w:pPr>
            <w:hyperlink w:anchor="USE_CASE_BLOCKSTORAGE_5" w:history="1">
              <w:r w:rsidR="0099607F" w:rsidRPr="0024724C">
                <w:rPr>
                  <w:rStyle w:val="Hyperlink"/>
                  <w:b/>
                </w:rPr>
                <w:t>BlockStorage-5</w:t>
              </w:r>
            </w:hyperlink>
            <w:r w:rsidR="0099607F">
              <w:t>: Single Block Storage shared by 2-Tier Application with custom AttachesTo Type and explicit Relationship Templates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14E847A" w14:textId="77777777" w:rsidR="0099607F" w:rsidRDefault="0099607F" w:rsidP="00042AE9">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C3D1EB3" w14:textId="77777777" w:rsidR="0099607F" w:rsidRDefault="005735A3" w:rsidP="00042AE9">
            <w:pPr>
              <w:pStyle w:val="TableText"/>
            </w:pPr>
            <w:hyperlink r:id="rId108" w:history="1">
              <w:r w:rsidR="0099607F">
                <w:rPr>
                  <w:rStyle w:val="Hyperlink"/>
                </w:rPr>
                <w:t>https://github.com/openstack/heat-translator/blob/master/translator/toscalib/tests/data/storage/tosca_blockstorage_with_attachment_notation2.yaml</w:t>
              </w:r>
            </w:hyperlink>
          </w:p>
        </w:tc>
      </w:tr>
      <w:tr w:rsidR="0099607F" w:rsidRPr="00F2764F" w14:paraId="3E5613DC"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3C195F9A" w14:textId="77777777" w:rsidR="0099607F" w:rsidRDefault="005735A3" w:rsidP="00042AE9">
            <w:pPr>
              <w:pStyle w:val="TableText"/>
            </w:pPr>
            <w:hyperlink w:anchor="USE_CASE_BLOCKSTORAGE_6" w:history="1">
              <w:r w:rsidR="0099607F" w:rsidRPr="009F3322">
                <w:rPr>
                  <w:rStyle w:val="Hyperlink"/>
                  <w:b/>
                </w:rPr>
                <w:t>BlockStorage-6</w:t>
              </w:r>
            </w:hyperlink>
            <w:r w:rsidR="0099607F">
              <w:t>: Multiple Block Storage attached to different Servers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4756984" w14:textId="77777777" w:rsidR="0099607F" w:rsidRDefault="0099607F" w:rsidP="00042AE9">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w:t>
            </w:r>
            <w:r w:rsidRPr="009F3322">
              <w:lastRenderedPageBreak/>
              <w:t xml:space="preserve">using the normative </w:t>
            </w:r>
            <w:r w:rsidRPr="009F3322">
              <w:rPr>
                <w:rStyle w:val="CodeSnippetHighlight"/>
              </w:rPr>
              <w:t>AttachesTo</w:t>
            </w:r>
            <w:r w:rsidRPr="009F3322">
              <w:rPr>
                <w:sz w:val="16"/>
              </w:rPr>
              <w:t xml:space="preserve"> </w:t>
            </w:r>
            <w:r w:rsidRPr="009F3322">
              <w:t>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175DCD3D" w14:textId="77777777" w:rsidR="0099607F" w:rsidRDefault="005735A3" w:rsidP="00042AE9">
            <w:pPr>
              <w:pStyle w:val="TableText"/>
              <w:rPr>
                <w:rStyle w:val="Hyperlink"/>
              </w:rPr>
            </w:pPr>
            <w:hyperlink r:id="rId109" w:history="1">
              <w:r w:rsidR="0099607F">
                <w:rPr>
                  <w:rStyle w:val="Hyperlink"/>
                </w:rPr>
                <w:t>https://github.com/openstack/heat-translator/blob/master/translator/toscalib/tests/data/storage/tosca_multiple_blockstorage_with_attachment.yaml</w:t>
              </w:r>
            </w:hyperlink>
          </w:p>
          <w:p w14:paraId="0497604D" w14:textId="77777777" w:rsidR="0099607F" w:rsidRPr="00887D98" w:rsidRDefault="0099607F" w:rsidP="00042AE9">
            <w:pPr>
              <w:pStyle w:val="TableText"/>
            </w:pPr>
          </w:p>
        </w:tc>
      </w:tr>
      <w:tr w:rsidR="0099607F" w:rsidRPr="00F2764F" w14:paraId="09EFEF5B"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744A702" w14:textId="77777777" w:rsidR="0099607F" w:rsidRDefault="005735A3" w:rsidP="00042AE9">
            <w:pPr>
              <w:pStyle w:val="TableText"/>
            </w:pPr>
            <w:hyperlink w:anchor="USE_CASE_OBJECTSTORAGE_1" w:history="1">
              <w:r w:rsidR="0099607F" w:rsidRPr="006A2CFF">
                <w:rPr>
                  <w:rStyle w:val="Hyperlink"/>
                  <w:b/>
                </w:rPr>
                <w:t>Object Storage 1</w:t>
              </w:r>
            </w:hyperlink>
            <w:r w:rsidR="0099607F">
              <w:t>: Creating</w:t>
            </w:r>
            <w:r w:rsidR="0099607F" w:rsidRPr="002003AC">
              <w:t xml:space="preserve"> an Object Storage service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FC7A129" w14:textId="77777777" w:rsidR="0099607F" w:rsidRPr="00B6320A" w:rsidRDefault="0099607F" w:rsidP="00042AE9">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87E8CE4" w14:textId="77777777" w:rsidR="0099607F" w:rsidRPr="00747947" w:rsidRDefault="005735A3" w:rsidP="00042AE9">
            <w:pPr>
              <w:pStyle w:val="TableText"/>
            </w:pPr>
            <w:hyperlink r:id="rId110" w:history="1">
              <w:r w:rsidR="0099607F" w:rsidRPr="00747947">
                <w:rPr>
                  <w:rStyle w:val="Hyperlink"/>
                </w:rPr>
                <w:t>https://github.com/openstack/heat-translator/blob/master/translator/toscalib/tests/data/storage/tosca_single_object_store.yaml</w:t>
              </w:r>
            </w:hyperlink>
            <w:r w:rsidR="0099607F">
              <w:t xml:space="preserve"> </w:t>
            </w:r>
          </w:p>
        </w:tc>
      </w:tr>
      <w:tr w:rsidR="0099607F" w:rsidRPr="00F2764F" w14:paraId="46946BA0"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54BE3872" w14:textId="77777777" w:rsidR="0099607F" w:rsidRPr="00F2764F" w:rsidRDefault="005735A3" w:rsidP="00042AE9">
            <w:pPr>
              <w:pStyle w:val="TableText"/>
            </w:pPr>
            <w:hyperlink w:anchor="USE_CASE_NETWORK_1" w:history="1">
              <w:r w:rsidR="0099607F" w:rsidRPr="00AC2108">
                <w:rPr>
                  <w:rStyle w:val="Hyperlink"/>
                  <w:b/>
                </w:rPr>
                <w:t>Network-1</w:t>
              </w:r>
            </w:hyperlink>
            <w:r w:rsidR="0099607F">
              <w:t>: S</w:t>
            </w:r>
            <w:r w:rsidR="0099607F" w:rsidRPr="001521E4">
              <w:t xml:space="preserve">erver </w:t>
            </w:r>
            <w:r w:rsidR="0099607F">
              <w:t xml:space="preserve">bound </w:t>
            </w:r>
            <w:r w:rsidR="0099607F" w:rsidRPr="001521E4">
              <w:t xml:space="preserve">to </w:t>
            </w:r>
            <w:r w:rsidR="0099607F">
              <w:t>a new</w:t>
            </w:r>
            <w:r w:rsidR="0099607F" w:rsidRPr="001521E4">
              <w:t xml:space="preserve">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08844B5" w14:textId="77777777" w:rsidR="0099607F" w:rsidRPr="00EC0871" w:rsidRDefault="0099607F" w:rsidP="00042AE9">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26C09EAF" w14:textId="77777777" w:rsidR="0099607F" w:rsidRPr="0043501B" w:rsidRDefault="005735A3" w:rsidP="00042AE9">
            <w:pPr>
              <w:pStyle w:val="TableText"/>
            </w:pPr>
            <w:hyperlink r:id="rId111" w:history="1">
              <w:r w:rsidR="0099607F">
                <w:rPr>
                  <w:rStyle w:val="Hyperlink"/>
                </w:rPr>
                <w:t>https://github.com/openstack/heat-translator/blob/master/translator/toscalib/tests/data/network/tosca_one_server_one_network.yaml</w:t>
              </w:r>
            </w:hyperlink>
            <w:r w:rsidR="0099607F">
              <w:t xml:space="preserve"> </w:t>
            </w:r>
          </w:p>
        </w:tc>
      </w:tr>
      <w:tr w:rsidR="0099607F" w:rsidRPr="00F2764F" w14:paraId="0B0A4858"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46F1C0FA" w14:textId="77777777" w:rsidR="0099607F" w:rsidRDefault="005735A3" w:rsidP="00042AE9">
            <w:pPr>
              <w:pStyle w:val="TableText"/>
            </w:pPr>
            <w:hyperlink w:anchor="USE_CASE_NETWORK_2" w:history="1">
              <w:r w:rsidR="0099607F" w:rsidRPr="00114E6E">
                <w:rPr>
                  <w:rStyle w:val="Hyperlink"/>
                  <w:b/>
                </w:rPr>
                <w:t>Network-2</w:t>
              </w:r>
            </w:hyperlink>
            <w:r w:rsidR="0099607F">
              <w:t xml:space="preserve">: </w:t>
            </w:r>
            <w:r w:rsidR="0099607F" w:rsidRPr="00114E6E">
              <w:t xml:space="preserve">Server </w:t>
            </w:r>
            <w:r w:rsidR="0099607F">
              <w:t xml:space="preserve">bound to </w:t>
            </w:r>
            <w:r w:rsidR="0099607F" w:rsidRPr="00114E6E">
              <w:t>an existing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3850738" w14:textId="77777777" w:rsidR="0099607F" w:rsidRPr="001521E4" w:rsidRDefault="0099607F" w:rsidP="00042AE9">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172C55C" w14:textId="77777777" w:rsidR="0099607F" w:rsidRDefault="005735A3" w:rsidP="00042AE9">
            <w:pPr>
              <w:pStyle w:val="TableText"/>
            </w:pPr>
            <w:hyperlink r:id="rId112" w:history="1">
              <w:r w:rsidR="0099607F" w:rsidRPr="00114E6E">
                <w:rPr>
                  <w:rStyle w:val="Hyperlink"/>
                </w:rPr>
                <w:t>https://github.com/openstack/heat-translator/blob/master/translator/toscalib/tests/data/network/tosca_server_on_existing_network.yaml</w:t>
              </w:r>
            </w:hyperlink>
          </w:p>
        </w:tc>
      </w:tr>
      <w:tr w:rsidR="0099607F" w:rsidRPr="00F2764F" w14:paraId="67C795F5"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4861D5B" w14:textId="77777777" w:rsidR="0099607F" w:rsidRDefault="005735A3" w:rsidP="00042AE9">
            <w:pPr>
              <w:pStyle w:val="TableText"/>
            </w:pPr>
            <w:hyperlink w:anchor="USE_CASE_NETWORK_3" w:history="1">
              <w:r w:rsidR="0099607F" w:rsidRPr="00AC2108">
                <w:rPr>
                  <w:rStyle w:val="Hyperlink"/>
                  <w:b/>
                </w:rPr>
                <w:t>Network-</w:t>
              </w:r>
              <w:r w:rsidR="0099607F">
                <w:rPr>
                  <w:rStyle w:val="Hyperlink"/>
                  <w:b/>
                </w:rPr>
                <w:t>3</w:t>
              </w:r>
            </w:hyperlink>
            <w:r w:rsidR="0099607F">
              <w:t>: Two servers bound to a single</w:t>
            </w:r>
            <w:r w:rsidR="0099607F" w:rsidRPr="001521E4">
              <w:t xml:space="preserve"> network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820E72D" w14:textId="77777777" w:rsidR="0099607F" w:rsidRPr="00B6320A" w:rsidRDefault="0099607F" w:rsidP="00042AE9">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1518F40" w14:textId="77777777" w:rsidR="0099607F" w:rsidRDefault="005735A3" w:rsidP="00042AE9">
            <w:pPr>
              <w:pStyle w:val="TableText"/>
            </w:pPr>
            <w:hyperlink r:id="rId113" w:history="1">
              <w:r w:rsidR="0099607F">
                <w:rPr>
                  <w:rStyle w:val="Hyperlink"/>
                </w:rPr>
                <w:t>https://github.com/openstack/heat-translator/blob/master/translator/toscalib/tests/data/network/tosca_two_servers_one_network.yaml</w:t>
              </w:r>
            </w:hyperlink>
            <w:r w:rsidR="0099607F">
              <w:t xml:space="preserve"> </w:t>
            </w:r>
          </w:p>
          <w:p w14:paraId="20F1654A" w14:textId="77777777" w:rsidR="0099607F" w:rsidRDefault="0099607F" w:rsidP="00042AE9">
            <w:pPr>
              <w:pStyle w:val="TableText"/>
            </w:pPr>
          </w:p>
        </w:tc>
      </w:tr>
      <w:tr w:rsidR="0099607F" w:rsidRPr="00F2764F" w14:paraId="075CB0CE"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ED0BC2E" w14:textId="77777777" w:rsidR="0099607F" w:rsidRDefault="005735A3" w:rsidP="00042AE9">
            <w:pPr>
              <w:pStyle w:val="TableText"/>
            </w:pPr>
            <w:hyperlink w:anchor="USE_CASE_NETWORK_4" w:history="1">
              <w:r w:rsidR="0099607F" w:rsidRPr="00AC2108">
                <w:rPr>
                  <w:rStyle w:val="Hyperlink"/>
                  <w:b/>
                </w:rPr>
                <w:t>Network-</w:t>
              </w:r>
              <w:r w:rsidR="0099607F">
                <w:rPr>
                  <w:rStyle w:val="Hyperlink"/>
                  <w:b/>
                </w:rPr>
                <w:t>4</w:t>
              </w:r>
            </w:hyperlink>
            <w:r w:rsidR="0099607F">
              <w:t>: Server bound to three networks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58D02B4B" w14:textId="77777777" w:rsidR="0099607F" w:rsidRPr="00B6320A" w:rsidRDefault="0099607F" w:rsidP="00042AE9">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519BC61" w14:textId="77777777" w:rsidR="0099607F" w:rsidRDefault="005735A3" w:rsidP="00042AE9">
            <w:pPr>
              <w:pStyle w:val="TableText"/>
            </w:pPr>
            <w:hyperlink r:id="rId114" w:history="1">
              <w:r w:rsidR="0099607F">
                <w:rPr>
                  <w:rStyle w:val="Hyperlink"/>
                </w:rPr>
                <w:t>https://github.com/openstack/heat-translator/blob/master/translator/toscalib/tests/data/network/tosca_one_server_three_networks.yaml</w:t>
              </w:r>
            </w:hyperlink>
          </w:p>
        </w:tc>
      </w:tr>
      <w:tr w:rsidR="0099607F" w:rsidRPr="00F2764F" w14:paraId="53879D50"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9F780F7" w14:textId="77777777" w:rsidR="0099607F" w:rsidRDefault="005735A3" w:rsidP="00042AE9">
            <w:pPr>
              <w:pStyle w:val="TableText"/>
            </w:pPr>
            <w:hyperlink w:anchor="USE_CASE_WEBSERVER_DBMS_1" w:history="1">
              <w:r w:rsidR="0099607F" w:rsidRPr="001444FE">
                <w:rPr>
                  <w:rStyle w:val="Hyperlink"/>
                  <w:b/>
                </w:rPr>
                <w:t>WebServer-DBMS-1</w:t>
              </w:r>
            </w:hyperlink>
            <w:r w:rsidR="0099607F">
              <w:t xml:space="preserve">: </w:t>
            </w:r>
            <w:r w:rsidR="0099607F" w:rsidRPr="00DB48DC">
              <w:t>WordPress + MySQL, single instance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1B4B0F" w14:textId="77777777" w:rsidR="0099607F" w:rsidRPr="00B6320A" w:rsidRDefault="0099607F" w:rsidP="00042AE9">
            <w:pPr>
              <w:pStyle w:val="TableText"/>
            </w:pPr>
            <w:r>
              <w:t xml:space="preserve">Shows how to host a TOSCA </w:t>
            </w:r>
            <w:r w:rsidRPr="00824E0A">
              <w:rPr>
                <w:rStyle w:val="CodeSnippetHighlight"/>
              </w:rPr>
              <w:t>WebServer</w:t>
            </w:r>
            <w:r>
              <w:rPr>
                <w:rStyle w:val="CodeSnippetHighlight"/>
              </w:rPr>
              <w:t xml:space="preserve"> with a TOSCA</w:t>
            </w:r>
            <w:r>
              <w:t xml:space="preserve"> </w:t>
            </w:r>
            <w:r w:rsidRPr="00824E0A">
              <w:rPr>
                <w:rStyle w:val="CodeSnippetHighlight"/>
              </w:rPr>
              <w:t>WebApplication</w:t>
            </w:r>
            <w:r>
              <w:t xml:space="preserve">, </w:t>
            </w:r>
            <w:r w:rsidRPr="00824E0A">
              <w:rPr>
                <w:rStyle w:val="CodeSnippetHighlight"/>
              </w:rPr>
              <w:t>DBMS</w:t>
            </w:r>
            <w:r w:rsidRPr="00824E0A">
              <w:rPr>
                <w:sz w:val="16"/>
              </w:rPr>
              <w:t xml:space="preserve"> </w:t>
            </w:r>
            <w:r>
              <w:t xml:space="preserve">and </w:t>
            </w:r>
            <w:r w:rsidRPr="00824E0A">
              <w:rPr>
                <w:rStyle w:val="CodeSnippetHighlight"/>
              </w:rPr>
              <w:t>Database</w:t>
            </w:r>
            <w:r w:rsidRPr="00824E0A">
              <w:rPr>
                <w:sz w:val="16"/>
              </w:rPr>
              <w:t xml:space="preserve"> </w:t>
            </w:r>
            <w:r>
              <w:t xml:space="preserve">Node Types along with their dependent </w:t>
            </w:r>
            <w:r w:rsidRPr="00824E0A">
              <w:rPr>
                <w:rStyle w:val="CodeSnippetHighlight"/>
              </w:rPr>
              <w:t>HostedOn</w:t>
            </w:r>
            <w:r w:rsidRPr="00824E0A">
              <w:rPr>
                <w:sz w:val="16"/>
              </w:rPr>
              <w:t xml:space="preserve"> </w:t>
            </w:r>
            <w:r>
              <w:t xml:space="preserve">and </w:t>
            </w:r>
            <w:r w:rsidRPr="00824E0A">
              <w:rPr>
                <w:rStyle w:val="CodeSnippetHighlight"/>
              </w:rPr>
              <w:t>ConnectsTo</w:t>
            </w:r>
            <w:r w:rsidRPr="00824E0A">
              <w:rPr>
                <w:sz w:val="16"/>
              </w:rPr>
              <w:t xml:space="preserve"> </w:t>
            </w:r>
            <w:r>
              <w:t>relationships.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6D1B7BA7" w14:textId="77777777" w:rsidR="0099607F" w:rsidRPr="00C935F2" w:rsidRDefault="005735A3" w:rsidP="00042AE9">
            <w:pPr>
              <w:pStyle w:val="TableText"/>
            </w:pPr>
            <w:hyperlink r:id="rId115" w:history="1">
              <w:r w:rsidR="0099607F" w:rsidRPr="00C935F2">
                <w:rPr>
                  <w:rStyle w:val="Hyperlink"/>
                </w:rPr>
                <w:t>https://github.com/openstack/heat-translator/blob/master/translator/toscalib/tests/data/tosca_single_instance_wordpress.yaml</w:t>
              </w:r>
            </w:hyperlink>
          </w:p>
          <w:p w14:paraId="5263A396" w14:textId="77777777" w:rsidR="0099607F" w:rsidRDefault="0099607F" w:rsidP="00042AE9">
            <w:pPr>
              <w:pStyle w:val="TableText"/>
            </w:pPr>
          </w:p>
        </w:tc>
      </w:tr>
      <w:tr w:rsidR="0099607F" w:rsidRPr="00F2764F" w14:paraId="1EF62AA7"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14AAEE84" w14:textId="77777777" w:rsidR="0099607F" w:rsidRPr="00F2764F" w:rsidRDefault="005735A3" w:rsidP="00042AE9">
            <w:pPr>
              <w:pStyle w:val="TableText"/>
            </w:pPr>
            <w:hyperlink w:anchor="USE_CASE_WEBSERVER_DBMS_2" w:history="1">
              <w:r w:rsidR="0099607F">
                <w:rPr>
                  <w:rStyle w:val="Hyperlink"/>
                  <w:b/>
                </w:rPr>
                <w:t>WebServer-DBMS-2</w:t>
              </w:r>
            </w:hyperlink>
            <w:r w:rsidR="0099607F">
              <w:t>: Nodejs with PayPal Sample App and</w:t>
            </w:r>
            <w:r w:rsidR="0099607F" w:rsidRPr="008753FB">
              <w:t xml:space="preserve"> M</w:t>
            </w:r>
            <w:r w:rsidR="0099607F">
              <w:t xml:space="preserve">ongoDB </w:t>
            </w:r>
            <w:r w:rsidR="0099607F" w:rsidRPr="008753FB">
              <w:t>on separate instances</w:t>
            </w:r>
            <w:r w:rsidR="0099607F">
              <w:t xml:space="preserv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C8CF95E" w14:textId="77777777" w:rsidR="0099607F" w:rsidRPr="00EC0871" w:rsidRDefault="0099607F" w:rsidP="00042AE9">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7478CED" w14:textId="77777777" w:rsidR="0099607F" w:rsidRPr="00EC0871" w:rsidRDefault="005735A3" w:rsidP="00042AE9">
            <w:pPr>
              <w:pStyle w:val="TableText"/>
            </w:pPr>
            <w:hyperlink r:id="rId116" w:history="1">
              <w:r w:rsidR="0099607F">
                <w:rPr>
                  <w:rStyle w:val="Hyperlink"/>
                </w:rPr>
                <w:t>https://github.com/openstack/heat-translator/blob/master/translator/toscalib/tests/data/tosca_nodejs_mongodb_two_instances.yaml</w:t>
              </w:r>
            </w:hyperlink>
          </w:p>
        </w:tc>
      </w:tr>
      <w:tr w:rsidR="0099607F" w:rsidRPr="00F2764F" w14:paraId="0581414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4CF183D" w14:textId="77777777" w:rsidR="0099607F" w:rsidRPr="008753FB" w:rsidRDefault="005735A3" w:rsidP="00042AE9">
            <w:pPr>
              <w:pStyle w:val="TableText"/>
            </w:pPr>
            <w:hyperlink w:anchor="USE_CASE_MULTI_TIER_1" w:history="1">
              <w:r w:rsidR="0099607F" w:rsidRPr="0094313F">
                <w:rPr>
                  <w:rStyle w:val="Hyperlink"/>
                  <w:b/>
                </w:rPr>
                <w:t>Multi-Tier-1</w:t>
              </w:r>
            </w:hyperlink>
            <w:r w:rsidR="0099607F">
              <w:t>: Elasticsearch, Logstash, Kibana (ELK)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7E1D89D" w14:textId="77777777" w:rsidR="0099607F" w:rsidRDefault="0099607F" w:rsidP="00042AE9">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2E3FF3ED" w14:textId="77777777" w:rsidR="0099607F" w:rsidRDefault="0099607F" w:rsidP="00042AE9">
            <w:pPr>
              <w:pStyle w:val="TableText"/>
            </w:pPr>
          </w:p>
          <w:p w14:paraId="667D8C5C" w14:textId="77777777" w:rsidR="0099607F" w:rsidRDefault="0099607F" w:rsidP="00042AE9">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97E8746" w14:textId="77777777" w:rsidR="0099607F" w:rsidRDefault="0099607F" w:rsidP="00042AE9">
            <w:pPr>
              <w:pStyle w:val="TableText"/>
            </w:pPr>
          </w:p>
          <w:p w14:paraId="0618912D" w14:textId="77777777" w:rsidR="0099607F" w:rsidRDefault="0099607F" w:rsidP="00042AE9">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78631DA" w14:textId="77777777" w:rsidR="0099607F" w:rsidRDefault="0099607F" w:rsidP="00042AE9">
            <w:pPr>
              <w:pStyle w:val="TableText"/>
            </w:pPr>
          </w:p>
          <w:p w14:paraId="72337579" w14:textId="77777777" w:rsidR="0099607F" w:rsidRPr="0043501B" w:rsidRDefault="0099607F" w:rsidP="00042AE9">
            <w:pPr>
              <w:pStyle w:val="TableText"/>
            </w:pPr>
            <w:r w:rsidRPr="004E59DC">
              <w:rPr>
                <w:b/>
                <w:u w:val="single"/>
              </w:rPr>
              <w:t>Note</w:t>
            </w:r>
            <w:r>
              <w:t xml:space="preserve">: This use case also shows the convenience of using a single YAML macro (declared in the </w:t>
            </w:r>
            <w:r w:rsidRPr="00187C40">
              <w:rPr>
                <w:rStyle w:val="CodeSnippetHighlight"/>
              </w:rPr>
              <w:lastRenderedPageBreak/>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3B2E97C5" w14:textId="77777777" w:rsidR="0099607F" w:rsidRPr="00BF15B4" w:rsidRDefault="005735A3" w:rsidP="00042AE9">
            <w:pPr>
              <w:pStyle w:val="TableText"/>
            </w:pPr>
            <w:hyperlink r:id="rId117" w:history="1">
              <w:r w:rsidR="0099607F" w:rsidRPr="00B32789">
                <w:rPr>
                  <w:rStyle w:val="Hyperlink"/>
                </w:rPr>
                <w:t>https://github.com/openstack/heat-translator/blob/master/translator/toscalib/tests/data/tosca_elk.yaml</w:t>
              </w:r>
            </w:hyperlink>
          </w:p>
        </w:tc>
      </w:tr>
      <w:tr w:rsidR="0099607F" w:rsidRPr="00F2764F" w14:paraId="28634A9D" w14:textId="77777777" w:rsidTr="00042AE9">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4AB2ED8E" w14:textId="77777777" w:rsidR="0099607F" w:rsidRDefault="005735A3" w:rsidP="00042AE9">
            <w:pPr>
              <w:pStyle w:val="TableText"/>
            </w:pPr>
            <w:hyperlink w:anchor="USE_CASE_CONTAINERS_1" w:history="1">
              <w:r w:rsidR="0099607F" w:rsidRPr="0094313F">
                <w:rPr>
                  <w:rStyle w:val="Hyperlink"/>
                  <w:b/>
                </w:rPr>
                <w:t>Container-1</w:t>
              </w:r>
            </w:hyperlink>
            <w:r w:rsidR="0099607F">
              <w:t>: Containers using Docker single Compute instance (Containers only)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4D503E78" w14:textId="77777777" w:rsidR="0099607F" w:rsidRDefault="0099607F" w:rsidP="00042AE9">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1A79724A" w14:textId="77777777" w:rsidR="0099607F" w:rsidRDefault="0099607F" w:rsidP="00042AE9">
            <w:pPr>
              <w:pStyle w:val="TableText"/>
            </w:pPr>
          </w:p>
          <w:p w14:paraId="40223B8D" w14:textId="77777777" w:rsidR="0099607F" w:rsidRPr="00BF15B4" w:rsidRDefault="0099607F" w:rsidP="00042AE9">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Pr>
          <w:p w14:paraId="7C5372AD" w14:textId="77777777" w:rsidR="0099607F" w:rsidRDefault="0099607F" w:rsidP="00042AE9">
            <w:pPr>
              <w:pStyle w:val="TableText"/>
            </w:pPr>
            <w:r>
              <w:t>None</w:t>
            </w:r>
          </w:p>
        </w:tc>
      </w:tr>
    </w:tbl>
    <w:p w14:paraId="043234F1" w14:textId="77777777" w:rsidR="0099607F" w:rsidRDefault="0099607F" w:rsidP="0099607F">
      <w:pPr>
        <w:pStyle w:val="Heading3"/>
        <w:numPr>
          <w:ilvl w:val="2"/>
          <w:numId w:val="3"/>
        </w:numPr>
      </w:pPr>
      <w:bookmarkStart w:id="827" w:name="_Toc430015834"/>
      <w:r>
        <w:t>Compute:</w:t>
      </w:r>
      <w:bookmarkEnd w:id="826"/>
      <w:r>
        <w:t xml:space="preserve"> Create a single Compute instance with a host Operating System</w:t>
      </w:r>
      <w:bookmarkEnd w:id="824"/>
      <w:bookmarkEnd w:id="827"/>
    </w:p>
    <w:p w14:paraId="1525B51B" w14:textId="77777777" w:rsidR="0099607F" w:rsidRDefault="0099607F" w:rsidP="0099607F">
      <w:pPr>
        <w:pStyle w:val="Heading4"/>
        <w:numPr>
          <w:ilvl w:val="3"/>
          <w:numId w:val="3"/>
        </w:numPr>
      </w:pPr>
      <w:bookmarkStart w:id="828" w:name="_Toc379455151"/>
      <w:r>
        <w:t>Description</w:t>
      </w:r>
      <w:bookmarkEnd w:id="828"/>
    </w:p>
    <w:p w14:paraId="62A17F15" w14:textId="77777777" w:rsidR="0099607F" w:rsidRDefault="0099607F" w:rsidP="0099607F">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68954442" w14:textId="77777777" w:rsidR="0099607F" w:rsidRDefault="0099607F" w:rsidP="0099607F">
      <w:pPr>
        <w:pStyle w:val="Heading4"/>
        <w:numPr>
          <w:ilvl w:val="3"/>
          <w:numId w:val="3"/>
        </w:numPr>
      </w:pPr>
      <w:r>
        <w:t>Features</w:t>
      </w:r>
    </w:p>
    <w:p w14:paraId="41688CF1" w14:textId="77777777" w:rsidR="0099607F" w:rsidRDefault="0099607F" w:rsidP="0099607F">
      <w:r>
        <w:t>This use case introduces the following TOSCA Simple Profile features:</w:t>
      </w:r>
    </w:p>
    <w:p w14:paraId="62F3C1C8" w14:textId="77777777" w:rsidR="0099607F" w:rsidRDefault="0099607F" w:rsidP="0099607F">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C5DF364" w14:textId="77777777" w:rsidR="0099607F" w:rsidRDefault="0099607F" w:rsidP="0099607F">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7B4F2615" w14:textId="77777777" w:rsidR="0099607F" w:rsidRDefault="0099607F" w:rsidP="0099607F">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2674DCE8" w14:textId="77777777" w:rsidR="0099607F" w:rsidRDefault="0099607F" w:rsidP="0099607F">
      <w:pPr>
        <w:pStyle w:val="ListParagraph"/>
        <w:numPr>
          <w:ilvl w:val="0"/>
          <w:numId w:val="15"/>
        </w:numPr>
      </w:pPr>
      <w:r>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6C4B6BB2" w14:textId="77777777" w:rsidR="0099607F" w:rsidRDefault="0099607F" w:rsidP="0099607F">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w:t>
      </w:r>
      <w:proofErr w:type="gramStart"/>
      <w:r>
        <w:t>node’s</w:t>
      </w:r>
      <w:proofErr w:type="gramEnd"/>
      <w:r>
        <w:t xml:space="preserve">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246F8D71" w14:textId="77777777" w:rsidR="0099607F" w:rsidRDefault="0099607F" w:rsidP="0099607F">
      <w:pPr>
        <w:pStyle w:val="Heading4"/>
        <w:numPr>
          <w:ilvl w:val="3"/>
          <w:numId w:val="3"/>
        </w:numPr>
      </w:pPr>
      <w:bookmarkStart w:id="829" w:name="_Toc379455152"/>
      <w:r>
        <w:lastRenderedPageBreak/>
        <w:t>Logical Diagram</w:t>
      </w:r>
      <w:bookmarkEnd w:id="829"/>
    </w:p>
    <w:p w14:paraId="6691F29A" w14:textId="77777777" w:rsidR="0099607F" w:rsidRPr="00F87F91" w:rsidRDefault="0099607F" w:rsidP="0099607F">
      <w:r>
        <w:rPr>
          <w:noProof/>
        </w:rPr>
        <w:drawing>
          <wp:inline distT="0" distB="0" distL="0" distR="0" wp14:anchorId="4DCC2955" wp14:editId="2C5A7DE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8">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0814F3E3" w14:textId="77777777" w:rsidR="0099607F" w:rsidRDefault="0099607F" w:rsidP="0099607F">
      <w:pPr>
        <w:pStyle w:val="Heading4"/>
        <w:numPr>
          <w:ilvl w:val="3"/>
          <w:numId w:val="3"/>
        </w:numPr>
      </w:pPr>
      <w:bookmarkStart w:id="830" w:name="_Toc379455153"/>
      <w:r>
        <w:t>Sample YAML</w:t>
      </w:r>
      <w:bookmarkEnd w:id="83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D034B51" w14:textId="77777777" w:rsidTr="00042AE9">
        <w:tc>
          <w:tcPr>
            <w:tcW w:w="9576" w:type="dxa"/>
            <w:shd w:val="clear" w:color="auto" w:fill="D9D9D9" w:themeFill="background1" w:themeFillShade="D9"/>
          </w:tcPr>
          <w:p w14:paraId="26DCFB32"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069D7BB1" w14:textId="77777777" w:rsidR="0099607F" w:rsidRPr="006824F5" w:rsidRDefault="0099607F" w:rsidP="00042AE9">
            <w:pPr>
              <w:rPr>
                <w:rStyle w:val="CodeSnippet"/>
                <w:noProof/>
              </w:rPr>
            </w:pPr>
          </w:p>
          <w:p w14:paraId="629EF690" w14:textId="77777777" w:rsidR="0099607F" w:rsidRPr="006824F5" w:rsidRDefault="0099607F" w:rsidP="00042AE9">
            <w:pPr>
              <w:rPr>
                <w:rStyle w:val="CodeSnippet"/>
                <w:noProof/>
              </w:rPr>
            </w:pPr>
            <w:r w:rsidRPr="006824F5">
              <w:rPr>
                <w:rStyle w:val="CodeSnippet"/>
                <w:noProof/>
              </w:rPr>
              <w:t>description: &gt;</w:t>
            </w:r>
          </w:p>
          <w:p w14:paraId="0765D42C" w14:textId="77777777" w:rsidR="0099607F" w:rsidRDefault="0099607F" w:rsidP="00042AE9">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8895800" w14:textId="77777777" w:rsidR="0099607F" w:rsidRPr="006824F5" w:rsidRDefault="0099607F" w:rsidP="00042AE9">
            <w:pPr>
              <w:rPr>
                <w:rStyle w:val="CodeSnippet"/>
                <w:noProof/>
              </w:rPr>
            </w:pPr>
          </w:p>
          <w:p w14:paraId="7801E4CB" w14:textId="77777777" w:rsidR="0099607F" w:rsidRPr="006824F5" w:rsidRDefault="0099607F" w:rsidP="00042AE9">
            <w:pPr>
              <w:rPr>
                <w:rStyle w:val="CodeSnippet"/>
                <w:noProof/>
              </w:rPr>
            </w:pPr>
            <w:r w:rsidRPr="00C532A3">
              <w:rPr>
                <w:rStyle w:val="CodeSnippet"/>
                <w:noProof/>
              </w:rPr>
              <w:t>topology_template:</w:t>
            </w:r>
          </w:p>
          <w:p w14:paraId="7BB3360E" w14:textId="77777777" w:rsidR="0099607F" w:rsidRPr="006824F5" w:rsidRDefault="0099607F" w:rsidP="00042AE9">
            <w:pPr>
              <w:rPr>
                <w:rStyle w:val="CodeSnippet"/>
                <w:noProof/>
              </w:rPr>
            </w:pPr>
            <w:r>
              <w:rPr>
                <w:rStyle w:val="CodeSnippet"/>
                <w:noProof/>
              </w:rPr>
              <w:t xml:space="preserve">  </w:t>
            </w:r>
            <w:r w:rsidRPr="006824F5">
              <w:rPr>
                <w:rStyle w:val="CodeSnippet"/>
                <w:noProof/>
              </w:rPr>
              <w:t>inputs:</w:t>
            </w:r>
          </w:p>
          <w:p w14:paraId="252DB01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64C9700B"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1EDC4258"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2E9F679"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4A144E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19DCBCDE" w14:textId="77777777" w:rsidR="0099607F" w:rsidRPr="006824F5" w:rsidRDefault="0099607F" w:rsidP="00042AE9">
            <w:pPr>
              <w:rPr>
                <w:rStyle w:val="CodeSnippet"/>
                <w:noProof/>
              </w:rPr>
            </w:pPr>
          </w:p>
          <w:p w14:paraId="4446598E" w14:textId="77777777" w:rsidR="0099607F" w:rsidRPr="006824F5" w:rsidRDefault="0099607F" w:rsidP="00042AE9">
            <w:pPr>
              <w:rPr>
                <w:rStyle w:val="CodeSnippet"/>
                <w:noProof/>
              </w:rPr>
            </w:pPr>
            <w:r>
              <w:rPr>
                <w:rStyle w:val="CodeSnippet"/>
                <w:noProof/>
              </w:rPr>
              <w:t xml:space="preserve">  </w:t>
            </w:r>
            <w:r w:rsidRPr="006824F5">
              <w:rPr>
                <w:rStyle w:val="CodeSnippet"/>
                <w:noProof/>
              </w:rPr>
              <w:t>node_templates:</w:t>
            </w:r>
          </w:p>
          <w:p w14:paraId="59E66C4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77D5F6B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66672A37" w14:textId="77777777" w:rsidR="0099607F" w:rsidRDefault="0099607F" w:rsidP="00042AE9">
            <w:pPr>
              <w:autoSpaceDE w:val="0"/>
              <w:autoSpaceDN w:val="0"/>
              <w:adjustRightInd w:val="0"/>
              <w:rPr>
                <w:rStyle w:val="CodeSnippet"/>
              </w:rPr>
            </w:pPr>
            <w:r>
              <w:rPr>
                <w:rStyle w:val="CodeSnippet"/>
              </w:rPr>
              <w:t xml:space="preserve">      capabilities:</w:t>
            </w:r>
          </w:p>
          <w:p w14:paraId="1ECB6882" w14:textId="77777777" w:rsidR="0099607F" w:rsidRDefault="0099607F" w:rsidP="00042AE9">
            <w:pPr>
              <w:autoSpaceDE w:val="0"/>
              <w:autoSpaceDN w:val="0"/>
              <w:adjustRightInd w:val="0"/>
              <w:rPr>
                <w:rStyle w:val="CodeSnippet"/>
              </w:rPr>
            </w:pPr>
            <w:r>
              <w:rPr>
                <w:rStyle w:val="CodeSnippet"/>
              </w:rPr>
              <w:t xml:space="preserve">        host:</w:t>
            </w:r>
          </w:p>
          <w:p w14:paraId="7C75059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0652F54"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34D57485"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7BE3E555" w14:textId="77777777" w:rsidR="0099607F" w:rsidRPr="00286B8F" w:rsidRDefault="0099607F" w:rsidP="00042AE9">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70E1F7F8" w14:textId="77777777" w:rsidR="0099607F" w:rsidRDefault="0099607F" w:rsidP="00042AE9">
            <w:pPr>
              <w:autoSpaceDE w:val="0"/>
              <w:autoSpaceDN w:val="0"/>
              <w:adjustRightInd w:val="0"/>
              <w:rPr>
                <w:rStyle w:val="CodeSnippet"/>
              </w:rPr>
            </w:pPr>
            <w:r>
              <w:rPr>
                <w:rStyle w:val="CodeSnippet"/>
              </w:rPr>
              <w:t xml:space="preserve">        os:</w:t>
            </w:r>
          </w:p>
          <w:p w14:paraId="27F2DC4E" w14:textId="77777777" w:rsidR="0099607F" w:rsidRDefault="0099607F" w:rsidP="00042AE9">
            <w:pPr>
              <w:autoSpaceDE w:val="0"/>
              <w:autoSpaceDN w:val="0"/>
              <w:adjustRightInd w:val="0"/>
              <w:rPr>
                <w:rStyle w:val="CodeSnippet"/>
              </w:rPr>
            </w:pPr>
            <w:r>
              <w:rPr>
                <w:rStyle w:val="CodeSnippet"/>
              </w:rPr>
              <w:t xml:space="preserve">          properties:</w:t>
            </w:r>
          </w:p>
          <w:p w14:paraId="2AFA75E0" w14:textId="77777777" w:rsidR="0099607F" w:rsidRPr="00FE7EC1" w:rsidRDefault="0099607F" w:rsidP="00042AE9">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6588EE89" w14:textId="77777777" w:rsidR="0099607F" w:rsidRPr="00FE7EC1" w:rsidRDefault="0099607F" w:rsidP="00042AE9">
            <w:pPr>
              <w:autoSpaceDE w:val="0"/>
              <w:autoSpaceDN w:val="0"/>
              <w:adjustRightInd w:val="0"/>
              <w:rPr>
                <w:rStyle w:val="CodeSnippet"/>
              </w:rPr>
            </w:pPr>
            <w:r w:rsidRPr="00FE7EC1">
              <w:rPr>
                <w:rStyle w:val="CodeSnippet"/>
              </w:rPr>
              <w:lastRenderedPageBreak/>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5133E7A4" w14:textId="77777777" w:rsidR="0099607F" w:rsidRPr="00FE7EC1" w:rsidRDefault="0099607F" w:rsidP="00042AE9">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4F4A71AB" w14:textId="77777777" w:rsidR="0099607F" w:rsidRPr="00FE7EC1" w:rsidRDefault="0099607F" w:rsidP="00042AE9">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75F786F5" w14:textId="77777777" w:rsidR="0099607F" w:rsidRPr="006824F5" w:rsidRDefault="0099607F" w:rsidP="00042AE9">
            <w:pPr>
              <w:rPr>
                <w:rStyle w:val="CodeSnippet"/>
                <w:noProof/>
              </w:rPr>
            </w:pPr>
            <w:r>
              <w:rPr>
                <w:rStyle w:val="CodeSnippet"/>
                <w:noProof/>
              </w:rPr>
              <w:t xml:space="preserve">  </w:t>
            </w:r>
            <w:r w:rsidRPr="006824F5">
              <w:rPr>
                <w:rStyle w:val="CodeSnippet"/>
                <w:noProof/>
              </w:rPr>
              <w:t>outputs:</w:t>
            </w:r>
          </w:p>
          <w:p w14:paraId="34015D0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335B222C"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4A3ACE2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126D2F28" w14:textId="77777777" w:rsidR="0099607F" w:rsidRDefault="0099607F" w:rsidP="0099607F">
      <w:pPr>
        <w:pStyle w:val="Heading4"/>
        <w:numPr>
          <w:ilvl w:val="3"/>
          <w:numId w:val="3"/>
        </w:numPr>
      </w:pPr>
      <w:bookmarkStart w:id="831" w:name="_Toc379455154"/>
      <w:r>
        <w:lastRenderedPageBreak/>
        <w:t>Notes</w:t>
      </w:r>
      <w:bookmarkEnd w:id="831"/>
    </w:p>
    <w:p w14:paraId="01B6C503" w14:textId="77777777" w:rsidR="0099607F" w:rsidRPr="00D017BB" w:rsidRDefault="0099607F" w:rsidP="0099607F">
      <w:pPr>
        <w:pStyle w:val="ListParagraph"/>
        <w:numPr>
          <w:ilvl w:val="0"/>
          <w:numId w:val="12"/>
        </w:numPr>
      </w:pPr>
      <w:r>
        <w:t>This use case uses a versioned, Linux Ubuntu distribution on the Compute node.</w:t>
      </w:r>
    </w:p>
    <w:p w14:paraId="5BB0AF66" w14:textId="77777777" w:rsidR="0099607F" w:rsidRDefault="0099607F" w:rsidP="0099607F">
      <w:pPr>
        <w:pStyle w:val="Heading3"/>
        <w:numPr>
          <w:ilvl w:val="2"/>
          <w:numId w:val="3"/>
        </w:numPr>
      </w:pPr>
      <w:bookmarkStart w:id="832" w:name="_Toc430015835"/>
      <w:bookmarkStart w:id="833" w:name="USE_CASE_SW_COMP_1"/>
      <w:bookmarkStart w:id="834" w:name="_Toc379455167"/>
      <w:bookmarkStart w:id="835" w:name="USE_CASE_BLOCKSTORAGE_1"/>
      <w:bookmarkStart w:id="836" w:name="_Toc379455155"/>
      <w:r>
        <w:t>Software Component 1: Automatic deployment of a Virtual Machine (VM) image artifact</w:t>
      </w:r>
      <w:bookmarkEnd w:id="832"/>
    </w:p>
    <w:bookmarkEnd w:id="833"/>
    <w:p w14:paraId="2445B573" w14:textId="77777777" w:rsidR="0099607F" w:rsidRDefault="0099607F" w:rsidP="0099607F">
      <w:pPr>
        <w:pStyle w:val="Heading4"/>
        <w:numPr>
          <w:ilvl w:val="3"/>
          <w:numId w:val="3"/>
        </w:numPr>
      </w:pPr>
      <w:r>
        <w:t>Description</w:t>
      </w:r>
    </w:p>
    <w:p w14:paraId="214EBBA5" w14:textId="77777777" w:rsidR="0099607F" w:rsidRDefault="0099607F" w:rsidP="0099607F">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64816BA0" w14:textId="77777777" w:rsidR="0099607F" w:rsidRDefault="0099607F" w:rsidP="0099607F">
      <w:pPr>
        <w:pStyle w:val="Heading4"/>
        <w:numPr>
          <w:ilvl w:val="3"/>
          <w:numId w:val="3"/>
        </w:numPr>
      </w:pPr>
      <w:r>
        <w:t>Features</w:t>
      </w:r>
    </w:p>
    <w:p w14:paraId="540ACC4A" w14:textId="77777777" w:rsidR="0099607F" w:rsidRDefault="0099607F" w:rsidP="0099607F">
      <w:r>
        <w:t>This use case introduces the following TOSCA Simple Profile features:</w:t>
      </w:r>
    </w:p>
    <w:p w14:paraId="3D4C13B1" w14:textId="77777777" w:rsidR="0099607F" w:rsidRDefault="0099607F" w:rsidP="0099607F">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2A9C3ADA" w14:textId="77777777" w:rsidR="0099607F" w:rsidRDefault="0099607F" w:rsidP="0099607F">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468A96F6" w14:textId="77777777" w:rsidR="0099607F" w:rsidRDefault="0099607F" w:rsidP="0099607F">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DCE2612" w14:textId="77777777" w:rsidR="0099607F" w:rsidRDefault="0099607F" w:rsidP="0099607F">
      <w:pPr>
        <w:pStyle w:val="Heading4"/>
        <w:numPr>
          <w:ilvl w:val="3"/>
          <w:numId w:val="3"/>
        </w:numPr>
      </w:pPr>
      <w:r>
        <w:t>Assumptions</w:t>
      </w:r>
    </w:p>
    <w:p w14:paraId="78975E0C" w14:textId="77777777" w:rsidR="0099607F" w:rsidRDefault="0099607F" w:rsidP="0099607F">
      <w:r>
        <w:t>This use case assumes the following:</w:t>
      </w:r>
    </w:p>
    <w:p w14:paraId="61FFE692" w14:textId="77777777" w:rsidR="0099607F" w:rsidRDefault="0099607F" w:rsidP="0099607F">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313D64C1" w14:textId="77777777" w:rsidR="0099607F" w:rsidRDefault="0099607F" w:rsidP="0099607F">
      <w:pPr>
        <w:pStyle w:val="ListParagraph"/>
        <w:numPr>
          <w:ilvl w:val="0"/>
          <w:numId w:val="15"/>
        </w:numPr>
      </w:pPr>
      <w:r>
        <w:t>This is not a “baremetal” use case and assumes the existence of a hypervisor on the machine that is allocated to “host” the Compute instance supports (e.g. has drivers, etc.) the VM image format in this example.</w:t>
      </w:r>
    </w:p>
    <w:p w14:paraId="1B4F014E" w14:textId="77777777" w:rsidR="0099607F" w:rsidRDefault="0099607F" w:rsidP="0099607F">
      <w:pPr>
        <w:pStyle w:val="Heading4"/>
        <w:numPr>
          <w:ilvl w:val="3"/>
          <w:numId w:val="3"/>
        </w:numPr>
      </w:pPr>
      <w:r>
        <w:lastRenderedPageBreak/>
        <w:t>Logical Diagram</w:t>
      </w:r>
    </w:p>
    <w:p w14:paraId="40F1C1DC" w14:textId="77777777" w:rsidR="0099607F" w:rsidRPr="00F87F91" w:rsidRDefault="0099607F" w:rsidP="0099607F">
      <w:r>
        <w:rPr>
          <w:noProof/>
        </w:rPr>
        <w:drawing>
          <wp:inline distT="0" distB="0" distL="0" distR="0" wp14:anchorId="269C6FC4" wp14:editId="5A78872C">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9">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15A6FB6D"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5B7B7D1" w14:textId="77777777" w:rsidTr="00042AE9">
        <w:tc>
          <w:tcPr>
            <w:tcW w:w="9576" w:type="dxa"/>
            <w:shd w:val="clear" w:color="auto" w:fill="D9D9D9" w:themeFill="background1" w:themeFillShade="D9"/>
          </w:tcPr>
          <w:p w14:paraId="42084AA8" w14:textId="77777777" w:rsidR="0099607F" w:rsidRPr="006824F5" w:rsidRDefault="0099607F" w:rsidP="00042AE9">
            <w:pPr>
              <w:rPr>
                <w:rStyle w:val="CodeSnippet"/>
                <w:noProof/>
              </w:rPr>
            </w:pPr>
            <w:r w:rsidRPr="006824F5">
              <w:rPr>
                <w:rStyle w:val="CodeSnippet"/>
                <w:noProof/>
              </w:rPr>
              <w:t>tosca_definitions_version: tosca_simple_</w:t>
            </w:r>
            <w:r>
              <w:rPr>
                <w:rStyle w:val="CodeSnippet"/>
                <w:noProof/>
              </w:rPr>
              <w:t>yaml_1_0</w:t>
            </w:r>
          </w:p>
          <w:p w14:paraId="5324E280" w14:textId="77777777" w:rsidR="0099607F" w:rsidRPr="006824F5" w:rsidRDefault="0099607F" w:rsidP="00042AE9">
            <w:pPr>
              <w:rPr>
                <w:rStyle w:val="CodeSnippet"/>
                <w:noProof/>
              </w:rPr>
            </w:pPr>
          </w:p>
          <w:p w14:paraId="49122FAD" w14:textId="77777777" w:rsidR="0099607F" w:rsidRPr="006824F5" w:rsidRDefault="0099607F" w:rsidP="00042AE9">
            <w:pPr>
              <w:rPr>
                <w:rStyle w:val="CodeSnippet"/>
                <w:noProof/>
              </w:rPr>
            </w:pPr>
            <w:r w:rsidRPr="006824F5">
              <w:rPr>
                <w:rStyle w:val="CodeSnippet"/>
                <w:noProof/>
              </w:rPr>
              <w:t>description: &gt;</w:t>
            </w:r>
          </w:p>
          <w:p w14:paraId="59BBDE42" w14:textId="77777777" w:rsidR="0099607F" w:rsidRPr="00C900BF" w:rsidRDefault="0099607F" w:rsidP="00042AE9">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174A5EB9" w14:textId="77777777" w:rsidR="0099607F" w:rsidRPr="006824F5" w:rsidRDefault="0099607F" w:rsidP="00042AE9">
            <w:pPr>
              <w:rPr>
                <w:rStyle w:val="CodeSnippet"/>
                <w:noProof/>
              </w:rPr>
            </w:pPr>
          </w:p>
          <w:p w14:paraId="1B20A365" w14:textId="77777777" w:rsidR="0099607F" w:rsidRDefault="0099607F" w:rsidP="00042AE9">
            <w:pPr>
              <w:rPr>
                <w:rStyle w:val="CodeSnippet"/>
                <w:noProof/>
              </w:rPr>
            </w:pPr>
            <w:r w:rsidRPr="00C532A3">
              <w:rPr>
                <w:rStyle w:val="CodeSnippet"/>
                <w:noProof/>
              </w:rPr>
              <w:t>topology_template:</w:t>
            </w:r>
          </w:p>
          <w:p w14:paraId="4E291868" w14:textId="77777777" w:rsidR="0099607F" w:rsidRDefault="0099607F" w:rsidP="00042AE9">
            <w:pPr>
              <w:rPr>
                <w:rStyle w:val="CodeSnippet"/>
                <w:noProof/>
              </w:rPr>
            </w:pPr>
            <w:r>
              <w:rPr>
                <w:rStyle w:val="CodeSnippet"/>
                <w:noProof/>
              </w:rPr>
              <w:t xml:space="preserve">  </w:t>
            </w:r>
          </w:p>
          <w:p w14:paraId="199A28E6" w14:textId="77777777" w:rsidR="0099607F" w:rsidRDefault="0099607F" w:rsidP="00042AE9">
            <w:pPr>
              <w:rPr>
                <w:rStyle w:val="CodeSnippet"/>
                <w:noProof/>
              </w:rPr>
            </w:pPr>
            <w:r>
              <w:rPr>
                <w:rStyle w:val="CodeSnippet"/>
                <w:noProof/>
              </w:rPr>
              <w:t xml:space="preserve">  </w:t>
            </w:r>
            <w:r w:rsidRPr="006824F5">
              <w:rPr>
                <w:rStyle w:val="CodeSnippet"/>
                <w:noProof/>
              </w:rPr>
              <w:t>node_templates:</w:t>
            </w:r>
          </w:p>
          <w:p w14:paraId="4A1FAE3C" w14:textId="77777777" w:rsidR="0099607F" w:rsidRDefault="0099607F" w:rsidP="00042AE9">
            <w:pPr>
              <w:rPr>
                <w:rStyle w:val="CodeSnippet"/>
                <w:noProof/>
              </w:rPr>
            </w:pPr>
            <w:r>
              <w:rPr>
                <w:rStyle w:val="CodeSnippet"/>
                <w:noProof/>
              </w:rPr>
              <w:t xml:space="preserve">    my_virtual_machine:</w:t>
            </w:r>
          </w:p>
          <w:p w14:paraId="3C6C13DB" w14:textId="77777777" w:rsidR="0099607F" w:rsidRDefault="0099607F" w:rsidP="00042AE9">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19428D28" w14:textId="77777777" w:rsidR="0099607F" w:rsidRPr="007925BD" w:rsidRDefault="0099607F" w:rsidP="00042AE9">
            <w:pPr>
              <w:rPr>
                <w:rStyle w:val="CodeSnippet"/>
              </w:rPr>
            </w:pPr>
            <w:r w:rsidRPr="007925BD">
              <w:rPr>
                <w:rStyle w:val="CodeSnippet"/>
              </w:rPr>
              <w:t xml:space="preserve">      artifacts:</w:t>
            </w:r>
          </w:p>
          <w:p w14:paraId="292DEDC8" w14:textId="77777777" w:rsidR="0099607F" w:rsidRDefault="0099607F" w:rsidP="00042AE9">
            <w:pPr>
              <w:rPr>
                <w:rStyle w:val="CodeSnippet"/>
              </w:rPr>
            </w:pPr>
            <w:r w:rsidRPr="007925BD">
              <w:rPr>
                <w:rStyle w:val="CodeSnippet"/>
              </w:rPr>
              <w:t xml:space="preserve">        my</w:t>
            </w:r>
            <w:r>
              <w:rPr>
                <w:rStyle w:val="CodeSnippet"/>
              </w:rPr>
              <w:t>_vm</w:t>
            </w:r>
            <w:r w:rsidRPr="007925BD">
              <w:rPr>
                <w:rStyle w:val="CodeSnippet"/>
              </w:rPr>
              <w:t xml:space="preserve">_image: </w:t>
            </w:r>
          </w:p>
          <w:p w14:paraId="6207D89D" w14:textId="77777777" w:rsidR="0099607F" w:rsidRPr="007925BD" w:rsidRDefault="0099607F" w:rsidP="00042AE9">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620DD966" w14:textId="77777777" w:rsidR="0099607F" w:rsidRPr="006824F5" w:rsidRDefault="0099607F" w:rsidP="00042AE9">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859FA24" w14:textId="77777777" w:rsidR="0099607F" w:rsidRDefault="0099607F" w:rsidP="00042AE9">
            <w:pPr>
              <w:rPr>
                <w:rStyle w:val="CodeSnippet"/>
                <w:noProof/>
              </w:rPr>
            </w:pPr>
            <w:r>
              <w:rPr>
                <w:rStyle w:val="CodeSnippet"/>
                <w:noProof/>
              </w:rPr>
              <w:t xml:space="preserve">      requirements:</w:t>
            </w:r>
          </w:p>
          <w:p w14:paraId="3EDE19FC" w14:textId="77777777" w:rsidR="0099607F" w:rsidRDefault="0099607F" w:rsidP="00042AE9">
            <w:pPr>
              <w:rPr>
                <w:rStyle w:val="CodeSnippet"/>
                <w:noProof/>
              </w:rPr>
            </w:pPr>
            <w:r>
              <w:rPr>
                <w:rStyle w:val="CodeSnippet"/>
                <w:noProof/>
              </w:rPr>
              <w:t xml:space="preserve">        - host: my_server</w:t>
            </w:r>
          </w:p>
          <w:p w14:paraId="6997A964" w14:textId="77777777" w:rsidR="0099607F" w:rsidRDefault="0099607F" w:rsidP="00042AE9">
            <w:pPr>
              <w:rPr>
                <w:rStyle w:val="CodeSnippet"/>
                <w:noProof/>
              </w:rPr>
            </w:pPr>
            <w:r>
              <w:rPr>
                <w:rStyle w:val="CodeSnippet"/>
                <w:noProof/>
              </w:rPr>
              <w:t xml:space="preserve">      # Automatically deploy the VM image referenced on the create operation</w:t>
            </w:r>
          </w:p>
          <w:p w14:paraId="7A4A6127" w14:textId="77777777" w:rsidR="0099607F" w:rsidRDefault="0099607F" w:rsidP="00042AE9">
            <w:pPr>
              <w:rPr>
                <w:rStyle w:val="CodeSnippet"/>
                <w:noProof/>
              </w:rPr>
            </w:pPr>
            <w:r>
              <w:rPr>
                <w:rStyle w:val="CodeSnippet"/>
                <w:noProof/>
              </w:rPr>
              <w:t xml:space="preserve">      interfaces:</w:t>
            </w:r>
          </w:p>
          <w:p w14:paraId="127E10BA" w14:textId="77777777" w:rsidR="0099607F" w:rsidRDefault="0099607F" w:rsidP="00042AE9">
            <w:pPr>
              <w:rPr>
                <w:rStyle w:val="CodeSnippet"/>
                <w:noProof/>
              </w:rPr>
            </w:pPr>
            <w:r>
              <w:rPr>
                <w:rStyle w:val="CodeSnippet"/>
                <w:noProof/>
              </w:rPr>
              <w:t xml:space="preserve">        Standard: </w:t>
            </w:r>
          </w:p>
          <w:p w14:paraId="09547748" w14:textId="77777777" w:rsidR="0099607F" w:rsidRDefault="0099607F" w:rsidP="00042AE9">
            <w:pPr>
              <w:rPr>
                <w:rStyle w:val="CodeSnippet"/>
                <w:noProof/>
              </w:rPr>
            </w:pPr>
            <w:r>
              <w:rPr>
                <w:rStyle w:val="CodeSnippet"/>
                <w:noProof/>
              </w:rPr>
              <w:t xml:space="preserve">          create: my_vm_image</w:t>
            </w:r>
          </w:p>
          <w:p w14:paraId="0870B21E" w14:textId="77777777" w:rsidR="0099607F" w:rsidRDefault="0099607F" w:rsidP="00042AE9">
            <w:pPr>
              <w:rPr>
                <w:rStyle w:val="CodeSnippet"/>
                <w:noProof/>
              </w:rPr>
            </w:pPr>
          </w:p>
          <w:p w14:paraId="666DDBC6" w14:textId="77777777" w:rsidR="0099607F" w:rsidRDefault="0099607F" w:rsidP="00042AE9">
            <w:pPr>
              <w:rPr>
                <w:rStyle w:val="CodeSnippet"/>
                <w:noProof/>
              </w:rPr>
            </w:pPr>
            <w:r>
              <w:rPr>
                <w:rStyle w:val="CodeSnippet"/>
                <w:noProof/>
              </w:rPr>
              <w:t xml:space="preserve">    # Compute instance with no Operating System guest host</w:t>
            </w:r>
          </w:p>
          <w:p w14:paraId="1F95219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3736252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33B07DB" w14:textId="77777777" w:rsidR="0099607F" w:rsidRDefault="0099607F" w:rsidP="00042AE9">
            <w:pPr>
              <w:autoSpaceDE w:val="0"/>
              <w:autoSpaceDN w:val="0"/>
              <w:adjustRightInd w:val="0"/>
              <w:rPr>
                <w:rStyle w:val="CodeSnippet"/>
              </w:rPr>
            </w:pPr>
            <w:r>
              <w:rPr>
                <w:rStyle w:val="CodeSnippet"/>
              </w:rPr>
              <w:t xml:space="preserve">      capabilities:</w:t>
            </w:r>
          </w:p>
          <w:p w14:paraId="7AA91E1E" w14:textId="77777777" w:rsidR="0099607F" w:rsidRDefault="0099607F" w:rsidP="00042AE9">
            <w:pPr>
              <w:autoSpaceDE w:val="0"/>
              <w:autoSpaceDN w:val="0"/>
              <w:adjustRightInd w:val="0"/>
              <w:rPr>
                <w:rStyle w:val="CodeSnippet"/>
              </w:rPr>
            </w:pPr>
            <w:r>
              <w:rPr>
                <w:rStyle w:val="CodeSnippet"/>
              </w:rPr>
              <w:t xml:space="preserve">        # Note: no guest OperatingSystem requirements as these are in the image.</w:t>
            </w:r>
          </w:p>
          <w:p w14:paraId="44F562A1" w14:textId="77777777" w:rsidR="0099607F" w:rsidRDefault="0099607F" w:rsidP="00042AE9">
            <w:pPr>
              <w:autoSpaceDE w:val="0"/>
              <w:autoSpaceDN w:val="0"/>
              <w:adjustRightInd w:val="0"/>
              <w:rPr>
                <w:rStyle w:val="CodeSnippet"/>
              </w:rPr>
            </w:pPr>
            <w:r>
              <w:rPr>
                <w:rStyle w:val="CodeSnippet"/>
              </w:rPr>
              <w:t xml:space="preserve">        host:</w:t>
            </w:r>
          </w:p>
          <w:p w14:paraId="14D58C8A"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5F7D39A3"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2190232" w14:textId="77777777" w:rsidR="0099607F" w:rsidRPr="00C86B7E" w:rsidRDefault="0099607F" w:rsidP="00042AE9">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74762C26" w14:textId="77777777" w:rsidR="0099607F" w:rsidRPr="00286B8F" w:rsidRDefault="0099607F" w:rsidP="00042AE9">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7488B4E6" w14:textId="77777777" w:rsidR="0099607F" w:rsidRPr="00FE7EC1" w:rsidRDefault="0099607F" w:rsidP="00042AE9">
            <w:pPr>
              <w:autoSpaceDE w:val="0"/>
              <w:autoSpaceDN w:val="0"/>
              <w:adjustRightInd w:val="0"/>
              <w:rPr>
                <w:rStyle w:val="CodeSnippet"/>
              </w:rPr>
            </w:pPr>
          </w:p>
          <w:p w14:paraId="3B90C893" w14:textId="77777777" w:rsidR="0099607F" w:rsidRPr="006824F5" w:rsidRDefault="0099607F" w:rsidP="00042AE9">
            <w:pPr>
              <w:rPr>
                <w:rStyle w:val="CodeSnippet"/>
                <w:noProof/>
              </w:rPr>
            </w:pPr>
            <w:r>
              <w:rPr>
                <w:rStyle w:val="CodeSnippet"/>
                <w:noProof/>
              </w:rPr>
              <w:t xml:space="preserve">  </w:t>
            </w:r>
            <w:r w:rsidRPr="006824F5">
              <w:rPr>
                <w:rStyle w:val="CodeSnippet"/>
                <w:noProof/>
              </w:rPr>
              <w:t>outputs:</w:t>
            </w:r>
          </w:p>
          <w:p w14:paraId="3C6B9455"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06264E0F"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068D4C60" w14:textId="77777777" w:rsidR="0099607F" w:rsidRPr="006824F5" w:rsidRDefault="0099607F" w:rsidP="00042AE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2413CEEE" w14:textId="77777777" w:rsidR="0099607F" w:rsidRDefault="0099607F" w:rsidP="0099607F">
      <w:pPr>
        <w:pStyle w:val="Heading4"/>
        <w:numPr>
          <w:ilvl w:val="3"/>
          <w:numId w:val="3"/>
        </w:numPr>
      </w:pPr>
      <w:r>
        <w:lastRenderedPageBreak/>
        <w:t>Notes</w:t>
      </w:r>
    </w:p>
    <w:p w14:paraId="26F639A2" w14:textId="77777777" w:rsidR="0099607F" w:rsidRDefault="0099607F" w:rsidP="0099607F">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4F0DC608" w14:textId="77777777" w:rsidR="0099607F" w:rsidRPr="00D017BB" w:rsidRDefault="0099607F" w:rsidP="0099607F">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E72F400" w14:textId="77777777" w:rsidR="0099607F" w:rsidRDefault="0099607F" w:rsidP="0099607F">
      <w:pPr>
        <w:pStyle w:val="Heading3"/>
        <w:numPr>
          <w:ilvl w:val="2"/>
          <w:numId w:val="3"/>
        </w:numPr>
      </w:pPr>
      <w:bookmarkStart w:id="837" w:name="_Toc430015836"/>
      <w:r>
        <w:t>Block Storage</w:t>
      </w:r>
      <w:bookmarkEnd w:id="834"/>
      <w:bookmarkEnd w:id="835"/>
      <w:r>
        <w:t xml:space="preserve"> 1: Using the normative AttachesTo Relationship Type</w:t>
      </w:r>
      <w:bookmarkEnd w:id="837"/>
    </w:p>
    <w:p w14:paraId="7B078EB2" w14:textId="77777777" w:rsidR="0099607F" w:rsidRDefault="0099607F" w:rsidP="0099607F">
      <w:pPr>
        <w:pStyle w:val="Heading4"/>
        <w:numPr>
          <w:ilvl w:val="3"/>
          <w:numId w:val="3"/>
        </w:numPr>
      </w:pPr>
      <w:bookmarkStart w:id="838" w:name="_Toc379455165"/>
      <w:r>
        <w:t>Description</w:t>
      </w:r>
      <w:bookmarkEnd w:id="838"/>
    </w:p>
    <w:p w14:paraId="6BFA35AD" w14:textId="77777777" w:rsidR="0099607F" w:rsidRPr="008369B8" w:rsidRDefault="0099607F" w:rsidP="0099607F">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78EA2727" w14:textId="77777777" w:rsidR="0099607F" w:rsidRPr="00DD5675" w:rsidRDefault="0099607F" w:rsidP="0099607F">
      <w:pPr>
        <w:pStyle w:val="Heading4"/>
        <w:numPr>
          <w:ilvl w:val="3"/>
          <w:numId w:val="3"/>
        </w:numPr>
        <w:rPr>
          <w:u w:val="single"/>
        </w:rPr>
      </w:pPr>
      <w:bookmarkStart w:id="839" w:name="_Toc379455166"/>
      <w:r>
        <w:lastRenderedPageBreak/>
        <w:t>Logical Diagram</w:t>
      </w:r>
      <w:bookmarkEnd w:id="839"/>
    </w:p>
    <w:p w14:paraId="49ED065E" w14:textId="77777777" w:rsidR="0099607F" w:rsidRPr="00AD33FE" w:rsidRDefault="0099607F" w:rsidP="0099607F">
      <w:r>
        <w:rPr>
          <w:noProof/>
        </w:rPr>
        <w:drawing>
          <wp:inline distT="0" distB="0" distL="0" distR="0" wp14:anchorId="5CE67C13" wp14:editId="1132BD9F">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251A2016"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DEB1526" w14:textId="77777777" w:rsidTr="00042AE9">
        <w:tc>
          <w:tcPr>
            <w:tcW w:w="9576" w:type="dxa"/>
            <w:shd w:val="clear" w:color="auto" w:fill="D9D9D9" w:themeFill="background1" w:themeFillShade="D9"/>
          </w:tcPr>
          <w:p w14:paraId="764DC0F5" w14:textId="77777777" w:rsidR="0099607F" w:rsidRPr="00113B4F" w:rsidRDefault="0099607F" w:rsidP="00042AE9">
            <w:pPr>
              <w:rPr>
                <w:rStyle w:val="CodeSnippet"/>
                <w:noProof/>
              </w:rPr>
            </w:pPr>
            <w:r w:rsidRPr="00113B4F">
              <w:rPr>
                <w:rStyle w:val="CodeSnippet"/>
                <w:noProof/>
              </w:rPr>
              <w:t>tosca_definitions_version: tosca_simple_</w:t>
            </w:r>
            <w:r>
              <w:rPr>
                <w:rStyle w:val="CodeSnippet"/>
                <w:noProof/>
              </w:rPr>
              <w:t>yaml_1_0</w:t>
            </w:r>
          </w:p>
          <w:p w14:paraId="1FF07676" w14:textId="77777777" w:rsidR="0099607F" w:rsidRPr="00113B4F" w:rsidRDefault="0099607F" w:rsidP="00042AE9">
            <w:pPr>
              <w:rPr>
                <w:rStyle w:val="CodeSnippet"/>
                <w:noProof/>
              </w:rPr>
            </w:pPr>
          </w:p>
          <w:p w14:paraId="66FD3F4B" w14:textId="77777777" w:rsidR="0099607F" w:rsidRDefault="0099607F" w:rsidP="00042AE9">
            <w:pPr>
              <w:rPr>
                <w:rStyle w:val="CodeSnippet"/>
                <w:noProof/>
              </w:rPr>
            </w:pPr>
            <w:r>
              <w:rPr>
                <w:rStyle w:val="CodeSnippet"/>
                <w:noProof/>
              </w:rPr>
              <w:t>description: &gt;</w:t>
            </w:r>
          </w:p>
          <w:p w14:paraId="1C720374" w14:textId="77777777" w:rsidR="0099607F" w:rsidRDefault="0099607F" w:rsidP="00042AE9">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5CFB3F7F" w14:textId="77777777" w:rsidR="0099607F" w:rsidRPr="00113B4F" w:rsidRDefault="0099607F" w:rsidP="00042AE9">
            <w:pPr>
              <w:rPr>
                <w:rStyle w:val="CodeSnippet"/>
                <w:noProof/>
              </w:rPr>
            </w:pPr>
          </w:p>
          <w:p w14:paraId="2DBFDA7B" w14:textId="77777777" w:rsidR="0099607F" w:rsidRPr="00113B4F" w:rsidRDefault="0099607F" w:rsidP="00042AE9">
            <w:pPr>
              <w:rPr>
                <w:rStyle w:val="CodeSnippet"/>
                <w:noProof/>
              </w:rPr>
            </w:pPr>
            <w:r w:rsidRPr="003669F0">
              <w:rPr>
                <w:rStyle w:val="CodeSnippet"/>
                <w:noProof/>
              </w:rPr>
              <w:t>topology_template:</w:t>
            </w:r>
          </w:p>
          <w:p w14:paraId="342D7760" w14:textId="77777777" w:rsidR="0099607F" w:rsidRDefault="0099607F" w:rsidP="00042AE9">
            <w:pPr>
              <w:rPr>
                <w:rStyle w:val="CodeSnippet"/>
                <w:noProof/>
              </w:rPr>
            </w:pPr>
          </w:p>
          <w:p w14:paraId="4F497DC8" w14:textId="77777777" w:rsidR="0099607F" w:rsidRPr="00113B4F" w:rsidRDefault="0099607F" w:rsidP="00042AE9">
            <w:pPr>
              <w:rPr>
                <w:rStyle w:val="CodeSnippet"/>
                <w:noProof/>
              </w:rPr>
            </w:pPr>
            <w:r>
              <w:rPr>
                <w:rStyle w:val="CodeSnippet"/>
                <w:noProof/>
              </w:rPr>
              <w:t xml:space="preserve">  </w:t>
            </w:r>
            <w:r w:rsidRPr="00113B4F">
              <w:rPr>
                <w:rStyle w:val="CodeSnippet"/>
                <w:noProof/>
              </w:rPr>
              <w:t>inputs:</w:t>
            </w:r>
          </w:p>
          <w:p w14:paraId="516B4EAD" w14:textId="77777777" w:rsidR="0099607F" w:rsidRPr="00113B4F" w:rsidRDefault="0099607F" w:rsidP="00042AE9">
            <w:pPr>
              <w:rPr>
                <w:rStyle w:val="CodeSnippet"/>
                <w:noProof/>
              </w:rPr>
            </w:pPr>
            <w:r>
              <w:rPr>
                <w:rStyle w:val="CodeSnippet"/>
                <w:noProof/>
              </w:rPr>
              <w:t xml:space="preserve">    </w:t>
            </w:r>
            <w:r w:rsidRPr="00113B4F">
              <w:rPr>
                <w:rStyle w:val="CodeSnippet"/>
                <w:noProof/>
              </w:rPr>
              <w:t>cpus:</w:t>
            </w:r>
          </w:p>
          <w:p w14:paraId="1CB627B4" w14:textId="77777777" w:rsidR="0099607F" w:rsidRPr="00113B4F" w:rsidRDefault="0099607F" w:rsidP="00042AE9">
            <w:pPr>
              <w:rPr>
                <w:rStyle w:val="CodeSnippet"/>
                <w:noProof/>
              </w:rPr>
            </w:pPr>
            <w:r>
              <w:rPr>
                <w:rStyle w:val="CodeSnippet"/>
                <w:noProof/>
              </w:rPr>
              <w:t xml:space="preserve">      </w:t>
            </w:r>
            <w:r w:rsidRPr="00113B4F">
              <w:rPr>
                <w:rStyle w:val="CodeSnippet"/>
                <w:noProof/>
              </w:rPr>
              <w:t>type: integer</w:t>
            </w:r>
          </w:p>
          <w:p w14:paraId="131DEA9A"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7DBDD0FC"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760758D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12E835B5" w14:textId="77777777" w:rsidR="0099607F" w:rsidRPr="00113B4F" w:rsidRDefault="0099607F" w:rsidP="00042AE9">
            <w:pPr>
              <w:rPr>
                <w:rStyle w:val="CodeSnippet"/>
                <w:noProof/>
              </w:rPr>
            </w:pPr>
            <w:r>
              <w:rPr>
                <w:rStyle w:val="CodeSnippet"/>
                <w:noProof/>
              </w:rPr>
              <w:t xml:space="preserve">    </w:t>
            </w:r>
            <w:r w:rsidRPr="00113B4F">
              <w:rPr>
                <w:rStyle w:val="CodeSnippet"/>
                <w:noProof/>
              </w:rPr>
              <w:t>storage_size:</w:t>
            </w:r>
          </w:p>
          <w:p w14:paraId="71610F22"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338E75E7" w14:textId="77777777" w:rsidR="0099607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7B4DDDC8" w14:textId="77777777" w:rsidR="0099607F" w:rsidRDefault="0099607F" w:rsidP="00042AE9">
            <w:pPr>
              <w:rPr>
                <w:rStyle w:val="CodeSnippet"/>
                <w:noProof/>
              </w:rPr>
            </w:pPr>
            <w:r>
              <w:rPr>
                <w:rStyle w:val="CodeSnippet"/>
                <w:noProof/>
              </w:rPr>
              <w:t xml:space="preserve">      default: 1 GB</w:t>
            </w:r>
          </w:p>
          <w:p w14:paraId="75422AB4"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066D2EB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25A59E3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DB349E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226AC95" w14:textId="77777777" w:rsidR="0099607F" w:rsidRPr="00113B4F" w:rsidRDefault="0099607F" w:rsidP="00042AE9">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0B7BA8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type: string</w:t>
            </w:r>
          </w:p>
          <w:p w14:paraId="037BA430" w14:textId="77777777" w:rsidR="0099607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3956826E" w14:textId="77777777" w:rsidR="0099607F" w:rsidRDefault="0099607F" w:rsidP="00042AE9">
            <w:pPr>
              <w:rPr>
                <w:rStyle w:val="CodeSnippet"/>
                <w:noProof/>
              </w:rPr>
            </w:pPr>
          </w:p>
          <w:p w14:paraId="46D68A41" w14:textId="77777777" w:rsidR="0099607F" w:rsidRDefault="0099607F" w:rsidP="00042AE9">
            <w:pPr>
              <w:rPr>
                <w:rStyle w:val="CodeSnippet"/>
                <w:noProof/>
              </w:rPr>
            </w:pPr>
            <w:r>
              <w:rPr>
                <w:rStyle w:val="CodeSnippet"/>
                <w:noProof/>
              </w:rPr>
              <w:lastRenderedPageBreak/>
              <w:t xml:space="preserve">  </w:t>
            </w:r>
            <w:r w:rsidRPr="00113B4F">
              <w:rPr>
                <w:rStyle w:val="CodeSnippet"/>
                <w:noProof/>
              </w:rPr>
              <w:t>node_templates:</w:t>
            </w:r>
          </w:p>
          <w:p w14:paraId="2F82C6B7"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470E31EC"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69E039A" w14:textId="77777777" w:rsidR="0099607F" w:rsidRDefault="0099607F" w:rsidP="00042AE9">
            <w:pPr>
              <w:rPr>
                <w:rStyle w:val="CodeSnippet"/>
              </w:rPr>
            </w:pPr>
            <w:r>
              <w:rPr>
                <w:rStyle w:val="CodeSnippet"/>
              </w:rPr>
              <w:t xml:space="preserve">      capabilities:</w:t>
            </w:r>
          </w:p>
          <w:p w14:paraId="76FCEEC1" w14:textId="77777777" w:rsidR="0099607F" w:rsidRDefault="0099607F" w:rsidP="00042AE9">
            <w:pPr>
              <w:rPr>
                <w:rStyle w:val="CodeSnippet"/>
              </w:rPr>
            </w:pPr>
            <w:r>
              <w:rPr>
                <w:rStyle w:val="CodeSnippet"/>
              </w:rPr>
              <w:t xml:space="preserve">        host:</w:t>
            </w:r>
          </w:p>
          <w:p w14:paraId="60604AB6"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691F17D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68E23FE9"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4ABABF4F"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794A2897" w14:textId="77777777" w:rsidR="0099607F" w:rsidRDefault="0099607F" w:rsidP="00042AE9">
            <w:pPr>
              <w:rPr>
                <w:rStyle w:val="CodeSnippet"/>
              </w:rPr>
            </w:pPr>
            <w:r>
              <w:rPr>
                <w:rStyle w:val="CodeSnippet"/>
              </w:rPr>
              <w:t xml:space="preserve">        os:</w:t>
            </w:r>
          </w:p>
          <w:p w14:paraId="2D042277" w14:textId="77777777" w:rsidR="0099607F" w:rsidRPr="006824F5" w:rsidRDefault="0099607F" w:rsidP="00042AE9">
            <w:pPr>
              <w:rPr>
                <w:rStyle w:val="CodeSnippet"/>
              </w:rPr>
            </w:pPr>
            <w:r>
              <w:rPr>
                <w:rStyle w:val="CodeSnippet"/>
              </w:rPr>
              <w:t xml:space="preserve">          properties:</w:t>
            </w:r>
          </w:p>
          <w:p w14:paraId="12AB0194"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568562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EBD98F1"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5AA124AC"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7308D37E" w14:textId="77777777" w:rsidR="0099607F" w:rsidRPr="00113B4F" w:rsidRDefault="0099607F" w:rsidP="00042AE9">
            <w:pPr>
              <w:rPr>
                <w:rStyle w:val="CodeSnippet"/>
                <w:noProof/>
              </w:rPr>
            </w:pPr>
            <w:r>
              <w:rPr>
                <w:rStyle w:val="CodeSnippet"/>
                <w:noProof/>
              </w:rPr>
              <w:t xml:space="preserve">      </w:t>
            </w:r>
            <w:r w:rsidRPr="00113B4F">
              <w:rPr>
                <w:rStyle w:val="CodeSnippet"/>
                <w:noProof/>
              </w:rPr>
              <w:t>requirements:</w:t>
            </w:r>
          </w:p>
          <w:p w14:paraId="34A67007" w14:textId="77777777" w:rsidR="0099607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247BB4" w14:textId="77777777" w:rsidR="0099607F" w:rsidRDefault="0099607F" w:rsidP="00042AE9">
            <w:pPr>
              <w:rPr>
                <w:rStyle w:val="CodeSnippet"/>
                <w:noProof/>
              </w:rPr>
            </w:pPr>
            <w:r>
              <w:rPr>
                <w:rStyle w:val="CodeSnippet"/>
                <w:noProof/>
              </w:rPr>
              <w:t xml:space="preserve">            node: my_</w:t>
            </w:r>
            <w:r w:rsidRPr="00113B4F">
              <w:rPr>
                <w:rStyle w:val="CodeSnippet"/>
                <w:noProof/>
              </w:rPr>
              <w:t>storage</w:t>
            </w:r>
          </w:p>
          <w:p w14:paraId="42AAAD50" w14:textId="77777777" w:rsidR="0099607F" w:rsidRDefault="0099607F" w:rsidP="00042AE9">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28C7B8E5" w14:textId="77777777" w:rsidR="0099607F" w:rsidRPr="0064443D" w:rsidRDefault="0099607F" w:rsidP="00042AE9">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10CF313" w14:textId="77777777" w:rsidR="0099607F" w:rsidRPr="0064443D" w:rsidRDefault="0099607F" w:rsidP="00042AE9">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38D5D720" w14:textId="77777777" w:rsidR="0099607F" w:rsidRDefault="0099607F" w:rsidP="00042AE9">
            <w:pPr>
              <w:rPr>
                <w:rStyle w:val="CodeSnippet"/>
                <w:noProof/>
              </w:rPr>
            </w:pPr>
            <w:r>
              <w:rPr>
                <w:rStyle w:val="CodeSnippet"/>
                <w:noProof/>
              </w:rPr>
              <w:t xml:space="preserve">                location: { get_input: storage_location }</w:t>
            </w:r>
          </w:p>
          <w:p w14:paraId="7EAABB71" w14:textId="77777777" w:rsidR="0099607F" w:rsidRDefault="0099607F" w:rsidP="00042AE9">
            <w:pPr>
              <w:rPr>
                <w:rStyle w:val="CodeSnippet"/>
                <w:noProof/>
              </w:rPr>
            </w:pPr>
          </w:p>
          <w:p w14:paraId="76E5CF90"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6958CEB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0EFED84A" w14:textId="77777777" w:rsidR="0099607F" w:rsidRPr="00113B4F" w:rsidRDefault="0099607F" w:rsidP="00042AE9">
            <w:pPr>
              <w:rPr>
                <w:rStyle w:val="CodeSnippet"/>
                <w:noProof/>
              </w:rPr>
            </w:pPr>
            <w:r>
              <w:rPr>
                <w:rStyle w:val="CodeSnippet"/>
                <w:noProof/>
              </w:rPr>
              <w:t xml:space="preserve">      </w:t>
            </w:r>
            <w:r w:rsidRPr="00113B4F">
              <w:rPr>
                <w:rStyle w:val="CodeSnippet"/>
                <w:noProof/>
              </w:rPr>
              <w:t>properties:</w:t>
            </w:r>
          </w:p>
          <w:p w14:paraId="61BC3CE3" w14:textId="77777777" w:rsidR="0099607F" w:rsidRDefault="0099607F" w:rsidP="00042AE9">
            <w:pPr>
              <w:rPr>
                <w:rStyle w:val="CodeSnippet"/>
                <w:noProof/>
              </w:rPr>
            </w:pPr>
            <w:r>
              <w:rPr>
                <w:rStyle w:val="CodeSnippet"/>
                <w:noProof/>
              </w:rPr>
              <w:t xml:space="preserve">        </w:t>
            </w:r>
            <w:r w:rsidRPr="00113B4F">
              <w:rPr>
                <w:rStyle w:val="CodeSnippet"/>
                <w:noProof/>
              </w:rPr>
              <w:t>size: { get_input: storage_size }</w:t>
            </w:r>
          </w:p>
          <w:p w14:paraId="0D78BE8A" w14:textId="77777777" w:rsidR="0099607F" w:rsidRPr="00574D39" w:rsidRDefault="0099607F" w:rsidP="00042AE9">
            <w:pPr>
              <w:rPr>
                <w:rStyle w:val="CodeSnippet"/>
              </w:rPr>
            </w:pPr>
            <w:r w:rsidRPr="00574D39">
              <w:rPr>
                <w:rStyle w:val="CodeSnippet"/>
              </w:rPr>
              <w:t xml:space="preserve">        snapshot_id: { get_input: storage_snapshot_id }</w:t>
            </w:r>
          </w:p>
          <w:p w14:paraId="6C326116" w14:textId="77777777" w:rsidR="0099607F" w:rsidRDefault="0099607F" w:rsidP="00042AE9">
            <w:pPr>
              <w:rPr>
                <w:rStyle w:val="CodeSnippet"/>
                <w:noProof/>
              </w:rPr>
            </w:pPr>
          </w:p>
          <w:p w14:paraId="63C38898" w14:textId="77777777" w:rsidR="0099607F" w:rsidRPr="00113B4F" w:rsidRDefault="0099607F" w:rsidP="00042AE9">
            <w:pPr>
              <w:rPr>
                <w:rStyle w:val="CodeSnippet"/>
                <w:noProof/>
              </w:rPr>
            </w:pPr>
            <w:r>
              <w:rPr>
                <w:rStyle w:val="CodeSnippet"/>
                <w:noProof/>
              </w:rPr>
              <w:t xml:space="preserve">  </w:t>
            </w:r>
            <w:r w:rsidRPr="00113B4F">
              <w:rPr>
                <w:rStyle w:val="CodeSnippet"/>
                <w:noProof/>
              </w:rPr>
              <w:t>outputs:</w:t>
            </w:r>
          </w:p>
          <w:p w14:paraId="5F5C15F2" w14:textId="77777777" w:rsidR="0099607F" w:rsidRPr="00113B4F" w:rsidRDefault="0099607F" w:rsidP="00042AE9">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6AC2BFE0"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4C47E1D8" w14:textId="77777777" w:rsidR="0099607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7CB003C4"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078D706A"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581E4FDF" w14:textId="77777777" w:rsidR="0099607F" w:rsidRPr="006824F5"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5E97254D" w14:textId="77777777" w:rsidR="0099607F" w:rsidRDefault="0099607F" w:rsidP="0099607F">
      <w:pPr>
        <w:pStyle w:val="Heading3"/>
        <w:numPr>
          <w:ilvl w:val="2"/>
          <w:numId w:val="3"/>
        </w:numPr>
      </w:pPr>
      <w:bookmarkStart w:id="840" w:name="USE_CASE_BLOCKSTORAGE_2"/>
      <w:bookmarkStart w:id="841" w:name="_Toc430015837"/>
      <w:r>
        <w:lastRenderedPageBreak/>
        <w:t>Block Storage</w:t>
      </w:r>
      <w:bookmarkEnd w:id="840"/>
      <w:r>
        <w:t xml:space="preserve"> 2: Using a custom AttachesTo Relationship Type</w:t>
      </w:r>
      <w:bookmarkEnd w:id="841"/>
    </w:p>
    <w:p w14:paraId="677ED449" w14:textId="77777777" w:rsidR="0099607F" w:rsidRDefault="0099607F" w:rsidP="0099607F">
      <w:pPr>
        <w:pStyle w:val="Heading4"/>
        <w:numPr>
          <w:ilvl w:val="3"/>
          <w:numId w:val="3"/>
        </w:numPr>
      </w:pPr>
      <w:r>
        <w:t>Description</w:t>
      </w:r>
    </w:p>
    <w:p w14:paraId="07A2E225" w14:textId="77777777" w:rsidR="0099607F" w:rsidRPr="008369B8" w:rsidRDefault="0099607F" w:rsidP="0099607F">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0ECA4EF4" w14:textId="77777777" w:rsidR="0099607F" w:rsidRPr="00DD5675" w:rsidRDefault="0099607F" w:rsidP="0099607F">
      <w:pPr>
        <w:pStyle w:val="Heading4"/>
        <w:numPr>
          <w:ilvl w:val="3"/>
          <w:numId w:val="3"/>
        </w:numPr>
        <w:rPr>
          <w:u w:val="single"/>
        </w:rPr>
      </w:pPr>
      <w:r>
        <w:lastRenderedPageBreak/>
        <w:t>Logical Diagram</w:t>
      </w:r>
    </w:p>
    <w:p w14:paraId="0243B23F" w14:textId="77777777" w:rsidR="0099607F" w:rsidRPr="00AD33FE" w:rsidRDefault="0099607F" w:rsidP="0099607F">
      <w:r>
        <w:rPr>
          <w:noProof/>
        </w:rPr>
        <w:drawing>
          <wp:inline distT="0" distB="0" distL="0" distR="0" wp14:anchorId="62A132A2" wp14:editId="5D2061B1">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1">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7A19D8ED" w14:textId="77777777" w:rsidR="0099607F" w:rsidRPr="00C86EBB" w:rsidRDefault="0099607F" w:rsidP="0099607F">
      <w:pPr>
        <w:pStyle w:val="Heading4"/>
        <w:numPr>
          <w:ilvl w:val="3"/>
          <w:numId w:val="3"/>
        </w:numPr>
      </w:pPr>
      <w:r>
        <w:t>Sample YAML</w:t>
      </w:r>
    </w:p>
    <w:p w14:paraId="4CA3E539" w14:textId="77777777" w:rsidR="0099607F" w:rsidRPr="0059112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D365AC" w14:paraId="6F310418" w14:textId="77777777" w:rsidTr="00042AE9">
        <w:tc>
          <w:tcPr>
            <w:tcW w:w="9576" w:type="dxa"/>
            <w:shd w:val="clear" w:color="auto" w:fill="D9D9D9" w:themeFill="background1" w:themeFillShade="D9"/>
          </w:tcPr>
          <w:p w14:paraId="469DA67B" w14:textId="77777777" w:rsidR="0099607F" w:rsidRPr="00D365AC" w:rsidRDefault="0099607F" w:rsidP="00042AE9">
            <w:pPr>
              <w:rPr>
                <w:rStyle w:val="CodeSnippet"/>
                <w:noProof/>
              </w:rPr>
            </w:pPr>
            <w:r w:rsidRPr="00D365AC">
              <w:rPr>
                <w:rStyle w:val="CodeSnippet"/>
                <w:noProof/>
              </w:rPr>
              <w:t>tosca_definitions_version: tosca_simple_</w:t>
            </w:r>
            <w:r>
              <w:rPr>
                <w:rStyle w:val="CodeSnippet"/>
                <w:noProof/>
              </w:rPr>
              <w:t>yaml_1_0</w:t>
            </w:r>
          </w:p>
          <w:p w14:paraId="2908904E" w14:textId="77777777" w:rsidR="0099607F" w:rsidRPr="00D365AC" w:rsidRDefault="0099607F" w:rsidP="00042AE9">
            <w:pPr>
              <w:rPr>
                <w:rStyle w:val="CodeSnippet"/>
                <w:noProof/>
              </w:rPr>
            </w:pPr>
          </w:p>
          <w:p w14:paraId="4894CF16" w14:textId="77777777" w:rsidR="0099607F" w:rsidRPr="00D365AC" w:rsidRDefault="0099607F" w:rsidP="00042AE9">
            <w:pPr>
              <w:rPr>
                <w:rStyle w:val="CodeSnippet"/>
                <w:noProof/>
              </w:rPr>
            </w:pPr>
            <w:r w:rsidRPr="00D365AC">
              <w:rPr>
                <w:rStyle w:val="CodeSnippet"/>
                <w:noProof/>
              </w:rPr>
              <w:t>description: &gt;</w:t>
            </w:r>
          </w:p>
          <w:p w14:paraId="0FD9552A" w14:textId="77777777" w:rsidR="0099607F" w:rsidRDefault="0099607F" w:rsidP="00042AE9">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1FA4DB64" w14:textId="77777777" w:rsidR="0099607F" w:rsidRDefault="0099607F" w:rsidP="00042AE9">
            <w:pPr>
              <w:rPr>
                <w:rStyle w:val="CodeSnippet"/>
                <w:noProof/>
              </w:rPr>
            </w:pPr>
          </w:p>
          <w:p w14:paraId="12814879" w14:textId="77777777" w:rsidR="0099607F" w:rsidRPr="0064443D" w:rsidRDefault="0099607F" w:rsidP="00042AE9">
            <w:pPr>
              <w:rPr>
                <w:rStyle w:val="CodeSnippet"/>
                <w:noProof/>
              </w:rPr>
            </w:pPr>
            <w:r w:rsidRPr="0064443D">
              <w:rPr>
                <w:rStyle w:val="CodeSnippet"/>
                <w:noProof/>
              </w:rPr>
              <w:t>relationship_types:</w:t>
            </w:r>
          </w:p>
          <w:p w14:paraId="04C605D4"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3BDA4E83" w14:textId="77777777" w:rsidR="0099607F" w:rsidRPr="0064443D" w:rsidRDefault="0099607F" w:rsidP="00042AE9">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102CFC8" w14:textId="77777777" w:rsidR="0099607F" w:rsidRDefault="0099607F" w:rsidP="00042AE9">
            <w:pPr>
              <w:rPr>
                <w:rStyle w:val="CodeSnippet"/>
                <w:noProof/>
              </w:rPr>
            </w:pPr>
          </w:p>
          <w:p w14:paraId="23E9FD7B" w14:textId="77777777" w:rsidR="0099607F" w:rsidRPr="00D365AC" w:rsidRDefault="0099607F" w:rsidP="00042AE9">
            <w:pPr>
              <w:rPr>
                <w:rStyle w:val="CodeSnippet"/>
                <w:noProof/>
              </w:rPr>
            </w:pPr>
            <w:r w:rsidRPr="00017A3C">
              <w:rPr>
                <w:rStyle w:val="CodeSnippet"/>
                <w:noProof/>
              </w:rPr>
              <w:t>topology_template:</w:t>
            </w:r>
          </w:p>
          <w:p w14:paraId="62AE18A5" w14:textId="77777777" w:rsidR="0099607F" w:rsidRPr="00D365AC" w:rsidRDefault="0099607F" w:rsidP="00042AE9">
            <w:pPr>
              <w:rPr>
                <w:rStyle w:val="CodeSnippet"/>
                <w:noProof/>
              </w:rPr>
            </w:pPr>
            <w:r>
              <w:rPr>
                <w:rStyle w:val="CodeSnippet"/>
                <w:noProof/>
              </w:rPr>
              <w:t xml:space="preserve">  </w:t>
            </w:r>
            <w:r w:rsidRPr="00D365AC">
              <w:rPr>
                <w:rStyle w:val="CodeSnippet"/>
                <w:noProof/>
              </w:rPr>
              <w:t>inputs:</w:t>
            </w:r>
          </w:p>
          <w:p w14:paraId="4BF45E4A"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78D20962"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2CBEDFE6"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31A05897"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6F73711E"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3AC78B0D"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142E5501"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507FD4B0"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530F4F29"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0D5CAEF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37B0EFC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19EA978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7C3FCC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14C4EC88"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61B2E483" w14:textId="77777777" w:rsidR="0099607F" w:rsidRPr="00D365AC" w:rsidRDefault="0099607F" w:rsidP="00042AE9">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26F55DE4"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2E1FC7AD" w14:textId="77777777" w:rsidR="0099607F" w:rsidRPr="00D365AC" w:rsidRDefault="0099607F" w:rsidP="00042AE9">
            <w:pPr>
              <w:rPr>
                <w:rStyle w:val="CodeSnippet"/>
                <w:noProof/>
              </w:rPr>
            </w:pPr>
          </w:p>
          <w:p w14:paraId="143BF524" w14:textId="77777777" w:rsidR="0099607F" w:rsidRPr="00D365AC" w:rsidRDefault="0099607F" w:rsidP="00042AE9">
            <w:pPr>
              <w:rPr>
                <w:rStyle w:val="CodeSnippet"/>
                <w:noProof/>
              </w:rPr>
            </w:pPr>
            <w:r>
              <w:rPr>
                <w:rStyle w:val="CodeSnippet"/>
                <w:noProof/>
              </w:rPr>
              <w:t xml:space="preserve">  </w:t>
            </w:r>
            <w:r w:rsidRPr="00D365AC">
              <w:rPr>
                <w:rStyle w:val="CodeSnippet"/>
                <w:noProof/>
              </w:rPr>
              <w:t>node_templates:</w:t>
            </w:r>
          </w:p>
          <w:p w14:paraId="5B382FE2"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1591C7B9"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14A7B6C9" w14:textId="77777777" w:rsidR="0099607F" w:rsidRDefault="0099607F" w:rsidP="00042AE9">
            <w:pPr>
              <w:rPr>
                <w:rStyle w:val="CodeSnippet"/>
              </w:rPr>
            </w:pPr>
            <w:r>
              <w:rPr>
                <w:rStyle w:val="CodeSnippet"/>
              </w:rPr>
              <w:t xml:space="preserve">      capabilities:</w:t>
            </w:r>
          </w:p>
          <w:p w14:paraId="011C07CD" w14:textId="77777777" w:rsidR="0099607F" w:rsidRDefault="0099607F" w:rsidP="00042AE9">
            <w:pPr>
              <w:rPr>
                <w:rStyle w:val="CodeSnippet"/>
              </w:rPr>
            </w:pPr>
            <w:r>
              <w:rPr>
                <w:rStyle w:val="CodeSnippet"/>
              </w:rPr>
              <w:t xml:space="preserve">        host:</w:t>
            </w:r>
          </w:p>
          <w:p w14:paraId="2B640197" w14:textId="77777777" w:rsidR="0099607F" w:rsidRPr="009B7C09" w:rsidRDefault="0099607F" w:rsidP="00042AE9">
            <w:pPr>
              <w:rPr>
                <w:rStyle w:val="CodeSnippet"/>
              </w:rPr>
            </w:pPr>
            <w:r>
              <w:rPr>
                <w:rStyle w:val="CodeSnippet"/>
              </w:rPr>
              <w:t xml:space="preserve">    </w:t>
            </w:r>
            <w:r w:rsidRPr="009B7C09">
              <w:rPr>
                <w:rStyle w:val="CodeSnippet"/>
              </w:rPr>
              <w:t xml:space="preserve">      properties:</w:t>
            </w:r>
          </w:p>
          <w:p w14:paraId="369DC796" w14:textId="77777777" w:rsidR="0099607F" w:rsidRPr="009B7C09" w:rsidRDefault="0099607F" w:rsidP="00042AE9">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5DFEA0A4" w14:textId="77777777" w:rsidR="0099607F" w:rsidRPr="009B7C09" w:rsidRDefault="0099607F" w:rsidP="00042AE9">
            <w:pPr>
              <w:rPr>
                <w:rStyle w:val="CodeSnippet"/>
              </w:rPr>
            </w:pPr>
            <w:r>
              <w:rPr>
                <w:rStyle w:val="CodeSnippet"/>
              </w:rPr>
              <w:t xml:space="preserve">    </w:t>
            </w:r>
            <w:r w:rsidRPr="009B7C09">
              <w:rPr>
                <w:rStyle w:val="CodeSnippet"/>
              </w:rPr>
              <w:t xml:space="preserve">        num_cpus: { get_input: cpus }</w:t>
            </w:r>
          </w:p>
          <w:p w14:paraId="0C659F54" w14:textId="77777777" w:rsidR="0099607F" w:rsidRDefault="0099607F" w:rsidP="00042AE9">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319E14A3" w14:textId="77777777" w:rsidR="0099607F" w:rsidRDefault="0099607F" w:rsidP="00042AE9">
            <w:pPr>
              <w:rPr>
                <w:rStyle w:val="CodeSnippet"/>
              </w:rPr>
            </w:pPr>
            <w:r>
              <w:rPr>
                <w:rStyle w:val="CodeSnippet"/>
              </w:rPr>
              <w:t xml:space="preserve">        os:</w:t>
            </w:r>
          </w:p>
          <w:p w14:paraId="188A70C2" w14:textId="77777777" w:rsidR="0099607F" w:rsidRPr="006824F5" w:rsidRDefault="0099607F" w:rsidP="00042AE9">
            <w:pPr>
              <w:rPr>
                <w:rStyle w:val="CodeSnippet"/>
              </w:rPr>
            </w:pPr>
            <w:r>
              <w:rPr>
                <w:rStyle w:val="CodeSnippet"/>
              </w:rPr>
              <w:t xml:space="preserve">          properties:</w:t>
            </w:r>
          </w:p>
          <w:p w14:paraId="12147727"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362BE13F"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C6CEBB4"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099B2C9D" w14:textId="77777777" w:rsidR="0099607F" w:rsidRPr="00D365AC"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210B3CCF" w14:textId="77777777" w:rsidR="0099607F" w:rsidRPr="00D365AC" w:rsidRDefault="0099607F" w:rsidP="00042AE9">
            <w:pPr>
              <w:rPr>
                <w:rStyle w:val="CodeSnippet"/>
                <w:noProof/>
              </w:rPr>
            </w:pPr>
            <w:r>
              <w:rPr>
                <w:rStyle w:val="CodeSnippet"/>
                <w:noProof/>
              </w:rPr>
              <w:t xml:space="preserve">      </w:t>
            </w:r>
            <w:r w:rsidRPr="00D365AC">
              <w:rPr>
                <w:rStyle w:val="CodeSnippet"/>
                <w:noProof/>
              </w:rPr>
              <w:t>requirements:</w:t>
            </w:r>
          </w:p>
          <w:p w14:paraId="47288666"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78B8CF8B" w14:textId="77777777" w:rsidR="0099607F" w:rsidRDefault="0099607F" w:rsidP="00042AE9">
            <w:pPr>
              <w:rPr>
                <w:rStyle w:val="CodeSnippet"/>
                <w:noProof/>
              </w:rPr>
            </w:pPr>
            <w:r>
              <w:rPr>
                <w:rStyle w:val="CodeSnippet"/>
                <w:noProof/>
              </w:rPr>
              <w:t xml:space="preserve">            node: my_</w:t>
            </w:r>
            <w:r w:rsidRPr="00D365AC">
              <w:rPr>
                <w:rStyle w:val="CodeSnippet"/>
                <w:noProof/>
              </w:rPr>
              <w:t>storage</w:t>
            </w:r>
          </w:p>
          <w:p w14:paraId="64FEF530" w14:textId="77777777" w:rsidR="0099607F" w:rsidRPr="00D365AC" w:rsidRDefault="0099607F" w:rsidP="00042AE9">
            <w:pPr>
              <w:rPr>
                <w:rStyle w:val="CodeSnippet"/>
                <w:noProof/>
              </w:rPr>
            </w:pPr>
            <w:r>
              <w:rPr>
                <w:rStyle w:val="CodeSnippet"/>
                <w:noProof/>
              </w:rPr>
              <w:t xml:space="preserve">            # Declare custom AttachesTo type using the ‘relationship’ keyword</w:t>
            </w:r>
          </w:p>
          <w:p w14:paraId="24112FA5"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425D946C" w14:textId="77777777" w:rsidR="0099607F" w:rsidRPr="00D365AC" w:rsidRDefault="0099607F" w:rsidP="00042AE9">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1B13D804" w14:textId="77777777" w:rsidR="0099607F" w:rsidRPr="00EC52B1" w:rsidRDefault="0099607F" w:rsidP="00042AE9">
            <w:pPr>
              <w:rPr>
                <w:rStyle w:val="CodeSnippet"/>
                <w:noProof/>
              </w:rPr>
            </w:pPr>
            <w:r w:rsidRPr="00EC52B1">
              <w:rPr>
                <w:rStyle w:val="CodeSnippet"/>
                <w:noProof/>
              </w:rPr>
              <w:t xml:space="preserve">              properties: </w:t>
            </w:r>
          </w:p>
          <w:p w14:paraId="6352D0B1" w14:textId="77777777" w:rsidR="0099607F" w:rsidRPr="00D365AC" w:rsidRDefault="0099607F" w:rsidP="00042AE9">
            <w:pPr>
              <w:rPr>
                <w:rStyle w:val="CodeSnippet"/>
                <w:noProof/>
              </w:rPr>
            </w:pPr>
            <w:r w:rsidRPr="00EC52B1">
              <w:rPr>
                <w:rStyle w:val="CodeSnippet"/>
                <w:noProof/>
              </w:rPr>
              <w:t xml:space="preserve">                location: { get_input: storage_location }</w:t>
            </w:r>
          </w:p>
          <w:p w14:paraId="7B1CFBD3" w14:textId="77777777" w:rsidR="0099607F" w:rsidRPr="00D365AC" w:rsidRDefault="0099607F" w:rsidP="00042AE9">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21F5D294"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6E9C343B"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798CABAC"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24A2E996" w14:textId="77777777" w:rsidR="0099607F" w:rsidRPr="00574D39" w:rsidRDefault="0099607F" w:rsidP="00042AE9">
            <w:pPr>
              <w:rPr>
                <w:rStyle w:val="CodeSnippet"/>
              </w:rPr>
            </w:pPr>
            <w:r w:rsidRPr="00574D39">
              <w:rPr>
                <w:rStyle w:val="CodeSnippet"/>
              </w:rPr>
              <w:t xml:space="preserve">        snapshot_id: { get_input: storage_snapshot_id }</w:t>
            </w:r>
          </w:p>
          <w:p w14:paraId="18E7DBF6" w14:textId="77777777" w:rsidR="0099607F" w:rsidRPr="00D365AC" w:rsidRDefault="0099607F" w:rsidP="00042AE9">
            <w:pPr>
              <w:rPr>
                <w:rStyle w:val="CodeSnippet"/>
                <w:noProof/>
              </w:rPr>
            </w:pPr>
          </w:p>
          <w:p w14:paraId="11EE3640" w14:textId="77777777" w:rsidR="0099607F" w:rsidRPr="00D365AC" w:rsidRDefault="0099607F" w:rsidP="00042AE9">
            <w:pPr>
              <w:rPr>
                <w:rStyle w:val="CodeSnippet"/>
                <w:noProof/>
              </w:rPr>
            </w:pPr>
            <w:r>
              <w:rPr>
                <w:rStyle w:val="CodeSnippet"/>
                <w:noProof/>
              </w:rPr>
              <w:t xml:space="preserve">  </w:t>
            </w:r>
            <w:r w:rsidRPr="00D365AC">
              <w:rPr>
                <w:rStyle w:val="CodeSnippet"/>
                <w:noProof/>
              </w:rPr>
              <w:t>outputs:</w:t>
            </w:r>
          </w:p>
          <w:p w14:paraId="7AA3EC78"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7DB3B2C6" w14:textId="77777777" w:rsidR="0099607F" w:rsidRPr="00D365AC"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71DE4771" w14:textId="77777777" w:rsidR="0099607F" w:rsidRDefault="0099607F" w:rsidP="00042AE9">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767C171"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627514F1"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40B15C5C" w14:textId="77777777" w:rsidR="0099607F" w:rsidRPr="00D365AC"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46770248" w14:textId="77777777" w:rsidR="0099607F" w:rsidRDefault="0099607F" w:rsidP="0099607F">
      <w:pPr>
        <w:pStyle w:val="Heading3"/>
        <w:numPr>
          <w:ilvl w:val="2"/>
          <w:numId w:val="3"/>
        </w:numPr>
      </w:pPr>
      <w:bookmarkStart w:id="842" w:name="USE_CASE_BLOCKSTORAGE_3"/>
      <w:bookmarkStart w:id="843" w:name="_Toc430015838"/>
      <w:r>
        <w:lastRenderedPageBreak/>
        <w:t>Block Storage</w:t>
      </w:r>
      <w:bookmarkEnd w:id="842"/>
      <w:r>
        <w:t xml:space="preserve"> 3: Using a Relationship Template of type AttachesTo</w:t>
      </w:r>
      <w:bookmarkEnd w:id="843"/>
    </w:p>
    <w:p w14:paraId="5E9F5DD8" w14:textId="77777777" w:rsidR="0099607F" w:rsidRDefault="0099607F" w:rsidP="0099607F">
      <w:pPr>
        <w:pStyle w:val="Heading4"/>
        <w:numPr>
          <w:ilvl w:val="3"/>
          <w:numId w:val="3"/>
        </w:numPr>
      </w:pPr>
      <w:r>
        <w:t>Description</w:t>
      </w:r>
    </w:p>
    <w:p w14:paraId="22E01192" w14:textId="77777777" w:rsidR="0099607F" w:rsidRPr="008369B8" w:rsidRDefault="0099607F" w:rsidP="0099607F">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090EC950" w14:textId="77777777" w:rsidR="0099607F" w:rsidRPr="00DD5675" w:rsidRDefault="0099607F" w:rsidP="0099607F">
      <w:pPr>
        <w:pStyle w:val="Heading4"/>
        <w:numPr>
          <w:ilvl w:val="3"/>
          <w:numId w:val="3"/>
        </w:numPr>
        <w:rPr>
          <w:u w:val="single"/>
        </w:rPr>
      </w:pPr>
      <w:r>
        <w:t>Logical Diagram</w:t>
      </w:r>
    </w:p>
    <w:p w14:paraId="174DA92E" w14:textId="77777777" w:rsidR="0099607F" w:rsidRPr="00AD33FE" w:rsidRDefault="0099607F" w:rsidP="0099607F">
      <w:r>
        <w:rPr>
          <w:noProof/>
        </w:rPr>
        <w:drawing>
          <wp:inline distT="0" distB="0" distL="0" distR="0" wp14:anchorId="3E50B245" wp14:editId="38D3DB48">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2">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195FF625" w14:textId="77777777" w:rsidR="0099607F" w:rsidRPr="00C86EBB" w:rsidRDefault="0099607F" w:rsidP="0099607F">
      <w:pPr>
        <w:pStyle w:val="Heading4"/>
        <w:numPr>
          <w:ilvl w:val="3"/>
          <w:numId w:val="3"/>
        </w:numPr>
      </w:pPr>
      <w:r>
        <w:t>Sample YAML</w:t>
      </w:r>
    </w:p>
    <w:p w14:paraId="1172B845" w14:textId="77777777" w:rsidR="0099607F" w:rsidRPr="0059112F"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DD7852" w14:paraId="0D1FE34B" w14:textId="77777777" w:rsidTr="00042AE9">
        <w:tc>
          <w:tcPr>
            <w:tcW w:w="9576" w:type="dxa"/>
            <w:shd w:val="clear" w:color="auto" w:fill="D9D9D9" w:themeFill="background1" w:themeFillShade="D9"/>
          </w:tcPr>
          <w:p w14:paraId="7913E5D6" w14:textId="77777777" w:rsidR="0099607F" w:rsidRPr="00DD7852" w:rsidRDefault="0099607F" w:rsidP="00042AE9">
            <w:pPr>
              <w:rPr>
                <w:rStyle w:val="CodeSnippet"/>
                <w:noProof/>
              </w:rPr>
            </w:pPr>
            <w:r w:rsidRPr="00DD7852">
              <w:rPr>
                <w:rStyle w:val="CodeSnippet"/>
                <w:noProof/>
              </w:rPr>
              <w:t>tosca_definitions_version: tosca_simple_</w:t>
            </w:r>
            <w:r>
              <w:rPr>
                <w:rStyle w:val="CodeSnippet"/>
                <w:noProof/>
              </w:rPr>
              <w:t>yaml_1_0</w:t>
            </w:r>
          </w:p>
          <w:p w14:paraId="0B653A7B" w14:textId="77777777" w:rsidR="0099607F" w:rsidRPr="00DD7852" w:rsidRDefault="0099607F" w:rsidP="00042AE9">
            <w:pPr>
              <w:rPr>
                <w:rStyle w:val="CodeSnippet"/>
                <w:noProof/>
              </w:rPr>
            </w:pPr>
          </w:p>
          <w:p w14:paraId="45813E59" w14:textId="77777777" w:rsidR="0099607F" w:rsidRPr="00DD7852" w:rsidRDefault="0099607F" w:rsidP="00042AE9">
            <w:pPr>
              <w:rPr>
                <w:rStyle w:val="CodeSnippet"/>
                <w:noProof/>
              </w:rPr>
            </w:pPr>
            <w:r w:rsidRPr="00DD7852">
              <w:rPr>
                <w:rStyle w:val="CodeSnippet"/>
                <w:noProof/>
              </w:rPr>
              <w:t>description: &gt;</w:t>
            </w:r>
          </w:p>
          <w:p w14:paraId="0A41C8FB" w14:textId="77777777" w:rsidR="0099607F" w:rsidRPr="00DD7852" w:rsidRDefault="0099607F" w:rsidP="00042AE9">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8C80733" w14:textId="77777777" w:rsidR="0099607F" w:rsidRDefault="0099607F" w:rsidP="00042AE9">
            <w:pPr>
              <w:rPr>
                <w:rStyle w:val="CodeSnippet"/>
                <w:noProof/>
              </w:rPr>
            </w:pPr>
          </w:p>
          <w:p w14:paraId="4CC8E3FA" w14:textId="77777777" w:rsidR="0099607F" w:rsidRPr="00DD7852" w:rsidRDefault="0099607F" w:rsidP="00042AE9">
            <w:pPr>
              <w:rPr>
                <w:rStyle w:val="CodeSnippet"/>
                <w:noProof/>
              </w:rPr>
            </w:pPr>
            <w:r w:rsidRPr="00FC4690">
              <w:rPr>
                <w:rStyle w:val="CodeSnippet"/>
                <w:noProof/>
              </w:rPr>
              <w:t>topology_template:</w:t>
            </w:r>
          </w:p>
          <w:p w14:paraId="51DECD5A" w14:textId="77777777" w:rsidR="0099607F" w:rsidRPr="00DD7852" w:rsidRDefault="0099607F" w:rsidP="00042AE9">
            <w:pPr>
              <w:rPr>
                <w:rStyle w:val="CodeSnippet"/>
                <w:noProof/>
              </w:rPr>
            </w:pPr>
            <w:r>
              <w:rPr>
                <w:rStyle w:val="CodeSnippet"/>
                <w:noProof/>
              </w:rPr>
              <w:t xml:space="preserve">  </w:t>
            </w:r>
            <w:r w:rsidRPr="00DD7852">
              <w:rPr>
                <w:rStyle w:val="CodeSnippet"/>
                <w:noProof/>
              </w:rPr>
              <w:t>inputs:</w:t>
            </w:r>
          </w:p>
          <w:p w14:paraId="6B78E63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1825854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7275F96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32ED1E96"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4DBB2F3E"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211033B1"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059BE2C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4858694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02CA9E7C"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322EB38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44AAB3B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63BC4FC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4A4CCA19" w14:textId="77777777" w:rsidR="0099607F" w:rsidRPr="00DD7852" w:rsidRDefault="0099607F" w:rsidP="00042AE9">
            <w:pPr>
              <w:rPr>
                <w:rStyle w:val="CodeSnippet"/>
                <w:noProof/>
              </w:rPr>
            </w:pPr>
          </w:p>
          <w:p w14:paraId="7EF20E40" w14:textId="77777777" w:rsidR="0099607F" w:rsidRPr="00DD7852" w:rsidRDefault="0099607F" w:rsidP="00042AE9">
            <w:pPr>
              <w:rPr>
                <w:rStyle w:val="CodeSnippet"/>
                <w:noProof/>
              </w:rPr>
            </w:pPr>
            <w:r>
              <w:rPr>
                <w:rStyle w:val="CodeSnippet"/>
                <w:noProof/>
              </w:rPr>
              <w:lastRenderedPageBreak/>
              <w:t xml:space="preserve">  </w:t>
            </w:r>
            <w:r w:rsidRPr="00DD7852">
              <w:rPr>
                <w:rStyle w:val="CodeSnippet"/>
                <w:noProof/>
              </w:rPr>
              <w:t>node_templates:</w:t>
            </w:r>
          </w:p>
          <w:p w14:paraId="2719A00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1D1D83F7"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105C5687" w14:textId="77777777" w:rsidR="0099607F" w:rsidRDefault="0099607F" w:rsidP="00042AE9">
            <w:pPr>
              <w:rPr>
                <w:rStyle w:val="CodeSnippet"/>
              </w:rPr>
            </w:pPr>
            <w:r>
              <w:rPr>
                <w:rStyle w:val="CodeSnippet"/>
              </w:rPr>
              <w:t xml:space="preserve">      capabilities:</w:t>
            </w:r>
          </w:p>
          <w:p w14:paraId="41702A92" w14:textId="77777777" w:rsidR="0099607F" w:rsidRDefault="0099607F" w:rsidP="00042AE9">
            <w:pPr>
              <w:rPr>
                <w:rStyle w:val="CodeSnippet"/>
              </w:rPr>
            </w:pPr>
            <w:r>
              <w:rPr>
                <w:rStyle w:val="CodeSnippet"/>
              </w:rPr>
              <w:t xml:space="preserve">        host:</w:t>
            </w:r>
          </w:p>
          <w:p w14:paraId="071DFF5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24D9F125"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5804DCED"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4D9C4AAF" w14:textId="77777777" w:rsidR="0099607F" w:rsidRDefault="0099607F" w:rsidP="00042AE9">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7FEA0C90" w14:textId="77777777" w:rsidR="0099607F" w:rsidRDefault="0099607F" w:rsidP="00042AE9">
            <w:pPr>
              <w:rPr>
                <w:rStyle w:val="CodeSnippet"/>
              </w:rPr>
            </w:pPr>
            <w:r>
              <w:rPr>
                <w:rStyle w:val="CodeSnippet"/>
              </w:rPr>
              <w:t xml:space="preserve">        os:</w:t>
            </w:r>
          </w:p>
          <w:p w14:paraId="50F0ED38" w14:textId="77777777" w:rsidR="0099607F" w:rsidRPr="006824F5" w:rsidRDefault="0099607F" w:rsidP="00042AE9">
            <w:pPr>
              <w:rPr>
                <w:rStyle w:val="CodeSnippet"/>
              </w:rPr>
            </w:pPr>
            <w:r>
              <w:rPr>
                <w:rStyle w:val="CodeSnippet"/>
              </w:rPr>
              <w:t xml:space="preserve">          properties:</w:t>
            </w:r>
          </w:p>
          <w:p w14:paraId="45C94F64" w14:textId="77777777" w:rsidR="0099607F" w:rsidRPr="00113B4F" w:rsidRDefault="0099607F" w:rsidP="00042AE9">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6F78532"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70BDAF25"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37F5126E" w14:textId="77777777" w:rsidR="0099607F" w:rsidRPr="00113B4F" w:rsidRDefault="0099607F" w:rsidP="00042AE9">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4FD0E6B1" w14:textId="77777777" w:rsidR="0099607F" w:rsidRPr="00DD7852" w:rsidRDefault="0099607F" w:rsidP="00042AE9">
            <w:pPr>
              <w:rPr>
                <w:rStyle w:val="CodeSnippet"/>
                <w:noProof/>
              </w:rPr>
            </w:pPr>
            <w:r>
              <w:rPr>
                <w:rStyle w:val="CodeSnippet"/>
                <w:noProof/>
              </w:rPr>
              <w:t xml:space="preserve">      </w:t>
            </w:r>
            <w:r w:rsidRPr="00DD7852">
              <w:rPr>
                <w:rStyle w:val="CodeSnippet"/>
                <w:noProof/>
              </w:rPr>
              <w:t>requirements:</w:t>
            </w:r>
          </w:p>
          <w:p w14:paraId="1C2F0140"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24FABC5" w14:textId="77777777" w:rsidR="0099607F" w:rsidRPr="00DD7852" w:rsidRDefault="0099607F" w:rsidP="00042AE9">
            <w:pPr>
              <w:rPr>
                <w:rStyle w:val="CodeSnippet"/>
                <w:noProof/>
              </w:rPr>
            </w:pPr>
            <w:r>
              <w:rPr>
                <w:rStyle w:val="CodeSnippet"/>
                <w:noProof/>
              </w:rPr>
              <w:t xml:space="preserve">            node: my_</w:t>
            </w:r>
            <w:r w:rsidRPr="00DD7852">
              <w:rPr>
                <w:rStyle w:val="CodeSnippet"/>
                <w:noProof/>
              </w:rPr>
              <w:t>storage</w:t>
            </w:r>
          </w:p>
          <w:p w14:paraId="557D954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DD3E60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552BBD2E" w14:textId="77777777" w:rsidR="0099607F" w:rsidRPr="00DD7852" w:rsidRDefault="0099607F" w:rsidP="00042AE9">
            <w:pPr>
              <w:rPr>
                <w:rStyle w:val="CodeSnippet"/>
                <w:noProof/>
              </w:rPr>
            </w:pPr>
          </w:p>
          <w:p w14:paraId="0A05817B" w14:textId="77777777" w:rsidR="0099607F" w:rsidRPr="00DD7852" w:rsidRDefault="0099607F" w:rsidP="00042AE9">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044F127"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3FE411C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2B89CF8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0EAA97B" w14:textId="77777777" w:rsidR="0099607F" w:rsidRPr="00DD7852" w:rsidRDefault="0099607F" w:rsidP="00042AE9">
            <w:pPr>
              <w:rPr>
                <w:rStyle w:val="CodeSnippet"/>
                <w:noProof/>
              </w:rPr>
            </w:pPr>
          </w:p>
          <w:p w14:paraId="2574CC2C" w14:textId="77777777" w:rsidR="0099607F" w:rsidRPr="0064443D" w:rsidRDefault="0099607F" w:rsidP="00042AE9">
            <w:pPr>
              <w:rPr>
                <w:rStyle w:val="CodeSnippet"/>
                <w:noProof/>
              </w:rPr>
            </w:pPr>
            <w:r w:rsidRPr="0064443D">
              <w:rPr>
                <w:rStyle w:val="CodeSnippet"/>
                <w:noProof/>
              </w:rPr>
              <w:t xml:space="preserve">  relationship_templates:</w:t>
            </w:r>
          </w:p>
          <w:p w14:paraId="0CC96A76" w14:textId="77777777" w:rsidR="0099607F" w:rsidRPr="0064443D" w:rsidRDefault="0099607F" w:rsidP="00042AE9">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605E65E" w14:textId="77777777" w:rsidR="0099607F" w:rsidRPr="0064443D" w:rsidRDefault="0099607F" w:rsidP="00042AE9">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B637226" w14:textId="77777777" w:rsidR="0099607F" w:rsidRPr="0064443D" w:rsidRDefault="0099607F" w:rsidP="00042AE9">
            <w:pPr>
              <w:rPr>
                <w:rStyle w:val="CodeSnippet"/>
                <w:noProof/>
              </w:rPr>
            </w:pPr>
            <w:r w:rsidRPr="0064443D">
              <w:rPr>
                <w:rStyle w:val="CodeSnippet"/>
                <w:noProof/>
              </w:rPr>
              <w:t xml:space="preserve">      properties:</w:t>
            </w:r>
          </w:p>
          <w:p w14:paraId="411EF904" w14:textId="77777777" w:rsidR="0099607F" w:rsidRPr="0064443D" w:rsidRDefault="0099607F" w:rsidP="00042AE9">
            <w:pPr>
              <w:rPr>
                <w:rStyle w:val="CodeSnippet"/>
                <w:noProof/>
              </w:rPr>
            </w:pPr>
            <w:r w:rsidRPr="0064443D">
              <w:rPr>
                <w:rStyle w:val="CodeSnippet"/>
                <w:noProof/>
              </w:rPr>
              <w:t xml:space="preserve">        location: { get_input: storage_location }</w:t>
            </w:r>
          </w:p>
          <w:p w14:paraId="5C43E6CB" w14:textId="77777777" w:rsidR="0099607F" w:rsidRPr="00DD7852" w:rsidRDefault="0099607F" w:rsidP="00042AE9">
            <w:pPr>
              <w:rPr>
                <w:rStyle w:val="CodeSnippet"/>
                <w:noProof/>
              </w:rPr>
            </w:pPr>
          </w:p>
          <w:p w14:paraId="33F9D981" w14:textId="77777777" w:rsidR="0099607F" w:rsidRPr="00DD7852" w:rsidRDefault="0099607F" w:rsidP="00042AE9">
            <w:pPr>
              <w:rPr>
                <w:rStyle w:val="CodeSnippet"/>
                <w:noProof/>
              </w:rPr>
            </w:pPr>
            <w:r>
              <w:rPr>
                <w:rStyle w:val="CodeSnippet"/>
                <w:noProof/>
              </w:rPr>
              <w:t xml:space="preserve">  </w:t>
            </w:r>
            <w:r w:rsidRPr="00DD7852">
              <w:rPr>
                <w:rStyle w:val="CodeSnippet"/>
                <w:noProof/>
              </w:rPr>
              <w:t>outputs:</w:t>
            </w:r>
          </w:p>
          <w:p w14:paraId="131A08F3"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68D61902"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788A4D8C"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6CCDDC4F"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3089A4A2"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2B7D9DEA" w14:textId="77777777" w:rsidR="0099607F" w:rsidRPr="00DD7852"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1B5F5A16" w14:textId="77777777" w:rsidR="0099607F" w:rsidRDefault="0099607F" w:rsidP="0099607F">
      <w:pPr>
        <w:pStyle w:val="Heading3"/>
        <w:numPr>
          <w:ilvl w:val="2"/>
          <w:numId w:val="3"/>
        </w:numPr>
      </w:pPr>
      <w:bookmarkStart w:id="844" w:name="USE_CASE_BLOCKSTORAGE_4"/>
      <w:bookmarkStart w:id="845" w:name="_Toc430015839"/>
      <w:bookmarkStart w:id="846" w:name="_Toc379455160"/>
      <w:r>
        <w:lastRenderedPageBreak/>
        <w:t>Block Storage</w:t>
      </w:r>
      <w:bookmarkEnd w:id="844"/>
      <w:r>
        <w:t xml:space="preserve"> 4: Single Block Storage shared by 2-Tier Application with custom AttachesTo Type and implied relationships</w:t>
      </w:r>
      <w:bookmarkEnd w:id="845"/>
    </w:p>
    <w:p w14:paraId="340FCD6B" w14:textId="77777777" w:rsidR="0099607F" w:rsidRDefault="0099607F" w:rsidP="0099607F">
      <w:pPr>
        <w:pStyle w:val="Heading4"/>
        <w:numPr>
          <w:ilvl w:val="3"/>
          <w:numId w:val="3"/>
        </w:numPr>
      </w:pPr>
      <w:r>
        <w:t>Description</w:t>
      </w:r>
    </w:p>
    <w:p w14:paraId="5D484A07" w14:textId="77777777" w:rsidR="0099607F" w:rsidRDefault="0099607F" w:rsidP="0099607F">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394CC550" w14:textId="77777777" w:rsidR="0099607F" w:rsidRDefault="0099607F" w:rsidP="0099607F"/>
    <w:p w14:paraId="513A4E93" w14:textId="77777777" w:rsidR="0099607F" w:rsidRPr="008369B8" w:rsidRDefault="0099607F" w:rsidP="0099607F">
      <w:r>
        <w:t>Please note that this use case assumes both Compute nodes are accessing different directories within the shared, block storage node to avoid collisions.</w:t>
      </w:r>
    </w:p>
    <w:p w14:paraId="44E5464D" w14:textId="77777777" w:rsidR="0099607F" w:rsidRPr="00DD5675" w:rsidRDefault="0099607F" w:rsidP="0099607F">
      <w:pPr>
        <w:pStyle w:val="Heading4"/>
        <w:numPr>
          <w:ilvl w:val="3"/>
          <w:numId w:val="3"/>
        </w:numPr>
        <w:rPr>
          <w:u w:val="single"/>
        </w:rPr>
      </w:pPr>
      <w:r>
        <w:t>Logical Diagram</w:t>
      </w:r>
    </w:p>
    <w:p w14:paraId="2AC6DD34" w14:textId="77777777" w:rsidR="0099607F" w:rsidRPr="00AD33FE" w:rsidRDefault="0099607F" w:rsidP="0099607F">
      <w:r>
        <w:rPr>
          <w:noProof/>
        </w:rPr>
        <w:drawing>
          <wp:inline distT="0" distB="0" distL="0" distR="0" wp14:anchorId="3290274F" wp14:editId="5F40C67B">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3">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2A20D694"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3AB5AB0" w14:textId="77777777" w:rsidTr="00042AE9">
        <w:tc>
          <w:tcPr>
            <w:tcW w:w="9576" w:type="dxa"/>
            <w:shd w:val="clear" w:color="auto" w:fill="D9D9D9" w:themeFill="background1" w:themeFillShade="D9"/>
          </w:tcPr>
          <w:p w14:paraId="48D4B891" w14:textId="77777777" w:rsidR="0099607F" w:rsidRPr="00223513" w:rsidRDefault="0099607F" w:rsidP="00042AE9">
            <w:pPr>
              <w:rPr>
                <w:rStyle w:val="CodeSnippet"/>
                <w:noProof/>
              </w:rPr>
            </w:pPr>
            <w:r w:rsidRPr="00223513">
              <w:rPr>
                <w:rStyle w:val="CodeSnippet"/>
                <w:noProof/>
              </w:rPr>
              <w:t>tosca_definitions_version: tosca_simple_</w:t>
            </w:r>
            <w:r>
              <w:rPr>
                <w:rStyle w:val="CodeSnippet"/>
                <w:noProof/>
              </w:rPr>
              <w:t>yaml_1_0</w:t>
            </w:r>
          </w:p>
          <w:p w14:paraId="23B9737C" w14:textId="77777777" w:rsidR="0099607F" w:rsidRPr="00223513" w:rsidRDefault="0099607F" w:rsidP="00042AE9">
            <w:pPr>
              <w:rPr>
                <w:rStyle w:val="CodeSnippet"/>
                <w:noProof/>
              </w:rPr>
            </w:pPr>
          </w:p>
          <w:p w14:paraId="1C90299A" w14:textId="77777777" w:rsidR="0099607F" w:rsidRPr="00223513" w:rsidRDefault="0099607F" w:rsidP="00042AE9">
            <w:pPr>
              <w:rPr>
                <w:rStyle w:val="CodeSnippet"/>
                <w:noProof/>
              </w:rPr>
            </w:pPr>
            <w:r w:rsidRPr="00223513">
              <w:rPr>
                <w:rStyle w:val="CodeSnippet"/>
                <w:noProof/>
              </w:rPr>
              <w:t>description: &gt;</w:t>
            </w:r>
          </w:p>
          <w:p w14:paraId="6198AC58" w14:textId="77777777" w:rsidR="0099607F" w:rsidRDefault="0099607F" w:rsidP="00042AE9">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39189D09" w14:textId="77777777" w:rsidR="0099607F" w:rsidRDefault="0099607F" w:rsidP="00042AE9"/>
          <w:p w14:paraId="004D3FC9" w14:textId="77777777" w:rsidR="0099607F" w:rsidRPr="00223513" w:rsidRDefault="0099607F" w:rsidP="00042AE9">
            <w:pPr>
              <w:rPr>
                <w:rStyle w:val="CodeSnippet"/>
                <w:noProof/>
              </w:rPr>
            </w:pPr>
            <w:r w:rsidRPr="00223513">
              <w:rPr>
                <w:rStyle w:val="CodeSnippet"/>
                <w:noProof/>
              </w:rPr>
              <w:t>relationship_types:</w:t>
            </w:r>
          </w:p>
          <w:p w14:paraId="2E94A9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1837AF8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2B54B078" w14:textId="77777777" w:rsidR="0099607F" w:rsidRPr="00223513" w:rsidRDefault="0099607F" w:rsidP="00042AE9">
            <w:pPr>
              <w:rPr>
                <w:rStyle w:val="CodeSnippet"/>
                <w:noProof/>
              </w:rPr>
            </w:pPr>
            <w:r w:rsidRPr="00223513">
              <w:rPr>
                <w:rStyle w:val="CodeSnippet"/>
                <w:noProof/>
              </w:rPr>
              <w:t xml:space="preserve">    properties: </w:t>
            </w:r>
          </w:p>
          <w:p w14:paraId="6B02C5CE" w14:textId="77777777" w:rsidR="0099607F" w:rsidRPr="00223513" w:rsidRDefault="0099607F" w:rsidP="00042AE9">
            <w:pPr>
              <w:rPr>
                <w:rStyle w:val="CodeSnippet"/>
                <w:noProof/>
              </w:rPr>
            </w:pPr>
            <w:r w:rsidRPr="00223513">
              <w:rPr>
                <w:rStyle w:val="CodeSnippet"/>
                <w:noProof/>
              </w:rPr>
              <w:t xml:space="preserve">      location:</w:t>
            </w:r>
          </w:p>
          <w:p w14:paraId="646B6459" w14:textId="77777777" w:rsidR="0099607F" w:rsidRPr="00223513" w:rsidRDefault="0099607F" w:rsidP="00042AE9">
            <w:pPr>
              <w:rPr>
                <w:rStyle w:val="CodeSnippet"/>
                <w:noProof/>
              </w:rPr>
            </w:pPr>
            <w:r>
              <w:rPr>
                <w:rStyle w:val="CodeSnippet"/>
                <w:noProof/>
              </w:rPr>
              <w:lastRenderedPageBreak/>
              <w:t xml:space="preserve">  </w:t>
            </w:r>
            <w:r w:rsidRPr="00223513">
              <w:rPr>
                <w:rStyle w:val="CodeSnippet"/>
                <w:noProof/>
              </w:rPr>
              <w:t xml:space="preserve">      type: string</w:t>
            </w:r>
          </w:p>
          <w:p w14:paraId="06F5958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16773FA8" w14:textId="77777777" w:rsidR="0099607F" w:rsidRDefault="0099607F" w:rsidP="00042AE9"/>
          <w:p w14:paraId="77D1C60D" w14:textId="77777777" w:rsidR="0099607F" w:rsidRDefault="0099607F" w:rsidP="00042AE9">
            <w:pPr>
              <w:rPr>
                <w:rStyle w:val="CodeSnippet"/>
                <w:noProof/>
              </w:rPr>
            </w:pPr>
            <w:r>
              <w:t>topology_template:</w:t>
            </w:r>
          </w:p>
          <w:p w14:paraId="45A7DF80" w14:textId="77777777" w:rsidR="0099607F" w:rsidRPr="00223513" w:rsidRDefault="0099607F" w:rsidP="00042AE9">
            <w:pPr>
              <w:rPr>
                <w:rStyle w:val="CodeSnippet"/>
                <w:noProof/>
              </w:rPr>
            </w:pPr>
            <w:r>
              <w:rPr>
                <w:rStyle w:val="CodeSnippet"/>
                <w:noProof/>
              </w:rPr>
              <w:t xml:space="preserve">  </w:t>
            </w:r>
            <w:r w:rsidRPr="00223513">
              <w:rPr>
                <w:rStyle w:val="CodeSnippet"/>
                <w:noProof/>
              </w:rPr>
              <w:t>inputs:</w:t>
            </w:r>
          </w:p>
          <w:p w14:paraId="5436183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3A4C440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1ADAD46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58124F2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5174453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48F4C74"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3874EE4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78E7236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645933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462E51D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A05A3C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4568F5D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66AD00C4"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1603451C" w14:textId="77777777" w:rsidR="0099607F" w:rsidRPr="00223513" w:rsidRDefault="0099607F" w:rsidP="00042AE9">
            <w:pPr>
              <w:rPr>
                <w:rStyle w:val="CodeSnippet"/>
                <w:noProof/>
              </w:rPr>
            </w:pPr>
          </w:p>
          <w:p w14:paraId="167EF7D9" w14:textId="77777777" w:rsidR="0099607F" w:rsidRPr="00223513" w:rsidRDefault="0099607F" w:rsidP="00042AE9">
            <w:pPr>
              <w:rPr>
                <w:rStyle w:val="CodeSnippet"/>
                <w:noProof/>
              </w:rPr>
            </w:pPr>
            <w:r>
              <w:rPr>
                <w:rStyle w:val="CodeSnippet"/>
                <w:noProof/>
              </w:rPr>
              <w:t xml:space="preserve">  </w:t>
            </w:r>
            <w:r w:rsidRPr="00223513">
              <w:rPr>
                <w:rStyle w:val="CodeSnippet"/>
                <w:noProof/>
              </w:rPr>
              <w:t>node_templates:</w:t>
            </w:r>
          </w:p>
          <w:p w14:paraId="1FF70DE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3DD617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3EF0C016"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3505EC20" w14:textId="77777777" w:rsidR="0099607F" w:rsidRDefault="0099607F" w:rsidP="00042AE9">
            <w:pPr>
              <w:rPr>
                <w:rStyle w:val="CodeSnippet"/>
                <w:noProof/>
              </w:rPr>
            </w:pPr>
            <w:r>
              <w:rPr>
                <w:rStyle w:val="CodeSnippet"/>
                <w:noProof/>
              </w:rPr>
              <w:t xml:space="preserve">          properties:</w:t>
            </w:r>
          </w:p>
          <w:p w14:paraId="3F40633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242A00EE"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A7271C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13844F97"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55EE1B6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2A9E76E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1C43EA5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480BE9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A1CF4F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13EF35B3"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5AEBD8C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4E973AA"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2B06FAE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45D447F5" w14:textId="77777777" w:rsidR="0099607F" w:rsidRDefault="0099607F" w:rsidP="00042AE9">
            <w:pPr>
              <w:rPr>
                <w:rStyle w:val="CodeSnippet"/>
                <w:noProof/>
              </w:rPr>
            </w:pPr>
          </w:p>
          <w:p w14:paraId="7BD96C4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F1AC2D1"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0B0B79A" w14:textId="77777777" w:rsidR="0099607F" w:rsidRDefault="0099607F" w:rsidP="00042AE9">
            <w:pPr>
              <w:rPr>
                <w:rStyle w:val="CodeSnippet"/>
                <w:noProof/>
              </w:rPr>
            </w:pPr>
            <w:r>
              <w:rPr>
                <w:rStyle w:val="CodeSnippet"/>
                <w:noProof/>
              </w:rPr>
              <w:t xml:space="preserve">  </w:t>
            </w:r>
            <w:r w:rsidRPr="00223513">
              <w:rPr>
                <w:rStyle w:val="CodeSnippet"/>
                <w:noProof/>
              </w:rPr>
              <w:t xml:space="preserve">    capabilities:</w:t>
            </w:r>
          </w:p>
          <w:p w14:paraId="36804319" w14:textId="77777777" w:rsidR="0099607F" w:rsidRDefault="0099607F" w:rsidP="00042AE9">
            <w:pPr>
              <w:rPr>
                <w:rStyle w:val="CodeSnippet"/>
                <w:noProof/>
              </w:rPr>
            </w:pPr>
            <w:r>
              <w:rPr>
                <w:rStyle w:val="CodeSnippet"/>
                <w:noProof/>
              </w:rPr>
              <w:t xml:space="preserve">        host:</w:t>
            </w:r>
          </w:p>
          <w:p w14:paraId="719AD9BD" w14:textId="77777777" w:rsidR="0099607F" w:rsidRDefault="0099607F" w:rsidP="00042AE9">
            <w:pPr>
              <w:rPr>
                <w:rStyle w:val="CodeSnippet"/>
                <w:noProof/>
              </w:rPr>
            </w:pPr>
            <w:r>
              <w:rPr>
                <w:rStyle w:val="CodeSnippet"/>
                <w:noProof/>
              </w:rPr>
              <w:lastRenderedPageBreak/>
              <w:t xml:space="preserve">          properties:</w:t>
            </w:r>
          </w:p>
          <w:p w14:paraId="5CA028AF"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745B9B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8F14EE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7C6DF0ED"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20C0A69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19C3B75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045C445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62B693F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1158880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0C67986A"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7D4ED77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4AE1DCB"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36B9DBEC"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1336CB26" w14:textId="77777777" w:rsidR="0099607F" w:rsidRPr="00223513" w:rsidRDefault="0099607F" w:rsidP="00042AE9">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381C1F3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29E538A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59BA10D7" w14:textId="77777777" w:rsidR="0099607F" w:rsidRPr="00223513" w:rsidRDefault="0099607F" w:rsidP="00042AE9">
            <w:pPr>
              <w:rPr>
                <w:rStyle w:val="CodeSnippet"/>
                <w:noProof/>
              </w:rPr>
            </w:pPr>
          </w:p>
          <w:p w14:paraId="5224E33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C2DB06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2FD4A60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0BF208E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F4D304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2F421F3C" w14:textId="77777777" w:rsidR="0099607F" w:rsidRPr="00223513" w:rsidRDefault="0099607F" w:rsidP="00042AE9">
            <w:pPr>
              <w:rPr>
                <w:rStyle w:val="CodeSnippet"/>
                <w:noProof/>
              </w:rPr>
            </w:pPr>
          </w:p>
          <w:p w14:paraId="16B51BEA" w14:textId="77777777" w:rsidR="0099607F" w:rsidRPr="00DD7852" w:rsidRDefault="0099607F" w:rsidP="00042AE9">
            <w:pPr>
              <w:rPr>
                <w:rStyle w:val="CodeSnippet"/>
                <w:noProof/>
              </w:rPr>
            </w:pPr>
            <w:r>
              <w:rPr>
                <w:rStyle w:val="CodeSnippet"/>
                <w:noProof/>
              </w:rPr>
              <w:t xml:space="preserve">  </w:t>
            </w:r>
            <w:r w:rsidRPr="00DD7852">
              <w:rPr>
                <w:rStyle w:val="CodeSnippet"/>
                <w:noProof/>
              </w:rPr>
              <w:t>outputs:</w:t>
            </w:r>
          </w:p>
          <w:p w14:paraId="3CFC8EB0"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3FFAD5FF"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14F06C3C"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6674F00B"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2F29C351" w14:textId="77777777" w:rsidR="0099607F" w:rsidRPr="00DD7852"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7036D4C9" w14:textId="77777777" w:rsidR="0099607F" w:rsidRDefault="0099607F" w:rsidP="00042AE9">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028E2579" w14:textId="77777777" w:rsidR="0099607F" w:rsidRPr="00BE1863" w:rsidRDefault="0099607F" w:rsidP="00042AE9">
            <w:pPr>
              <w:rPr>
                <w:rStyle w:val="CodeSnippet"/>
                <w:noProof/>
              </w:rPr>
            </w:pPr>
            <w:r>
              <w:rPr>
                <w:rStyle w:val="CodeSnippet"/>
                <w:noProof/>
              </w:rPr>
              <w:t xml:space="preserve">   </w:t>
            </w:r>
            <w:r w:rsidRPr="00BE1863">
              <w:rPr>
                <w:rStyle w:val="CodeSnippet"/>
                <w:noProof/>
              </w:rPr>
              <w:t xml:space="preserve"> volume_id:</w:t>
            </w:r>
          </w:p>
          <w:p w14:paraId="22404F93" w14:textId="77777777" w:rsidR="0099607F" w:rsidRPr="00BE1863" w:rsidRDefault="0099607F" w:rsidP="00042AE9">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18399239" w14:textId="77777777" w:rsidR="0099607F" w:rsidRPr="006824F5" w:rsidRDefault="0099607F" w:rsidP="00042AE9">
            <w:pPr>
              <w:rPr>
                <w:rStyle w:val="CodeSnippet"/>
                <w:noProof/>
              </w:rPr>
            </w:pPr>
            <w:r>
              <w:rPr>
                <w:rStyle w:val="CodeSnippet"/>
                <w:noProof/>
              </w:rPr>
              <w:t xml:space="preserve">      value: { get_attribute: [my_</w:t>
            </w:r>
            <w:r w:rsidRPr="00BE1863">
              <w:rPr>
                <w:rStyle w:val="CodeSnippet"/>
                <w:noProof/>
              </w:rPr>
              <w:t>storage, volume_id] }</w:t>
            </w:r>
          </w:p>
        </w:tc>
      </w:tr>
    </w:tbl>
    <w:p w14:paraId="0FC304CE" w14:textId="77777777" w:rsidR="0099607F" w:rsidRDefault="0099607F" w:rsidP="0099607F">
      <w:pPr>
        <w:pStyle w:val="Heading3"/>
        <w:numPr>
          <w:ilvl w:val="2"/>
          <w:numId w:val="3"/>
        </w:numPr>
      </w:pPr>
      <w:bookmarkStart w:id="847" w:name="USE_CASE_BLOCKSTORAGE_5"/>
      <w:bookmarkStart w:id="848" w:name="_Toc430015840"/>
      <w:r>
        <w:lastRenderedPageBreak/>
        <w:t>Block Storage</w:t>
      </w:r>
      <w:bookmarkEnd w:id="847"/>
      <w:r>
        <w:t xml:space="preserve"> 5: Single Block Storage shared by 2-Tier Application with custom AttachesTo Type and explicit Relationship Templates</w:t>
      </w:r>
      <w:bookmarkEnd w:id="848"/>
    </w:p>
    <w:p w14:paraId="479C17D8" w14:textId="77777777" w:rsidR="0099607F" w:rsidRDefault="0099607F" w:rsidP="0099607F">
      <w:pPr>
        <w:pStyle w:val="Heading4"/>
        <w:numPr>
          <w:ilvl w:val="3"/>
          <w:numId w:val="3"/>
        </w:numPr>
      </w:pPr>
      <w:r>
        <w:t>Description</w:t>
      </w:r>
    </w:p>
    <w:p w14:paraId="4A4B9E79" w14:textId="77777777" w:rsidR="0099607F" w:rsidRDefault="0099607F" w:rsidP="0099607F">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520B5C1A" w14:textId="77777777" w:rsidR="0099607F" w:rsidRDefault="0099607F" w:rsidP="0099607F"/>
    <w:p w14:paraId="18D92A9D" w14:textId="77777777" w:rsidR="0099607F" w:rsidRPr="008369B8" w:rsidRDefault="0099607F" w:rsidP="0099607F">
      <w:r>
        <w:lastRenderedPageBreak/>
        <w:t>Please note that this use case assumes both Compute nodes are accessing different directories within the shared, block storage node to avoid collisions.</w:t>
      </w:r>
    </w:p>
    <w:p w14:paraId="5E44825B" w14:textId="77777777" w:rsidR="0099607F" w:rsidRPr="00DD5675" w:rsidRDefault="0099607F" w:rsidP="0099607F">
      <w:pPr>
        <w:pStyle w:val="Heading4"/>
        <w:numPr>
          <w:ilvl w:val="3"/>
          <w:numId w:val="3"/>
        </w:numPr>
        <w:rPr>
          <w:u w:val="single"/>
        </w:rPr>
      </w:pPr>
      <w:r>
        <w:t>Logical Diagram</w:t>
      </w:r>
    </w:p>
    <w:p w14:paraId="0549B52E" w14:textId="77777777" w:rsidR="0099607F" w:rsidRPr="00AD33FE" w:rsidRDefault="0099607F" w:rsidP="0099607F">
      <w:r>
        <w:rPr>
          <w:noProof/>
        </w:rPr>
        <w:drawing>
          <wp:inline distT="0" distB="0" distL="0" distR="0" wp14:anchorId="530B5325" wp14:editId="748192F2">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4">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77B84A33"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71B1D3D" w14:textId="77777777" w:rsidTr="00042AE9">
        <w:tc>
          <w:tcPr>
            <w:tcW w:w="9576" w:type="dxa"/>
            <w:shd w:val="clear" w:color="auto" w:fill="D9D9D9" w:themeFill="background1" w:themeFillShade="D9"/>
          </w:tcPr>
          <w:p w14:paraId="740371F9" w14:textId="77777777" w:rsidR="0099607F" w:rsidRPr="00223513" w:rsidRDefault="0099607F" w:rsidP="00042AE9">
            <w:pPr>
              <w:rPr>
                <w:rStyle w:val="CodeSnippet"/>
                <w:noProof/>
              </w:rPr>
            </w:pPr>
            <w:r w:rsidRPr="00223513">
              <w:rPr>
                <w:rStyle w:val="CodeSnippet"/>
                <w:noProof/>
              </w:rPr>
              <w:t>tosca_definitions_version: tosca_simple_</w:t>
            </w:r>
            <w:r>
              <w:rPr>
                <w:rStyle w:val="CodeSnippet"/>
                <w:noProof/>
              </w:rPr>
              <w:t>yaml_1_0</w:t>
            </w:r>
          </w:p>
          <w:p w14:paraId="43384994" w14:textId="77777777" w:rsidR="0099607F" w:rsidRPr="00223513" w:rsidRDefault="0099607F" w:rsidP="00042AE9">
            <w:pPr>
              <w:rPr>
                <w:rStyle w:val="CodeSnippet"/>
                <w:noProof/>
              </w:rPr>
            </w:pPr>
          </w:p>
          <w:p w14:paraId="616B90CD" w14:textId="77777777" w:rsidR="0099607F" w:rsidRPr="00223513" w:rsidRDefault="0099607F" w:rsidP="00042AE9">
            <w:pPr>
              <w:rPr>
                <w:rStyle w:val="CodeSnippet"/>
                <w:noProof/>
              </w:rPr>
            </w:pPr>
            <w:r w:rsidRPr="00223513">
              <w:rPr>
                <w:rStyle w:val="CodeSnippet"/>
                <w:noProof/>
              </w:rPr>
              <w:t>description: &gt;</w:t>
            </w:r>
          </w:p>
          <w:p w14:paraId="769EE0BC" w14:textId="77777777" w:rsidR="0099607F" w:rsidRDefault="0099607F" w:rsidP="00042AE9">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48208B73" w14:textId="77777777" w:rsidR="0099607F" w:rsidRPr="00223513" w:rsidRDefault="0099607F" w:rsidP="00042AE9">
            <w:pPr>
              <w:rPr>
                <w:rStyle w:val="CodeSnippet"/>
                <w:noProof/>
              </w:rPr>
            </w:pPr>
            <w:r w:rsidRPr="00223513">
              <w:rPr>
                <w:rStyle w:val="CodeSnippet"/>
                <w:noProof/>
              </w:rPr>
              <w:t>relationship_types:</w:t>
            </w:r>
          </w:p>
          <w:p w14:paraId="23929E0F" w14:textId="77777777" w:rsidR="0099607F" w:rsidRPr="00223513" w:rsidRDefault="0099607F" w:rsidP="00042AE9">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4AC672C6" w14:textId="77777777" w:rsidR="0099607F" w:rsidRPr="00223513" w:rsidRDefault="0099607F" w:rsidP="00042AE9">
            <w:pPr>
              <w:rPr>
                <w:rStyle w:val="CodeSnippet"/>
                <w:noProof/>
              </w:rPr>
            </w:pPr>
            <w:r w:rsidRPr="00223513">
              <w:rPr>
                <w:rStyle w:val="CodeSnippet"/>
                <w:noProof/>
              </w:rPr>
              <w:t xml:space="preserve">    derived_from: tosca.relationships.AttachesTo</w:t>
            </w:r>
          </w:p>
          <w:p w14:paraId="3A2E0127" w14:textId="77777777" w:rsidR="0099607F" w:rsidRPr="00223513" w:rsidRDefault="0099607F" w:rsidP="00042AE9">
            <w:pPr>
              <w:rPr>
                <w:rStyle w:val="CodeSnippet"/>
                <w:noProof/>
              </w:rPr>
            </w:pPr>
            <w:r w:rsidRPr="00223513">
              <w:rPr>
                <w:rStyle w:val="CodeSnippet"/>
                <w:noProof/>
              </w:rPr>
              <w:t xml:space="preserve">    properties: </w:t>
            </w:r>
          </w:p>
          <w:p w14:paraId="11EF0C3D" w14:textId="77777777" w:rsidR="0099607F" w:rsidRPr="00223513" w:rsidRDefault="0099607F" w:rsidP="00042AE9">
            <w:pPr>
              <w:rPr>
                <w:rStyle w:val="CodeSnippet"/>
                <w:noProof/>
              </w:rPr>
            </w:pPr>
            <w:r w:rsidRPr="00223513">
              <w:rPr>
                <w:rStyle w:val="CodeSnippet"/>
                <w:noProof/>
              </w:rPr>
              <w:t xml:space="preserve">      location:</w:t>
            </w:r>
          </w:p>
          <w:p w14:paraId="1AB53630" w14:textId="77777777" w:rsidR="0099607F" w:rsidRPr="00223513" w:rsidRDefault="0099607F" w:rsidP="00042AE9">
            <w:pPr>
              <w:rPr>
                <w:rStyle w:val="CodeSnippet"/>
                <w:noProof/>
              </w:rPr>
            </w:pPr>
            <w:r w:rsidRPr="00223513">
              <w:rPr>
                <w:rStyle w:val="CodeSnippet"/>
                <w:noProof/>
              </w:rPr>
              <w:t xml:space="preserve">        type: string</w:t>
            </w:r>
          </w:p>
          <w:p w14:paraId="34EC817E" w14:textId="77777777" w:rsidR="0099607F" w:rsidRDefault="0099607F" w:rsidP="00042AE9">
            <w:pPr>
              <w:rPr>
                <w:rStyle w:val="CodeSnippet"/>
                <w:noProof/>
              </w:rPr>
            </w:pPr>
            <w:r w:rsidRPr="00223513">
              <w:rPr>
                <w:rStyle w:val="CodeSnippet"/>
                <w:noProof/>
              </w:rPr>
              <w:t xml:space="preserve">        default: /default_location</w:t>
            </w:r>
          </w:p>
          <w:p w14:paraId="70307F22" w14:textId="77777777" w:rsidR="0099607F" w:rsidRDefault="0099607F" w:rsidP="00042AE9">
            <w:pPr>
              <w:rPr>
                <w:rStyle w:val="CodeSnippet"/>
                <w:noProof/>
              </w:rPr>
            </w:pPr>
          </w:p>
          <w:p w14:paraId="0F8A3CAE" w14:textId="77777777" w:rsidR="0099607F" w:rsidRPr="00223513" w:rsidRDefault="0099607F" w:rsidP="00042AE9">
            <w:pPr>
              <w:rPr>
                <w:rStyle w:val="CodeSnippet"/>
                <w:noProof/>
              </w:rPr>
            </w:pPr>
            <w:r>
              <w:rPr>
                <w:rStyle w:val="CodeSnippet"/>
                <w:noProof/>
              </w:rPr>
              <w:t>topology_template:</w:t>
            </w:r>
          </w:p>
          <w:p w14:paraId="4546A678" w14:textId="77777777" w:rsidR="0099607F" w:rsidRPr="00223513" w:rsidRDefault="0099607F" w:rsidP="00042AE9">
            <w:pPr>
              <w:rPr>
                <w:rStyle w:val="CodeSnippet"/>
                <w:noProof/>
              </w:rPr>
            </w:pPr>
            <w:r>
              <w:rPr>
                <w:rStyle w:val="CodeSnippet"/>
                <w:noProof/>
              </w:rPr>
              <w:t xml:space="preserve">  </w:t>
            </w:r>
            <w:r w:rsidRPr="00223513">
              <w:rPr>
                <w:rStyle w:val="CodeSnippet"/>
                <w:noProof/>
              </w:rPr>
              <w:t>inputs:</w:t>
            </w:r>
          </w:p>
          <w:p w14:paraId="426D197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6E76DC3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60EA4E9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17D4F9C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6080013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29BC8436" w14:textId="77777777" w:rsidR="0099607F" w:rsidRPr="00223513" w:rsidRDefault="0099607F" w:rsidP="00042AE9">
            <w:pPr>
              <w:rPr>
                <w:rStyle w:val="CodeSnippet"/>
                <w:noProof/>
              </w:rPr>
            </w:pPr>
            <w:r>
              <w:rPr>
                <w:rStyle w:val="CodeSnippet"/>
                <w:noProof/>
              </w:rPr>
              <w:lastRenderedPageBreak/>
              <w:t xml:space="preserve">  </w:t>
            </w:r>
            <w:r w:rsidRPr="00223513">
              <w:rPr>
                <w:rStyle w:val="CodeSnippet"/>
                <w:noProof/>
              </w:rPr>
              <w:t xml:space="preserve">  storage_size:</w:t>
            </w:r>
          </w:p>
          <w:p w14:paraId="4028D98B"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7A2E7FB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64E7521F"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description: Size of the storage to be created.</w:t>
            </w:r>
          </w:p>
          <w:p w14:paraId="19464EC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3949B24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B4993F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30BEC88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221F62F8"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storage_location:</w:t>
            </w:r>
          </w:p>
          <w:p w14:paraId="292496F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7BC0578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EA88B2"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6C8AE669" w14:textId="77777777" w:rsidR="0099607F" w:rsidRPr="00223513" w:rsidRDefault="0099607F" w:rsidP="00042AE9">
            <w:pPr>
              <w:rPr>
                <w:rStyle w:val="CodeSnippet"/>
                <w:noProof/>
              </w:rPr>
            </w:pPr>
          </w:p>
          <w:p w14:paraId="27B62A81" w14:textId="77777777" w:rsidR="0099607F" w:rsidRDefault="0099607F" w:rsidP="00042AE9">
            <w:pPr>
              <w:rPr>
                <w:rStyle w:val="CodeSnippet"/>
                <w:noProof/>
              </w:rPr>
            </w:pPr>
            <w:r>
              <w:rPr>
                <w:rStyle w:val="CodeSnippet"/>
                <w:noProof/>
              </w:rPr>
              <w:t xml:space="preserve">  </w:t>
            </w:r>
            <w:r w:rsidRPr="00223513">
              <w:rPr>
                <w:rStyle w:val="CodeSnippet"/>
                <w:noProof/>
              </w:rPr>
              <w:t>node_templates:</w:t>
            </w:r>
          </w:p>
          <w:p w14:paraId="1289611F" w14:textId="77777777" w:rsidR="0099607F" w:rsidRPr="00223513" w:rsidRDefault="0099607F" w:rsidP="00042AE9">
            <w:pPr>
              <w:rPr>
                <w:rStyle w:val="CodeSnippet"/>
                <w:noProof/>
              </w:rPr>
            </w:pPr>
          </w:p>
          <w:p w14:paraId="3B5F95F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5D08E4F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3943E4F1"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7CB2C0E5" w14:textId="77777777" w:rsidR="0099607F" w:rsidRDefault="0099607F" w:rsidP="00042AE9">
            <w:pPr>
              <w:rPr>
                <w:rStyle w:val="CodeSnippet"/>
                <w:noProof/>
              </w:rPr>
            </w:pPr>
            <w:r>
              <w:rPr>
                <w:rStyle w:val="CodeSnippet"/>
                <w:noProof/>
              </w:rPr>
              <w:t xml:space="preserve">        host:</w:t>
            </w:r>
          </w:p>
          <w:p w14:paraId="709F1F1A" w14:textId="77777777" w:rsidR="0099607F" w:rsidRDefault="0099607F" w:rsidP="00042AE9">
            <w:pPr>
              <w:rPr>
                <w:rStyle w:val="CodeSnippet"/>
                <w:noProof/>
              </w:rPr>
            </w:pPr>
            <w:r>
              <w:rPr>
                <w:rStyle w:val="CodeSnippet"/>
                <w:noProof/>
              </w:rPr>
              <w:t xml:space="preserve">          properties:</w:t>
            </w:r>
          </w:p>
          <w:p w14:paraId="237929D9"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A4737FB"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93B8355"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1B2A2421"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3AB8CE1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5EC6585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7A37C63D"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48BCFAAF"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14E9F46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51CB50"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52F1A93B"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1BF62F4D" w14:textId="77777777" w:rsidR="0099607F" w:rsidRPr="00223513" w:rsidRDefault="0099607F" w:rsidP="00042AE9">
            <w:pPr>
              <w:rPr>
                <w:rStyle w:val="CodeSnippet"/>
                <w:noProof/>
              </w:rPr>
            </w:pPr>
            <w:r>
              <w:rPr>
                <w:rStyle w:val="CodeSnippet"/>
                <w:noProof/>
              </w:rPr>
              <w:t xml:space="preserve">            node:</w:t>
            </w:r>
            <w:r w:rsidRPr="00223513">
              <w:rPr>
                <w:rStyle w:val="CodeSnippet"/>
                <w:noProof/>
              </w:rPr>
              <w:t xml:space="preserve"> my_storage</w:t>
            </w:r>
          </w:p>
          <w:p w14:paraId="4E8161E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5495DF51" w14:textId="77777777" w:rsidR="0099607F" w:rsidRPr="00223513" w:rsidRDefault="0099607F" w:rsidP="00042AE9">
            <w:pPr>
              <w:rPr>
                <w:rStyle w:val="CodeSnippet"/>
                <w:noProof/>
              </w:rPr>
            </w:pPr>
          </w:p>
          <w:p w14:paraId="14A4FEB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my_web_app_tier_2:</w:t>
            </w:r>
          </w:p>
          <w:p w14:paraId="18CBA51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5789468F"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4864C8AC" w14:textId="77777777" w:rsidR="0099607F" w:rsidRDefault="0099607F" w:rsidP="00042AE9">
            <w:pPr>
              <w:rPr>
                <w:rStyle w:val="CodeSnippet"/>
                <w:noProof/>
              </w:rPr>
            </w:pPr>
            <w:r>
              <w:rPr>
                <w:rStyle w:val="CodeSnippet"/>
                <w:noProof/>
              </w:rPr>
              <w:t xml:space="preserve">        host:</w:t>
            </w:r>
          </w:p>
          <w:p w14:paraId="5D733777" w14:textId="77777777" w:rsidR="0099607F" w:rsidRDefault="0099607F" w:rsidP="00042AE9">
            <w:pPr>
              <w:rPr>
                <w:rStyle w:val="CodeSnippet"/>
                <w:noProof/>
              </w:rPr>
            </w:pPr>
            <w:r>
              <w:rPr>
                <w:rStyle w:val="CodeSnippet"/>
                <w:noProof/>
              </w:rPr>
              <w:t xml:space="preserve">          properties:</w:t>
            </w:r>
          </w:p>
          <w:p w14:paraId="2823A6ED"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AC78BA4"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5444FF99"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mem_size: 4096 MB</w:t>
            </w:r>
          </w:p>
          <w:p w14:paraId="760E75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os:</w:t>
            </w:r>
          </w:p>
          <w:p w14:paraId="23BEEFC5" w14:textId="77777777" w:rsidR="0099607F" w:rsidRPr="00223513" w:rsidRDefault="0099607F" w:rsidP="00042AE9">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6F010FA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16C1CD7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3F3FB6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200D94A"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59CC62C"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requirements:</w:t>
            </w:r>
          </w:p>
          <w:p w14:paraId="7A6B5B1A"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0392DB7A" w14:textId="77777777" w:rsidR="0099607F" w:rsidRPr="00223513" w:rsidRDefault="0099607F" w:rsidP="00042AE9">
            <w:pPr>
              <w:rPr>
                <w:rStyle w:val="CodeSnippet"/>
                <w:noProof/>
              </w:rPr>
            </w:pPr>
            <w:r>
              <w:rPr>
                <w:rStyle w:val="CodeSnippet"/>
                <w:noProof/>
              </w:rPr>
              <w:t xml:space="preserve">            node: </w:t>
            </w:r>
            <w:r w:rsidRPr="00223513">
              <w:rPr>
                <w:rStyle w:val="CodeSnippet"/>
                <w:noProof/>
              </w:rPr>
              <w:t>my_storage</w:t>
            </w:r>
          </w:p>
          <w:p w14:paraId="33FA8182"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2C4715D2" w14:textId="77777777" w:rsidR="0099607F" w:rsidRPr="00223513" w:rsidRDefault="0099607F" w:rsidP="00042AE9">
            <w:pPr>
              <w:rPr>
                <w:rStyle w:val="CodeSnippet"/>
                <w:noProof/>
              </w:rPr>
            </w:pPr>
          </w:p>
          <w:p w14:paraId="3E1CD89B"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my_storage:</w:t>
            </w:r>
          </w:p>
          <w:p w14:paraId="73AE7870"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4F617E"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0B5BDB8B"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5E0222E2"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13012B92" w14:textId="77777777" w:rsidR="0099607F" w:rsidRPr="00223513" w:rsidRDefault="0099607F" w:rsidP="00042AE9">
            <w:pPr>
              <w:rPr>
                <w:rStyle w:val="CodeSnippet"/>
                <w:noProof/>
              </w:rPr>
            </w:pPr>
          </w:p>
          <w:p w14:paraId="2EF12FFF" w14:textId="77777777" w:rsidR="0099607F" w:rsidRPr="00223513" w:rsidRDefault="0099607F" w:rsidP="00042AE9">
            <w:pPr>
              <w:rPr>
                <w:rStyle w:val="CodeSnippet"/>
                <w:noProof/>
              </w:rPr>
            </w:pPr>
            <w:r>
              <w:rPr>
                <w:rStyle w:val="CodeSnippet"/>
                <w:noProof/>
              </w:rPr>
              <w:t xml:space="preserve">  </w:t>
            </w:r>
            <w:r w:rsidRPr="00223513">
              <w:rPr>
                <w:rStyle w:val="CodeSnippet"/>
                <w:noProof/>
              </w:rPr>
              <w:t>relationship_templates:</w:t>
            </w:r>
          </w:p>
          <w:p w14:paraId="75CB06B3"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08CD02A8"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3BEBA3CC"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properties:</w:t>
            </w:r>
          </w:p>
          <w:p w14:paraId="59F7AEDC"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0DFC2164" w14:textId="77777777" w:rsidR="0099607F" w:rsidRPr="00223513" w:rsidRDefault="0099607F" w:rsidP="00042AE9">
            <w:pPr>
              <w:rPr>
                <w:rStyle w:val="CodeSnippet"/>
                <w:noProof/>
              </w:rPr>
            </w:pPr>
          </w:p>
          <w:p w14:paraId="1C99A949" w14:textId="77777777" w:rsidR="0099607F" w:rsidRPr="00223513" w:rsidRDefault="0099607F" w:rsidP="00042AE9">
            <w:pPr>
              <w:rPr>
                <w:rStyle w:val="CodeSnippet"/>
                <w:noProof/>
              </w:rPr>
            </w:pPr>
            <w:r>
              <w:rPr>
                <w:rStyle w:val="CodeSnippet"/>
                <w:noProof/>
              </w:rPr>
              <w:t xml:space="preserve">  </w:t>
            </w:r>
            <w:r w:rsidRPr="00223513">
              <w:rPr>
                <w:rStyle w:val="CodeSnippet"/>
                <w:noProof/>
              </w:rPr>
              <w:t xml:space="preserve">  storage_attachesto_2:</w:t>
            </w:r>
          </w:p>
          <w:p w14:paraId="4E001296"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73D5DFC1"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EF5D217" w14:textId="77777777" w:rsidR="0099607F" w:rsidRPr="00223513"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789BA9C" w14:textId="77777777" w:rsidR="0099607F" w:rsidRPr="00A508F1" w:rsidRDefault="0099607F" w:rsidP="00042AE9">
            <w:pPr>
              <w:rPr>
                <w:rStyle w:val="CodeSnippet"/>
                <w:noProof/>
              </w:rPr>
            </w:pPr>
            <w:r w:rsidRPr="00A508F1">
              <w:rPr>
                <w:rStyle w:val="CodeSnippet"/>
                <w:noProof/>
              </w:rPr>
              <w:t xml:space="preserve">  outputs:</w:t>
            </w:r>
          </w:p>
          <w:p w14:paraId="29C8CF0F" w14:textId="77777777" w:rsidR="0099607F" w:rsidRPr="00A508F1" w:rsidRDefault="0099607F" w:rsidP="00042AE9">
            <w:pPr>
              <w:rPr>
                <w:rStyle w:val="CodeSnippet"/>
                <w:noProof/>
              </w:rPr>
            </w:pPr>
            <w:r w:rsidRPr="00A508F1">
              <w:rPr>
                <w:rStyle w:val="CodeSnippet"/>
                <w:noProof/>
              </w:rPr>
              <w:t xml:space="preserve">    private_ip_1:</w:t>
            </w:r>
          </w:p>
          <w:p w14:paraId="17BC4ADE" w14:textId="77777777" w:rsidR="0099607F" w:rsidRPr="00A508F1" w:rsidRDefault="0099607F" w:rsidP="00042AE9">
            <w:pPr>
              <w:rPr>
                <w:rStyle w:val="CodeSnippet"/>
                <w:noProof/>
              </w:rPr>
            </w:pPr>
            <w:r w:rsidRPr="00A508F1">
              <w:rPr>
                <w:rStyle w:val="CodeSnippet"/>
                <w:noProof/>
              </w:rPr>
              <w:t xml:space="preserve">      description: The private IP address of the application’s first tier.</w:t>
            </w:r>
          </w:p>
          <w:p w14:paraId="2D90E703" w14:textId="77777777" w:rsidR="0099607F" w:rsidRPr="00A508F1" w:rsidRDefault="0099607F" w:rsidP="00042AE9">
            <w:pPr>
              <w:rPr>
                <w:rStyle w:val="CodeSnippet"/>
                <w:noProof/>
              </w:rPr>
            </w:pPr>
            <w:r w:rsidRPr="00A508F1">
              <w:rPr>
                <w:rStyle w:val="CodeSnippet"/>
                <w:noProof/>
              </w:rPr>
              <w:t xml:space="preserve">      value: { get_attribute: [my_web_app_tier_1, private_address] }</w:t>
            </w:r>
          </w:p>
          <w:p w14:paraId="2AFB390E" w14:textId="77777777" w:rsidR="0099607F" w:rsidRPr="00A508F1" w:rsidRDefault="0099607F" w:rsidP="00042AE9">
            <w:pPr>
              <w:rPr>
                <w:rStyle w:val="CodeSnippet"/>
                <w:noProof/>
              </w:rPr>
            </w:pPr>
            <w:r w:rsidRPr="00A508F1">
              <w:rPr>
                <w:rStyle w:val="CodeSnippet"/>
                <w:noProof/>
              </w:rPr>
              <w:t xml:space="preserve">    private_ip_2:</w:t>
            </w:r>
          </w:p>
          <w:p w14:paraId="02C89532" w14:textId="77777777" w:rsidR="0099607F" w:rsidRPr="00A508F1" w:rsidRDefault="0099607F" w:rsidP="00042AE9">
            <w:pPr>
              <w:rPr>
                <w:rStyle w:val="CodeSnippet"/>
                <w:noProof/>
              </w:rPr>
            </w:pPr>
            <w:r w:rsidRPr="00A508F1">
              <w:rPr>
                <w:rStyle w:val="CodeSnippet"/>
                <w:noProof/>
              </w:rPr>
              <w:t xml:space="preserve">      description: The private IP address of the application’s second tier.</w:t>
            </w:r>
          </w:p>
          <w:p w14:paraId="64106119" w14:textId="77777777" w:rsidR="0099607F" w:rsidRPr="00A508F1" w:rsidRDefault="0099607F" w:rsidP="00042AE9">
            <w:pPr>
              <w:rPr>
                <w:rStyle w:val="CodeSnippet"/>
                <w:noProof/>
              </w:rPr>
            </w:pPr>
            <w:r w:rsidRPr="00A508F1">
              <w:rPr>
                <w:rStyle w:val="CodeSnippet"/>
                <w:noProof/>
              </w:rPr>
              <w:t xml:space="preserve">      value: { get_attribute: [my_web_app_tier_2, private_address] }</w:t>
            </w:r>
          </w:p>
          <w:p w14:paraId="6369F64A" w14:textId="77777777" w:rsidR="0099607F" w:rsidRPr="00A508F1" w:rsidRDefault="0099607F" w:rsidP="00042AE9">
            <w:pPr>
              <w:rPr>
                <w:rStyle w:val="CodeSnippet"/>
                <w:noProof/>
              </w:rPr>
            </w:pPr>
            <w:r w:rsidRPr="00A508F1">
              <w:rPr>
                <w:rStyle w:val="CodeSnippet"/>
                <w:noProof/>
              </w:rPr>
              <w:t xml:space="preserve">    volume_id:</w:t>
            </w:r>
          </w:p>
          <w:p w14:paraId="731A6F8A" w14:textId="77777777" w:rsidR="0099607F" w:rsidRPr="00A508F1" w:rsidRDefault="0099607F" w:rsidP="00042AE9">
            <w:pPr>
              <w:rPr>
                <w:rStyle w:val="CodeSnippet"/>
                <w:noProof/>
              </w:rPr>
            </w:pPr>
            <w:r w:rsidRPr="00A508F1">
              <w:rPr>
                <w:rStyle w:val="CodeSnippet"/>
                <w:noProof/>
              </w:rPr>
              <w:t xml:space="preserve">      description: The volume id of the block storage instance.</w:t>
            </w:r>
          </w:p>
          <w:p w14:paraId="5835E83C" w14:textId="77777777" w:rsidR="0099607F" w:rsidRPr="006824F5" w:rsidRDefault="0099607F" w:rsidP="00042AE9">
            <w:pPr>
              <w:rPr>
                <w:rStyle w:val="CodeSnippet"/>
                <w:noProof/>
              </w:rPr>
            </w:pPr>
            <w:r w:rsidRPr="00A508F1">
              <w:rPr>
                <w:rStyle w:val="CodeSnippet"/>
                <w:noProof/>
              </w:rPr>
              <w:t xml:space="preserve">      value: { get_attribute: [my_storage, volume_id] }</w:t>
            </w:r>
          </w:p>
        </w:tc>
      </w:tr>
    </w:tbl>
    <w:p w14:paraId="563D8606" w14:textId="77777777" w:rsidR="0099607F" w:rsidRDefault="0099607F" w:rsidP="0099607F">
      <w:pPr>
        <w:pStyle w:val="Heading3"/>
        <w:numPr>
          <w:ilvl w:val="2"/>
          <w:numId w:val="3"/>
        </w:numPr>
      </w:pPr>
      <w:bookmarkStart w:id="849" w:name="_Toc430015841"/>
      <w:bookmarkStart w:id="850" w:name="USE_CASE_BLOCKSTORAGE_6"/>
      <w:bookmarkStart w:id="851" w:name="USE_CASE_OBJECTSTORAGE_1"/>
      <w:r>
        <w:lastRenderedPageBreak/>
        <w:t>Block Storage 6: Multiple Block Storage attached to different Servers</w:t>
      </w:r>
      <w:bookmarkEnd w:id="849"/>
    </w:p>
    <w:bookmarkEnd w:id="850"/>
    <w:p w14:paraId="114B7E5B" w14:textId="77777777" w:rsidR="0099607F" w:rsidRDefault="0099607F" w:rsidP="0099607F">
      <w:pPr>
        <w:pStyle w:val="Heading4"/>
        <w:numPr>
          <w:ilvl w:val="3"/>
          <w:numId w:val="3"/>
        </w:numPr>
      </w:pPr>
      <w:r>
        <w:t>Description</w:t>
      </w:r>
    </w:p>
    <w:p w14:paraId="183B2B4C" w14:textId="77777777" w:rsidR="0099607F" w:rsidRPr="008369B8" w:rsidRDefault="0099607F" w:rsidP="0099607F">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30F8CBF7" w14:textId="77777777" w:rsidR="0099607F" w:rsidRPr="00DD5675" w:rsidRDefault="0099607F" w:rsidP="0099607F">
      <w:pPr>
        <w:pStyle w:val="Heading4"/>
        <w:numPr>
          <w:ilvl w:val="3"/>
          <w:numId w:val="3"/>
        </w:numPr>
        <w:rPr>
          <w:u w:val="single"/>
        </w:rPr>
      </w:pPr>
      <w:r>
        <w:lastRenderedPageBreak/>
        <w:t>Logical Diagram</w:t>
      </w:r>
    </w:p>
    <w:p w14:paraId="53B595E6" w14:textId="77777777" w:rsidR="0099607F" w:rsidRPr="00AD33FE" w:rsidRDefault="0099607F" w:rsidP="0099607F">
      <w:r>
        <w:rPr>
          <w:noProof/>
        </w:rPr>
        <w:drawing>
          <wp:inline distT="0" distB="0" distL="0" distR="0" wp14:anchorId="29EF4C52" wp14:editId="5C4FA9BF">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5">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8448A38"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B00BFE1" w14:textId="77777777" w:rsidTr="00042AE9">
        <w:tc>
          <w:tcPr>
            <w:tcW w:w="9576" w:type="dxa"/>
            <w:shd w:val="clear" w:color="auto" w:fill="D9D9D9" w:themeFill="background1" w:themeFillShade="D9"/>
          </w:tcPr>
          <w:p w14:paraId="7877753C" w14:textId="77777777" w:rsidR="0099607F" w:rsidRPr="009F3322" w:rsidRDefault="0099607F" w:rsidP="00042AE9">
            <w:pPr>
              <w:rPr>
                <w:rStyle w:val="CodeSnippet"/>
                <w:noProof/>
              </w:rPr>
            </w:pPr>
            <w:r w:rsidRPr="009F3322">
              <w:rPr>
                <w:rStyle w:val="CodeSnippet"/>
                <w:noProof/>
              </w:rPr>
              <w:t>tosca_definitions_version: tosca_simple_</w:t>
            </w:r>
            <w:r>
              <w:rPr>
                <w:rStyle w:val="CodeSnippet"/>
                <w:noProof/>
              </w:rPr>
              <w:t>yaml_1_0</w:t>
            </w:r>
          </w:p>
          <w:p w14:paraId="19D97868" w14:textId="77777777" w:rsidR="0099607F" w:rsidRPr="009F3322" w:rsidRDefault="0099607F" w:rsidP="00042AE9">
            <w:pPr>
              <w:rPr>
                <w:rStyle w:val="CodeSnippet"/>
                <w:noProof/>
              </w:rPr>
            </w:pPr>
          </w:p>
          <w:p w14:paraId="46ED0021" w14:textId="77777777" w:rsidR="0099607F" w:rsidRPr="009F3322" w:rsidRDefault="0099607F" w:rsidP="00042AE9">
            <w:pPr>
              <w:rPr>
                <w:rStyle w:val="CodeSnippet"/>
                <w:noProof/>
              </w:rPr>
            </w:pPr>
            <w:r w:rsidRPr="009F3322">
              <w:rPr>
                <w:rStyle w:val="CodeSnippet"/>
                <w:noProof/>
              </w:rPr>
              <w:t>description: &gt;</w:t>
            </w:r>
          </w:p>
          <w:p w14:paraId="0D2ABD5F" w14:textId="77777777" w:rsidR="0099607F" w:rsidRDefault="0099607F" w:rsidP="00042AE9">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3BAF8EA6" w14:textId="77777777" w:rsidR="0099607F" w:rsidRPr="009F3322" w:rsidRDefault="0099607F" w:rsidP="00042AE9">
            <w:pPr>
              <w:rPr>
                <w:rStyle w:val="CodeSnippet"/>
                <w:noProof/>
              </w:rPr>
            </w:pPr>
          </w:p>
          <w:p w14:paraId="5900456E" w14:textId="77777777" w:rsidR="0099607F" w:rsidRPr="009F3322" w:rsidRDefault="0099607F" w:rsidP="00042AE9">
            <w:pPr>
              <w:rPr>
                <w:rStyle w:val="CodeSnippet"/>
                <w:noProof/>
              </w:rPr>
            </w:pPr>
            <w:r w:rsidRPr="009F3322">
              <w:rPr>
                <w:rStyle w:val="CodeSnippet"/>
                <w:noProof/>
              </w:rPr>
              <w:t>topology_template:</w:t>
            </w:r>
          </w:p>
          <w:p w14:paraId="7A745F9B" w14:textId="77777777" w:rsidR="0099607F" w:rsidRPr="009F3322" w:rsidRDefault="0099607F" w:rsidP="00042AE9">
            <w:pPr>
              <w:rPr>
                <w:rStyle w:val="CodeSnippet"/>
                <w:noProof/>
              </w:rPr>
            </w:pPr>
            <w:r w:rsidRPr="009F3322">
              <w:rPr>
                <w:rStyle w:val="CodeSnippet"/>
                <w:noProof/>
              </w:rPr>
              <w:t xml:space="preserve">  inputs:</w:t>
            </w:r>
          </w:p>
          <w:p w14:paraId="5D84A48F" w14:textId="77777777" w:rsidR="0099607F" w:rsidRPr="009F3322" w:rsidRDefault="0099607F" w:rsidP="00042AE9">
            <w:pPr>
              <w:rPr>
                <w:rStyle w:val="CodeSnippet"/>
                <w:noProof/>
              </w:rPr>
            </w:pPr>
            <w:r w:rsidRPr="009F3322">
              <w:rPr>
                <w:rStyle w:val="CodeSnippet"/>
                <w:noProof/>
              </w:rPr>
              <w:t xml:space="preserve">    cpus:</w:t>
            </w:r>
          </w:p>
          <w:p w14:paraId="44A9E77A" w14:textId="77777777" w:rsidR="0099607F" w:rsidRPr="009F3322" w:rsidRDefault="0099607F" w:rsidP="00042AE9">
            <w:pPr>
              <w:rPr>
                <w:rStyle w:val="CodeSnippet"/>
                <w:noProof/>
              </w:rPr>
            </w:pPr>
            <w:r w:rsidRPr="009F3322">
              <w:rPr>
                <w:rStyle w:val="CodeSnippet"/>
                <w:noProof/>
              </w:rPr>
              <w:t xml:space="preserve">      type: integer</w:t>
            </w:r>
          </w:p>
          <w:p w14:paraId="452211E1" w14:textId="77777777" w:rsidR="0099607F" w:rsidRPr="009F3322" w:rsidRDefault="0099607F" w:rsidP="00042AE9">
            <w:pPr>
              <w:rPr>
                <w:rStyle w:val="CodeSnippet"/>
                <w:noProof/>
              </w:rPr>
            </w:pPr>
            <w:r w:rsidRPr="009F3322">
              <w:rPr>
                <w:rStyle w:val="CodeSnippet"/>
                <w:noProof/>
              </w:rPr>
              <w:t xml:space="preserve">      description: Number of CPUs for the server.</w:t>
            </w:r>
          </w:p>
          <w:p w14:paraId="4714C76B" w14:textId="77777777" w:rsidR="0099607F" w:rsidRPr="009F3322" w:rsidRDefault="0099607F" w:rsidP="00042AE9">
            <w:pPr>
              <w:rPr>
                <w:rStyle w:val="CodeSnippet"/>
                <w:noProof/>
              </w:rPr>
            </w:pPr>
            <w:r w:rsidRPr="009F3322">
              <w:rPr>
                <w:rStyle w:val="CodeSnippet"/>
                <w:noProof/>
              </w:rPr>
              <w:t xml:space="preserve">      constraints:</w:t>
            </w:r>
          </w:p>
          <w:p w14:paraId="0333362E" w14:textId="77777777" w:rsidR="0099607F" w:rsidRPr="009F3322" w:rsidRDefault="0099607F" w:rsidP="00042AE9">
            <w:pPr>
              <w:rPr>
                <w:rStyle w:val="CodeSnippet"/>
                <w:noProof/>
              </w:rPr>
            </w:pPr>
            <w:r w:rsidRPr="009F3322">
              <w:rPr>
                <w:rStyle w:val="CodeSnippet"/>
                <w:noProof/>
              </w:rPr>
              <w:t xml:space="preserve">        - valid_values: [ 1, 2, 4, 8 ]</w:t>
            </w:r>
          </w:p>
          <w:p w14:paraId="5EB2422C" w14:textId="77777777" w:rsidR="0099607F" w:rsidRPr="009F3322" w:rsidRDefault="0099607F" w:rsidP="00042AE9">
            <w:pPr>
              <w:rPr>
                <w:rStyle w:val="CodeSnippet"/>
                <w:noProof/>
              </w:rPr>
            </w:pPr>
            <w:r w:rsidRPr="009F3322">
              <w:rPr>
                <w:rStyle w:val="CodeSnippet"/>
                <w:noProof/>
              </w:rPr>
              <w:t xml:space="preserve">    storage_size:</w:t>
            </w:r>
          </w:p>
          <w:p w14:paraId="77A18C6B" w14:textId="77777777" w:rsidR="0099607F" w:rsidRPr="009F3322" w:rsidRDefault="0099607F" w:rsidP="00042AE9">
            <w:pPr>
              <w:rPr>
                <w:rStyle w:val="CodeSnippet"/>
                <w:noProof/>
              </w:rPr>
            </w:pPr>
            <w:r w:rsidRPr="009F3322">
              <w:rPr>
                <w:rStyle w:val="CodeSnippet"/>
                <w:noProof/>
              </w:rPr>
              <w:t xml:space="preserve">      type: </w:t>
            </w:r>
            <w:r>
              <w:rPr>
                <w:rStyle w:val="CodeSnippet"/>
                <w:noProof/>
              </w:rPr>
              <w:t>scalar-unit.size</w:t>
            </w:r>
          </w:p>
          <w:p w14:paraId="0B94CE13" w14:textId="77777777" w:rsidR="0099607F" w:rsidRPr="009F3322" w:rsidRDefault="0099607F" w:rsidP="00042AE9">
            <w:pPr>
              <w:rPr>
                <w:rStyle w:val="CodeSnippet"/>
                <w:noProof/>
              </w:rPr>
            </w:pPr>
            <w:r w:rsidRPr="009F3322">
              <w:rPr>
                <w:rStyle w:val="CodeSnippet"/>
                <w:noProof/>
              </w:rPr>
              <w:t xml:space="preserve">      default: 1 GB</w:t>
            </w:r>
          </w:p>
          <w:p w14:paraId="66B26346" w14:textId="77777777" w:rsidR="0099607F" w:rsidRPr="009F3322" w:rsidRDefault="0099607F" w:rsidP="00042AE9">
            <w:pPr>
              <w:rPr>
                <w:rStyle w:val="CodeSnippet"/>
                <w:noProof/>
              </w:rPr>
            </w:pPr>
            <w:r w:rsidRPr="009F3322">
              <w:rPr>
                <w:rStyle w:val="CodeSnippet"/>
                <w:noProof/>
              </w:rPr>
              <w:t xml:space="preserve">      description: Size of the storage to be created.</w:t>
            </w:r>
          </w:p>
          <w:p w14:paraId="6497735B" w14:textId="77777777" w:rsidR="0099607F" w:rsidRPr="009F3322" w:rsidRDefault="0099607F" w:rsidP="00042AE9">
            <w:pPr>
              <w:rPr>
                <w:rStyle w:val="CodeSnippet"/>
                <w:noProof/>
              </w:rPr>
            </w:pPr>
            <w:r w:rsidRPr="009F3322">
              <w:rPr>
                <w:rStyle w:val="CodeSnippet"/>
                <w:noProof/>
              </w:rPr>
              <w:t xml:space="preserve">    storage_snapshot_id:</w:t>
            </w:r>
          </w:p>
          <w:p w14:paraId="21315EB9" w14:textId="77777777" w:rsidR="0099607F" w:rsidRPr="009F3322" w:rsidRDefault="0099607F" w:rsidP="00042AE9">
            <w:pPr>
              <w:rPr>
                <w:rStyle w:val="CodeSnippet"/>
                <w:noProof/>
              </w:rPr>
            </w:pPr>
            <w:r w:rsidRPr="009F3322">
              <w:rPr>
                <w:rStyle w:val="CodeSnippet"/>
                <w:noProof/>
              </w:rPr>
              <w:t xml:space="preserve">      type: string</w:t>
            </w:r>
          </w:p>
          <w:p w14:paraId="7E0BB1ED" w14:textId="77777777" w:rsidR="0099607F" w:rsidRDefault="0099607F" w:rsidP="00042AE9">
            <w:pPr>
              <w:rPr>
                <w:rStyle w:val="CodeSnippet"/>
                <w:noProof/>
              </w:rPr>
            </w:pPr>
            <w:r w:rsidRPr="009F3322">
              <w:rPr>
                <w:rStyle w:val="CodeSnippet"/>
                <w:noProof/>
              </w:rPr>
              <w:t xml:space="preserve">      description: </w:t>
            </w:r>
            <w:r>
              <w:rPr>
                <w:rStyle w:val="CodeSnippet"/>
                <w:noProof/>
              </w:rPr>
              <w:t>&gt;</w:t>
            </w:r>
          </w:p>
          <w:p w14:paraId="21B5BF52" w14:textId="77777777" w:rsidR="0099607F" w:rsidRPr="009F3322" w:rsidRDefault="0099607F" w:rsidP="00042AE9">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547967C2" w14:textId="77777777" w:rsidR="0099607F" w:rsidRPr="009F3322" w:rsidRDefault="0099607F" w:rsidP="00042AE9">
            <w:pPr>
              <w:rPr>
                <w:rStyle w:val="CodeSnippet"/>
                <w:noProof/>
              </w:rPr>
            </w:pPr>
            <w:r w:rsidRPr="009F3322">
              <w:rPr>
                <w:rStyle w:val="CodeSnippet"/>
                <w:noProof/>
              </w:rPr>
              <w:t xml:space="preserve">    storage_location:</w:t>
            </w:r>
          </w:p>
          <w:p w14:paraId="508E5571" w14:textId="77777777" w:rsidR="0099607F" w:rsidRPr="009F3322" w:rsidRDefault="0099607F" w:rsidP="00042AE9">
            <w:pPr>
              <w:rPr>
                <w:rStyle w:val="CodeSnippet"/>
                <w:noProof/>
              </w:rPr>
            </w:pPr>
            <w:r w:rsidRPr="009F3322">
              <w:rPr>
                <w:rStyle w:val="CodeSnippet"/>
                <w:noProof/>
              </w:rPr>
              <w:t xml:space="preserve">      type: string</w:t>
            </w:r>
          </w:p>
          <w:p w14:paraId="7F70B354" w14:textId="77777777" w:rsidR="0099607F" w:rsidRPr="00223513" w:rsidRDefault="0099607F" w:rsidP="00042AE9">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219C9135"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7B631E" w14:textId="77777777" w:rsidR="0099607F" w:rsidRPr="009F3322" w:rsidRDefault="0099607F" w:rsidP="00042AE9">
            <w:pPr>
              <w:rPr>
                <w:rStyle w:val="CodeSnippet"/>
                <w:noProof/>
              </w:rPr>
            </w:pPr>
          </w:p>
          <w:p w14:paraId="2E96269A" w14:textId="77777777" w:rsidR="0099607F" w:rsidRPr="009F3322" w:rsidRDefault="0099607F" w:rsidP="00042AE9">
            <w:pPr>
              <w:rPr>
                <w:rStyle w:val="CodeSnippet"/>
                <w:noProof/>
              </w:rPr>
            </w:pPr>
            <w:r w:rsidRPr="009F3322">
              <w:rPr>
                <w:rStyle w:val="CodeSnippet"/>
                <w:noProof/>
              </w:rPr>
              <w:t xml:space="preserve">  node_templates:</w:t>
            </w:r>
          </w:p>
          <w:p w14:paraId="5153BE55" w14:textId="77777777" w:rsidR="0099607F" w:rsidRPr="009F3322" w:rsidRDefault="0099607F" w:rsidP="00042AE9">
            <w:pPr>
              <w:rPr>
                <w:rStyle w:val="CodeSnippet"/>
                <w:noProof/>
              </w:rPr>
            </w:pPr>
            <w:r w:rsidRPr="009F3322">
              <w:rPr>
                <w:rStyle w:val="CodeSnippet"/>
                <w:noProof/>
              </w:rPr>
              <w:t xml:space="preserve">    my_server:</w:t>
            </w:r>
          </w:p>
          <w:p w14:paraId="14B99B4C" w14:textId="77777777" w:rsidR="0099607F" w:rsidRDefault="0099607F" w:rsidP="00042AE9">
            <w:pPr>
              <w:rPr>
                <w:rStyle w:val="CodeSnippet"/>
                <w:noProof/>
              </w:rPr>
            </w:pPr>
            <w:r w:rsidRPr="009F3322">
              <w:rPr>
                <w:rStyle w:val="CodeSnippet"/>
                <w:noProof/>
              </w:rPr>
              <w:t xml:space="preserve">      type: tosca.nodes.Compute</w:t>
            </w:r>
          </w:p>
          <w:p w14:paraId="2F8772F9" w14:textId="77777777" w:rsidR="0099607F" w:rsidRDefault="0099607F" w:rsidP="00042AE9">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7A52956B" w14:textId="77777777" w:rsidR="0099607F" w:rsidRDefault="0099607F" w:rsidP="00042AE9">
            <w:pPr>
              <w:rPr>
                <w:rStyle w:val="CodeSnippet"/>
                <w:noProof/>
              </w:rPr>
            </w:pPr>
            <w:r>
              <w:rPr>
                <w:rStyle w:val="CodeSnippet"/>
                <w:noProof/>
              </w:rPr>
              <w:t xml:space="preserve">        host:</w:t>
            </w:r>
          </w:p>
          <w:p w14:paraId="4D3B1757" w14:textId="77777777" w:rsidR="0099607F" w:rsidRDefault="0099607F" w:rsidP="00042AE9">
            <w:pPr>
              <w:rPr>
                <w:rStyle w:val="CodeSnippet"/>
                <w:noProof/>
              </w:rPr>
            </w:pPr>
            <w:r>
              <w:rPr>
                <w:rStyle w:val="CodeSnippet"/>
                <w:noProof/>
              </w:rPr>
              <w:t xml:space="preserve">          properties:</w:t>
            </w:r>
          </w:p>
          <w:p w14:paraId="6EFB4CFA"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disk_size: 10 GB</w:t>
            </w:r>
          </w:p>
          <w:p w14:paraId="39C513FF"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589CFD2B"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19A94B2B" w14:textId="77777777" w:rsidR="0099607F" w:rsidRPr="009F3322" w:rsidRDefault="0099607F" w:rsidP="00042AE9">
            <w:pPr>
              <w:rPr>
                <w:rStyle w:val="CodeSnippet"/>
                <w:noProof/>
              </w:rPr>
            </w:pPr>
            <w:r w:rsidRPr="009F3322">
              <w:rPr>
                <w:rStyle w:val="CodeSnippet"/>
                <w:noProof/>
              </w:rPr>
              <w:t xml:space="preserve">        os:</w:t>
            </w:r>
          </w:p>
          <w:p w14:paraId="0EB55D5B" w14:textId="77777777" w:rsidR="0099607F" w:rsidRPr="009F3322" w:rsidRDefault="0099607F" w:rsidP="00042AE9">
            <w:pPr>
              <w:rPr>
                <w:rStyle w:val="CodeSnippet"/>
                <w:noProof/>
              </w:rPr>
            </w:pPr>
            <w:r w:rsidRPr="009F3322">
              <w:rPr>
                <w:rStyle w:val="CodeSnippet"/>
                <w:noProof/>
              </w:rPr>
              <w:t xml:space="preserve">          properties:</w:t>
            </w:r>
          </w:p>
          <w:p w14:paraId="5ECB3064" w14:textId="77777777" w:rsidR="0099607F" w:rsidRPr="009F3322" w:rsidRDefault="0099607F" w:rsidP="00042AE9">
            <w:pPr>
              <w:rPr>
                <w:rStyle w:val="CodeSnippet"/>
                <w:noProof/>
              </w:rPr>
            </w:pPr>
            <w:r w:rsidRPr="009F3322">
              <w:rPr>
                <w:rStyle w:val="CodeSnippet"/>
                <w:noProof/>
              </w:rPr>
              <w:t xml:space="preserve">            architecture: x86_64</w:t>
            </w:r>
          </w:p>
          <w:p w14:paraId="340C5F58" w14:textId="77777777" w:rsidR="0099607F" w:rsidRPr="009F3322" w:rsidRDefault="0099607F" w:rsidP="00042AE9">
            <w:pPr>
              <w:rPr>
                <w:rStyle w:val="CodeSnippet"/>
                <w:noProof/>
              </w:rPr>
            </w:pPr>
            <w:r w:rsidRPr="009F3322">
              <w:rPr>
                <w:rStyle w:val="CodeSnippet"/>
                <w:noProof/>
              </w:rPr>
              <w:t xml:space="preserve">            type: Linux</w:t>
            </w:r>
          </w:p>
          <w:p w14:paraId="59B285D7" w14:textId="77777777" w:rsidR="0099607F" w:rsidRPr="009F3322" w:rsidRDefault="0099607F" w:rsidP="00042AE9">
            <w:pPr>
              <w:rPr>
                <w:rStyle w:val="CodeSnippet"/>
                <w:noProof/>
              </w:rPr>
            </w:pPr>
            <w:r w:rsidRPr="009F3322">
              <w:rPr>
                <w:rStyle w:val="CodeSnippet"/>
                <w:noProof/>
              </w:rPr>
              <w:t xml:space="preserve">            distribution: Fedora</w:t>
            </w:r>
          </w:p>
          <w:p w14:paraId="30C55EE6" w14:textId="77777777" w:rsidR="0099607F" w:rsidRPr="009F3322" w:rsidRDefault="0099607F" w:rsidP="00042AE9">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1ED67692" w14:textId="77777777" w:rsidR="0099607F" w:rsidRPr="009F3322" w:rsidRDefault="0099607F" w:rsidP="00042AE9">
            <w:pPr>
              <w:rPr>
                <w:rStyle w:val="CodeSnippet"/>
                <w:noProof/>
              </w:rPr>
            </w:pPr>
            <w:r w:rsidRPr="009F3322">
              <w:rPr>
                <w:rStyle w:val="CodeSnippet"/>
                <w:noProof/>
              </w:rPr>
              <w:t xml:space="preserve">      requirements:</w:t>
            </w:r>
          </w:p>
          <w:p w14:paraId="248F90CA" w14:textId="77777777" w:rsidR="0099607F" w:rsidRDefault="0099607F" w:rsidP="00042AE9">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32B24F61" w14:textId="77777777" w:rsidR="0099607F" w:rsidRPr="009F3322" w:rsidRDefault="0099607F" w:rsidP="00042AE9">
            <w:pPr>
              <w:rPr>
                <w:rStyle w:val="CodeSnippet"/>
                <w:noProof/>
              </w:rPr>
            </w:pPr>
            <w:r>
              <w:rPr>
                <w:rStyle w:val="CodeSnippet"/>
                <w:noProof/>
              </w:rPr>
              <w:t xml:space="preserve">             node: </w:t>
            </w:r>
            <w:r w:rsidRPr="009F3322">
              <w:rPr>
                <w:rStyle w:val="CodeSnippet"/>
                <w:noProof/>
              </w:rPr>
              <w:t>my_storage</w:t>
            </w:r>
          </w:p>
          <w:p w14:paraId="7D9C0657" w14:textId="77777777" w:rsidR="0099607F" w:rsidRDefault="0099607F" w:rsidP="00042AE9">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65AC2A18" w14:textId="77777777" w:rsidR="0099607F" w:rsidRPr="009F3322" w:rsidRDefault="0099607F" w:rsidP="00042AE9">
            <w:pPr>
              <w:rPr>
                <w:rStyle w:val="CodeSnippet"/>
                <w:noProof/>
              </w:rPr>
            </w:pPr>
            <w:r>
              <w:rPr>
                <w:rStyle w:val="CodeSnippet"/>
                <w:noProof/>
              </w:rPr>
              <w:t xml:space="preserve">               type: </w:t>
            </w:r>
            <w:r w:rsidRPr="009F3322">
              <w:rPr>
                <w:rStyle w:val="CodeSnippet"/>
                <w:noProof/>
              </w:rPr>
              <w:t>AttachesTo</w:t>
            </w:r>
          </w:p>
          <w:p w14:paraId="18D7C98A"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295B7F69"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3633B58A" w14:textId="77777777" w:rsidR="0099607F" w:rsidRPr="009F3322" w:rsidRDefault="0099607F" w:rsidP="00042AE9">
            <w:pPr>
              <w:rPr>
                <w:rStyle w:val="CodeSnippet"/>
                <w:noProof/>
              </w:rPr>
            </w:pPr>
            <w:r w:rsidRPr="009F3322">
              <w:rPr>
                <w:rStyle w:val="CodeSnippet"/>
                <w:noProof/>
              </w:rPr>
              <w:t xml:space="preserve">    my_storage:</w:t>
            </w:r>
          </w:p>
          <w:p w14:paraId="78C8332A" w14:textId="77777777" w:rsidR="0099607F" w:rsidRPr="009F3322" w:rsidRDefault="0099607F" w:rsidP="00042AE9">
            <w:pPr>
              <w:rPr>
                <w:rStyle w:val="CodeSnippet"/>
                <w:noProof/>
              </w:rPr>
            </w:pPr>
            <w:r w:rsidRPr="009F3322">
              <w:rPr>
                <w:rStyle w:val="CodeSnippet"/>
                <w:noProof/>
              </w:rPr>
              <w:t xml:space="preserve">      type: tosca.nodes.BlockStorage</w:t>
            </w:r>
          </w:p>
          <w:p w14:paraId="335FCFC4" w14:textId="77777777" w:rsidR="0099607F" w:rsidRPr="009F3322" w:rsidRDefault="0099607F" w:rsidP="00042AE9">
            <w:pPr>
              <w:rPr>
                <w:rStyle w:val="CodeSnippet"/>
                <w:noProof/>
              </w:rPr>
            </w:pPr>
            <w:r w:rsidRPr="009F3322">
              <w:rPr>
                <w:rStyle w:val="CodeSnippet"/>
                <w:noProof/>
              </w:rPr>
              <w:t xml:space="preserve">      properties:</w:t>
            </w:r>
          </w:p>
          <w:p w14:paraId="7DB24F44" w14:textId="77777777" w:rsidR="0099607F" w:rsidRPr="009F3322" w:rsidRDefault="0099607F" w:rsidP="00042AE9">
            <w:pPr>
              <w:rPr>
                <w:rStyle w:val="CodeSnippet"/>
                <w:noProof/>
              </w:rPr>
            </w:pPr>
            <w:r w:rsidRPr="009F3322">
              <w:rPr>
                <w:rStyle w:val="CodeSnippet"/>
                <w:noProof/>
              </w:rPr>
              <w:t xml:space="preserve">        size: { get_input: storage_size }</w:t>
            </w:r>
          </w:p>
          <w:p w14:paraId="3C97E554" w14:textId="77777777" w:rsidR="0099607F" w:rsidRPr="009F3322" w:rsidRDefault="0099607F" w:rsidP="00042AE9">
            <w:pPr>
              <w:rPr>
                <w:rStyle w:val="CodeSnippet"/>
                <w:noProof/>
              </w:rPr>
            </w:pPr>
            <w:r w:rsidRPr="009F3322">
              <w:rPr>
                <w:rStyle w:val="CodeSnippet"/>
                <w:noProof/>
              </w:rPr>
              <w:t xml:space="preserve">        snapshot_id: { get_input: storage_snapshot_id }</w:t>
            </w:r>
          </w:p>
          <w:p w14:paraId="2A45AAA6" w14:textId="77777777" w:rsidR="0099607F" w:rsidRPr="009F3322" w:rsidRDefault="0099607F" w:rsidP="00042AE9">
            <w:pPr>
              <w:rPr>
                <w:rStyle w:val="CodeSnippet"/>
                <w:noProof/>
              </w:rPr>
            </w:pPr>
          </w:p>
          <w:p w14:paraId="4DB061B2" w14:textId="77777777" w:rsidR="0099607F" w:rsidRPr="009F3322" w:rsidRDefault="0099607F" w:rsidP="00042AE9">
            <w:pPr>
              <w:rPr>
                <w:rStyle w:val="CodeSnippet"/>
                <w:noProof/>
              </w:rPr>
            </w:pPr>
            <w:r w:rsidRPr="009F3322">
              <w:rPr>
                <w:rStyle w:val="CodeSnippet"/>
                <w:noProof/>
              </w:rPr>
              <w:t xml:space="preserve">    my_server2:</w:t>
            </w:r>
          </w:p>
          <w:p w14:paraId="02A0B6C5" w14:textId="77777777" w:rsidR="0099607F" w:rsidRPr="009F3322" w:rsidRDefault="0099607F" w:rsidP="00042AE9">
            <w:pPr>
              <w:rPr>
                <w:rStyle w:val="CodeSnippet"/>
                <w:noProof/>
              </w:rPr>
            </w:pPr>
            <w:r w:rsidRPr="009F3322">
              <w:rPr>
                <w:rStyle w:val="CodeSnippet"/>
                <w:noProof/>
              </w:rPr>
              <w:t xml:space="preserve">      type: tosca.nodes.Compute</w:t>
            </w:r>
          </w:p>
          <w:p w14:paraId="6A905385" w14:textId="77777777" w:rsidR="0099607F" w:rsidRDefault="0099607F" w:rsidP="00042AE9">
            <w:pPr>
              <w:rPr>
                <w:rStyle w:val="CodeSnippet"/>
                <w:noProof/>
              </w:rPr>
            </w:pPr>
            <w:r w:rsidRPr="009F3322">
              <w:rPr>
                <w:rStyle w:val="CodeSnippet"/>
                <w:noProof/>
              </w:rPr>
              <w:t xml:space="preserve">      capabilities:</w:t>
            </w:r>
          </w:p>
          <w:p w14:paraId="3DE0F8C0" w14:textId="77777777" w:rsidR="0099607F" w:rsidRDefault="0099607F" w:rsidP="00042AE9">
            <w:pPr>
              <w:rPr>
                <w:rStyle w:val="CodeSnippet"/>
                <w:noProof/>
              </w:rPr>
            </w:pPr>
            <w:r>
              <w:rPr>
                <w:rStyle w:val="CodeSnippet"/>
                <w:noProof/>
              </w:rPr>
              <w:t xml:space="preserve">        host:</w:t>
            </w:r>
          </w:p>
          <w:p w14:paraId="7AB3A9A6"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properties:</w:t>
            </w:r>
          </w:p>
          <w:p w14:paraId="59804595"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28FA3DC5"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num_cpus: { get_input: cpus }</w:t>
            </w:r>
          </w:p>
          <w:p w14:paraId="232083D6"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mem_size: 4096 MB</w:t>
            </w:r>
          </w:p>
          <w:p w14:paraId="316E7758" w14:textId="77777777" w:rsidR="0099607F" w:rsidRPr="009F3322" w:rsidRDefault="0099607F" w:rsidP="00042AE9">
            <w:pPr>
              <w:rPr>
                <w:rStyle w:val="CodeSnippet"/>
                <w:noProof/>
              </w:rPr>
            </w:pPr>
            <w:r w:rsidRPr="009F3322">
              <w:rPr>
                <w:rStyle w:val="CodeSnippet"/>
                <w:noProof/>
              </w:rPr>
              <w:t xml:space="preserve">        os:</w:t>
            </w:r>
          </w:p>
          <w:p w14:paraId="75E53332" w14:textId="77777777" w:rsidR="0099607F" w:rsidRPr="009F3322" w:rsidRDefault="0099607F" w:rsidP="00042AE9">
            <w:pPr>
              <w:rPr>
                <w:rStyle w:val="CodeSnippet"/>
                <w:noProof/>
              </w:rPr>
            </w:pPr>
            <w:r w:rsidRPr="009F3322">
              <w:rPr>
                <w:rStyle w:val="CodeSnippet"/>
                <w:noProof/>
              </w:rPr>
              <w:t xml:space="preserve">          properties:</w:t>
            </w:r>
          </w:p>
          <w:p w14:paraId="74EA0942" w14:textId="77777777" w:rsidR="0099607F" w:rsidRPr="009F3322" w:rsidRDefault="0099607F" w:rsidP="00042AE9">
            <w:pPr>
              <w:rPr>
                <w:rStyle w:val="CodeSnippet"/>
                <w:noProof/>
              </w:rPr>
            </w:pPr>
            <w:r w:rsidRPr="009F3322">
              <w:rPr>
                <w:rStyle w:val="CodeSnippet"/>
                <w:noProof/>
              </w:rPr>
              <w:t xml:space="preserve">            architecture: x86_64</w:t>
            </w:r>
          </w:p>
          <w:p w14:paraId="5172322B" w14:textId="77777777" w:rsidR="0099607F" w:rsidRPr="009F3322" w:rsidRDefault="0099607F" w:rsidP="00042AE9">
            <w:pPr>
              <w:rPr>
                <w:rStyle w:val="CodeSnippet"/>
                <w:noProof/>
              </w:rPr>
            </w:pPr>
            <w:r w:rsidRPr="009F3322">
              <w:rPr>
                <w:rStyle w:val="CodeSnippet"/>
                <w:noProof/>
              </w:rPr>
              <w:t xml:space="preserve">            type: Linux</w:t>
            </w:r>
          </w:p>
          <w:p w14:paraId="24FB8BF1" w14:textId="77777777" w:rsidR="0099607F" w:rsidRPr="009F3322" w:rsidRDefault="0099607F" w:rsidP="00042AE9">
            <w:pPr>
              <w:rPr>
                <w:rStyle w:val="CodeSnippet"/>
                <w:noProof/>
              </w:rPr>
            </w:pPr>
            <w:r w:rsidRPr="009F3322">
              <w:rPr>
                <w:rStyle w:val="CodeSnippet"/>
                <w:noProof/>
              </w:rPr>
              <w:lastRenderedPageBreak/>
              <w:t xml:space="preserve">            distribution: Fedora</w:t>
            </w:r>
          </w:p>
          <w:p w14:paraId="61345ABD" w14:textId="77777777" w:rsidR="0099607F" w:rsidRPr="009F3322" w:rsidRDefault="0099607F" w:rsidP="00042AE9">
            <w:pPr>
              <w:rPr>
                <w:rStyle w:val="CodeSnippet"/>
                <w:noProof/>
              </w:rPr>
            </w:pPr>
            <w:r w:rsidRPr="009F3322">
              <w:rPr>
                <w:rStyle w:val="CodeSnippet"/>
                <w:noProof/>
              </w:rPr>
              <w:t xml:space="preserve">            version: 18</w:t>
            </w:r>
            <w:r>
              <w:rPr>
                <w:rStyle w:val="CodeSnippet"/>
                <w:noProof/>
              </w:rPr>
              <w:t>.0</w:t>
            </w:r>
          </w:p>
          <w:p w14:paraId="3089FBB9" w14:textId="77777777" w:rsidR="0099607F" w:rsidRPr="009F3322" w:rsidRDefault="0099607F" w:rsidP="00042AE9">
            <w:pPr>
              <w:rPr>
                <w:rStyle w:val="CodeSnippet"/>
                <w:noProof/>
              </w:rPr>
            </w:pPr>
            <w:r w:rsidRPr="009F3322">
              <w:rPr>
                <w:rStyle w:val="CodeSnippet"/>
                <w:noProof/>
              </w:rPr>
              <w:t xml:space="preserve">      requirements:</w:t>
            </w:r>
          </w:p>
          <w:p w14:paraId="388AB3BC" w14:textId="77777777" w:rsidR="0099607F" w:rsidRDefault="0099607F" w:rsidP="00042AE9">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3C1E10BC" w14:textId="77777777" w:rsidR="0099607F" w:rsidRPr="009F3322" w:rsidRDefault="0099607F" w:rsidP="00042AE9">
            <w:pPr>
              <w:rPr>
                <w:rStyle w:val="CodeSnippet"/>
                <w:noProof/>
              </w:rPr>
            </w:pPr>
            <w:r>
              <w:rPr>
                <w:rStyle w:val="CodeSnippet"/>
                <w:noProof/>
              </w:rPr>
              <w:t xml:space="preserve">             node: </w:t>
            </w:r>
            <w:r w:rsidRPr="009F3322">
              <w:rPr>
                <w:rStyle w:val="CodeSnippet"/>
                <w:noProof/>
              </w:rPr>
              <w:t>my_storage2</w:t>
            </w:r>
          </w:p>
          <w:p w14:paraId="6874C32D" w14:textId="77777777" w:rsidR="0099607F" w:rsidRDefault="0099607F" w:rsidP="00042AE9">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62708F1B" w14:textId="77777777" w:rsidR="0099607F" w:rsidRPr="009F3322" w:rsidRDefault="0099607F" w:rsidP="00042AE9">
            <w:pPr>
              <w:rPr>
                <w:rStyle w:val="CodeSnippet"/>
                <w:noProof/>
              </w:rPr>
            </w:pPr>
            <w:r>
              <w:rPr>
                <w:rStyle w:val="CodeSnippet"/>
                <w:noProof/>
              </w:rPr>
              <w:t xml:space="preserve">               type: </w:t>
            </w:r>
            <w:r w:rsidRPr="009F3322">
              <w:rPr>
                <w:rStyle w:val="CodeSnippet"/>
                <w:noProof/>
              </w:rPr>
              <w:t>AttachesTo</w:t>
            </w:r>
          </w:p>
          <w:p w14:paraId="132EDF05" w14:textId="77777777" w:rsidR="0099607F" w:rsidRPr="009F3322" w:rsidRDefault="0099607F" w:rsidP="00042AE9">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082E7EFD" w14:textId="77777777" w:rsidR="0099607F" w:rsidRPr="009F3322" w:rsidRDefault="0099607F" w:rsidP="00042AE9">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7ACA5DEA" w14:textId="77777777" w:rsidR="0099607F" w:rsidRPr="009F3322" w:rsidRDefault="0099607F" w:rsidP="00042AE9">
            <w:pPr>
              <w:rPr>
                <w:rStyle w:val="CodeSnippet"/>
                <w:noProof/>
              </w:rPr>
            </w:pPr>
            <w:r w:rsidRPr="009F3322">
              <w:rPr>
                <w:rStyle w:val="CodeSnippet"/>
                <w:noProof/>
              </w:rPr>
              <w:t xml:space="preserve">    my_storage2:</w:t>
            </w:r>
          </w:p>
          <w:p w14:paraId="4081C814" w14:textId="77777777" w:rsidR="0099607F" w:rsidRPr="009F3322" w:rsidRDefault="0099607F" w:rsidP="00042AE9">
            <w:pPr>
              <w:rPr>
                <w:rStyle w:val="CodeSnippet"/>
                <w:noProof/>
              </w:rPr>
            </w:pPr>
            <w:r w:rsidRPr="009F3322">
              <w:rPr>
                <w:rStyle w:val="CodeSnippet"/>
                <w:noProof/>
              </w:rPr>
              <w:t xml:space="preserve">      type: tosca.nodes.BlockStorage</w:t>
            </w:r>
          </w:p>
          <w:p w14:paraId="4DE57AA9" w14:textId="77777777" w:rsidR="0099607F" w:rsidRPr="009F3322" w:rsidRDefault="0099607F" w:rsidP="00042AE9">
            <w:pPr>
              <w:rPr>
                <w:rStyle w:val="CodeSnippet"/>
                <w:noProof/>
              </w:rPr>
            </w:pPr>
            <w:r w:rsidRPr="009F3322">
              <w:rPr>
                <w:rStyle w:val="CodeSnippet"/>
                <w:noProof/>
              </w:rPr>
              <w:t xml:space="preserve">      properties:</w:t>
            </w:r>
          </w:p>
          <w:p w14:paraId="779F8599" w14:textId="77777777" w:rsidR="0099607F" w:rsidRPr="009F3322" w:rsidRDefault="0099607F" w:rsidP="00042AE9">
            <w:pPr>
              <w:rPr>
                <w:rStyle w:val="CodeSnippet"/>
                <w:noProof/>
              </w:rPr>
            </w:pPr>
            <w:r w:rsidRPr="009F3322">
              <w:rPr>
                <w:rStyle w:val="CodeSnippet"/>
                <w:noProof/>
              </w:rPr>
              <w:t xml:space="preserve">        size: { get_input: storage_size }</w:t>
            </w:r>
          </w:p>
          <w:p w14:paraId="3DD5477A" w14:textId="77777777" w:rsidR="0099607F" w:rsidRPr="009F3322" w:rsidRDefault="0099607F" w:rsidP="00042AE9">
            <w:pPr>
              <w:rPr>
                <w:rStyle w:val="CodeSnippet"/>
                <w:noProof/>
              </w:rPr>
            </w:pPr>
            <w:r w:rsidRPr="009F3322">
              <w:rPr>
                <w:rStyle w:val="CodeSnippet"/>
                <w:noProof/>
              </w:rPr>
              <w:t xml:space="preserve">        snapshot_id: { get_input: storage_snapshot_id }</w:t>
            </w:r>
          </w:p>
          <w:p w14:paraId="3A23E7C4" w14:textId="77777777" w:rsidR="0099607F" w:rsidRPr="009F3322" w:rsidRDefault="0099607F" w:rsidP="00042AE9">
            <w:pPr>
              <w:rPr>
                <w:rStyle w:val="CodeSnippet"/>
                <w:noProof/>
              </w:rPr>
            </w:pPr>
          </w:p>
          <w:p w14:paraId="0E7F18E2" w14:textId="77777777" w:rsidR="0099607F" w:rsidRPr="009F3322" w:rsidRDefault="0099607F" w:rsidP="00042AE9">
            <w:pPr>
              <w:rPr>
                <w:rStyle w:val="CodeSnippet"/>
                <w:noProof/>
              </w:rPr>
            </w:pPr>
            <w:r w:rsidRPr="009F3322">
              <w:rPr>
                <w:rStyle w:val="CodeSnippet"/>
                <w:noProof/>
              </w:rPr>
              <w:t xml:space="preserve">  outputs:</w:t>
            </w:r>
          </w:p>
          <w:p w14:paraId="3CEA3EF0" w14:textId="77777777" w:rsidR="0099607F" w:rsidRPr="00A508F1" w:rsidRDefault="0099607F" w:rsidP="00042AE9">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017D56CE" w14:textId="77777777" w:rsidR="0099607F" w:rsidRPr="00A508F1" w:rsidRDefault="0099607F" w:rsidP="00042AE9">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4077D99A" w14:textId="77777777" w:rsidR="0099607F" w:rsidRPr="00A508F1" w:rsidRDefault="0099607F" w:rsidP="00042AE9">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50E3CEB3" w14:textId="77777777" w:rsidR="0099607F" w:rsidRPr="00A508F1" w:rsidRDefault="0099607F" w:rsidP="00042AE9">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7D8198" w14:textId="77777777" w:rsidR="0099607F" w:rsidRPr="00A508F1" w:rsidRDefault="0099607F" w:rsidP="00042AE9">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3FE17285" w14:textId="77777777" w:rsidR="0099607F" w:rsidRPr="00A508F1" w:rsidRDefault="0099607F" w:rsidP="00042AE9">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6F32B0A" w14:textId="77777777" w:rsidR="0099607F" w:rsidRPr="00A508F1" w:rsidRDefault="0099607F" w:rsidP="00042AE9">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79C6E67C" w14:textId="77777777" w:rsidR="0099607F" w:rsidRPr="00A508F1" w:rsidRDefault="0099607F" w:rsidP="00042AE9">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5E852AAA" w14:textId="77777777" w:rsidR="0099607F" w:rsidRDefault="0099607F" w:rsidP="00042AE9">
            <w:pPr>
              <w:rPr>
                <w:rStyle w:val="CodeSnippet"/>
                <w:noProof/>
              </w:rPr>
            </w:pPr>
            <w:r w:rsidRPr="00A508F1">
              <w:rPr>
                <w:rStyle w:val="CodeSnippet"/>
                <w:noProof/>
              </w:rPr>
              <w:t xml:space="preserve">      value: { get_attribute: [my_storage, volume_id] }</w:t>
            </w:r>
          </w:p>
          <w:p w14:paraId="35C2B345" w14:textId="77777777" w:rsidR="0099607F" w:rsidRPr="00A508F1" w:rsidRDefault="0099607F" w:rsidP="00042AE9">
            <w:pPr>
              <w:rPr>
                <w:rStyle w:val="CodeSnippet"/>
                <w:noProof/>
              </w:rPr>
            </w:pPr>
            <w:r>
              <w:rPr>
                <w:rStyle w:val="CodeSnippet"/>
                <w:noProof/>
              </w:rPr>
              <w:t xml:space="preserve">    volume_id_2:</w:t>
            </w:r>
          </w:p>
          <w:p w14:paraId="09642D0B" w14:textId="77777777" w:rsidR="0099607F" w:rsidRPr="00A508F1" w:rsidRDefault="0099607F" w:rsidP="00042AE9">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6320C3B4" w14:textId="77777777" w:rsidR="0099607F" w:rsidRPr="006824F5" w:rsidRDefault="0099607F" w:rsidP="00042AE9">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66CE25BA" w14:textId="77777777" w:rsidR="0099607F" w:rsidRDefault="0099607F" w:rsidP="0099607F">
      <w:pPr>
        <w:pStyle w:val="Heading3"/>
        <w:numPr>
          <w:ilvl w:val="2"/>
          <w:numId w:val="3"/>
        </w:numPr>
      </w:pPr>
      <w:bookmarkStart w:id="852" w:name="_Toc430015842"/>
      <w:r>
        <w:lastRenderedPageBreak/>
        <w:t>Object Storage 1: Creating an Object Storage service</w:t>
      </w:r>
      <w:bookmarkEnd w:id="852"/>
    </w:p>
    <w:bookmarkEnd w:id="851"/>
    <w:p w14:paraId="0D8A4EAE" w14:textId="77777777" w:rsidR="0099607F" w:rsidRDefault="0099607F" w:rsidP="0099607F">
      <w:pPr>
        <w:pStyle w:val="Heading4"/>
        <w:numPr>
          <w:ilvl w:val="3"/>
          <w:numId w:val="3"/>
        </w:numPr>
      </w:pPr>
      <w:r>
        <w:t>Description</w:t>
      </w:r>
    </w:p>
    <w:p w14:paraId="0DF9113A" w14:textId="77777777" w:rsidR="0099607F" w:rsidRPr="00DD5675" w:rsidRDefault="0099607F" w:rsidP="0099607F">
      <w:pPr>
        <w:pStyle w:val="Heading4"/>
        <w:numPr>
          <w:ilvl w:val="3"/>
          <w:numId w:val="3"/>
        </w:numPr>
        <w:rPr>
          <w:u w:val="single"/>
        </w:rPr>
      </w:pPr>
      <w:r>
        <w:t>Logical Diagram</w:t>
      </w:r>
    </w:p>
    <w:p w14:paraId="27169166" w14:textId="77777777" w:rsidR="0099607F" w:rsidRPr="00AD33FE" w:rsidRDefault="0099607F" w:rsidP="0099607F">
      <w:r>
        <w:rPr>
          <w:noProof/>
        </w:rPr>
        <w:drawing>
          <wp:inline distT="0" distB="0" distL="0" distR="0" wp14:anchorId="772FFAEC" wp14:editId="06BA1737">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6">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7D4B9CB" w14:textId="77777777" w:rsidR="0099607F"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0C9AD04" w14:textId="77777777" w:rsidTr="00042AE9">
        <w:tc>
          <w:tcPr>
            <w:tcW w:w="9576" w:type="dxa"/>
            <w:shd w:val="clear" w:color="auto" w:fill="D9D9D9" w:themeFill="background1" w:themeFillShade="D9"/>
          </w:tcPr>
          <w:p w14:paraId="26E85C04" w14:textId="77777777" w:rsidR="0099607F" w:rsidRPr="00CE76B6" w:rsidRDefault="0099607F" w:rsidP="00042AE9">
            <w:pPr>
              <w:rPr>
                <w:rStyle w:val="CodeSnippet"/>
              </w:rPr>
            </w:pPr>
            <w:r w:rsidRPr="00CE76B6">
              <w:rPr>
                <w:rStyle w:val="CodeSnippet"/>
              </w:rPr>
              <w:t>tosca_definitions_version: tosca_simple_</w:t>
            </w:r>
            <w:r>
              <w:rPr>
                <w:rStyle w:val="CodeSnippet"/>
              </w:rPr>
              <w:t>yaml_1_0</w:t>
            </w:r>
          </w:p>
          <w:p w14:paraId="3B1ED2EE" w14:textId="77777777" w:rsidR="0099607F" w:rsidRPr="00CE76B6" w:rsidRDefault="0099607F" w:rsidP="00042AE9">
            <w:pPr>
              <w:rPr>
                <w:rStyle w:val="CodeSnippet"/>
              </w:rPr>
            </w:pPr>
          </w:p>
          <w:p w14:paraId="288EC742" w14:textId="77777777" w:rsidR="0099607F" w:rsidRPr="00CE76B6" w:rsidRDefault="0099607F" w:rsidP="00042AE9">
            <w:pPr>
              <w:rPr>
                <w:rStyle w:val="CodeSnippet"/>
              </w:rPr>
            </w:pPr>
            <w:r w:rsidRPr="00CE76B6">
              <w:rPr>
                <w:rStyle w:val="CodeSnippet"/>
              </w:rPr>
              <w:t>description: &gt;</w:t>
            </w:r>
          </w:p>
          <w:p w14:paraId="087EFDCE" w14:textId="77777777" w:rsidR="0099607F" w:rsidRDefault="0099607F" w:rsidP="00042AE9">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0ADB7E9D" w14:textId="77777777" w:rsidR="0099607F" w:rsidRPr="00CE76B6" w:rsidRDefault="0099607F" w:rsidP="00042AE9">
            <w:pPr>
              <w:rPr>
                <w:rStyle w:val="CodeSnippet"/>
              </w:rPr>
            </w:pPr>
          </w:p>
          <w:p w14:paraId="2194F80C" w14:textId="77777777" w:rsidR="0099607F" w:rsidRPr="00CE76B6" w:rsidRDefault="0099607F" w:rsidP="00042AE9">
            <w:pPr>
              <w:rPr>
                <w:rStyle w:val="CodeSnippet"/>
              </w:rPr>
            </w:pPr>
            <w:r w:rsidRPr="00CE76B6">
              <w:rPr>
                <w:rStyle w:val="CodeSnippet"/>
              </w:rPr>
              <w:t>topology_template:</w:t>
            </w:r>
          </w:p>
          <w:p w14:paraId="6AFCA1E0" w14:textId="77777777" w:rsidR="0099607F" w:rsidRPr="00CE76B6" w:rsidRDefault="0099607F" w:rsidP="00042AE9">
            <w:pPr>
              <w:rPr>
                <w:rStyle w:val="CodeSnippet"/>
              </w:rPr>
            </w:pPr>
            <w:r w:rsidRPr="00CE76B6">
              <w:rPr>
                <w:rStyle w:val="CodeSnippet"/>
              </w:rPr>
              <w:t xml:space="preserve">  inputs:</w:t>
            </w:r>
          </w:p>
          <w:p w14:paraId="78DAED15" w14:textId="77777777" w:rsidR="0099607F" w:rsidRPr="00CE76B6" w:rsidRDefault="0099607F" w:rsidP="00042AE9">
            <w:pPr>
              <w:rPr>
                <w:rStyle w:val="CodeSnippet"/>
              </w:rPr>
            </w:pPr>
            <w:r w:rsidRPr="00CE76B6">
              <w:rPr>
                <w:rStyle w:val="CodeSnippet"/>
              </w:rPr>
              <w:t xml:space="preserve">    objectstore_name:</w:t>
            </w:r>
          </w:p>
          <w:p w14:paraId="01C62F40" w14:textId="77777777" w:rsidR="0099607F" w:rsidRPr="00CE76B6" w:rsidRDefault="0099607F" w:rsidP="00042AE9">
            <w:pPr>
              <w:rPr>
                <w:rStyle w:val="CodeSnippet"/>
              </w:rPr>
            </w:pPr>
            <w:r w:rsidRPr="00CE76B6">
              <w:rPr>
                <w:rStyle w:val="CodeSnippet"/>
              </w:rPr>
              <w:t xml:space="preserve">      type: string</w:t>
            </w:r>
          </w:p>
          <w:p w14:paraId="2B0F5E07" w14:textId="77777777" w:rsidR="0099607F" w:rsidRPr="00CE76B6" w:rsidRDefault="0099607F" w:rsidP="00042AE9">
            <w:pPr>
              <w:rPr>
                <w:rStyle w:val="CodeSnippet"/>
              </w:rPr>
            </w:pPr>
          </w:p>
          <w:p w14:paraId="0796F9BB" w14:textId="77777777" w:rsidR="0099607F" w:rsidRPr="00CE76B6" w:rsidRDefault="0099607F" w:rsidP="00042AE9">
            <w:pPr>
              <w:rPr>
                <w:rStyle w:val="CodeSnippet"/>
              </w:rPr>
            </w:pPr>
            <w:r w:rsidRPr="00CE76B6">
              <w:rPr>
                <w:rStyle w:val="CodeSnippet"/>
              </w:rPr>
              <w:t xml:space="preserve">  node_templates:</w:t>
            </w:r>
          </w:p>
          <w:p w14:paraId="45F7347A" w14:textId="77777777" w:rsidR="0099607F" w:rsidRPr="00CE76B6" w:rsidRDefault="0099607F" w:rsidP="00042AE9">
            <w:pPr>
              <w:rPr>
                <w:rStyle w:val="CodeSnippet"/>
              </w:rPr>
            </w:pPr>
            <w:r w:rsidRPr="00CE76B6">
              <w:rPr>
                <w:rStyle w:val="CodeSnippet"/>
              </w:rPr>
              <w:t xml:space="preserve">    obj_store_server:</w:t>
            </w:r>
          </w:p>
          <w:p w14:paraId="37A51958" w14:textId="77777777" w:rsidR="0099607F" w:rsidRPr="00CE76B6" w:rsidRDefault="0099607F" w:rsidP="00042AE9">
            <w:pPr>
              <w:rPr>
                <w:rStyle w:val="CodeSnippet"/>
              </w:rPr>
            </w:pPr>
            <w:r w:rsidRPr="00CE76B6">
              <w:rPr>
                <w:rStyle w:val="CodeSnippet"/>
              </w:rPr>
              <w:t xml:space="preserve">      type: tosca.nodes.ObjectStorage</w:t>
            </w:r>
          </w:p>
          <w:p w14:paraId="53CA0375" w14:textId="77777777" w:rsidR="0099607F" w:rsidRPr="00CE76B6" w:rsidRDefault="0099607F" w:rsidP="00042AE9">
            <w:pPr>
              <w:rPr>
                <w:rStyle w:val="CodeSnippet"/>
              </w:rPr>
            </w:pPr>
            <w:r w:rsidRPr="00CE76B6">
              <w:rPr>
                <w:rStyle w:val="CodeSnippet"/>
              </w:rPr>
              <w:t xml:space="preserve">      properties:</w:t>
            </w:r>
          </w:p>
          <w:p w14:paraId="07F38C14" w14:textId="77777777" w:rsidR="0099607F" w:rsidRPr="00CE76B6" w:rsidRDefault="0099607F" w:rsidP="00042AE9">
            <w:pPr>
              <w:rPr>
                <w:rStyle w:val="CodeSnippet"/>
              </w:rPr>
            </w:pPr>
            <w:r w:rsidRPr="00CE76B6">
              <w:rPr>
                <w:rStyle w:val="CodeSnippet"/>
              </w:rPr>
              <w:t xml:space="preserve">        name: { get_input: objectstore_name }</w:t>
            </w:r>
          </w:p>
          <w:p w14:paraId="25519650" w14:textId="77777777" w:rsidR="0099607F" w:rsidRPr="00CE76B6" w:rsidRDefault="0099607F" w:rsidP="00042AE9">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460033A2" w14:textId="77777777" w:rsidR="0099607F" w:rsidRPr="006824F5" w:rsidRDefault="0099607F" w:rsidP="00042AE9">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23FF19CB" w14:textId="77777777" w:rsidR="0099607F" w:rsidRDefault="0099607F" w:rsidP="0099607F">
      <w:pPr>
        <w:pStyle w:val="Heading3"/>
        <w:numPr>
          <w:ilvl w:val="2"/>
          <w:numId w:val="3"/>
        </w:numPr>
      </w:pPr>
      <w:bookmarkStart w:id="853" w:name="_Toc430015843"/>
      <w:bookmarkStart w:id="854" w:name="USE_CASE_NETWORK_1"/>
      <w:bookmarkStart w:id="855" w:name="_Toc373867897"/>
      <w:bookmarkStart w:id="856" w:name="_Toc379455172"/>
      <w:bookmarkEnd w:id="846"/>
      <w:r>
        <w:t>Network 1: S</w:t>
      </w:r>
      <w:r w:rsidRPr="001521E4">
        <w:t xml:space="preserve">erver </w:t>
      </w:r>
      <w:r>
        <w:t>bound</w:t>
      </w:r>
      <w:r w:rsidRPr="001521E4">
        <w:t xml:space="preserve"> to </w:t>
      </w:r>
      <w:r>
        <w:t xml:space="preserve">a new </w:t>
      </w:r>
      <w:r w:rsidRPr="001521E4">
        <w:t>network</w:t>
      </w:r>
      <w:bookmarkEnd w:id="853"/>
    </w:p>
    <w:bookmarkEnd w:id="854"/>
    <w:p w14:paraId="0C8D4216" w14:textId="77777777" w:rsidR="0099607F" w:rsidRDefault="0099607F" w:rsidP="0099607F">
      <w:pPr>
        <w:pStyle w:val="Heading4"/>
        <w:numPr>
          <w:ilvl w:val="3"/>
          <w:numId w:val="3"/>
        </w:numPr>
      </w:pPr>
      <w:r>
        <w:t>Description</w:t>
      </w:r>
    </w:p>
    <w:p w14:paraId="222D0875" w14:textId="77777777" w:rsidR="0099607F" w:rsidRPr="00851314" w:rsidRDefault="0099607F" w:rsidP="0099607F">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34AA2867" w14:textId="77777777" w:rsidR="0099607F" w:rsidRPr="00DD5675" w:rsidRDefault="0099607F" w:rsidP="0099607F">
      <w:pPr>
        <w:pStyle w:val="Heading4"/>
        <w:numPr>
          <w:ilvl w:val="3"/>
          <w:numId w:val="3"/>
        </w:numPr>
        <w:rPr>
          <w:u w:val="single"/>
        </w:rPr>
      </w:pPr>
      <w:r>
        <w:t>Logical Diagram</w:t>
      </w:r>
    </w:p>
    <w:p w14:paraId="7EDCBE39" w14:textId="77777777" w:rsidR="0099607F" w:rsidRPr="00AD33FE" w:rsidRDefault="0099607F" w:rsidP="0099607F">
      <w:r>
        <w:rPr>
          <w:noProof/>
        </w:rPr>
        <w:drawing>
          <wp:inline distT="0" distB="0" distL="0" distR="0" wp14:anchorId="2C19469D" wp14:editId="60B6C043">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757A837F" w14:textId="77777777" w:rsidR="0099607F" w:rsidRPr="00C86EBB"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E84AF7F" w14:textId="77777777" w:rsidTr="00042AE9">
        <w:tc>
          <w:tcPr>
            <w:tcW w:w="9576" w:type="dxa"/>
            <w:shd w:val="clear" w:color="auto" w:fill="D9D9D9" w:themeFill="background1" w:themeFillShade="D9"/>
          </w:tcPr>
          <w:p w14:paraId="78138376" w14:textId="77777777" w:rsidR="0099607F" w:rsidRPr="00322EC0" w:rsidRDefault="0099607F" w:rsidP="00042AE9">
            <w:pPr>
              <w:rPr>
                <w:rStyle w:val="CodeSnippet"/>
                <w:noProof/>
              </w:rPr>
            </w:pPr>
            <w:r w:rsidRPr="00322EC0">
              <w:rPr>
                <w:rStyle w:val="CodeSnippet"/>
                <w:noProof/>
              </w:rPr>
              <w:t>tosca_definitions_version: tosca_simple_</w:t>
            </w:r>
            <w:r>
              <w:rPr>
                <w:rStyle w:val="CodeSnippet"/>
                <w:noProof/>
              </w:rPr>
              <w:t>yaml_1_0</w:t>
            </w:r>
          </w:p>
          <w:p w14:paraId="1FA74E77" w14:textId="77777777" w:rsidR="0099607F" w:rsidRPr="00322EC0" w:rsidRDefault="0099607F" w:rsidP="00042AE9">
            <w:pPr>
              <w:rPr>
                <w:rStyle w:val="CodeSnippet"/>
                <w:noProof/>
              </w:rPr>
            </w:pPr>
          </w:p>
          <w:p w14:paraId="7079E3CC" w14:textId="77777777" w:rsidR="0099607F" w:rsidRPr="00322EC0" w:rsidRDefault="0099607F" w:rsidP="00042AE9">
            <w:pPr>
              <w:rPr>
                <w:rStyle w:val="CodeSnippet"/>
                <w:noProof/>
              </w:rPr>
            </w:pPr>
            <w:r w:rsidRPr="00322EC0">
              <w:rPr>
                <w:rStyle w:val="CodeSnippet"/>
                <w:noProof/>
              </w:rPr>
              <w:t>description: &gt;</w:t>
            </w:r>
          </w:p>
          <w:p w14:paraId="0F250EA3" w14:textId="77777777" w:rsidR="0099607F" w:rsidRDefault="0099607F" w:rsidP="00042AE9">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1BAF2AB4" w14:textId="77777777" w:rsidR="0099607F" w:rsidRDefault="0099607F" w:rsidP="00042AE9">
            <w:pPr>
              <w:rPr>
                <w:rStyle w:val="CodeSnippet"/>
                <w:noProof/>
              </w:rPr>
            </w:pPr>
          </w:p>
          <w:p w14:paraId="2A060AAB" w14:textId="77777777" w:rsidR="0099607F" w:rsidRPr="00322EC0" w:rsidRDefault="0099607F" w:rsidP="00042AE9">
            <w:pPr>
              <w:rPr>
                <w:rStyle w:val="CodeSnippet"/>
                <w:noProof/>
              </w:rPr>
            </w:pPr>
            <w:r>
              <w:rPr>
                <w:rStyle w:val="CodeSnippet"/>
                <w:noProof/>
              </w:rPr>
              <w:t>topology_template:</w:t>
            </w:r>
          </w:p>
          <w:p w14:paraId="44D3FC57" w14:textId="77777777" w:rsidR="0099607F" w:rsidRDefault="0099607F" w:rsidP="00042AE9">
            <w:pPr>
              <w:rPr>
                <w:rStyle w:val="CodeSnippet"/>
                <w:noProof/>
              </w:rPr>
            </w:pPr>
          </w:p>
          <w:p w14:paraId="1384749E" w14:textId="77777777" w:rsidR="0099607F" w:rsidRPr="00322EC0" w:rsidRDefault="0099607F" w:rsidP="00042AE9">
            <w:pPr>
              <w:rPr>
                <w:rStyle w:val="CodeSnippet"/>
                <w:noProof/>
              </w:rPr>
            </w:pPr>
            <w:r>
              <w:rPr>
                <w:rStyle w:val="CodeSnippet"/>
                <w:noProof/>
              </w:rPr>
              <w:t xml:space="preserve">  </w:t>
            </w:r>
            <w:r w:rsidRPr="00322EC0">
              <w:rPr>
                <w:rStyle w:val="CodeSnippet"/>
                <w:noProof/>
              </w:rPr>
              <w:t>inputs:</w:t>
            </w:r>
          </w:p>
          <w:p w14:paraId="5B7A9129"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081FC1D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455C16D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78E4353A" w14:textId="77777777" w:rsidR="0099607F" w:rsidRPr="00322EC0" w:rsidRDefault="0099607F" w:rsidP="00042AE9">
            <w:pPr>
              <w:rPr>
                <w:rStyle w:val="CodeSnippet"/>
                <w:noProof/>
              </w:rPr>
            </w:pPr>
          </w:p>
          <w:p w14:paraId="65DAE216" w14:textId="77777777" w:rsidR="0099607F" w:rsidRPr="00322EC0" w:rsidRDefault="0099607F" w:rsidP="00042AE9">
            <w:pPr>
              <w:rPr>
                <w:rStyle w:val="CodeSnippet"/>
                <w:noProof/>
              </w:rPr>
            </w:pPr>
            <w:r>
              <w:rPr>
                <w:rStyle w:val="CodeSnippet"/>
                <w:noProof/>
              </w:rPr>
              <w:t xml:space="preserve">  </w:t>
            </w:r>
            <w:r w:rsidRPr="00322EC0">
              <w:rPr>
                <w:rStyle w:val="CodeSnippet"/>
                <w:noProof/>
              </w:rPr>
              <w:t>node_templates:</w:t>
            </w:r>
          </w:p>
          <w:p w14:paraId="1920551D"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086DFB53"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E4F650F" w14:textId="77777777" w:rsidR="0099607F"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46E4DC59" w14:textId="77777777" w:rsidR="0099607F" w:rsidRDefault="0099607F" w:rsidP="00042AE9">
            <w:pPr>
              <w:rPr>
                <w:rStyle w:val="CodeSnippet"/>
                <w:noProof/>
              </w:rPr>
            </w:pPr>
            <w:r>
              <w:rPr>
                <w:rStyle w:val="CodeSnippet"/>
                <w:noProof/>
              </w:rPr>
              <w:t xml:space="preserve">        host:</w:t>
            </w:r>
          </w:p>
          <w:p w14:paraId="54E60B63" w14:textId="77777777" w:rsidR="0099607F" w:rsidRDefault="0099607F" w:rsidP="00042AE9">
            <w:pPr>
              <w:rPr>
                <w:rStyle w:val="CodeSnippet"/>
                <w:noProof/>
              </w:rPr>
            </w:pPr>
            <w:r>
              <w:rPr>
                <w:rStyle w:val="CodeSnippet"/>
                <w:noProof/>
              </w:rPr>
              <w:t xml:space="preserve">          properties:</w:t>
            </w:r>
          </w:p>
          <w:p w14:paraId="184FB2A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44847FEA"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2A2BFB0B" w14:textId="77777777" w:rsidR="0099607F" w:rsidRPr="00322EC0" w:rsidRDefault="0099607F" w:rsidP="00042AE9">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744A8FF6"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6B81CEB2"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6DE3661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47D0820E"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51A3D1D"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7AA735D5"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7BC92456" w14:textId="77777777" w:rsidR="0099607F" w:rsidRDefault="0099607F" w:rsidP="00042AE9">
            <w:pPr>
              <w:rPr>
                <w:rStyle w:val="CodeSnippet"/>
                <w:noProof/>
              </w:rPr>
            </w:pPr>
          </w:p>
          <w:p w14:paraId="6E83F019" w14:textId="77777777" w:rsidR="0099607F" w:rsidRPr="00695FCC" w:rsidRDefault="0099607F" w:rsidP="00042AE9">
            <w:pPr>
              <w:rPr>
                <w:rStyle w:val="CodeSnippet"/>
                <w:noProof/>
              </w:rPr>
            </w:pPr>
            <w:r>
              <w:rPr>
                <w:rStyle w:val="CodeSnippet"/>
                <w:noProof/>
              </w:rPr>
              <w:t xml:space="preserve">  </w:t>
            </w:r>
            <w:r w:rsidRPr="00695FCC">
              <w:rPr>
                <w:rStyle w:val="CodeSnippet"/>
                <w:noProof/>
              </w:rPr>
              <w:t xml:space="preserve">  my_network:</w:t>
            </w:r>
          </w:p>
          <w:p w14:paraId="569EEED5" w14:textId="77777777" w:rsidR="0099607F" w:rsidRPr="00695FCC" w:rsidRDefault="0099607F" w:rsidP="00042AE9">
            <w:pPr>
              <w:rPr>
                <w:rStyle w:val="CodeSnippet"/>
                <w:noProof/>
              </w:rPr>
            </w:pPr>
            <w:r w:rsidRPr="00695FCC">
              <w:rPr>
                <w:rStyle w:val="CodeSnippet"/>
                <w:noProof/>
              </w:rPr>
              <w:t xml:space="preserve">      type: tosca.nodes.network.Network</w:t>
            </w:r>
          </w:p>
          <w:p w14:paraId="2A3D560B" w14:textId="77777777" w:rsidR="0099607F" w:rsidRDefault="0099607F" w:rsidP="00042AE9">
            <w:pPr>
              <w:rPr>
                <w:rStyle w:val="CodeSnippet"/>
                <w:noProof/>
              </w:rPr>
            </w:pPr>
            <w:r w:rsidRPr="00695FCC">
              <w:rPr>
                <w:rStyle w:val="CodeSnippet"/>
                <w:noProof/>
              </w:rPr>
              <w:t xml:space="preserve">      properties:</w:t>
            </w:r>
          </w:p>
          <w:p w14:paraId="0E1AB6B8" w14:textId="77777777" w:rsidR="0099607F" w:rsidRPr="00695FCC" w:rsidRDefault="0099607F" w:rsidP="00042AE9">
            <w:pPr>
              <w:rPr>
                <w:rStyle w:val="CodeSnippet"/>
                <w:noProof/>
              </w:rPr>
            </w:pPr>
            <w:r w:rsidRPr="00695FCC">
              <w:rPr>
                <w:rStyle w:val="CodeSnippet"/>
                <w:noProof/>
              </w:rPr>
              <w:t xml:space="preserve">        network_name: { get_input: network_name }</w:t>
            </w:r>
          </w:p>
          <w:p w14:paraId="31E078B3" w14:textId="77777777" w:rsidR="0099607F" w:rsidRPr="00695FCC" w:rsidRDefault="0099607F" w:rsidP="00042AE9">
            <w:pPr>
              <w:rPr>
                <w:rStyle w:val="CodeSnippet"/>
                <w:noProof/>
              </w:rPr>
            </w:pPr>
            <w:r w:rsidRPr="00695FCC">
              <w:rPr>
                <w:rStyle w:val="CodeSnippet"/>
                <w:noProof/>
              </w:rPr>
              <w:t xml:space="preserve">        ip_version: 4</w:t>
            </w:r>
          </w:p>
          <w:p w14:paraId="0B834C4A" w14:textId="77777777" w:rsidR="0099607F" w:rsidRPr="00695FCC" w:rsidRDefault="0099607F" w:rsidP="00042AE9">
            <w:pPr>
              <w:rPr>
                <w:rStyle w:val="CodeSnippet"/>
                <w:noProof/>
              </w:rPr>
            </w:pPr>
            <w:r w:rsidRPr="00695FCC">
              <w:rPr>
                <w:rStyle w:val="CodeSnippet"/>
                <w:noProof/>
              </w:rPr>
              <w:t xml:space="preserve">        cidr: '192.168.0.0/24'</w:t>
            </w:r>
          </w:p>
          <w:p w14:paraId="47125D84" w14:textId="77777777" w:rsidR="0099607F" w:rsidRPr="00695FCC" w:rsidRDefault="0099607F" w:rsidP="00042AE9">
            <w:pPr>
              <w:rPr>
                <w:rStyle w:val="CodeSnippet"/>
                <w:noProof/>
              </w:rPr>
            </w:pPr>
            <w:r w:rsidRPr="00695FCC">
              <w:rPr>
                <w:rStyle w:val="CodeSnippet"/>
                <w:noProof/>
              </w:rPr>
              <w:t xml:space="preserve">        start_ip: '192.168.0.50'</w:t>
            </w:r>
          </w:p>
          <w:p w14:paraId="269A785B" w14:textId="77777777" w:rsidR="0099607F" w:rsidRPr="00695FCC" w:rsidRDefault="0099607F" w:rsidP="00042AE9">
            <w:pPr>
              <w:rPr>
                <w:rStyle w:val="CodeSnippet"/>
                <w:noProof/>
              </w:rPr>
            </w:pPr>
            <w:r w:rsidRPr="00695FCC">
              <w:rPr>
                <w:rStyle w:val="CodeSnippet"/>
                <w:noProof/>
              </w:rPr>
              <w:t xml:space="preserve">        end_ip: '192.168.0.200'</w:t>
            </w:r>
          </w:p>
          <w:p w14:paraId="0F080803" w14:textId="77777777" w:rsidR="0099607F" w:rsidRPr="00322EC0" w:rsidRDefault="0099607F" w:rsidP="00042AE9">
            <w:pPr>
              <w:rPr>
                <w:rStyle w:val="CodeSnippet"/>
                <w:noProof/>
              </w:rPr>
            </w:pPr>
            <w:r w:rsidRPr="00695FCC">
              <w:rPr>
                <w:rStyle w:val="CodeSnippet"/>
                <w:noProof/>
              </w:rPr>
              <w:t xml:space="preserve">        gateway_ip: '192.168.0.1'</w:t>
            </w:r>
          </w:p>
          <w:p w14:paraId="42282379" w14:textId="77777777" w:rsidR="0099607F" w:rsidRPr="00322EC0" w:rsidRDefault="0099607F" w:rsidP="00042AE9">
            <w:pPr>
              <w:rPr>
                <w:rStyle w:val="CodeSnippet"/>
                <w:noProof/>
              </w:rPr>
            </w:pPr>
          </w:p>
          <w:p w14:paraId="18E59E45" w14:textId="77777777" w:rsidR="0099607F" w:rsidRPr="00322EC0" w:rsidRDefault="0099607F" w:rsidP="00042AE9">
            <w:pPr>
              <w:rPr>
                <w:rStyle w:val="CodeSnippet"/>
                <w:noProof/>
              </w:rPr>
            </w:pPr>
            <w:r>
              <w:rPr>
                <w:rStyle w:val="CodeSnippet"/>
                <w:noProof/>
              </w:rPr>
              <w:t xml:space="preserve">  </w:t>
            </w:r>
            <w:r w:rsidRPr="00322EC0">
              <w:rPr>
                <w:rStyle w:val="CodeSnippet"/>
                <w:noProof/>
              </w:rPr>
              <w:t xml:space="preserve">  my_port:</w:t>
            </w:r>
          </w:p>
          <w:p w14:paraId="3BF57138"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2053501"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2CCF4207" w14:textId="77777777" w:rsidR="0099607F" w:rsidRPr="00322EC0" w:rsidRDefault="0099607F" w:rsidP="00042AE9">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624D824" w14:textId="77777777" w:rsidR="0099607F" w:rsidRPr="006824F5" w:rsidRDefault="0099607F" w:rsidP="00042AE9">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734D93D8" w14:textId="77777777" w:rsidR="0099607F" w:rsidRDefault="0099607F" w:rsidP="0099607F">
      <w:pPr>
        <w:pStyle w:val="Heading3"/>
        <w:numPr>
          <w:ilvl w:val="2"/>
          <w:numId w:val="3"/>
        </w:numPr>
      </w:pPr>
      <w:bookmarkStart w:id="857" w:name="_Toc430015844"/>
      <w:bookmarkStart w:id="858" w:name="USE_CASE_NETWORK_2"/>
      <w:r>
        <w:lastRenderedPageBreak/>
        <w:t>Network 2: Server bound to an existing network</w:t>
      </w:r>
      <w:bookmarkEnd w:id="857"/>
    </w:p>
    <w:bookmarkEnd w:id="858"/>
    <w:p w14:paraId="022DB74A" w14:textId="77777777" w:rsidR="0099607F" w:rsidRDefault="0099607F" w:rsidP="0099607F">
      <w:pPr>
        <w:pStyle w:val="Heading4"/>
        <w:numPr>
          <w:ilvl w:val="3"/>
          <w:numId w:val="3"/>
        </w:numPr>
      </w:pPr>
      <w:r>
        <w:t>Description</w:t>
      </w:r>
    </w:p>
    <w:p w14:paraId="2EDD4210" w14:textId="77777777" w:rsidR="0099607F" w:rsidRPr="00A72808" w:rsidRDefault="0099607F" w:rsidP="0099607F">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793C31C9" w14:textId="77777777" w:rsidR="0099607F" w:rsidRPr="00DD5675" w:rsidRDefault="0099607F" w:rsidP="0099607F">
      <w:pPr>
        <w:pStyle w:val="Heading4"/>
        <w:numPr>
          <w:ilvl w:val="3"/>
          <w:numId w:val="3"/>
        </w:numPr>
        <w:rPr>
          <w:u w:val="single"/>
        </w:rPr>
      </w:pPr>
      <w:r>
        <w:t>Logical Diagram</w:t>
      </w:r>
    </w:p>
    <w:p w14:paraId="154ED1ED" w14:textId="77777777" w:rsidR="0099607F" w:rsidRPr="00AD33FE" w:rsidRDefault="0099607F" w:rsidP="0099607F">
      <w:r>
        <w:rPr>
          <w:noProof/>
        </w:rPr>
        <w:drawing>
          <wp:inline distT="0" distB="0" distL="0" distR="0" wp14:anchorId="5DFAB244" wp14:editId="7595B211">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BD825C7"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E41547E" w14:textId="77777777" w:rsidTr="00042AE9">
        <w:tc>
          <w:tcPr>
            <w:tcW w:w="9576" w:type="dxa"/>
            <w:shd w:val="clear" w:color="auto" w:fill="D9D9D9" w:themeFill="background1" w:themeFillShade="D9"/>
          </w:tcPr>
          <w:p w14:paraId="7E2DEB00" w14:textId="77777777" w:rsidR="0099607F" w:rsidRPr="00EE6222" w:rsidRDefault="0099607F" w:rsidP="00042AE9">
            <w:pPr>
              <w:rPr>
                <w:rStyle w:val="CodeSnippet"/>
                <w:noProof/>
              </w:rPr>
            </w:pPr>
            <w:r w:rsidRPr="00EE6222">
              <w:rPr>
                <w:rStyle w:val="CodeSnippet"/>
                <w:noProof/>
              </w:rPr>
              <w:t>tosca_definitions_version: tosca_simple_</w:t>
            </w:r>
            <w:r>
              <w:rPr>
                <w:rStyle w:val="CodeSnippet"/>
                <w:noProof/>
              </w:rPr>
              <w:t>yaml_1_0</w:t>
            </w:r>
          </w:p>
          <w:p w14:paraId="429D698B" w14:textId="77777777" w:rsidR="0099607F" w:rsidRPr="00EE6222" w:rsidRDefault="0099607F" w:rsidP="00042AE9">
            <w:pPr>
              <w:rPr>
                <w:rStyle w:val="CodeSnippet"/>
                <w:noProof/>
              </w:rPr>
            </w:pPr>
          </w:p>
          <w:p w14:paraId="2BE6CDCB" w14:textId="77777777" w:rsidR="0099607F" w:rsidRPr="00EE6222" w:rsidRDefault="0099607F" w:rsidP="00042AE9">
            <w:pPr>
              <w:rPr>
                <w:rStyle w:val="CodeSnippet"/>
                <w:noProof/>
              </w:rPr>
            </w:pPr>
            <w:r w:rsidRPr="00EE6222">
              <w:rPr>
                <w:rStyle w:val="CodeSnippet"/>
                <w:noProof/>
              </w:rPr>
              <w:t>description: &gt;</w:t>
            </w:r>
          </w:p>
          <w:p w14:paraId="5071A57C" w14:textId="77777777" w:rsidR="0099607F" w:rsidRDefault="0099607F" w:rsidP="00042AE9">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32E65D7D" w14:textId="77777777" w:rsidR="0099607F" w:rsidRPr="00EE6222" w:rsidRDefault="0099607F" w:rsidP="00042AE9">
            <w:pPr>
              <w:rPr>
                <w:rStyle w:val="CodeSnippet"/>
                <w:noProof/>
              </w:rPr>
            </w:pPr>
          </w:p>
          <w:p w14:paraId="4A9D5D46" w14:textId="77777777" w:rsidR="0099607F" w:rsidRPr="00EE6222" w:rsidRDefault="0099607F" w:rsidP="00042AE9">
            <w:pPr>
              <w:rPr>
                <w:rStyle w:val="CodeSnippet"/>
                <w:noProof/>
              </w:rPr>
            </w:pPr>
            <w:r w:rsidRPr="00EE6222">
              <w:rPr>
                <w:rStyle w:val="CodeSnippet"/>
                <w:noProof/>
              </w:rPr>
              <w:t>topology_template:</w:t>
            </w:r>
          </w:p>
          <w:p w14:paraId="1210309B" w14:textId="77777777" w:rsidR="0099607F" w:rsidRPr="00EE6222" w:rsidRDefault="0099607F" w:rsidP="00042AE9">
            <w:pPr>
              <w:rPr>
                <w:rStyle w:val="CodeSnippet"/>
                <w:noProof/>
              </w:rPr>
            </w:pPr>
            <w:r w:rsidRPr="00EE6222">
              <w:rPr>
                <w:rStyle w:val="CodeSnippet"/>
                <w:noProof/>
              </w:rPr>
              <w:t xml:space="preserve">  inputs:</w:t>
            </w:r>
          </w:p>
          <w:p w14:paraId="12256C8C" w14:textId="77777777" w:rsidR="0099607F" w:rsidRPr="00EE6222" w:rsidRDefault="0099607F" w:rsidP="00042AE9">
            <w:pPr>
              <w:rPr>
                <w:rStyle w:val="CodeSnippet"/>
                <w:noProof/>
              </w:rPr>
            </w:pPr>
            <w:r w:rsidRPr="00EE6222">
              <w:rPr>
                <w:rStyle w:val="CodeSnippet"/>
                <w:noProof/>
              </w:rPr>
              <w:t xml:space="preserve">    network_name:</w:t>
            </w:r>
          </w:p>
          <w:p w14:paraId="40C20037" w14:textId="77777777" w:rsidR="0099607F" w:rsidRPr="00EE6222" w:rsidRDefault="0099607F" w:rsidP="00042AE9">
            <w:pPr>
              <w:rPr>
                <w:rStyle w:val="CodeSnippet"/>
                <w:noProof/>
              </w:rPr>
            </w:pPr>
            <w:r w:rsidRPr="00EE6222">
              <w:rPr>
                <w:rStyle w:val="CodeSnippet"/>
                <w:noProof/>
              </w:rPr>
              <w:t xml:space="preserve">      type: string</w:t>
            </w:r>
          </w:p>
          <w:p w14:paraId="6D8F1126" w14:textId="77777777" w:rsidR="0099607F" w:rsidRPr="00EE6222" w:rsidRDefault="0099607F" w:rsidP="00042AE9">
            <w:pPr>
              <w:rPr>
                <w:rStyle w:val="CodeSnippet"/>
                <w:noProof/>
              </w:rPr>
            </w:pPr>
            <w:r w:rsidRPr="00EE6222">
              <w:rPr>
                <w:rStyle w:val="CodeSnippet"/>
                <w:noProof/>
              </w:rPr>
              <w:t xml:space="preserve">      description: Network name</w:t>
            </w:r>
          </w:p>
          <w:p w14:paraId="2491D079" w14:textId="77777777" w:rsidR="0099607F" w:rsidRPr="00EE6222" w:rsidRDefault="0099607F" w:rsidP="00042AE9">
            <w:pPr>
              <w:rPr>
                <w:rStyle w:val="CodeSnippet"/>
                <w:noProof/>
              </w:rPr>
            </w:pPr>
          </w:p>
          <w:p w14:paraId="08F77A91" w14:textId="77777777" w:rsidR="0099607F" w:rsidRPr="00EE6222" w:rsidRDefault="0099607F" w:rsidP="00042AE9">
            <w:pPr>
              <w:rPr>
                <w:rStyle w:val="CodeSnippet"/>
                <w:noProof/>
              </w:rPr>
            </w:pPr>
            <w:r w:rsidRPr="00EE6222">
              <w:rPr>
                <w:rStyle w:val="CodeSnippet"/>
                <w:noProof/>
              </w:rPr>
              <w:t xml:space="preserve">  node_templates:</w:t>
            </w:r>
          </w:p>
          <w:p w14:paraId="1925C087" w14:textId="77777777" w:rsidR="0099607F" w:rsidRPr="00EE6222" w:rsidRDefault="0099607F" w:rsidP="00042AE9">
            <w:pPr>
              <w:rPr>
                <w:rStyle w:val="CodeSnippet"/>
                <w:noProof/>
              </w:rPr>
            </w:pPr>
            <w:r w:rsidRPr="00EE6222">
              <w:rPr>
                <w:rStyle w:val="CodeSnippet"/>
                <w:noProof/>
              </w:rPr>
              <w:t xml:space="preserve">    my_server:</w:t>
            </w:r>
          </w:p>
          <w:p w14:paraId="5857C931" w14:textId="77777777" w:rsidR="0099607F" w:rsidRPr="00EE6222" w:rsidRDefault="0099607F" w:rsidP="00042AE9">
            <w:pPr>
              <w:rPr>
                <w:rStyle w:val="CodeSnippet"/>
                <w:noProof/>
              </w:rPr>
            </w:pPr>
            <w:r w:rsidRPr="00EE6222">
              <w:rPr>
                <w:rStyle w:val="CodeSnippet"/>
                <w:noProof/>
              </w:rPr>
              <w:t xml:space="preserve">      type: tosca.nodes.Compute</w:t>
            </w:r>
          </w:p>
          <w:p w14:paraId="3ACE47F3" w14:textId="77777777" w:rsidR="0099607F" w:rsidRDefault="0099607F" w:rsidP="00042AE9">
            <w:pPr>
              <w:rPr>
                <w:rStyle w:val="CodeSnippet"/>
                <w:noProof/>
              </w:rPr>
            </w:pPr>
            <w:r w:rsidRPr="00EE6222">
              <w:rPr>
                <w:rStyle w:val="CodeSnippet"/>
                <w:noProof/>
              </w:rPr>
              <w:t xml:space="preserve">      capabilities:</w:t>
            </w:r>
          </w:p>
          <w:p w14:paraId="16AB0561" w14:textId="77777777" w:rsidR="0099607F" w:rsidRDefault="0099607F" w:rsidP="00042AE9">
            <w:pPr>
              <w:rPr>
                <w:rStyle w:val="CodeSnippet"/>
                <w:noProof/>
              </w:rPr>
            </w:pPr>
            <w:r>
              <w:rPr>
                <w:rStyle w:val="CodeSnippet"/>
                <w:noProof/>
              </w:rPr>
              <w:t xml:space="preserve">        host: </w:t>
            </w:r>
          </w:p>
          <w:p w14:paraId="39FA1462" w14:textId="77777777" w:rsidR="0099607F" w:rsidRPr="00EE6222" w:rsidRDefault="0099607F" w:rsidP="00042AE9">
            <w:pPr>
              <w:rPr>
                <w:rStyle w:val="CodeSnippet"/>
                <w:noProof/>
              </w:rPr>
            </w:pPr>
            <w:r>
              <w:rPr>
                <w:rStyle w:val="CodeSnippet"/>
                <w:noProof/>
              </w:rPr>
              <w:t xml:space="preserve">    </w:t>
            </w:r>
            <w:r w:rsidRPr="00EE6222">
              <w:rPr>
                <w:rStyle w:val="CodeSnippet"/>
                <w:noProof/>
              </w:rPr>
              <w:t xml:space="preserve">      properties:</w:t>
            </w:r>
          </w:p>
          <w:p w14:paraId="49ECCBA4" w14:textId="77777777" w:rsidR="0099607F" w:rsidRPr="00EE6222" w:rsidRDefault="0099607F" w:rsidP="00042AE9">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1C4D3CD4" w14:textId="77777777" w:rsidR="0099607F" w:rsidRPr="00EE6222" w:rsidRDefault="0099607F" w:rsidP="00042AE9">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5A235A38" w14:textId="77777777" w:rsidR="0099607F" w:rsidRPr="00EE6222" w:rsidRDefault="0099607F" w:rsidP="00042AE9">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194901F2" w14:textId="77777777" w:rsidR="0099607F" w:rsidRPr="00EE6222" w:rsidRDefault="0099607F" w:rsidP="00042AE9">
            <w:pPr>
              <w:rPr>
                <w:rStyle w:val="CodeSnippet"/>
                <w:noProof/>
              </w:rPr>
            </w:pPr>
            <w:r w:rsidRPr="00EE6222">
              <w:rPr>
                <w:rStyle w:val="CodeSnippet"/>
                <w:noProof/>
              </w:rPr>
              <w:lastRenderedPageBreak/>
              <w:t xml:space="preserve">        os:</w:t>
            </w:r>
          </w:p>
          <w:p w14:paraId="20DC4E19" w14:textId="77777777" w:rsidR="0099607F" w:rsidRPr="00EE6222" w:rsidRDefault="0099607F" w:rsidP="00042AE9">
            <w:pPr>
              <w:rPr>
                <w:rStyle w:val="CodeSnippet"/>
                <w:noProof/>
              </w:rPr>
            </w:pPr>
            <w:r w:rsidRPr="00EE6222">
              <w:rPr>
                <w:rStyle w:val="CodeSnippet"/>
                <w:noProof/>
              </w:rPr>
              <w:t xml:space="preserve">          properties:</w:t>
            </w:r>
          </w:p>
          <w:p w14:paraId="3EACDCDD" w14:textId="77777777" w:rsidR="0099607F" w:rsidRPr="00EE6222" w:rsidRDefault="0099607F" w:rsidP="00042AE9">
            <w:pPr>
              <w:rPr>
                <w:rStyle w:val="CodeSnippet"/>
                <w:noProof/>
              </w:rPr>
            </w:pPr>
            <w:r w:rsidRPr="00EE6222">
              <w:rPr>
                <w:rStyle w:val="CodeSnippet"/>
                <w:noProof/>
              </w:rPr>
              <w:t xml:space="preserve">            architecture: x86_64</w:t>
            </w:r>
          </w:p>
          <w:p w14:paraId="08A1E494" w14:textId="77777777" w:rsidR="0099607F" w:rsidRPr="00EE6222" w:rsidRDefault="0099607F" w:rsidP="00042AE9">
            <w:pPr>
              <w:rPr>
                <w:rStyle w:val="CodeSnippet"/>
                <w:noProof/>
              </w:rPr>
            </w:pPr>
            <w:r w:rsidRPr="00EE6222">
              <w:rPr>
                <w:rStyle w:val="CodeSnippet"/>
                <w:noProof/>
              </w:rPr>
              <w:t xml:space="preserve">            type: Linux</w:t>
            </w:r>
          </w:p>
          <w:p w14:paraId="45CAB085" w14:textId="77777777" w:rsidR="0099607F" w:rsidRPr="00EE6222" w:rsidRDefault="0099607F" w:rsidP="00042AE9">
            <w:pPr>
              <w:rPr>
                <w:rStyle w:val="CodeSnippet"/>
                <w:noProof/>
              </w:rPr>
            </w:pPr>
            <w:r w:rsidRPr="00EE6222">
              <w:rPr>
                <w:rStyle w:val="CodeSnippet"/>
                <w:noProof/>
              </w:rPr>
              <w:t xml:space="preserve">            distribution: CirrOS</w:t>
            </w:r>
          </w:p>
          <w:p w14:paraId="0BE2C559" w14:textId="77777777" w:rsidR="0099607F" w:rsidRPr="00EE6222" w:rsidRDefault="0099607F" w:rsidP="00042AE9">
            <w:pPr>
              <w:rPr>
                <w:rStyle w:val="CodeSnippet"/>
                <w:noProof/>
              </w:rPr>
            </w:pPr>
            <w:r w:rsidRPr="00EE6222">
              <w:rPr>
                <w:rStyle w:val="CodeSnippet"/>
                <w:noProof/>
              </w:rPr>
              <w:t xml:space="preserve">            version: 0.3.2</w:t>
            </w:r>
          </w:p>
          <w:p w14:paraId="15B99172" w14:textId="77777777" w:rsidR="0099607F" w:rsidRPr="00EE6222" w:rsidRDefault="0099607F" w:rsidP="00042AE9">
            <w:pPr>
              <w:rPr>
                <w:rStyle w:val="CodeSnippet"/>
                <w:noProof/>
              </w:rPr>
            </w:pPr>
          </w:p>
          <w:p w14:paraId="0B0D790A" w14:textId="77777777" w:rsidR="0099607F" w:rsidRPr="00EE6222" w:rsidRDefault="0099607F" w:rsidP="00042AE9">
            <w:pPr>
              <w:rPr>
                <w:rStyle w:val="CodeSnippet"/>
                <w:noProof/>
              </w:rPr>
            </w:pPr>
            <w:r w:rsidRPr="00EE6222">
              <w:rPr>
                <w:rStyle w:val="CodeSnippet"/>
                <w:noProof/>
              </w:rPr>
              <w:t xml:space="preserve">    my_network:</w:t>
            </w:r>
          </w:p>
          <w:p w14:paraId="1EE93812" w14:textId="77777777" w:rsidR="0099607F" w:rsidRPr="00EE6222" w:rsidRDefault="0099607F" w:rsidP="00042AE9">
            <w:pPr>
              <w:rPr>
                <w:rStyle w:val="CodeSnippet"/>
                <w:noProof/>
              </w:rPr>
            </w:pPr>
            <w:r w:rsidRPr="00EE6222">
              <w:rPr>
                <w:rStyle w:val="CodeSnippet"/>
                <w:noProof/>
              </w:rPr>
              <w:t xml:space="preserve">      type: tosca.nodes.network.Network</w:t>
            </w:r>
          </w:p>
          <w:p w14:paraId="7418D04B" w14:textId="77777777" w:rsidR="0099607F" w:rsidRPr="00EE6222" w:rsidRDefault="0099607F" w:rsidP="00042AE9">
            <w:pPr>
              <w:rPr>
                <w:rStyle w:val="CodeSnippet"/>
                <w:noProof/>
              </w:rPr>
            </w:pPr>
            <w:r w:rsidRPr="00EE6222">
              <w:rPr>
                <w:rStyle w:val="CodeSnippet"/>
                <w:noProof/>
              </w:rPr>
              <w:t xml:space="preserve">      properties:</w:t>
            </w:r>
          </w:p>
          <w:p w14:paraId="76FBD191" w14:textId="77777777" w:rsidR="0099607F" w:rsidRPr="00EE6222" w:rsidRDefault="0099607F" w:rsidP="00042AE9">
            <w:pPr>
              <w:rPr>
                <w:rStyle w:val="CodeSnippet"/>
                <w:noProof/>
              </w:rPr>
            </w:pPr>
            <w:r w:rsidRPr="00EE6222">
              <w:rPr>
                <w:rStyle w:val="CodeSnippet"/>
                <w:noProof/>
              </w:rPr>
              <w:t xml:space="preserve">        network_name: { get_input: network_name }</w:t>
            </w:r>
          </w:p>
          <w:p w14:paraId="35A39F7D" w14:textId="77777777" w:rsidR="0099607F" w:rsidRPr="00EE6222" w:rsidRDefault="0099607F" w:rsidP="00042AE9">
            <w:pPr>
              <w:rPr>
                <w:rStyle w:val="CodeSnippet"/>
                <w:noProof/>
              </w:rPr>
            </w:pPr>
          </w:p>
          <w:p w14:paraId="612A42F8" w14:textId="77777777" w:rsidR="0099607F" w:rsidRPr="00EE6222" w:rsidRDefault="0099607F" w:rsidP="00042AE9">
            <w:pPr>
              <w:rPr>
                <w:rStyle w:val="CodeSnippet"/>
                <w:noProof/>
              </w:rPr>
            </w:pPr>
            <w:r w:rsidRPr="00EE6222">
              <w:rPr>
                <w:rStyle w:val="CodeSnippet"/>
                <w:noProof/>
              </w:rPr>
              <w:t xml:space="preserve">    my_port:</w:t>
            </w:r>
          </w:p>
          <w:p w14:paraId="2D5805A7" w14:textId="77777777" w:rsidR="0099607F" w:rsidRPr="00EE6222" w:rsidRDefault="0099607F" w:rsidP="00042AE9">
            <w:pPr>
              <w:rPr>
                <w:rStyle w:val="CodeSnippet"/>
                <w:noProof/>
              </w:rPr>
            </w:pPr>
            <w:r w:rsidRPr="00EE6222">
              <w:rPr>
                <w:rStyle w:val="CodeSnippet"/>
                <w:noProof/>
              </w:rPr>
              <w:t xml:space="preserve">      type: tosca.nodes.network.Port</w:t>
            </w:r>
          </w:p>
          <w:p w14:paraId="24DD9E2D" w14:textId="77777777" w:rsidR="0099607F" w:rsidRPr="00EE6222" w:rsidRDefault="0099607F" w:rsidP="00042AE9">
            <w:pPr>
              <w:rPr>
                <w:rStyle w:val="CodeSnippet"/>
                <w:noProof/>
              </w:rPr>
            </w:pPr>
            <w:r w:rsidRPr="00EE6222">
              <w:rPr>
                <w:rStyle w:val="CodeSnippet"/>
                <w:noProof/>
              </w:rPr>
              <w:t xml:space="preserve">      requirements:</w:t>
            </w:r>
          </w:p>
          <w:p w14:paraId="6509FB43" w14:textId="77777777" w:rsidR="0099607F" w:rsidRPr="00EE6222" w:rsidRDefault="0099607F" w:rsidP="00042AE9">
            <w:pPr>
              <w:rPr>
                <w:rStyle w:val="CodeSnippet"/>
                <w:noProof/>
              </w:rPr>
            </w:pPr>
            <w:r w:rsidRPr="00EE6222">
              <w:rPr>
                <w:rStyle w:val="CodeSnippet"/>
                <w:noProof/>
              </w:rPr>
              <w:t xml:space="preserve">        - binding:</w:t>
            </w:r>
          </w:p>
          <w:p w14:paraId="4AF92E27" w14:textId="77777777" w:rsidR="0099607F" w:rsidRPr="00EE6222" w:rsidRDefault="0099607F" w:rsidP="00042AE9">
            <w:pPr>
              <w:rPr>
                <w:rStyle w:val="CodeSnippet"/>
                <w:noProof/>
              </w:rPr>
            </w:pPr>
            <w:r w:rsidRPr="00EE6222">
              <w:rPr>
                <w:rStyle w:val="CodeSnippet"/>
                <w:noProof/>
              </w:rPr>
              <w:t xml:space="preserve">            node: my_server</w:t>
            </w:r>
          </w:p>
          <w:p w14:paraId="546C6ED3" w14:textId="77777777" w:rsidR="0099607F" w:rsidRPr="00EE6222" w:rsidRDefault="0099607F" w:rsidP="00042AE9">
            <w:pPr>
              <w:rPr>
                <w:rStyle w:val="CodeSnippet"/>
                <w:noProof/>
              </w:rPr>
            </w:pPr>
            <w:r w:rsidRPr="00EE6222">
              <w:rPr>
                <w:rStyle w:val="CodeSnippet"/>
                <w:noProof/>
              </w:rPr>
              <w:t xml:space="preserve">        - link:</w:t>
            </w:r>
          </w:p>
          <w:p w14:paraId="5EE47AA1" w14:textId="77777777" w:rsidR="0099607F" w:rsidRPr="006824F5" w:rsidRDefault="0099607F" w:rsidP="00042AE9">
            <w:pPr>
              <w:rPr>
                <w:rStyle w:val="CodeSnippet"/>
                <w:noProof/>
              </w:rPr>
            </w:pPr>
            <w:r w:rsidRPr="00EE6222">
              <w:rPr>
                <w:rStyle w:val="CodeSnippet"/>
                <w:noProof/>
              </w:rPr>
              <w:t xml:space="preserve">            node: my_network</w:t>
            </w:r>
          </w:p>
        </w:tc>
      </w:tr>
    </w:tbl>
    <w:p w14:paraId="2B535618" w14:textId="77777777" w:rsidR="0099607F" w:rsidRDefault="0099607F" w:rsidP="0099607F">
      <w:pPr>
        <w:pStyle w:val="Heading3"/>
        <w:numPr>
          <w:ilvl w:val="2"/>
          <w:numId w:val="3"/>
        </w:numPr>
      </w:pPr>
      <w:bookmarkStart w:id="859" w:name="_Toc430015845"/>
      <w:bookmarkStart w:id="860" w:name="USE_CASE_NETWORK_3"/>
      <w:r>
        <w:lastRenderedPageBreak/>
        <w:t>Network 3: Two</w:t>
      </w:r>
      <w:r w:rsidRPr="001521E4">
        <w:t xml:space="preserve"> servers</w:t>
      </w:r>
      <w:r>
        <w:t xml:space="preserve"> bound to a single network</w:t>
      </w:r>
      <w:bookmarkEnd w:id="859"/>
    </w:p>
    <w:bookmarkEnd w:id="860"/>
    <w:p w14:paraId="371A94FC" w14:textId="77777777" w:rsidR="0099607F" w:rsidRDefault="0099607F" w:rsidP="0099607F">
      <w:pPr>
        <w:pStyle w:val="Heading4"/>
        <w:numPr>
          <w:ilvl w:val="3"/>
          <w:numId w:val="3"/>
        </w:numPr>
      </w:pPr>
      <w:r>
        <w:t>Description</w:t>
      </w:r>
    </w:p>
    <w:p w14:paraId="11D25F37" w14:textId="77777777" w:rsidR="0099607F" w:rsidRPr="00DD7834" w:rsidRDefault="0099607F" w:rsidP="0099607F">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4E9B8863" w14:textId="77777777" w:rsidR="0099607F" w:rsidRPr="00DD5675" w:rsidRDefault="0099607F" w:rsidP="0099607F">
      <w:pPr>
        <w:pStyle w:val="Heading4"/>
        <w:numPr>
          <w:ilvl w:val="3"/>
          <w:numId w:val="3"/>
        </w:numPr>
        <w:rPr>
          <w:u w:val="single"/>
        </w:rPr>
      </w:pPr>
      <w:r>
        <w:t>Logical Diagram</w:t>
      </w:r>
    </w:p>
    <w:p w14:paraId="3FCC1BC7" w14:textId="77777777" w:rsidR="0099607F" w:rsidRPr="00AD33FE" w:rsidRDefault="0099607F" w:rsidP="0099607F">
      <w:r>
        <w:rPr>
          <w:noProof/>
        </w:rPr>
        <w:drawing>
          <wp:inline distT="0" distB="0" distL="0" distR="0" wp14:anchorId="0ADD2E70" wp14:editId="624B46B1">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45264A8" w14:textId="77777777" w:rsidR="0099607F" w:rsidRPr="00C86EBB" w:rsidRDefault="0099607F" w:rsidP="0099607F">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0FA5151" w14:textId="77777777" w:rsidTr="00042AE9">
        <w:tc>
          <w:tcPr>
            <w:tcW w:w="9576" w:type="dxa"/>
            <w:shd w:val="clear" w:color="auto" w:fill="D9D9D9" w:themeFill="background1" w:themeFillShade="D9"/>
          </w:tcPr>
          <w:p w14:paraId="37EC3FD2" w14:textId="77777777" w:rsidR="0099607F" w:rsidRPr="00AC2108" w:rsidRDefault="0099607F" w:rsidP="00042AE9">
            <w:pPr>
              <w:rPr>
                <w:rStyle w:val="CodeSnippet"/>
                <w:noProof/>
              </w:rPr>
            </w:pPr>
            <w:r w:rsidRPr="00AC2108">
              <w:rPr>
                <w:rStyle w:val="CodeSnippet"/>
                <w:noProof/>
              </w:rPr>
              <w:t>tosca_definitions_version: tosca_simple_</w:t>
            </w:r>
            <w:r>
              <w:rPr>
                <w:rStyle w:val="CodeSnippet"/>
                <w:noProof/>
              </w:rPr>
              <w:t>yaml_1_0</w:t>
            </w:r>
          </w:p>
          <w:p w14:paraId="7D593D5E" w14:textId="77777777" w:rsidR="0099607F" w:rsidRPr="00AC2108" w:rsidRDefault="0099607F" w:rsidP="00042AE9">
            <w:pPr>
              <w:rPr>
                <w:rStyle w:val="CodeSnippet"/>
                <w:noProof/>
              </w:rPr>
            </w:pPr>
          </w:p>
          <w:p w14:paraId="6394366F" w14:textId="77777777" w:rsidR="0099607F" w:rsidRPr="00AC2108" w:rsidRDefault="0099607F" w:rsidP="00042AE9">
            <w:pPr>
              <w:rPr>
                <w:rStyle w:val="CodeSnippet"/>
                <w:noProof/>
              </w:rPr>
            </w:pPr>
            <w:r w:rsidRPr="00AC2108">
              <w:rPr>
                <w:rStyle w:val="CodeSnippet"/>
                <w:noProof/>
              </w:rPr>
              <w:t>description: &gt;</w:t>
            </w:r>
          </w:p>
          <w:p w14:paraId="47F920C2" w14:textId="77777777" w:rsidR="0099607F" w:rsidRDefault="0099607F" w:rsidP="00042AE9">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3B6A838D" w14:textId="77777777" w:rsidR="0099607F" w:rsidRDefault="0099607F" w:rsidP="00042AE9">
            <w:pPr>
              <w:rPr>
                <w:rStyle w:val="CodeSnippet"/>
                <w:noProof/>
              </w:rPr>
            </w:pPr>
          </w:p>
          <w:p w14:paraId="0045803C" w14:textId="77777777" w:rsidR="0099607F" w:rsidRDefault="0099607F" w:rsidP="00042AE9">
            <w:pPr>
              <w:rPr>
                <w:rStyle w:val="CodeSnippet"/>
                <w:noProof/>
              </w:rPr>
            </w:pPr>
            <w:r>
              <w:rPr>
                <w:rStyle w:val="CodeSnippet"/>
                <w:noProof/>
              </w:rPr>
              <w:t>topology_template:</w:t>
            </w:r>
          </w:p>
          <w:p w14:paraId="05552045" w14:textId="77777777" w:rsidR="0099607F" w:rsidRPr="00AC2108" w:rsidRDefault="0099607F" w:rsidP="00042AE9">
            <w:pPr>
              <w:rPr>
                <w:rStyle w:val="CodeSnippet"/>
                <w:noProof/>
              </w:rPr>
            </w:pPr>
          </w:p>
          <w:p w14:paraId="2DC39976" w14:textId="77777777" w:rsidR="0099607F" w:rsidRPr="00AC2108" w:rsidRDefault="0099607F" w:rsidP="00042AE9">
            <w:pPr>
              <w:rPr>
                <w:rStyle w:val="CodeSnippet"/>
                <w:noProof/>
              </w:rPr>
            </w:pPr>
            <w:r>
              <w:rPr>
                <w:rStyle w:val="CodeSnippet"/>
                <w:noProof/>
              </w:rPr>
              <w:t xml:space="preserve">  </w:t>
            </w:r>
            <w:r w:rsidRPr="00AC2108">
              <w:rPr>
                <w:rStyle w:val="CodeSnippet"/>
                <w:noProof/>
              </w:rPr>
              <w:t>inputs:</w:t>
            </w:r>
          </w:p>
          <w:p w14:paraId="43E3140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7984212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5CF7C33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808A86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6F30B98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3B4A488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CD772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461D72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3888034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54F1B9C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5870764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6D769F7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7ACF927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833703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3863FD3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6EF5F2A8" w14:textId="77777777" w:rsidR="0099607F" w:rsidRPr="00AC2108" w:rsidRDefault="0099607F" w:rsidP="00042AE9">
            <w:pPr>
              <w:rPr>
                <w:rStyle w:val="CodeSnippet"/>
                <w:noProof/>
              </w:rPr>
            </w:pPr>
          </w:p>
          <w:p w14:paraId="6C6B0267" w14:textId="77777777" w:rsidR="0099607F" w:rsidRPr="00AC2108" w:rsidRDefault="0099607F" w:rsidP="00042AE9">
            <w:pPr>
              <w:rPr>
                <w:rStyle w:val="CodeSnippet"/>
                <w:noProof/>
              </w:rPr>
            </w:pPr>
            <w:r>
              <w:rPr>
                <w:rStyle w:val="CodeSnippet"/>
                <w:noProof/>
              </w:rPr>
              <w:t xml:space="preserve">  </w:t>
            </w:r>
            <w:r w:rsidRPr="00AC2108">
              <w:rPr>
                <w:rStyle w:val="CodeSnippet"/>
                <w:noProof/>
              </w:rPr>
              <w:t>node_templates:</w:t>
            </w:r>
          </w:p>
          <w:p w14:paraId="60480E7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4760F95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6E49C129" w14:textId="77777777" w:rsidR="0099607F"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E844432" w14:textId="77777777" w:rsidR="0099607F" w:rsidRDefault="0099607F" w:rsidP="00042AE9">
            <w:pPr>
              <w:rPr>
                <w:rStyle w:val="CodeSnippet"/>
                <w:noProof/>
              </w:rPr>
            </w:pPr>
            <w:r>
              <w:rPr>
                <w:rStyle w:val="CodeSnippet"/>
                <w:noProof/>
              </w:rPr>
              <w:t xml:space="preserve">        host:</w:t>
            </w:r>
          </w:p>
          <w:p w14:paraId="53390735" w14:textId="77777777" w:rsidR="0099607F" w:rsidRDefault="0099607F" w:rsidP="00042AE9">
            <w:pPr>
              <w:rPr>
                <w:rStyle w:val="CodeSnippet"/>
                <w:noProof/>
              </w:rPr>
            </w:pPr>
            <w:r>
              <w:rPr>
                <w:rStyle w:val="CodeSnippet"/>
                <w:noProof/>
              </w:rPr>
              <w:t xml:space="preserve">          properties:</w:t>
            </w:r>
          </w:p>
          <w:p w14:paraId="4DD65C5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33A03DA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256A32A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625AAE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1E1A13E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697AFA9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2DECFD2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77B889C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D8A4B2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3D719898" w14:textId="77777777" w:rsidR="0099607F" w:rsidRPr="00AC2108" w:rsidRDefault="0099607F" w:rsidP="00042AE9">
            <w:pPr>
              <w:rPr>
                <w:rStyle w:val="CodeSnippet"/>
                <w:noProof/>
              </w:rPr>
            </w:pPr>
          </w:p>
          <w:p w14:paraId="49F7C414"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my_server2:</w:t>
            </w:r>
          </w:p>
          <w:p w14:paraId="412A0A5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04DB3B45" w14:textId="77777777" w:rsidR="0099607F" w:rsidRDefault="0099607F" w:rsidP="00042AE9">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697D781E" w14:textId="77777777" w:rsidR="0099607F" w:rsidRDefault="0099607F" w:rsidP="00042AE9">
            <w:pPr>
              <w:rPr>
                <w:rStyle w:val="CodeSnippet"/>
                <w:noProof/>
              </w:rPr>
            </w:pPr>
            <w:r>
              <w:rPr>
                <w:rStyle w:val="CodeSnippet"/>
                <w:noProof/>
              </w:rPr>
              <w:t xml:space="preserve">        host:</w:t>
            </w:r>
          </w:p>
          <w:p w14:paraId="0D75FDA1" w14:textId="77777777" w:rsidR="0099607F" w:rsidRDefault="0099607F" w:rsidP="00042AE9">
            <w:pPr>
              <w:rPr>
                <w:rStyle w:val="CodeSnippet"/>
                <w:noProof/>
              </w:rPr>
            </w:pPr>
            <w:r>
              <w:rPr>
                <w:rStyle w:val="CodeSnippet"/>
                <w:noProof/>
              </w:rPr>
              <w:t xml:space="preserve">          properties:</w:t>
            </w:r>
          </w:p>
          <w:p w14:paraId="028FBE1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5F7C3F7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3C9B7A2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mem_size: 4096 MB</w:t>
            </w:r>
          </w:p>
          <w:p w14:paraId="33AAAE7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5F40C2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E8431B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60739CE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4E584ED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2CD696E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3F6715B9" w14:textId="77777777" w:rsidR="0099607F" w:rsidRPr="00AC2108" w:rsidRDefault="0099607F" w:rsidP="00042AE9">
            <w:pPr>
              <w:rPr>
                <w:rStyle w:val="CodeSnippet"/>
                <w:noProof/>
              </w:rPr>
            </w:pPr>
          </w:p>
          <w:p w14:paraId="70B927D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w:t>
            </w:r>
          </w:p>
          <w:p w14:paraId="0A39F71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6CC9DA3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16C46EA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08D5E96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11676A5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47662F6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3634EF3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27CABDD2" w14:textId="77777777" w:rsidR="0099607F" w:rsidRPr="00AC2108" w:rsidRDefault="0099607F" w:rsidP="00042AE9">
            <w:pPr>
              <w:rPr>
                <w:rStyle w:val="CodeSnippet"/>
                <w:noProof/>
              </w:rPr>
            </w:pPr>
          </w:p>
          <w:p w14:paraId="27E0DFC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w:t>
            </w:r>
          </w:p>
          <w:p w14:paraId="78F5C1D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71B1CB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3628913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D5889F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8B149B4" w14:textId="77777777" w:rsidR="0099607F" w:rsidRPr="00AC2108" w:rsidRDefault="0099607F" w:rsidP="00042AE9">
            <w:pPr>
              <w:rPr>
                <w:rStyle w:val="CodeSnippet"/>
                <w:noProof/>
              </w:rPr>
            </w:pPr>
          </w:p>
          <w:p w14:paraId="24656618"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my_port2:</w:t>
            </w:r>
          </w:p>
          <w:p w14:paraId="610A692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6771E7F8"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17DD024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14ACB722" w14:textId="77777777" w:rsidR="0099607F" w:rsidRPr="006824F5"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5E0E7295" w14:textId="77777777" w:rsidR="0099607F" w:rsidRDefault="0099607F" w:rsidP="0099607F">
      <w:pPr>
        <w:pStyle w:val="Heading3"/>
        <w:numPr>
          <w:ilvl w:val="2"/>
          <w:numId w:val="3"/>
        </w:numPr>
      </w:pPr>
      <w:bookmarkStart w:id="861" w:name="_Toc430015846"/>
      <w:bookmarkStart w:id="862" w:name="USE_CASE_NETWORK_4"/>
      <w:r>
        <w:lastRenderedPageBreak/>
        <w:t>Network 4: Server bound to t</w:t>
      </w:r>
      <w:r w:rsidRPr="001521E4">
        <w:t>hree networks</w:t>
      </w:r>
      <w:bookmarkEnd w:id="861"/>
    </w:p>
    <w:bookmarkEnd w:id="862"/>
    <w:p w14:paraId="6B4E9604" w14:textId="77777777" w:rsidR="0099607F" w:rsidRDefault="0099607F" w:rsidP="0099607F">
      <w:pPr>
        <w:pStyle w:val="Heading4"/>
        <w:numPr>
          <w:ilvl w:val="3"/>
          <w:numId w:val="3"/>
        </w:numPr>
      </w:pPr>
      <w:r>
        <w:t>Description</w:t>
      </w:r>
    </w:p>
    <w:p w14:paraId="40DE1A21" w14:textId="77777777" w:rsidR="0099607F" w:rsidRPr="00DD7834" w:rsidRDefault="0099607F" w:rsidP="0099607F">
      <w:r>
        <w:t xml:space="preserve">This use case shows how three logical networks (Network), each with its own IP address range, can be bound to with the same server (Compute node).  </w:t>
      </w:r>
    </w:p>
    <w:p w14:paraId="239D3570" w14:textId="77777777" w:rsidR="0099607F" w:rsidRPr="00DD5675" w:rsidRDefault="0099607F" w:rsidP="0099607F">
      <w:pPr>
        <w:pStyle w:val="Heading4"/>
        <w:numPr>
          <w:ilvl w:val="3"/>
          <w:numId w:val="3"/>
        </w:numPr>
        <w:rPr>
          <w:u w:val="single"/>
        </w:rPr>
      </w:pPr>
      <w:r>
        <w:lastRenderedPageBreak/>
        <w:t>Logical Diagram</w:t>
      </w:r>
    </w:p>
    <w:p w14:paraId="6117CE2C" w14:textId="77777777" w:rsidR="0099607F" w:rsidRPr="00AD33FE" w:rsidRDefault="0099607F" w:rsidP="0099607F">
      <w:r>
        <w:rPr>
          <w:noProof/>
        </w:rPr>
        <w:drawing>
          <wp:inline distT="0" distB="0" distL="0" distR="0" wp14:anchorId="7CE3E37E" wp14:editId="4D9B47E4">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694D4892" w14:textId="77777777" w:rsidR="0099607F" w:rsidRPr="00C86EBB"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83E4C85" w14:textId="77777777" w:rsidTr="00042AE9">
        <w:tc>
          <w:tcPr>
            <w:tcW w:w="9576" w:type="dxa"/>
            <w:shd w:val="clear" w:color="auto" w:fill="D9D9D9" w:themeFill="background1" w:themeFillShade="D9"/>
          </w:tcPr>
          <w:p w14:paraId="54E5FA08" w14:textId="77777777" w:rsidR="0099607F" w:rsidRPr="00AC2108" w:rsidRDefault="0099607F" w:rsidP="00042AE9">
            <w:pPr>
              <w:rPr>
                <w:rStyle w:val="CodeSnippet"/>
                <w:noProof/>
              </w:rPr>
            </w:pPr>
            <w:r w:rsidRPr="00AC2108">
              <w:rPr>
                <w:rStyle w:val="CodeSnippet"/>
                <w:noProof/>
              </w:rPr>
              <w:t>tosca_definitions_version: tosca_simple_</w:t>
            </w:r>
            <w:r>
              <w:rPr>
                <w:rStyle w:val="CodeSnippet"/>
                <w:noProof/>
              </w:rPr>
              <w:t>yaml_1_0</w:t>
            </w:r>
          </w:p>
          <w:p w14:paraId="15B5DB74" w14:textId="77777777" w:rsidR="0099607F" w:rsidRPr="00AC2108" w:rsidRDefault="0099607F" w:rsidP="00042AE9">
            <w:pPr>
              <w:rPr>
                <w:rStyle w:val="CodeSnippet"/>
                <w:noProof/>
              </w:rPr>
            </w:pPr>
          </w:p>
          <w:p w14:paraId="7CB09CBF" w14:textId="77777777" w:rsidR="0099607F" w:rsidRPr="00AC2108" w:rsidRDefault="0099607F" w:rsidP="00042AE9">
            <w:pPr>
              <w:rPr>
                <w:rStyle w:val="CodeSnippet"/>
                <w:noProof/>
              </w:rPr>
            </w:pPr>
            <w:r w:rsidRPr="00AC2108">
              <w:rPr>
                <w:rStyle w:val="CodeSnippet"/>
                <w:noProof/>
              </w:rPr>
              <w:t>description: &gt;</w:t>
            </w:r>
          </w:p>
          <w:p w14:paraId="1E7A40A7" w14:textId="77777777" w:rsidR="0099607F" w:rsidRPr="00AC2108" w:rsidRDefault="0099607F" w:rsidP="00042AE9">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530F047C" w14:textId="77777777" w:rsidR="0099607F" w:rsidRDefault="0099607F" w:rsidP="00042AE9">
            <w:pPr>
              <w:rPr>
                <w:rStyle w:val="CodeSnippet"/>
                <w:noProof/>
              </w:rPr>
            </w:pPr>
          </w:p>
          <w:p w14:paraId="022BDD45" w14:textId="77777777" w:rsidR="0099607F" w:rsidRDefault="0099607F" w:rsidP="00042AE9">
            <w:pPr>
              <w:rPr>
                <w:rStyle w:val="CodeSnippet"/>
                <w:noProof/>
              </w:rPr>
            </w:pPr>
            <w:r>
              <w:rPr>
                <w:rStyle w:val="CodeSnippet"/>
                <w:noProof/>
              </w:rPr>
              <w:t>topology_template:</w:t>
            </w:r>
          </w:p>
          <w:p w14:paraId="67D459D6" w14:textId="77777777" w:rsidR="0099607F" w:rsidRDefault="0099607F" w:rsidP="00042AE9">
            <w:pPr>
              <w:rPr>
                <w:rStyle w:val="CodeSnippet"/>
                <w:noProof/>
              </w:rPr>
            </w:pPr>
          </w:p>
          <w:p w14:paraId="5887424E" w14:textId="77777777" w:rsidR="0099607F" w:rsidRPr="00AC2108" w:rsidRDefault="0099607F" w:rsidP="00042AE9">
            <w:pPr>
              <w:rPr>
                <w:rStyle w:val="CodeSnippet"/>
                <w:noProof/>
              </w:rPr>
            </w:pPr>
            <w:r>
              <w:rPr>
                <w:rStyle w:val="CodeSnippet"/>
                <w:noProof/>
              </w:rPr>
              <w:t xml:space="preserve">  node_templates:</w:t>
            </w:r>
          </w:p>
          <w:p w14:paraId="580799D4"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my_server:</w:t>
            </w:r>
          </w:p>
          <w:p w14:paraId="36A53EA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7C61179B" w14:textId="77777777" w:rsidR="0099607F"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33D38314" w14:textId="77777777" w:rsidR="0099607F" w:rsidRDefault="0099607F" w:rsidP="00042AE9">
            <w:pPr>
              <w:rPr>
                <w:rStyle w:val="CodeSnippet"/>
                <w:noProof/>
              </w:rPr>
            </w:pPr>
            <w:r>
              <w:rPr>
                <w:rStyle w:val="CodeSnippet"/>
                <w:noProof/>
              </w:rPr>
              <w:t xml:space="preserve">        host:</w:t>
            </w:r>
          </w:p>
          <w:p w14:paraId="54587426" w14:textId="77777777" w:rsidR="0099607F" w:rsidRDefault="0099607F" w:rsidP="00042AE9">
            <w:pPr>
              <w:rPr>
                <w:rStyle w:val="CodeSnippet"/>
                <w:noProof/>
              </w:rPr>
            </w:pPr>
            <w:r>
              <w:rPr>
                <w:rStyle w:val="CodeSnippet"/>
                <w:noProof/>
              </w:rPr>
              <w:t xml:space="preserve">          properties:</w:t>
            </w:r>
          </w:p>
          <w:p w14:paraId="606CC67F"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4807D72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6FD66F1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10701FAB"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87BAF0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7BF6531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33DE985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7D87D6C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5F46F2C5" w14:textId="77777777" w:rsidR="0099607F" w:rsidRPr="00AC2108" w:rsidRDefault="0099607F" w:rsidP="00042AE9">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3FDC5A31" w14:textId="77777777" w:rsidR="0099607F" w:rsidRPr="00AC2108" w:rsidRDefault="0099607F" w:rsidP="00042AE9">
            <w:pPr>
              <w:rPr>
                <w:rStyle w:val="CodeSnippet"/>
                <w:noProof/>
              </w:rPr>
            </w:pPr>
          </w:p>
          <w:p w14:paraId="037CCF7D"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my_network1:</w:t>
            </w:r>
          </w:p>
          <w:p w14:paraId="66309F09"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7252180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271874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85ED56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192DB5E0" w14:textId="77777777" w:rsidR="0099607F" w:rsidRPr="00AC2108" w:rsidRDefault="0099607F" w:rsidP="00042AE9">
            <w:pPr>
              <w:rPr>
                <w:rStyle w:val="CodeSnippet"/>
                <w:noProof/>
              </w:rPr>
            </w:pPr>
          </w:p>
          <w:p w14:paraId="09A7039B"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my_network2:</w:t>
            </w:r>
          </w:p>
          <w:p w14:paraId="674211BF"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6CAFAE5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ABF42C7"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06718EC2"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4D7E605F" w14:textId="77777777" w:rsidR="0099607F" w:rsidRPr="00AC2108" w:rsidRDefault="0099607F" w:rsidP="00042AE9">
            <w:pPr>
              <w:rPr>
                <w:rStyle w:val="CodeSnippet"/>
                <w:noProof/>
              </w:rPr>
            </w:pPr>
          </w:p>
          <w:p w14:paraId="044409B0"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my_network3:</w:t>
            </w:r>
          </w:p>
          <w:p w14:paraId="41344B0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0E2E235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B0E2FA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A47B16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7B6C8C2F" w14:textId="77777777" w:rsidR="0099607F" w:rsidRPr="00AC2108" w:rsidRDefault="0099607F" w:rsidP="00042AE9">
            <w:pPr>
              <w:rPr>
                <w:rStyle w:val="CodeSnippet"/>
                <w:noProof/>
              </w:rPr>
            </w:pPr>
          </w:p>
          <w:p w14:paraId="0E4ADEE3"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my_port1:</w:t>
            </w:r>
          </w:p>
          <w:p w14:paraId="69556F0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D911AB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2BB8B2C"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3FD6C78A"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2DB1C79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18427FCA"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A2D27FF" w14:textId="77777777" w:rsidR="0099607F" w:rsidRPr="00AC2108" w:rsidRDefault="0099607F" w:rsidP="00042AE9">
            <w:pPr>
              <w:rPr>
                <w:rStyle w:val="CodeSnippet"/>
                <w:noProof/>
              </w:rPr>
            </w:pPr>
          </w:p>
          <w:p w14:paraId="416443A5" w14:textId="77777777" w:rsidR="0099607F" w:rsidRPr="00AC2108" w:rsidRDefault="0099607F" w:rsidP="00042AE9">
            <w:pPr>
              <w:rPr>
                <w:rStyle w:val="CodeSnippet"/>
                <w:noProof/>
              </w:rPr>
            </w:pPr>
            <w:r>
              <w:rPr>
                <w:rStyle w:val="CodeSnippet"/>
                <w:noProof/>
              </w:rPr>
              <w:t xml:space="preserve">  </w:t>
            </w:r>
            <w:r w:rsidRPr="00AC2108">
              <w:rPr>
                <w:rStyle w:val="CodeSnippet"/>
                <w:noProof/>
              </w:rPr>
              <w:t xml:space="preserve">  my_port2:</w:t>
            </w:r>
          </w:p>
          <w:p w14:paraId="3E83DAE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637167BE"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0A5DB16"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45D2A685"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3D4B19C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0527C80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62305508" w14:textId="77777777" w:rsidR="0099607F" w:rsidRPr="00AC2108" w:rsidRDefault="0099607F" w:rsidP="00042AE9">
            <w:pPr>
              <w:rPr>
                <w:rStyle w:val="CodeSnippet"/>
                <w:noProof/>
              </w:rPr>
            </w:pPr>
          </w:p>
          <w:p w14:paraId="733AF41D"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37B3DF11"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A8163A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0D79970"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0A262CE4"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7594DA13" w14:textId="77777777" w:rsidR="0099607F" w:rsidRPr="00AC2108"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A7F1465" w14:textId="77777777" w:rsidR="0099607F" w:rsidRPr="006824F5" w:rsidRDefault="0099607F" w:rsidP="00042AE9">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790A5E62" w14:textId="77777777" w:rsidR="0099607F" w:rsidRDefault="0099607F" w:rsidP="0099607F">
      <w:pPr>
        <w:pStyle w:val="Heading3"/>
        <w:numPr>
          <w:ilvl w:val="2"/>
          <w:numId w:val="3"/>
        </w:numPr>
      </w:pPr>
      <w:bookmarkStart w:id="863" w:name="_Toc430015847"/>
      <w:bookmarkStart w:id="864" w:name="USE_CASE_WEBSERVER_DBMS_1"/>
      <w:r>
        <w:lastRenderedPageBreak/>
        <w:t>WebServer-DBMS 1: WordPress + MySQL, single instance</w:t>
      </w:r>
      <w:bookmarkEnd w:id="863"/>
    </w:p>
    <w:bookmarkEnd w:id="864"/>
    <w:p w14:paraId="1DD3CE2A" w14:textId="77777777" w:rsidR="0099607F" w:rsidRDefault="0099607F" w:rsidP="0099607F">
      <w:pPr>
        <w:pStyle w:val="Heading4"/>
        <w:numPr>
          <w:ilvl w:val="3"/>
          <w:numId w:val="3"/>
        </w:numPr>
      </w:pPr>
      <w:r>
        <w:t>Description</w:t>
      </w:r>
    </w:p>
    <w:p w14:paraId="6198DEC6" w14:textId="77777777" w:rsidR="0099607F" w:rsidRPr="00BF15B4" w:rsidRDefault="0099607F" w:rsidP="0099607F">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0A730A4" w14:textId="77777777" w:rsidR="0099607F" w:rsidRDefault="0099607F" w:rsidP="0099607F">
      <w:pPr>
        <w:pStyle w:val="Heading4"/>
        <w:numPr>
          <w:ilvl w:val="3"/>
          <w:numId w:val="3"/>
        </w:numPr>
      </w:pPr>
      <w:r>
        <w:t>Logical Diagram</w:t>
      </w:r>
    </w:p>
    <w:p w14:paraId="6901CDD4" w14:textId="77777777" w:rsidR="0099607F" w:rsidRPr="00F87F91" w:rsidRDefault="0099607F" w:rsidP="0099607F">
      <w:r>
        <w:rPr>
          <w:noProof/>
        </w:rPr>
        <w:drawing>
          <wp:inline distT="0" distB="0" distL="0" distR="0" wp14:anchorId="5921DE0D" wp14:editId="03508BF7">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1">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05423E72"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C16979B" w14:textId="77777777" w:rsidTr="00042AE9">
        <w:tc>
          <w:tcPr>
            <w:tcW w:w="9576" w:type="dxa"/>
            <w:shd w:val="clear" w:color="auto" w:fill="D9D9D9" w:themeFill="background1" w:themeFillShade="D9"/>
          </w:tcPr>
          <w:p w14:paraId="59625BA0" w14:textId="77777777" w:rsidR="0099607F" w:rsidRDefault="0099607F" w:rsidP="00042AE9">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D61FC84" w14:textId="77777777" w:rsidR="0099607F" w:rsidRPr="006824F5" w:rsidRDefault="0099607F" w:rsidP="00042AE9">
            <w:pPr>
              <w:rPr>
                <w:rStyle w:val="CodeSnippet"/>
              </w:rPr>
            </w:pPr>
          </w:p>
          <w:p w14:paraId="2321234E" w14:textId="77777777" w:rsidR="0099607F" w:rsidRPr="006824F5" w:rsidRDefault="0099607F" w:rsidP="00042AE9">
            <w:pPr>
              <w:rPr>
                <w:rStyle w:val="CodeSnippet"/>
              </w:rPr>
            </w:pPr>
            <w:r w:rsidRPr="006824F5">
              <w:rPr>
                <w:rStyle w:val="CodeSnippet"/>
              </w:rPr>
              <w:t>description: &gt;</w:t>
            </w:r>
          </w:p>
          <w:p w14:paraId="49542886" w14:textId="77777777" w:rsidR="0099607F" w:rsidRDefault="0099607F" w:rsidP="00042AE9">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CA37791" w14:textId="77777777" w:rsidR="0099607F" w:rsidRPr="006824F5" w:rsidRDefault="0099607F" w:rsidP="00042AE9">
            <w:pPr>
              <w:rPr>
                <w:rStyle w:val="CodeSnippet"/>
              </w:rPr>
            </w:pPr>
          </w:p>
          <w:p w14:paraId="662EDC2D" w14:textId="77777777" w:rsidR="0099607F" w:rsidRPr="006824F5" w:rsidRDefault="0099607F" w:rsidP="00042AE9">
            <w:pPr>
              <w:rPr>
                <w:rStyle w:val="CodeSnippet"/>
                <w:noProof/>
              </w:rPr>
            </w:pPr>
            <w:r>
              <w:rPr>
                <w:rStyle w:val="CodeSnippet"/>
                <w:noProof/>
              </w:rPr>
              <w:t>topology_template:</w:t>
            </w:r>
          </w:p>
          <w:p w14:paraId="2EC196C5" w14:textId="77777777" w:rsidR="0099607F" w:rsidRPr="006824F5" w:rsidRDefault="0099607F" w:rsidP="00042AE9">
            <w:pPr>
              <w:rPr>
                <w:rStyle w:val="CodeSnippet"/>
              </w:rPr>
            </w:pPr>
            <w:r>
              <w:rPr>
                <w:rStyle w:val="CodeSnippet"/>
              </w:rPr>
              <w:t xml:space="preserve">  </w:t>
            </w:r>
            <w:r w:rsidRPr="006824F5">
              <w:rPr>
                <w:rStyle w:val="CodeSnippet"/>
              </w:rPr>
              <w:t>inputs:</w:t>
            </w:r>
          </w:p>
          <w:p w14:paraId="53C1D70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cpus:</w:t>
            </w:r>
          </w:p>
          <w:p w14:paraId="4E635B7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4B802D3" w14:textId="77777777" w:rsidR="0099607F" w:rsidRPr="006824F5" w:rsidRDefault="0099607F" w:rsidP="00042AE9">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Number of CPUs for the server.</w:t>
            </w:r>
          </w:p>
          <w:p w14:paraId="32512D6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db_name:</w:t>
            </w:r>
          </w:p>
          <w:p w14:paraId="6F47663D"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212A173E"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proofErr w:type="gramStart"/>
            <w:r w:rsidRPr="006824F5">
              <w:rPr>
                <w:rStyle w:val="CodeSnippet"/>
              </w:rPr>
              <w:t>description</w:t>
            </w:r>
            <w:proofErr w:type="gramEnd"/>
            <w:r w:rsidRPr="006824F5">
              <w:rPr>
                <w:rStyle w:val="CodeSnippet"/>
              </w:rPr>
              <w:t>: The name of the database.</w:t>
            </w:r>
          </w:p>
          <w:p w14:paraId="66CA5A5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7BF8E45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65CDFE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username of the DB user.</w:t>
            </w:r>
          </w:p>
          <w:p w14:paraId="04069C54"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db_pwd:</w:t>
            </w:r>
          </w:p>
          <w:p w14:paraId="0CA7FC3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2383783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WordPress database admin account password.</w:t>
            </w:r>
          </w:p>
          <w:p w14:paraId="05A78C3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7BB7A65"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3E5328B1"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Root password for MySQL.</w:t>
            </w:r>
          </w:p>
          <w:p w14:paraId="174CEA64"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db_port:</w:t>
            </w:r>
          </w:p>
          <w:p w14:paraId="7CC8BAD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3BB5CDD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8A74A76" w14:textId="77777777" w:rsidR="0099607F" w:rsidRPr="006824F5" w:rsidRDefault="0099607F" w:rsidP="00042AE9">
            <w:pPr>
              <w:rPr>
                <w:rStyle w:val="CodeSnippet"/>
              </w:rPr>
            </w:pPr>
          </w:p>
          <w:p w14:paraId="54E06D07" w14:textId="77777777" w:rsidR="0099607F" w:rsidRPr="006824F5" w:rsidRDefault="0099607F" w:rsidP="00042AE9">
            <w:pPr>
              <w:rPr>
                <w:rStyle w:val="CodeSnippet"/>
              </w:rPr>
            </w:pPr>
            <w:r>
              <w:rPr>
                <w:rStyle w:val="CodeSnippet"/>
              </w:rPr>
              <w:t xml:space="preserve">  </w:t>
            </w:r>
            <w:r w:rsidRPr="006824F5">
              <w:rPr>
                <w:rStyle w:val="CodeSnippet"/>
              </w:rPr>
              <w:t>node_templates:</w:t>
            </w:r>
          </w:p>
          <w:p w14:paraId="40C38F6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wordpress:</w:t>
            </w:r>
          </w:p>
          <w:p w14:paraId="2961C899"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27596F6C" w14:textId="77777777" w:rsidR="0099607F" w:rsidRPr="0064443D" w:rsidRDefault="0099607F" w:rsidP="00042AE9">
            <w:pPr>
              <w:rPr>
                <w:rStyle w:val="CodeSnippet"/>
              </w:rPr>
            </w:pPr>
            <w:r w:rsidRPr="0064443D">
              <w:rPr>
                <w:rStyle w:val="CodeSnippet"/>
              </w:rPr>
              <w:t xml:space="preserve">      properties: </w:t>
            </w:r>
          </w:p>
          <w:p w14:paraId="2D1453E8" w14:textId="77777777" w:rsidR="0099607F" w:rsidRPr="006824F5" w:rsidRDefault="0099607F" w:rsidP="00042AE9">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7FE3C4A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requirements:</w:t>
            </w:r>
          </w:p>
          <w:p w14:paraId="5FFCC8B5"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7FACB9D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20636BFE"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interfaces:</w:t>
            </w:r>
          </w:p>
          <w:p w14:paraId="2132A9F2" w14:textId="77777777" w:rsidR="0099607F" w:rsidRDefault="0099607F" w:rsidP="00042AE9">
            <w:pPr>
              <w:rPr>
                <w:rStyle w:val="CodeSnippet"/>
              </w:rPr>
            </w:pPr>
            <w:r>
              <w:rPr>
                <w:rStyle w:val="CodeSnippet"/>
              </w:rPr>
              <w:t xml:space="preserve">        Standard:</w:t>
            </w:r>
          </w:p>
          <w:p w14:paraId="2FAE6502" w14:textId="77777777" w:rsidR="0099607F" w:rsidRPr="006824F5" w:rsidRDefault="0099607F" w:rsidP="00042AE9">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5065CB2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6C2E7CD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4E7730DF"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4D9AB7D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438BDBB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677809AA"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03179BF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3BC7516F"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688BEF15" w14:textId="77777777" w:rsidR="0099607F" w:rsidRPr="006824F5" w:rsidRDefault="0099607F" w:rsidP="00042AE9">
            <w:pPr>
              <w:rPr>
                <w:rStyle w:val="CodeSnippet"/>
              </w:rPr>
            </w:pPr>
          </w:p>
          <w:p w14:paraId="5B5FEEB7" w14:textId="77777777" w:rsidR="0099607F" w:rsidRPr="006824F5" w:rsidRDefault="0099607F" w:rsidP="00042AE9">
            <w:pPr>
              <w:rPr>
                <w:rStyle w:val="CodeSnippet"/>
              </w:rPr>
            </w:pPr>
            <w:r>
              <w:rPr>
                <w:rStyle w:val="CodeSnippet"/>
              </w:rPr>
              <w:t xml:space="preserve">  </w:t>
            </w:r>
            <w:r w:rsidRPr="006824F5">
              <w:rPr>
                <w:rStyle w:val="CodeSnippet"/>
              </w:rPr>
              <w:t xml:space="preserve">  mysql_database:</w:t>
            </w:r>
          </w:p>
          <w:p w14:paraId="0A55C683"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17AD55E0"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6FC43462"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551A94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7CA75D3"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D171032" w14:textId="77777777" w:rsidR="0099607F" w:rsidRPr="0064443D" w:rsidRDefault="0099607F" w:rsidP="00042AE9">
            <w:pPr>
              <w:rPr>
                <w:rStyle w:val="CodeSnippet"/>
              </w:rPr>
            </w:pPr>
            <w:r w:rsidRPr="0064443D">
              <w:rPr>
                <w:rStyle w:val="CodeSnippet"/>
              </w:rPr>
              <w:t xml:space="preserve">        port: { get_input: db_port }</w:t>
            </w:r>
          </w:p>
          <w:p w14:paraId="68D52168"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536F8B6A"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79444C47"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C2F39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4AC8560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0299BA2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5E87B2C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E15343" w14:textId="77777777" w:rsidR="0099607F" w:rsidRPr="006824F5" w:rsidRDefault="0099607F" w:rsidP="00042AE9">
            <w:pPr>
              <w:rPr>
                <w:rStyle w:val="CodeSnippet"/>
              </w:rPr>
            </w:pPr>
            <w:r>
              <w:rPr>
                <w:rStyle w:val="CodeSnippet"/>
              </w:rPr>
              <w:t xml:space="preserve">        Standard:</w:t>
            </w:r>
          </w:p>
          <w:p w14:paraId="5D43DDD9"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0FA2A3A1" w14:textId="77777777" w:rsidR="0099607F" w:rsidRPr="006824F5" w:rsidRDefault="0099607F" w:rsidP="00042AE9">
            <w:pPr>
              <w:rPr>
                <w:rStyle w:val="CodeSnippet"/>
              </w:rPr>
            </w:pPr>
          </w:p>
          <w:p w14:paraId="6D6C0A23" w14:textId="77777777" w:rsidR="0099607F" w:rsidRPr="006824F5" w:rsidRDefault="0099607F" w:rsidP="00042AE9">
            <w:pPr>
              <w:rPr>
                <w:rStyle w:val="CodeSnippet"/>
              </w:rPr>
            </w:pPr>
            <w:r>
              <w:rPr>
                <w:rStyle w:val="CodeSnippet"/>
              </w:rPr>
              <w:t xml:space="preserve">  </w:t>
            </w:r>
            <w:r w:rsidRPr="006824F5">
              <w:rPr>
                <w:rStyle w:val="CodeSnippet"/>
              </w:rPr>
              <w:t xml:space="preserve">  mysql_dbms:</w:t>
            </w:r>
          </w:p>
          <w:p w14:paraId="64CDD8D3"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4803F71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properties:</w:t>
            </w:r>
          </w:p>
          <w:p w14:paraId="5B2AD81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15AFCC2F" w14:textId="77777777" w:rsidR="0099607F" w:rsidRPr="006824F5" w:rsidRDefault="0099607F" w:rsidP="00042AE9">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1438EFE8"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758600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4469216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interfaces:</w:t>
            </w:r>
          </w:p>
          <w:p w14:paraId="1033F225" w14:textId="77777777" w:rsidR="0099607F" w:rsidRDefault="0099607F" w:rsidP="00042AE9">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33DD3AFA" w14:textId="77777777" w:rsidR="0099607F" w:rsidRPr="006824F5" w:rsidRDefault="0099607F" w:rsidP="00042AE9">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492C51E0"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444DDC09"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79FF210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4BA4037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6E266703" w14:textId="77777777" w:rsidR="0099607F" w:rsidRPr="006824F5" w:rsidRDefault="0099607F" w:rsidP="00042AE9">
            <w:pPr>
              <w:rPr>
                <w:rStyle w:val="CodeSnippet"/>
              </w:rPr>
            </w:pPr>
          </w:p>
          <w:p w14:paraId="524ADC6B" w14:textId="77777777" w:rsidR="0099607F" w:rsidRPr="006824F5" w:rsidRDefault="0099607F" w:rsidP="00042AE9">
            <w:pPr>
              <w:rPr>
                <w:rStyle w:val="CodeSnippet"/>
              </w:rPr>
            </w:pPr>
            <w:r>
              <w:rPr>
                <w:rStyle w:val="CodeSnippet"/>
              </w:rPr>
              <w:t xml:space="preserve">  </w:t>
            </w:r>
            <w:r w:rsidRPr="006824F5">
              <w:rPr>
                <w:rStyle w:val="CodeSnippet"/>
              </w:rPr>
              <w:t xml:space="preserve">  webserver:</w:t>
            </w:r>
          </w:p>
          <w:p w14:paraId="1CF6D84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44D4DD3C"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requirements:</w:t>
            </w:r>
          </w:p>
          <w:p w14:paraId="353829C7"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46A78F1C" w14:textId="77777777" w:rsidR="0099607F"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2529FA84" w14:textId="77777777" w:rsidR="0099607F" w:rsidRPr="006824F5" w:rsidRDefault="0099607F" w:rsidP="00042AE9">
            <w:pPr>
              <w:rPr>
                <w:rStyle w:val="CodeSnippet"/>
              </w:rPr>
            </w:pPr>
            <w:r>
              <w:rPr>
                <w:rStyle w:val="CodeSnippet"/>
              </w:rPr>
              <w:t xml:space="preserve">        Standard:</w:t>
            </w:r>
          </w:p>
          <w:p w14:paraId="567C6F85" w14:textId="77777777" w:rsidR="0099607F" w:rsidRPr="006824F5" w:rsidRDefault="0099607F" w:rsidP="00042AE9">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ECF2BC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6CCFC27E" w14:textId="77777777" w:rsidR="0099607F" w:rsidRPr="006824F5" w:rsidRDefault="0099607F" w:rsidP="00042AE9">
            <w:pPr>
              <w:rPr>
                <w:rStyle w:val="CodeSnippet"/>
              </w:rPr>
            </w:pPr>
            <w:r w:rsidRPr="006824F5">
              <w:rPr>
                <w:rStyle w:val="CodeSnippet"/>
              </w:rPr>
              <w:tab/>
              <w:t xml:space="preserve">  </w:t>
            </w:r>
          </w:p>
          <w:p w14:paraId="79653B01" w14:textId="77777777" w:rsidR="0099607F" w:rsidRPr="006824F5" w:rsidRDefault="0099607F" w:rsidP="00042AE9">
            <w:pPr>
              <w:rPr>
                <w:rStyle w:val="CodeSnippet"/>
              </w:rPr>
            </w:pPr>
            <w:r>
              <w:rPr>
                <w:rStyle w:val="CodeSnippet"/>
              </w:rPr>
              <w:t xml:space="preserve">  </w:t>
            </w:r>
            <w:r w:rsidRPr="006824F5">
              <w:rPr>
                <w:rStyle w:val="CodeSnippet"/>
              </w:rPr>
              <w:t xml:space="preserve">  server:</w:t>
            </w:r>
          </w:p>
          <w:p w14:paraId="3B95907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73D43637" w14:textId="77777777" w:rsidR="0099607F" w:rsidRDefault="0099607F" w:rsidP="00042AE9">
            <w:pPr>
              <w:rPr>
                <w:rStyle w:val="CodeSnippet"/>
              </w:rPr>
            </w:pPr>
            <w:r>
              <w:rPr>
                <w:rStyle w:val="CodeSnippet"/>
              </w:rPr>
              <w:t xml:space="preserve">      capabilities:</w:t>
            </w:r>
          </w:p>
          <w:p w14:paraId="2F30C807" w14:textId="77777777" w:rsidR="0099607F" w:rsidRDefault="0099607F" w:rsidP="00042AE9">
            <w:pPr>
              <w:rPr>
                <w:rStyle w:val="CodeSnippet"/>
              </w:rPr>
            </w:pPr>
            <w:r>
              <w:rPr>
                <w:rStyle w:val="CodeSnippet"/>
              </w:rPr>
              <w:t xml:space="preserve">        host:</w:t>
            </w:r>
          </w:p>
          <w:p w14:paraId="7D768BA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properties:</w:t>
            </w:r>
          </w:p>
          <w:p w14:paraId="47D99BEE"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023FCDE9"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64CB0BF4"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968534" w14:textId="77777777" w:rsidR="0099607F" w:rsidRDefault="0099607F" w:rsidP="00042AE9">
            <w:pPr>
              <w:rPr>
                <w:rStyle w:val="CodeSnippet"/>
              </w:rPr>
            </w:pPr>
            <w:r>
              <w:rPr>
                <w:rStyle w:val="CodeSnippet"/>
              </w:rPr>
              <w:t xml:space="preserve">        os:</w:t>
            </w:r>
          </w:p>
          <w:p w14:paraId="15810C83" w14:textId="77777777" w:rsidR="0099607F" w:rsidRPr="006824F5" w:rsidRDefault="0099607F" w:rsidP="00042AE9">
            <w:pPr>
              <w:rPr>
                <w:rStyle w:val="CodeSnippet"/>
              </w:rPr>
            </w:pPr>
            <w:r>
              <w:rPr>
                <w:rStyle w:val="CodeSnippet"/>
              </w:rPr>
              <w:t xml:space="preserve">          properties:</w:t>
            </w:r>
          </w:p>
          <w:p w14:paraId="12C9B14B" w14:textId="77777777" w:rsidR="0099607F" w:rsidRPr="006824F5" w:rsidRDefault="0099607F" w:rsidP="00042AE9">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5EA34A75" w14:textId="77777777" w:rsidR="0099607F" w:rsidRPr="006824F5" w:rsidRDefault="0099607F" w:rsidP="00042AE9">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396C5DE5" w14:textId="77777777" w:rsidR="0099607F" w:rsidRPr="006824F5" w:rsidRDefault="0099607F" w:rsidP="00042AE9">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0D5AE98B"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73BE3AAE" w14:textId="77777777" w:rsidR="0099607F" w:rsidRPr="006824F5" w:rsidRDefault="0099607F" w:rsidP="00042AE9">
            <w:pPr>
              <w:rPr>
                <w:rStyle w:val="CodeSnippet"/>
              </w:rPr>
            </w:pPr>
          </w:p>
          <w:p w14:paraId="63DE2676" w14:textId="77777777" w:rsidR="0099607F" w:rsidRPr="006824F5" w:rsidRDefault="0099607F" w:rsidP="00042AE9">
            <w:pPr>
              <w:rPr>
                <w:rStyle w:val="CodeSnippet"/>
              </w:rPr>
            </w:pPr>
            <w:r>
              <w:rPr>
                <w:rStyle w:val="CodeSnippet"/>
              </w:rPr>
              <w:t xml:space="preserve">  </w:t>
            </w:r>
            <w:r w:rsidRPr="006824F5">
              <w:rPr>
                <w:rStyle w:val="CodeSnippet"/>
              </w:rPr>
              <w:t>outputs:</w:t>
            </w:r>
          </w:p>
          <w:p w14:paraId="5C766371"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website_url:</w:t>
            </w:r>
          </w:p>
          <w:p w14:paraId="44D1D971" w14:textId="77777777" w:rsidR="0099607F" w:rsidRPr="006824F5" w:rsidRDefault="0099607F" w:rsidP="00042AE9">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URL for Wordpress wiki.</w:t>
            </w:r>
          </w:p>
          <w:p w14:paraId="418F9366" w14:textId="77777777" w:rsidR="0099607F" w:rsidRPr="006824F5" w:rsidRDefault="0099607F" w:rsidP="00042AE9">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49C2F032" w14:textId="77777777" w:rsidR="0099607F" w:rsidRDefault="0099607F" w:rsidP="0099607F">
      <w:pPr>
        <w:pStyle w:val="Heading4"/>
        <w:numPr>
          <w:ilvl w:val="3"/>
          <w:numId w:val="3"/>
        </w:numPr>
      </w:pPr>
      <w:r>
        <w:lastRenderedPageBreak/>
        <w:t>Sample scripts</w:t>
      </w:r>
    </w:p>
    <w:p w14:paraId="568594AA" w14:textId="77777777" w:rsidR="0099607F" w:rsidRPr="005545F2" w:rsidRDefault="0099607F" w:rsidP="0099607F">
      <w:pPr>
        <w:pStyle w:val="NormalaroundTable"/>
      </w:pPr>
      <w:r>
        <w:t>Where the referenced implementation scripts in the example above would have the following contents</w:t>
      </w:r>
    </w:p>
    <w:p w14:paraId="5DA52A2D" w14:textId="77777777" w:rsidR="0099607F" w:rsidRDefault="0099607F" w:rsidP="0099607F">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B3D9DE4" w14:textId="77777777" w:rsidTr="00042AE9">
        <w:tc>
          <w:tcPr>
            <w:tcW w:w="9576" w:type="dxa"/>
            <w:shd w:val="clear" w:color="auto" w:fill="D9D9D9" w:themeFill="background1" w:themeFillShade="D9"/>
          </w:tcPr>
          <w:p w14:paraId="244FFA2F" w14:textId="77777777" w:rsidR="0099607F" w:rsidRPr="006824F5" w:rsidRDefault="0099607F" w:rsidP="00042AE9">
            <w:pPr>
              <w:rPr>
                <w:rStyle w:val="CodeSnippet"/>
              </w:rPr>
            </w:pPr>
            <w:r w:rsidRPr="006824F5">
              <w:rPr>
                <w:rStyle w:val="CodeSnippet"/>
              </w:rPr>
              <w:t>yum -y install wordpress</w:t>
            </w:r>
          </w:p>
        </w:tc>
      </w:tr>
    </w:tbl>
    <w:p w14:paraId="75DEEBDF" w14:textId="77777777" w:rsidR="0099607F" w:rsidRDefault="0099607F" w:rsidP="0099607F">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EBCB019" w14:textId="77777777" w:rsidTr="00042AE9">
        <w:tc>
          <w:tcPr>
            <w:tcW w:w="9576" w:type="dxa"/>
            <w:shd w:val="clear" w:color="auto" w:fill="D9D9D9" w:themeFill="background1" w:themeFillShade="D9"/>
          </w:tcPr>
          <w:p w14:paraId="040BC51F" w14:textId="77777777" w:rsidR="0099607F" w:rsidRPr="006824F5" w:rsidRDefault="0099607F" w:rsidP="00042AE9">
            <w:pPr>
              <w:rPr>
                <w:rStyle w:val="CodeSnippet"/>
              </w:rPr>
            </w:pPr>
            <w:r w:rsidRPr="006824F5">
              <w:rPr>
                <w:rStyle w:val="CodeSnippet"/>
              </w:rPr>
              <w:t>sed -i "/Deny from All/d" /etc/httpd/conf.d/wordpress.conf</w:t>
            </w:r>
          </w:p>
          <w:p w14:paraId="5295FA85" w14:textId="77777777" w:rsidR="0099607F" w:rsidRPr="006824F5" w:rsidRDefault="0099607F" w:rsidP="00042AE9">
            <w:pPr>
              <w:rPr>
                <w:rStyle w:val="CodeSnippet"/>
              </w:rPr>
            </w:pPr>
            <w:r w:rsidRPr="006824F5">
              <w:rPr>
                <w:rStyle w:val="CodeSnippet"/>
              </w:rPr>
              <w:t>sed -i "s/Require local/Require all granted/" /etc/httpd/conf.d/wordpress.conf</w:t>
            </w:r>
          </w:p>
          <w:p w14:paraId="5EB8AC5D" w14:textId="77777777" w:rsidR="0099607F" w:rsidRPr="006824F5" w:rsidRDefault="0099607F" w:rsidP="00042AE9">
            <w:pPr>
              <w:rPr>
                <w:rStyle w:val="CodeSnippet"/>
              </w:rPr>
            </w:pPr>
            <w:r w:rsidRPr="006824F5">
              <w:rPr>
                <w:rStyle w:val="CodeSnippet"/>
              </w:rPr>
              <w:t>sed -i s/database_name_here/name/ /etc/wordpress/wp-config.php</w:t>
            </w:r>
          </w:p>
          <w:p w14:paraId="6DB942C6" w14:textId="77777777" w:rsidR="0099607F" w:rsidRPr="006824F5" w:rsidRDefault="0099607F" w:rsidP="00042AE9">
            <w:pPr>
              <w:rPr>
                <w:rStyle w:val="CodeSnippet"/>
              </w:rPr>
            </w:pPr>
            <w:r w:rsidRPr="006824F5">
              <w:rPr>
                <w:rStyle w:val="CodeSnippet"/>
              </w:rPr>
              <w:t>sed -i s/username_here/user/ /etc/wordpress/wp-config.php</w:t>
            </w:r>
          </w:p>
          <w:p w14:paraId="7743A1B5" w14:textId="77777777" w:rsidR="0099607F" w:rsidRPr="006824F5" w:rsidRDefault="0099607F" w:rsidP="00042AE9">
            <w:pPr>
              <w:rPr>
                <w:rStyle w:val="CodeSnippet"/>
              </w:rPr>
            </w:pPr>
            <w:r w:rsidRPr="006824F5">
              <w:rPr>
                <w:rStyle w:val="CodeSnippet"/>
              </w:rPr>
              <w:t>sed -i s/password_here/password/ /etc/wordpress/wp-config.php</w:t>
            </w:r>
          </w:p>
          <w:p w14:paraId="789F9FA7" w14:textId="77777777" w:rsidR="0099607F" w:rsidRPr="006824F5" w:rsidRDefault="0099607F" w:rsidP="00042AE9">
            <w:pPr>
              <w:rPr>
                <w:rStyle w:val="CodeSnippet"/>
              </w:rPr>
            </w:pPr>
            <w:r w:rsidRPr="006824F5">
              <w:rPr>
                <w:rStyle w:val="CodeSnippet"/>
              </w:rPr>
              <w:t>systemctl restart httpd.service</w:t>
            </w:r>
          </w:p>
        </w:tc>
      </w:tr>
    </w:tbl>
    <w:p w14:paraId="47BC6E3F" w14:textId="77777777" w:rsidR="0099607F" w:rsidRDefault="0099607F" w:rsidP="0099607F">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67F4F6A9" w14:textId="77777777" w:rsidTr="00042AE9">
        <w:tc>
          <w:tcPr>
            <w:tcW w:w="9576" w:type="dxa"/>
            <w:shd w:val="clear" w:color="auto" w:fill="D9D9D9" w:themeFill="background1" w:themeFillShade="D9"/>
          </w:tcPr>
          <w:p w14:paraId="22DE4573" w14:textId="77777777" w:rsidR="0099607F" w:rsidRPr="006824F5" w:rsidRDefault="0099607F" w:rsidP="00042AE9">
            <w:pPr>
              <w:rPr>
                <w:rStyle w:val="CodeSnippet"/>
              </w:rPr>
            </w:pPr>
            <w:r w:rsidRPr="006824F5">
              <w:rPr>
                <w:rStyle w:val="CodeSnippet"/>
              </w:rPr>
              <w:t># Setup MySQL root password and create user</w:t>
            </w:r>
          </w:p>
          <w:p w14:paraId="441B0918" w14:textId="77777777" w:rsidR="0099607F" w:rsidRPr="006824F5" w:rsidRDefault="0099607F" w:rsidP="00042AE9">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5C38C006" w14:textId="77777777" w:rsidR="0099607F" w:rsidRPr="006824F5" w:rsidRDefault="0099607F" w:rsidP="00042AE9">
            <w:pPr>
              <w:rPr>
                <w:rStyle w:val="CodeSnippet"/>
              </w:rPr>
            </w:pPr>
            <w:r w:rsidRPr="006824F5">
              <w:rPr>
                <w:rStyle w:val="CodeSnippet"/>
              </w:rPr>
              <w:t>CREATE DATABASE name;</w:t>
            </w:r>
          </w:p>
          <w:p w14:paraId="082B8C03" w14:textId="77777777" w:rsidR="0099607F" w:rsidRPr="006824F5" w:rsidRDefault="0099607F" w:rsidP="00042AE9">
            <w:pPr>
              <w:rPr>
                <w:rStyle w:val="CodeSnippet"/>
              </w:rPr>
            </w:pPr>
            <w:r w:rsidRPr="006824F5">
              <w:rPr>
                <w:rStyle w:val="CodeSnippet"/>
              </w:rPr>
              <w:t>GRANT ALL PRIVILEGES ON name.* TO "user"@"localhost"</w:t>
            </w:r>
          </w:p>
          <w:p w14:paraId="09A6FCCD" w14:textId="77777777" w:rsidR="0099607F" w:rsidRPr="006824F5" w:rsidRDefault="0099607F" w:rsidP="00042AE9">
            <w:pPr>
              <w:rPr>
                <w:rStyle w:val="CodeSnippet"/>
              </w:rPr>
            </w:pPr>
            <w:r w:rsidRPr="006824F5">
              <w:rPr>
                <w:rStyle w:val="CodeSnippet"/>
              </w:rPr>
              <w:t>IDENTIFIED BY "password";</w:t>
            </w:r>
          </w:p>
          <w:p w14:paraId="663CF04E" w14:textId="77777777" w:rsidR="0099607F" w:rsidRPr="006824F5" w:rsidRDefault="0099607F" w:rsidP="00042AE9">
            <w:pPr>
              <w:rPr>
                <w:rStyle w:val="CodeSnippet"/>
              </w:rPr>
            </w:pPr>
            <w:r w:rsidRPr="006824F5">
              <w:rPr>
                <w:rStyle w:val="CodeSnippet"/>
              </w:rPr>
              <w:t>FLUSH PRIVILEGES;</w:t>
            </w:r>
          </w:p>
          <w:p w14:paraId="4ADBC424" w14:textId="77777777" w:rsidR="0099607F" w:rsidRPr="006824F5" w:rsidRDefault="0099607F" w:rsidP="00042AE9">
            <w:pPr>
              <w:rPr>
                <w:rStyle w:val="CodeSnippet"/>
              </w:rPr>
            </w:pPr>
            <w:r w:rsidRPr="006824F5">
              <w:rPr>
                <w:rStyle w:val="CodeSnippet"/>
              </w:rPr>
              <w:t>EXIT</w:t>
            </w:r>
          </w:p>
          <w:p w14:paraId="6C0070D1" w14:textId="77777777" w:rsidR="0099607F" w:rsidRPr="006824F5" w:rsidRDefault="0099607F" w:rsidP="00042AE9">
            <w:pPr>
              <w:rPr>
                <w:rStyle w:val="CodeSnippet"/>
              </w:rPr>
            </w:pPr>
            <w:r w:rsidRPr="006824F5">
              <w:rPr>
                <w:rStyle w:val="CodeSnippet"/>
              </w:rPr>
              <w:t>EOF</w:t>
            </w:r>
          </w:p>
        </w:tc>
      </w:tr>
    </w:tbl>
    <w:p w14:paraId="3BA7B199" w14:textId="77777777" w:rsidR="0099607F" w:rsidRDefault="0099607F" w:rsidP="0099607F">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2450DB9C" w14:textId="77777777" w:rsidTr="00042AE9">
        <w:tc>
          <w:tcPr>
            <w:tcW w:w="9576" w:type="dxa"/>
            <w:shd w:val="clear" w:color="auto" w:fill="D9D9D9" w:themeFill="background1" w:themeFillShade="D9"/>
          </w:tcPr>
          <w:p w14:paraId="2B550C41" w14:textId="77777777" w:rsidR="0099607F" w:rsidRPr="006824F5" w:rsidRDefault="0099607F" w:rsidP="00042AE9">
            <w:pPr>
              <w:rPr>
                <w:rStyle w:val="CodeSnippet"/>
              </w:rPr>
            </w:pPr>
            <w:r w:rsidRPr="006824F5">
              <w:rPr>
                <w:rStyle w:val="CodeSnippet"/>
              </w:rPr>
              <w:t>yum -y install mysql mysql-server</w:t>
            </w:r>
          </w:p>
          <w:p w14:paraId="78C3F300" w14:textId="77777777" w:rsidR="0099607F" w:rsidRPr="006824F5" w:rsidRDefault="0099607F" w:rsidP="00042AE9">
            <w:pPr>
              <w:rPr>
                <w:rStyle w:val="CodeSnippet"/>
              </w:rPr>
            </w:pPr>
            <w:r w:rsidRPr="006824F5">
              <w:rPr>
                <w:rStyle w:val="CodeSnippet"/>
              </w:rPr>
              <w:t># Use systemd to start MySQL server at system boot time</w:t>
            </w:r>
          </w:p>
          <w:p w14:paraId="104E3B97" w14:textId="77777777" w:rsidR="0099607F" w:rsidRPr="006824F5" w:rsidRDefault="0099607F" w:rsidP="00042AE9">
            <w:pPr>
              <w:rPr>
                <w:rStyle w:val="CodeSnippet"/>
              </w:rPr>
            </w:pPr>
            <w:r w:rsidRPr="006824F5">
              <w:rPr>
                <w:rStyle w:val="CodeSnippet"/>
              </w:rPr>
              <w:t>systemctl enable mysqld.service</w:t>
            </w:r>
          </w:p>
        </w:tc>
      </w:tr>
    </w:tbl>
    <w:p w14:paraId="4D05BBA6" w14:textId="77777777" w:rsidR="0099607F" w:rsidRDefault="0099607F" w:rsidP="0099607F">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58B8DA6" w14:textId="77777777" w:rsidTr="00042AE9">
        <w:tc>
          <w:tcPr>
            <w:tcW w:w="9576" w:type="dxa"/>
            <w:shd w:val="clear" w:color="auto" w:fill="D9D9D9" w:themeFill="background1" w:themeFillShade="D9"/>
          </w:tcPr>
          <w:p w14:paraId="6FFCB02F" w14:textId="77777777" w:rsidR="0099607F" w:rsidRPr="006824F5" w:rsidRDefault="0099607F" w:rsidP="00042AE9">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4BFFF5F5" w14:textId="77777777" w:rsidR="0099607F" w:rsidRPr="006824F5" w:rsidRDefault="0099607F" w:rsidP="00042AE9">
            <w:pPr>
              <w:rPr>
                <w:rStyle w:val="CodeSnippet"/>
              </w:rPr>
            </w:pPr>
            <w:r w:rsidRPr="006824F5">
              <w:rPr>
                <w:rStyle w:val="CodeSnippet"/>
              </w:rPr>
              <w:t>systemctl start mysqld.service</w:t>
            </w:r>
          </w:p>
        </w:tc>
      </w:tr>
    </w:tbl>
    <w:p w14:paraId="45C5E462" w14:textId="77777777" w:rsidR="0099607F" w:rsidRDefault="0099607F" w:rsidP="0099607F">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2C52B60" w14:textId="77777777" w:rsidTr="00042AE9">
        <w:tc>
          <w:tcPr>
            <w:tcW w:w="9576" w:type="dxa"/>
            <w:shd w:val="clear" w:color="auto" w:fill="D9D9D9" w:themeFill="background1" w:themeFillShade="D9"/>
          </w:tcPr>
          <w:p w14:paraId="53D75D97" w14:textId="77777777" w:rsidR="0099607F" w:rsidRPr="006824F5" w:rsidRDefault="0099607F" w:rsidP="00042AE9">
            <w:pPr>
              <w:rPr>
                <w:rStyle w:val="CodeSnippet"/>
              </w:rPr>
            </w:pPr>
            <w:r w:rsidRPr="006824F5">
              <w:rPr>
                <w:rStyle w:val="CodeSnippet"/>
              </w:rPr>
              <w:t xml:space="preserve"># Set the MySQL server root password </w:t>
            </w:r>
          </w:p>
          <w:p w14:paraId="082E4978" w14:textId="77777777" w:rsidR="0099607F" w:rsidRPr="006824F5" w:rsidRDefault="0099607F" w:rsidP="00042AE9">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111DF737" w14:textId="77777777" w:rsidR="0099607F" w:rsidRDefault="0099607F" w:rsidP="0099607F">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2324C5F" w14:textId="77777777" w:rsidTr="00042AE9">
        <w:tc>
          <w:tcPr>
            <w:tcW w:w="9576" w:type="dxa"/>
            <w:shd w:val="clear" w:color="auto" w:fill="D9D9D9" w:themeFill="background1" w:themeFillShade="D9"/>
          </w:tcPr>
          <w:p w14:paraId="45A1BDD7" w14:textId="77777777" w:rsidR="0099607F" w:rsidRPr="006824F5" w:rsidRDefault="0099607F" w:rsidP="00042AE9">
            <w:pPr>
              <w:rPr>
                <w:rStyle w:val="CodeSnippet"/>
              </w:rPr>
            </w:pPr>
            <w:r w:rsidRPr="006824F5">
              <w:rPr>
                <w:rStyle w:val="CodeSnippet"/>
              </w:rPr>
              <w:t>yum -y install httpd</w:t>
            </w:r>
          </w:p>
          <w:p w14:paraId="68FCB82C" w14:textId="77777777" w:rsidR="0099607F" w:rsidRPr="006824F5" w:rsidRDefault="0099607F" w:rsidP="00042AE9">
            <w:pPr>
              <w:rPr>
                <w:rStyle w:val="CodeSnippet"/>
              </w:rPr>
            </w:pPr>
            <w:r w:rsidRPr="006824F5">
              <w:rPr>
                <w:rStyle w:val="CodeSnippet"/>
              </w:rPr>
              <w:t>systemctl enable httpd.service</w:t>
            </w:r>
          </w:p>
        </w:tc>
      </w:tr>
    </w:tbl>
    <w:p w14:paraId="1EA8B0EE" w14:textId="77777777" w:rsidR="0099607F" w:rsidRDefault="0099607F" w:rsidP="0099607F">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4531382" w14:textId="77777777" w:rsidTr="00042AE9">
        <w:tc>
          <w:tcPr>
            <w:tcW w:w="9576" w:type="dxa"/>
            <w:shd w:val="clear" w:color="auto" w:fill="D9D9D9" w:themeFill="background1" w:themeFillShade="D9"/>
          </w:tcPr>
          <w:p w14:paraId="48985AD3" w14:textId="77777777" w:rsidR="0099607F" w:rsidRDefault="0099607F" w:rsidP="00042AE9">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17E12B9E" w14:textId="77777777" w:rsidR="0099607F" w:rsidRPr="006824F5" w:rsidRDefault="0099607F" w:rsidP="00042AE9">
            <w:pPr>
              <w:rPr>
                <w:rStyle w:val="CodeSnippet"/>
              </w:rPr>
            </w:pPr>
            <w:r w:rsidRPr="006824F5">
              <w:rPr>
                <w:rStyle w:val="CodeSnippet"/>
              </w:rPr>
              <w:t>systemctl start httpd.service</w:t>
            </w:r>
          </w:p>
        </w:tc>
      </w:tr>
    </w:tbl>
    <w:p w14:paraId="72202429" w14:textId="77777777" w:rsidR="0099607F" w:rsidRPr="00A861E5" w:rsidRDefault="0099607F" w:rsidP="0099607F">
      <w:pPr>
        <w:pStyle w:val="Heading3"/>
        <w:numPr>
          <w:ilvl w:val="2"/>
          <w:numId w:val="3"/>
        </w:numPr>
        <w:rPr>
          <w:sz w:val="24"/>
        </w:rPr>
      </w:pPr>
      <w:bookmarkStart w:id="865" w:name="_Toc430015848"/>
      <w:bookmarkStart w:id="866" w:name="USE_CASE_WEBSERVER_DBMS_3"/>
      <w:bookmarkStart w:id="867" w:name="USE_CASE_WEBSERVER_DBMS_2"/>
      <w:bookmarkStart w:id="868" w:name="_Toc373867896"/>
      <w:bookmarkStart w:id="869" w:name="_Toc379455168"/>
      <w:bookmarkEnd w:id="836"/>
      <w:bookmarkEnd w:id="855"/>
      <w:bookmarkEnd w:id="856"/>
      <w:r>
        <w:t>WebServer-DBMS 2: Nodejs with</w:t>
      </w:r>
      <w:r w:rsidRPr="00A861E5">
        <w:t xml:space="preserve"> Pay</w:t>
      </w:r>
      <w:r>
        <w:t>P</w:t>
      </w:r>
      <w:r w:rsidRPr="00A861E5">
        <w:t xml:space="preserve">al </w:t>
      </w:r>
      <w:r>
        <w:t xml:space="preserve">Sample App </w:t>
      </w:r>
      <w:r w:rsidRPr="00A861E5">
        <w:t>and MongoDB on separate instances</w:t>
      </w:r>
      <w:bookmarkEnd w:id="865"/>
      <w:r w:rsidRPr="00A861E5">
        <w:t xml:space="preserve"> </w:t>
      </w:r>
    </w:p>
    <w:bookmarkEnd w:id="866"/>
    <w:bookmarkEnd w:id="867"/>
    <w:p w14:paraId="5618331A" w14:textId="77777777" w:rsidR="0099607F" w:rsidRDefault="0099607F" w:rsidP="0099607F">
      <w:pPr>
        <w:pStyle w:val="Heading4"/>
        <w:numPr>
          <w:ilvl w:val="3"/>
          <w:numId w:val="3"/>
        </w:numPr>
      </w:pPr>
      <w:r>
        <w:t>Description</w:t>
      </w:r>
    </w:p>
    <w:p w14:paraId="796D502C" w14:textId="77777777" w:rsidR="0099607F" w:rsidRPr="009822BC" w:rsidRDefault="0099607F" w:rsidP="0099607F">
      <w:r>
        <w:t xml:space="preserve">This use case </w:t>
      </w:r>
      <w:r w:rsidRPr="009822BC">
        <w:t xml:space="preserve">Instantiates a 2-tier application with Nodejs and its (PayPal sample) WebApplication on one tier which connects </w:t>
      </w:r>
      <w:proofErr w:type="gramStart"/>
      <w:r w:rsidRPr="009822BC">
        <w:t>a  MongoDB</w:t>
      </w:r>
      <w:proofErr w:type="gramEnd"/>
      <w:r w:rsidRPr="009822BC">
        <w:t xml:space="preserve"> database (which stores its application data) using  a ConnectsTo relationship.</w:t>
      </w:r>
    </w:p>
    <w:p w14:paraId="71A99F1E" w14:textId="77777777" w:rsidR="0099607F" w:rsidRDefault="0099607F" w:rsidP="0099607F">
      <w:pPr>
        <w:pStyle w:val="Heading4"/>
        <w:numPr>
          <w:ilvl w:val="3"/>
          <w:numId w:val="3"/>
        </w:numPr>
      </w:pPr>
      <w:r>
        <w:lastRenderedPageBreak/>
        <w:t>Logical Diagram</w:t>
      </w:r>
    </w:p>
    <w:p w14:paraId="134A3AE9" w14:textId="77777777" w:rsidR="0099607F" w:rsidRPr="003E16A6" w:rsidRDefault="0099607F" w:rsidP="0099607F">
      <w:r>
        <w:rPr>
          <w:noProof/>
        </w:rPr>
        <w:drawing>
          <wp:inline distT="0" distB="0" distL="0" distR="0" wp14:anchorId="44164425" wp14:editId="254108E0">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21C2BD9C" w14:textId="77777777" w:rsidR="0099607F" w:rsidRDefault="0099607F" w:rsidP="0099607F">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89C96B5" w14:textId="77777777" w:rsidTr="00042AE9">
        <w:tc>
          <w:tcPr>
            <w:tcW w:w="9576" w:type="dxa"/>
            <w:shd w:val="clear" w:color="auto" w:fill="D9D9D9" w:themeFill="background1" w:themeFillShade="D9"/>
          </w:tcPr>
          <w:p w14:paraId="46F0CFA8" w14:textId="77777777" w:rsidR="0099607F" w:rsidRPr="009822BC" w:rsidRDefault="0099607F" w:rsidP="00042AE9">
            <w:pPr>
              <w:rPr>
                <w:rStyle w:val="CodeSnippet"/>
              </w:rPr>
            </w:pPr>
            <w:r w:rsidRPr="009822BC">
              <w:rPr>
                <w:rStyle w:val="CodeSnippet"/>
              </w:rPr>
              <w:t>tosca_definitions_version: tosca_simple_</w:t>
            </w:r>
            <w:r>
              <w:rPr>
                <w:rStyle w:val="CodeSnippet"/>
              </w:rPr>
              <w:t>yaml_1_0</w:t>
            </w:r>
          </w:p>
          <w:p w14:paraId="1F5B2C89" w14:textId="77777777" w:rsidR="0099607F" w:rsidRPr="009822BC" w:rsidRDefault="0099607F" w:rsidP="00042AE9">
            <w:pPr>
              <w:rPr>
                <w:rStyle w:val="CodeSnippet"/>
              </w:rPr>
            </w:pPr>
          </w:p>
          <w:p w14:paraId="07C848B5" w14:textId="77777777" w:rsidR="0099607F" w:rsidRPr="009822BC" w:rsidRDefault="0099607F" w:rsidP="00042AE9">
            <w:pPr>
              <w:rPr>
                <w:rStyle w:val="CodeSnippet"/>
              </w:rPr>
            </w:pPr>
            <w:r w:rsidRPr="009822BC">
              <w:rPr>
                <w:rStyle w:val="CodeSnippet"/>
              </w:rPr>
              <w:t>description: &gt;</w:t>
            </w:r>
          </w:p>
          <w:p w14:paraId="2999FF6D" w14:textId="77777777" w:rsidR="0099607F" w:rsidRPr="009822BC" w:rsidRDefault="0099607F" w:rsidP="00042AE9">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13E8D0DE" w14:textId="77777777" w:rsidR="0099607F" w:rsidRPr="009822BC" w:rsidRDefault="0099607F" w:rsidP="00042AE9">
            <w:pPr>
              <w:rPr>
                <w:rStyle w:val="CodeSnippet"/>
              </w:rPr>
            </w:pPr>
          </w:p>
          <w:p w14:paraId="65A18713" w14:textId="77777777" w:rsidR="0099607F" w:rsidRPr="009822BC" w:rsidRDefault="0099607F" w:rsidP="00042AE9">
            <w:pPr>
              <w:rPr>
                <w:rStyle w:val="CodeSnippet"/>
              </w:rPr>
            </w:pPr>
            <w:r w:rsidRPr="009822BC">
              <w:rPr>
                <w:rStyle w:val="CodeSnippet"/>
              </w:rPr>
              <w:t>imports:</w:t>
            </w:r>
          </w:p>
          <w:p w14:paraId="00C7C71D" w14:textId="77777777" w:rsidR="0099607F" w:rsidRPr="009822BC" w:rsidRDefault="0099607F" w:rsidP="00042AE9">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0B2E4388" w14:textId="77777777" w:rsidR="0099607F" w:rsidRPr="009822BC" w:rsidRDefault="0099607F" w:rsidP="00042AE9">
            <w:pPr>
              <w:rPr>
                <w:rStyle w:val="CodeSnippet"/>
              </w:rPr>
            </w:pPr>
          </w:p>
          <w:p w14:paraId="08E18164" w14:textId="77777777" w:rsidR="0099607F" w:rsidRPr="009822BC" w:rsidRDefault="0099607F" w:rsidP="00042AE9">
            <w:pPr>
              <w:rPr>
                <w:rStyle w:val="CodeSnippet"/>
              </w:rPr>
            </w:pPr>
            <w:r w:rsidRPr="009822BC">
              <w:rPr>
                <w:rStyle w:val="CodeSnippet"/>
              </w:rPr>
              <w:t>dsl_definitions:</w:t>
            </w:r>
          </w:p>
          <w:p w14:paraId="4E2D9528" w14:textId="77777777" w:rsidR="0099607F" w:rsidRPr="009822BC" w:rsidRDefault="0099607F" w:rsidP="00042AE9">
            <w:pPr>
              <w:rPr>
                <w:rStyle w:val="CodeSnippet"/>
              </w:rPr>
            </w:pPr>
            <w:r w:rsidRPr="009822BC">
              <w:rPr>
                <w:rStyle w:val="CodeSnippet"/>
              </w:rPr>
              <w:t xml:space="preserve">    ubuntu_node: &amp;ubuntu_node</w:t>
            </w:r>
          </w:p>
          <w:p w14:paraId="45C00E17" w14:textId="77777777" w:rsidR="0099607F" w:rsidRPr="009822BC" w:rsidRDefault="0099607F" w:rsidP="00042AE9">
            <w:pPr>
              <w:rPr>
                <w:rStyle w:val="CodeSnippet"/>
              </w:rPr>
            </w:pPr>
            <w:r w:rsidRPr="009822BC">
              <w:rPr>
                <w:rStyle w:val="CodeSnippet"/>
              </w:rPr>
              <w:t xml:space="preserve">      disk_size: 10 GB</w:t>
            </w:r>
          </w:p>
          <w:p w14:paraId="73E94F62" w14:textId="77777777" w:rsidR="0099607F" w:rsidRPr="009822BC" w:rsidRDefault="0099607F" w:rsidP="00042AE9">
            <w:pPr>
              <w:rPr>
                <w:rStyle w:val="CodeSnippet"/>
              </w:rPr>
            </w:pPr>
            <w:r w:rsidRPr="009822BC">
              <w:rPr>
                <w:rStyle w:val="CodeSnippet"/>
              </w:rPr>
              <w:t xml:space="preserve">      num_cpus: </w:t>
            </w:r>
            <w:r>
              <w:rPr>
                <w:rStyle w:val="CodeSnippet"/>
              </w:rPr>
              <w:t>{ get_input: my_cpus }</w:t>
            </w:r>
          </w:p>
          <w:p w14:paraId="58976A4C" w14:textId="77777777" w:rsidR="0099607F" w:rsidRPr="009822BC" w:rsidRDefault="0099607F" w:rsidP="00042AE9">
            <w:pPr>
              <w:rPr>
                <w:rStyle w:val="CodeSnippet"/>
              </w:rPr>
            </w:pPr>
            <w:r w:rsidRPr="009822BC">
              <w:rPr>
                <w:rStyle w:val="CodeSnippet"/>
              </w:rPr>
              <w:t xml:space="preserve">      mem_size: 4096 MB</w:t>
            </w:r>
          </w:p>
          <w:p w14:paraId="43D5BDA6" w14:textId="77777777" w:rsidR="0099607F" w:rsidRPr="009822BC" w:rsidRDefault="0099607F" w:rsidP="00042AE9">
            <w:pPr>
              <w:rPr>
                <w:rStyle w:val="CodeSnippet"/>
              </w:rPr>
            </w:pPr>
            <w:r w:rsidRPr="009822BC">
              <w:rPr>
                <w:rStyle w:val="CodeSnippet"/>
              </w:rPr>
              <w:t xml:space="preserve">    os_capabilities: &amp;os_capabilities</w:t>
            </w:r>
          </w:p>
          <w:p w14:paraId="79D9738D" w14:textId="77777777" w:rsidR="0099607F" w:rsidRPr="009822BC" w:rsidRDefault="0099607F" w:rsidP="00042AE9">
            <w:pPr>
              <w:rPr>
                <w:rStyle w:val="CodeSnippet"/>
              </w:rPr>
            </w:pPr>
            <w:r w:rsidRPr="009822BC">
              <w:rPr>
                <w:rStyle w:val="CodeSnippet"/>
              </w:rPr>
              <w:t xml:space="preserve">      architecture: x86_64</w:t>
            </w:r>
          </w:p>
          <w:p w14:paraId="2632D7CB" w14:textId="77777777" w:rsidR="0099607F" w:rsidRPr="009822BC" w:rsidRDefault="0099607F" w:rsidP="00042AE9">
            <w:pPr>
              <w:rPr>
                <w:rStyle w:val="CodeSnippet"/>
              </w:rPr>
            </w:pPr>
            <w:r w:rsidRPr="009822BC">
              <w:rPr>
                <w:rStyle w:val="CodeSnippet"/>
              </w:rPr>
              <w:t xml:space="preserve">      type: Linux</w:t>
            </w:r>
          </w:p>
          <w:p w14:paraId="078D4C0F" w14:textId="77777777" w:rsidR="0099607F" w:rsidRPr="009822BC" w:rsidRDefault="0099607F" w:rsidP="00042AE9">
            <w:pPr>
              <w:rPr>
                <w:rStyle w:val="CodeSnippet"/>
              </w:rPr>
            </w:pPr>
            <w:r w:rsidRPr="009822BC">
              <w:rPr>
                <w:rStyle w:val="CodeSnippet"/>
              </w:rPr>
              <w:t xml:space="preserve">      distribution: Ubuntu</w:t>
            </w:r>
          </w:p>
          <w:p w14:paraId="52AB8F99" w14:textId="77777777" w:rsidR="0099607F" w:rsidRPr="009822BC" w:rsidRDefault="0099607F" w:rsidP="00042AE9">
            <w:pPr>
              <w:rPr>
                <w:rStyle w:val="CodeSnippet"/>
              </w:rPr>
            </w:pPr>
            <w:r w:rsidRPr="009822BC">
              <w:rPr>
                <w:rStyle w:val="CodeSnippet"/>
              </w:rPr>
              <w:t xml:space="preserve">      version: 14.04</w:t>
            </w:r>
          </w:p>
          <w:p w14:paraId="1AB0CA9C" w14:textId="77777777" w:rsidR="0099607F" w:rsidRPr="009822BC" w:rsidRDefault="0099607F" w:rsidP="00042AE9">
            <w:pPr>
              <w:rPr>
                <w:rStyle w:val="CodeSnippet"/>
              </w:rPr>
            </w:pPr>
          </w:p>
          <w:p w14:paraId="0B5976FA" w14:textId="77777777" w:rsidR="0099607F" w:rsidRPr="009822BC" w:rsidRDefault="0099607F" w:rsidP="00042AE9">
            <w:pPr>
              <w:rPr>
                <w:rStyle w:val="CodeSnippet"/>
              </w:rPr>
            </w:pPr>
            <w:r w:rsidRPr="009822BC">
              <w:rPr>
                <w:rStyle w:val="CodeSnippet"/>
              </w:rPr>
              <w:t>topology_template:</w:t>
            </w:r>
          </w:p>
          <w:p w14:paraId="0236000F" w14:textId="77777777" w:rsidR="0099607F" w:rsidRPr="009822BC" w:rsidRDefault="0099607F" w:rsidP="00042AE9">
            <w:pPr>
              <w:rPr>
                <w:rStyle w:val="CodeSnippet"/>
              </w:rPr>
            </w:pPr>
            <w:r w:rsidRPr="009822BC">
              <w:rPr>
                <w:rStyle w:val="CodeSnippet"/>
              </w:rPr>
              <w:t xml:space="preserve">  inputs:</w:t>
            </w:r>
          </w:p>
          <w:p w14:paraId="6CACEB81" w14:textId="77777777" w:rsidR="0099607F" w:rsidRPr="009822BC" w:rsidRDefault="0099607F" w:rsidP="00042AE9">
            <w:pPr>
              <w:rPr>
                <w:rStyle w:val="CodeSnippet"/>
              </w:rPr>
            </w:pPr>
            <w:r w:rsidRPr="009822BC">
              <w:rPr>
                <w:rStyle w:val="CodeSnippet"/>
              </w:rPr>
              <w:t xml:space="preserve">    my_cpus:</w:t>
            </w:r>
          </w:p>
          <w:p w14:paraId="40D3AC93" w14:textId="77777777" w:rsidR="0099607F" w:rsidRPr="009822BC" w:rsidRDefault="0099607F" w:rsidP="00042AE9">
            <w:pPr>
              <w:rPr>
                <w:rStyle w:val="CodeSnippet"/>
              </w:rPr>
            </w:pPr>
            <w:r w:rsidRPr="009822BC">
              <w:rPr>
                <w:rStyle w:val="CodeSnippet"/>
              </w:rPr>
              <w:t xml:space="preserve">      type: integer</w:t>
            </w:r>
          </w:p>
          <w:p w14:paraId="139065C9" w14:textId="77777777" w:rsidR="0099607F" w:rsidRPr="009822BC"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Number of CPUs for the server.</w:t>
            </w:r>
          </w:p>
          <w:p w14:paraId="259D9674" w14:textId="77777777" w:rsidR="0099607F" w:rsidRPr="009822BC" w:rsidRDefault="0099607F" w:rsidP="00042AE9">
            <w:pPr>
              <w:rPr>
                <w:rStyle w:val="CodeSnippet"/>
              </w:rPr>
            </w:pPr>
            <w:r w:rsidRPr="009822BC">
              <w:rPr>
                <w:rStyle w:val="CodeSnippet"/>
              </w:rPr>
              <w:t xml:space="preserve">      constraints:</w:t>
            </w:r>
          </w:p>
          <w:p w14:paraId="29A1B017" w14:textId="77777777" w:rsidR="0099607F" w:rsidRPr="009822BC" w:rsidRDefault="0099607F" w:rsidP="00042AE9">
            <w:pPr>
              <w:rPr>
                <w:rStyle w:val="CodeSnippet"/>
              </w:rPr>
            </w:pPr>
            <w:r w:rsidRPr="009822BC">
              <w:rPr>
                <w:rStyle w:val="CodeSnippet"/>
              </w:rPr>
              <w:t xml:space="preserve">        - valid_values: [ 1, 2, 4, 8 ]</w:t>
            </w:r>
          </w:p>
          <w:p w14:paraId="3AED34ED" w14:textId="77777777" w:rsidR="0099607F" w:rsidRPr="009822BC" w:rsidRDefault="0099607F" w:rsidP="00042AE9">
            <w:pPr>
              <w:rPr>
                <w:rStyle w:val="CodeSnippet"/>
              </w:rPr>
            </w:pPr>
            <w:r w:rsidRPr="009822BC">
              <w:rPr>
                <w:rStyle w:val="CodeSnippet"/>
              </w:rPr>
              <w:t xml:space="preserve">      default: 1</w:t>
            </w:r>
          </w:p>
          <w:p w14:paraId="39144862" w14:textId="77777777" w:rsidR="0099607F" w:rsidRPr="009822BC" w:rsidRDefault="0099607F" w:rsidP="00042AE9">
            <w:pPr>
              <w:rPr>
                <w:rStyle w:val="CodeSnippet"/>
              </w:rPr>
            </w:pPr>
            <w:r w:rsidRPr="009822BC">
              <w:rPr>
                <w:rStyle w:val="CodeSnippet"/>
              </w:rPr>
              <w:t xml:space="preserve">    github_url:</w:t>
            </w:r>
          </w:p>
          <w:p w14:paraId="5A299ABC" w14:textId="77777777" w:rsidR="0099607F" w:rsidRPr="009822BC" w:rsidRDefault="0099607F" w:rsidP="00042AE9">
            <w:pPr>
              <w:rPr>
                <w:rStyle w:val="CodeSnippet"/>
              </w:rPr>
            </w:pPr>
            <w:r w:rsidRPr="009822BC">
              <w:rPr>
                <w:rStyle w:val="CodeSnippet"/>
              </w:rPr>
              <w:t xml:space="preserve">       type: string</w:t>
            </w:r>
          </w:p>
          <w:p w14:paraId="092214E9" w14:textId="77777777" w:rsidR="0099607F" w:rsidRPr="009822BC"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The URL to download nodejs.</w:t>
            </w:r>
          </w:p>
          <w:p w14:paraId="7B88F6B9" w14:textId="77777777" w:rsidR="0099607F" w:rsidRPr="009822BC" w:rsidRDefault="0099607F" w:rsidP="00042AE9">
            <w:pPr>
              <w:rPr>
                <w:rStyle w:val="CodeSnippet"/>
              </w:rPr>
            </w:pPr>
            <w:r w:rsidRPr="009822BC">
              <w:rPr>
                <w:rStyle w:val="CodeSnippet"/>
              </w:rPr>
              <w:t xml:space="preserve">       default:  https://github.com/sample.git</w:t>
            </w:r>
          </w:p>
          <w:p w14:paraId="506E0D5E" w14:textId="77777777" w:rsidR="0099607F" w:rsidRPr="009822BC" w:rsidRDefault="0099607F" w:rsidP="00042AE9">
            <w:pPr>
              <w:rPr>
                <w:rStyle w:val="CodeSnippet"/>
              </w:rPr>
            </w:pPr>
          </w:p>
          <w:p w14:paraId="2903BA39" w14:textId="77777777" w:rsidR="0099607F" w:rsidRDefault="0099607F" w:rsidP="00042AE9">
            <w:pPr>
              <w:rPr>
                <w:rStyle w:val="CodeSnippet"/>
              </w:rPr>
            </w:pPr>
            <w:r w:rsidRPr="009822BC">
              <w:rPr>
                <w:rStyle w:val="CodeSnippet"/>
              </w:rPr>
              <w:t xml:space="preserve">  node_templates:</w:t>
            </w:r>
          </w:p>
          <w:p w14:paraId="0F0BE5D7" w14:textId="77777777" w:rsidR="0099607F" w:rsidRDefault="0099607F" w:rsidP="00042AE9">
            <w:pPr>
              <w:rPr>
                <w:rStyle w:val="CodeSnippet"/>
              </w:rPr>
            </w:pPr>
          </w:p>
          <w:p w14:paraId="567D275F" w14:textId="77777777" w:rsidR="0099607F" w:rsidRPr="00303DBD" w:rsidRDefault="0099607F" w:rsidP="00042AE9">
            <w:pPr>
              <w:rPr>
                <w:rStyle w:val="CodeSnippet"/>
              </w:rPr>
            </w:pPr>
            <w:r w:rsidRPr="00303DBD">
              <w:rPr>
                <w:rStyle w:val="CodeSnippet"/>
              </w:rPr>
              <w:t xml:space="preserve">    paypal_pizzastore:</w:t>
            </w:r>
          </w:p>
          <w:p w14:paraId="1A5C3F2E" w14:textId="77777777" w:rsidR="0099607F" w:rsidRPr="00303DBD" w:rsidRDefault="0099607F" w:rsidP="00042AE9">
            <w:pPr>
              <w:rPr>
                <w:rStyle w:val="CodeSnippet"/>
              </w:rPr>
            </w:pPr>
            <w:r w:rsidRPr="00303DBD">
              <w:rPr>
                <w:rStyle w:val="CodeSnippet"/>
              </w:rPr>
              <w:t xml:space="preserve">      type: tosca.nodes.WebApplication.PayPalPizzaStore</w:t>
            </w:r>
          </w:p>
          <w:p w14:paraId="5FF08F1E" w14:textId="77777777" w:rsidR="0099607F" w:rsidRPr="00303DBD" w:rsidRDefault="0099607F" w:rsidP="00042AE9">
            <w:pPr>
              <w:rPr>
                <w:rStyle w:val="CodeSnippet"/>
              </w:rPr>
            </w:pPr>
            <w:r w:rsidRPr="00303DBD">
              <w:rPr>
                <w:rStyle w:val="CodeSnippet"/>
              </w:rPr>
              <w:t xml:space="preserve">      properties:</w:t>
            </w:r>
          </w:p>
          <w:p w14:paraId="2AAF4FB6" w14:textId="77777777" w:rsidR="0099607F" w:rsidRPr="00303DBD" w:rsidRDefault="0099607F" w:rsidP="00042AE9">
            <w:pPr>
              <w:rPr>
                <w:rStyle w:val="CodeSnippet"/>
              </w:rPr>
            </w:pPr>
            <w:r w:rsidRPr="00303DBD">
              <w:rPr>
                <w:rStyle w:val="CodeSnippet"/>
              </w:rPr>
              <w:t xml:space="preserve">          github_url: { get_input: github_url }</w:t>
            </w:r>
          </w:p>
          <w:p w14:paraId="2291BC7B" w14:textId="77777777" w:rsidR="0099607F" w:rsidRPr="00303DBD" w:rsidRDefault="0099607F" w:rsidP="00042AE9">
            <w:pPr>
              <w:rPr>
                <w:rStyle w:val="CodeSnippet"/>
              </w:rPr>
            </w:pPr>
            <w:r w:rsidRPr="00303DBD">
              <w:rPr>
                <w:rStyle w:val="CodeSnippet"/>
              </w:rPr>
              <w:t xml:space="preserve">      requirements:</w:t>
            </w:r>
          </w:p>
          <w:p w14:paraId="4BF87979" w14:textId="77777777" w:rsidR="0099607F" w:rsidRPr="00303DBD" w:rsidRDefault="0099607F" w:rsidP="00042AE9">
            <w:pPr>
              <w:rPr>
                <w:rStyle w:val="CodeSnippet"/>
              </w:rPr>
            </w:pPr>
            <w:r w:rsidRPr="00303DBD">
              <w:rPr>
                <w:rStyle w:val="CodeSnippet"/>
              </w:rPr>
              <w:t xml:space="preserve">        - host:nodejs</w:t>
            </w:r>
          </w:p>
          <w:p w14:paraId="1658F90B" w14:textId="77777777" w:rsidR="0099607F" w:rsidRPr="00303DBD" w:rsidRDefault="0099607F" w:rsidP="00042AE9">
            <w:pPr>
              <w:rPr>
                <w:rStyle w:val="CodeSnippet"/>
              </w:rPr>
            </w:pPr>
            <w:r w:rsidRPr="00303DBD">
              <w:rPr>
                <w:rStyle w:val="CodeSnippet"/>
              </w:rPr>
              <w:t xml:space="preserve">        - database_connection: mongo_db</w:t>
            </w:r>
          </w:p>
          <w:p w14:paraId="6E56C58E" w14:textId="77777777" w:rsidR="0099607F" w:rsidRPr="00303DBD" w:rsidRDefault="0099607F" w:rsidP="00042AE9">
            <w:pPr>
              <w:rPr>
                <w:rStyle w:val="CodeSnippet"/>
              </w:rPr>
            </w:pPr>
            <w:r w:rsidRPr="00303DBD">
              <w:rPr>
                <w:rStyle w:val="CodeSnippet"/>
              </w:rPr>
              <w:t xml:space="preserve">      interfaces:</w:t>
            </w:r>
          </w:p>
          <w:p w14:paraId="11E5B906" w14:textId="77777777" w:rsidR="0099607F" w:rsidRPr="00303DBD" w:rsidRDefault="0099607F" w:rsidP="00042AE9">
            <w:pPr>
              <w:rPr>
                <w:rStyle w:val="CodeSnippet"/>
              </w:rPr>
            </w:pPr>
            <w:r w:rsidRPr="00303DBD">
              <w:rPr>
                <w:rStyle w:val="CodeSnippet"/>
              </w:rPr>
              <w:t xml:space="preserve">        Standard:</w:t>
            </w:r>
          </w:p>
          <w:p w14:paraId="34F7C5F7" w14:textId="77777777" w:rsidR="0099607F" w:rsidRPr="00303DBD" w:rsidRDefault="0099607F" w:rsidP="00042AE9">
            <w:pPr>
              <w:rPr>
                <w:rStyle w:val="CodeSnippet"/>
              </w:rPr>
            </w:pPr>
            <w:r w:rsidRPr="00303DBD">
              <w:rPr>
                <w:rStyle w:val="CodeSnippet"/>
              </w:rPr>
              <w:t xml:space="preserve">           configure:</w:t>
            </w:r>
          </w:p>
          <w:p w14:paraId="207263B5" w14:textId="77777777" w:rsidR="0099607F" w:rsidRPr="00303DBD" w:rsidRDefault="0099607F" w:rsidP="00042AE9">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5F67DB76" w14:textId="77777777" w:rsidR="0099607F" w:rsidRPr="00303DBD" w:rsidRDefault="0099607F" w:rsidP="00042AE9">
            <w:pPr>
              <w:rPr>
                <w:rStyle w:val="CodeSnippet"/>
              </w:rPr>
            </w:pPr>
            <w:r w:rsidRPr="00303DBD">
              <w:rPr>
                <w:rStyle w:val="CodeSnippet"/>
              </w:rPr>
              <w:t xml:space="preserve">             inputs:</w:t>
            </w:r>
          </w:p>
          <w:p w14:paraId="2E5B2D5D" w14:textId="77777777" w:rsidR="0099607F" w:rsidRPr="00303DBD" w:rsidRDefault="0099607F" w:rsidP="00042AE9">
            <w:pPr>
              <w:rPr>
                <w:rStyle w:val="CodeSnippet"/>
              </w:rPr>
            </w:pPr>
            <w:r w:rsidRPr="00303DBD">
              <w:rPr>
                <w:rStyle w:val="CodeSnippet"/>
              </w:rPr>
              <w:t xml:space="preserve">               github_url: { get_property: [ SELF, github_url ] }</w:t>
            </w:r>
          </w:p>
          <w:p w14:paraId="7AE8070C" w14:textId="77777777" w:rsidR="0099607F" w:rsidRPr="00303DBD" w:rsidRDefault="0099607F" w:rsidP="00042AE9">
            <w:pPr>
              <w:rPr>
                <w:rStyle w:val="CodeSnippet"/>
              </w:rPr>
            </w:pPr>
            <w:r w:rsidRPr="00303DBD">
              <w:rPr>
                <w:rStyle w:val="CodeSnippet"/>
              </w:rPr>
              <w:t xml:space="preserve">               mongodb_ip: { get_attribute: [mongo_server, private_address] }</w:t>
            </w:r>
          </w:p>
          <w:p w14:paraId="32635564" w14:textId="77777777" w:rsidR="0099607F" w:rsidRPr="00303DBD" w:rsidRDefault="0099607F" w:rsidP="00042AE9">
            <w:pPr>
              <w:rPr>
                <w:rStyle w:val="CodeSnippet"/>
              </w:rPr>
            </w:pPr>
            <w:r>
              <w:rPr>
                <w:rStyle w:val="CodeSnippet"/>
              </w:rPr>
              <w:t xml:space="preserve">           start: s</w:t>
            </w:r>
            <w:r w:rsidRPr="00303DBD">
              <w:rPr>
                <w:rStyle w:val="CodeSnippet"/>
              </w:rPr>
              <w:t>cripts/nodejs/start.sh</w:t>
            </w:r>
          </w:p>
          <w:p w14:paraId="27CFA4E3" w14:textId="77777777" w:rsidR="0099607F" w:rsidRDefault="0099607F" w:rsidP="00042AE9">
            <w:pPr>
              <w:rPr>
                <w:rStyle w:val="CodeSnippet"/>
              </w:rPr>
            </w:pPr>
            <w:r w:rsidRPr="00303DBD">
              <w:rPr>
                <w:rStyle w:val="CodeSnippet"/>
              </w:rPr>
              <w:t xml:space="preserve">  </w:t>
            </w:r>
          </w:p>
          <w:p w14:paraId="63F55DD9" w14:textId="77777777" w:rsidR="0099607F" w:rsidRPr="00303DBD" w:rsidRDefault="0099607F" w:rsidP="00042AE9">
            <w:pPr>
              <w:rPr>
                <w:rStyle w:val="CodeSnippet"/>
              </w:rPr>
            </w:pPr>
            <w:r>
              <w:rPr>
                <w:rStyle w:val="CodeSnippet"/>
              </w:rPr>
              <w:t xml:space="preserve">  </w:t>
            </w:r>
            <w:r w:rsidRPr="00303DBD">
              <w:rPr>
                <w:rStyle w:val="CodeSnippet"/>
              </w:rPr>
              <w:t xml:space="preserve">  nodejs:</w:t>
            </w:r>
          </w:p>
          <w:p w14:paraId="571E2F50" w14:textId="77777777" w:rsidR="0099607F" w:rsidRPr="00303DBD" w:rsidRDefault="0099607F" w:rsidP="00042AE9">
            <w:pPr>
              <w:rPr>
                <w:rStyle w:val="CodeSnippet"/>
              </w:rPr>
            </w:pPr>
            <w:r w:rsidRPr="00303DBD">
              <w:rPr>
                <w:rStyle w:val="CodeSnippet"/>
              </w:rPr>
              <w:t xml:space="preserve">      type: tosca.nodes.WebServer</w:t>
            </w:r>
            <w:r>
              <w:rPr>
                <w:rStyle w:val="CodeSnippet"/>
              </w:rPr>
              <w:t>.Nodejs</w:t>
            </w:r>
          </w:p>
          <w:p w14:paraId="3C09F5F7" w14:textId="77777777" w:rsidR="0099607F" w:rsidRPr="00303DBD" w:rsidRDefault="0099607F" w:rsidP="00042AE9">
            <w:pPr>
              <w:rPr>
                <w:rStyle w:val="CodeSnippet"/>
              </w:rPr>
            </w:pPr>
            <w:r w:rsidRPr="00303DBD">
              <w:rPr>
                <w:rStyle w:val="CodeSnippet"/>
              </w:rPr>
              <w:t xml:space="preserve">      requirements:</w:t>
            </w:r>
          </w:p>
          <w:p w14:paraId="652DDFC4" w14:textId="77777777" w:rsidR="0099607F"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2BEE56A5" w14:textId="77777777" w:rsidR="0099607F" w:rsidRPr="00303DBD" w:rsidRDefault="0099607F" w:rsidP="00042AE9">
            <w:pPr>
              <w:rPr>
                <w:rStyle w:val="CodeSnippet"/>
              </w:rPr>
            </w:pPr>
            <w:r w:rsidRPr="00303DBD">
              <w:rPr>
                <w:rStyle w:val="CodeSnippet"/>
              </w:rPr>
              <w:t xml:space="preserve">      interfaces:</w:t>
            </w:r>
          </w:p>
          <w:p w14:paraId="717EB5C1" w14:textId="77777777" w:rsidR="0099607F" w:rsidRPr="00303DBD" w:rsidRDefault="0099607F" w:rsidP="00042AE9">
            <w:pPr>
              <w:rPr>
                <w:rStyle w:val="CodeSnippet"/>
              </w:rPr>
            </w:pPr>
            <w:r w:rsidRPr="00303DBD">
              <w:rPr>
                <w:rStyle w:val="CodeSnippet"/>
              </w:rPr>
              <w:t xml:space="preserve">        Standard:</w:t>
            </w:r>
          </w:p>
          <w:p w14:paraId="250FA7B3" w14:textId="77777777" w:rsidR="0099607F" w:rsidRDefault="0099607F" w:rsidP="00042AE9">
            <w:pPr>
              <w:rPr>
                <w:rStyle w:val="CodeSnippet"/>
              </w:rPr>
            </w:pPr>
            <w:r w:rsidRPr="00303DBD">
              <w:rPr>
                <w:rStyle w:val="CodeSnippet"/>
              </w:rPr>
              <w:t xml:space="preserve">          create: </w:t>
            </w:r>
            <w:r>
              <w:rPr>
                <w:rStyle w:val="CodeSnippet"/>
              </w:rPr>
              <w:t>S</w:t>
            </w:r>
            <w:r w:rsidRPr="00303DBD">
              <w:rPr>
                <w:rStyle w:val="CodeSnippet"/>
              </w:rPr>
              <w:t>cripts/nodejs/create.sh</w:t>
            </w:r>
          </w:p>
          <w:p w14:paraId="64A137CC" w14:textId="77777777" w:rsidR="0099607F" w:rsidRPr="00303DBD" w:rsidRDefault="0099607F" w:rsidP="00042AE9">
            <w:pPr>
              <w:rPr>
                <w:rStyle w:val="CodeSnippet"/>
              </w:rPr>
            </w:pPr>
          </w:p>
          <w:p w14:paraId="17E668AD" w14:textId="77777777" w:rsidR="0099607F" w:rsidRPr="00303DBD" w:rsidRDefault="0099607F" w:rsidP="00042AE9">
            <w:pPr>
              <w:rPr>
                <w:rStyle w:val="CodeSnippet"/>
              </w:rPr>
            </w:pPr>
            <w:r w:rsidRPr="00303DBD">
              <w:rPr>
                <w:rStyle w:val="CodeSnippet"/>
              </w:rPr>
              <w:t xml:space="preserve">    mongo_db:</w:t>
            </w:r>
          </w:p>
          <w:p w14:paraId="7D4A66F9" w14:textId="77777777" w:rsidR="0099607F" w:rsidRPr="00303DBD" w:rsidRDefault="0099607F" w:rsidP="00042AE9">
            <w:pPr>
              <w:rPr>
                <w:rStyle w:val="CodeSnippet"/>
              </w:rPr>
            </w:pPr>
            <w:r w:rsidRPr="00303DBD">
              <w:rPr>
                <w:rStyle w:val="CodeSnippet"/>
              </w:rPr>
              <w:t xml:space="preserve">      type: tosca.nodes.Database</w:t>
            </w:r>
          </w:p>
          <w:p w14:paraId="2A5D4C27" w14:textId="77777777" w:rsidR="0099607F" w:rsidRPr="00303DBD" w:rsidRDefault="0099607F" w:rsidP="00042AE9">
            <w:pPr>
              <w:rPr>
                <w:rStyle w:val="CodeSnippet"/>
              </w:rPr>
            </w:pPr>
            <w:r w:rsidRPr="00303DBD">
              <w:rPr>
                <w:rStyle w:val="CodeSnippet"/>
              </w:rPr>
              <w:t xml:space="preserve">      requirements:</w:t>
            </w:r>
          </w:p>
          <w:p w14:paraId="583F4B02" w14:textId="77777777" w:rsidR="0099607F" w:rsidRPr="00303DBD" w:rsidRDefault="0099607F" w:rsidP="00042AE9">
            <w:pPr>
              <w:rPr>
                <w:rStyle w:val="CodeSnippet"/>
              </w:rPr>
            </w:pPr>
            <w:r w:rsidRPr="00303DBD">
              <w:rPr>
                <w:rStyle w:val="CodeSnippet"/>
              </w:rPr>
              <w:lastRenderedPageBreak/>
              <w:t xml:space="preserve">        - host: mongo_dbms</w:t>
            </w:r>
          </w:p>
          <w:p w14:paraId="0F2D7993" w14:textId="77777777" w:rsidR="0099607F" w:rsidRPr="00303DBD" w:rsidRDefault="0099607F" w:rsidP="00042AE9">
            <w:pPr>
              <w:rPr>
                <w:rStyle w:val="CodeSnippet"/>
              </w:rPr>
            </w:pPr>
            <w:r w:rsidRPr="00303DBD">
              <w:rPr>
                <w:rStyle w:val="CodeSnippet"/>
              </w:rPr>
              <w:t xml:space="preserve">      interfaces:</w:t>
            </w:r>
          </w:p>
          <w:p w14:paraId="5E9DBAD1" w14:textId="77777777" w:rsidR="0099607F" w:rsidRPr="00303DBD" w:rsidRDefault="0099607F" w:rsidP="00042AE9">
            <w:pPr>
              <w:rPr>
                <w:rStyle w:val="CodeSnippet"/>
              </w:rPr>
            </w:pPr>
            <w:r w:rsidRPr="00303DBD">
              <w:rPr>
                <w:rStyle w:val="CodeSnippet"/>
              </w:rPr>
              <w:t xml:space="preserve">        Standard:</w:t>
            </w:r>
          </w:p>
          <w:p w14:paraId="6414C987" w14:textId="77777777" w:rsidR="0099607F" w:rsidRPr="00303DBD" w:rsidRDefault="0099607F" w:rsidP="00042AE9">
            <w:pPr>
              <w:rPr>
                <w:rStyle w:val="CodeSnippet"/>
              </w:rPr>
            </w:pPr>
            <w:r w:rsidRPr="00303DBD">
              <w:rPr>
                <w:rStyle w:val="CodeSnippet"/>
              </w:rPr>
              <w:t xml:space="preserve">         create: create_database.sh</w:t>
            </w:r>
          </w:p>
          <w:p w14:paraId="0C842593" w14:textId="77777777" w:rsidR="0099607F" w:rsidRPr="009822BC" w:rsidRDefault="0099607F" w:rsidP="00042AE9">
            <w:pPr>
              <w:rPr>
                <w:rStyle w:val="CodeSnippet"/>
              </w:rPr>
            </w:pPr>
          </w:p>
          <w:p w14:paraId="44A23099" w14:textId="77777777" w:rsidR="0099607F" w:rsidRPr="009822BC" w:rsidRDefault="0099607F" w:rsidP="00042AE9">
            <w:pPr>
              <w:rPr>
                <w:rStyle w:val="CodeSnippet"/>
              </w:rPr>
            </w:pPr>
            <w:r w:rsidRPr="009822BC">
              <w:rPr>
                <w:rStyle w:val="CodeSnippet"/>
              </w:rPr>
              <w:t xml:space="preserve">    mongo_dbms:</w:t>
            </w:r>
          </w:p>
          <w:p w14:paraId="1D2F4044" w14:textId="77777777" w:rsidR="0099607F" w:rsidRPr="009822BC" w:rsidRDefault="0099607F" w:rsidP="00042AE9">
            <w:pPr>
              <w:rPr>
                <w:rStyle w:val="CodeSnippet"/>
              </w:rPr>
            </w:pPr>
            <w:r w:rsidRPr="009822BC">
              <w:rPr>
                <w:rStyle w:val="CodeSnippet"/>
              </w:rPr>
              <w:t xml:space="preserve">      type: tosca.nodes.DBMS</w:t>
            </w:r>
          </w:p>
          <w:p w14:paraId="38C12CA6" w14:textId="77777777" w:rsidR="0099607F" w:rsidRPr="009822BC" w:rsidRDefault="0099607F" w:rsidP="00042AE9">
            <w:pPr>
              <w:rPr>
                <w:rStyle w:val="CodeSnippet"/>
              </w:rPr>
            </w:pPr>
            <w:r w:rsidRPr="009822BC">
              <w:rPr>
                <w:rStyle w:val="CodeSnippet"/>
              </w:rPr>
              <w:t xml:space="preserve">      requirements:</w:t>
            </w:r>
          </w:p>
          <w:p w14:paraId="65DA9BC4" w14:textId="77777777" w:rsidR="0099607F" w:rsidRPr="009822BC" w:rsidRDefault="0099607F" w:rsidP="00042AE9">
            <w:pPr>
              <w:rPr>
                <w:rStyle w:val="CodeSnippet"/>
              </w:rPr>
            </w:pPr>
            <w:r w:rsidRPr="009822BC">
              <w:rPr>
                <w:rStyle w:val="CodeSnippet"/>
              </w:rPr>
              <w:t xml:space="preserve">        - host: mongo_server</w:t>
            </w:r>
          </w:p>
          <w:p w14:paraId="0E96A8A4" w14:textId="77777777" w:rsidR="0099607F" w:rsidRPr="009822BC" w:rsidRDefault="0099607F" w:rsidP="00042AE9">
            <w:pPr>
              <w:rPr>
                <w:rStyle w:val="CodeSnippet"/>
              </w:rPr>
            </w:pPr>
            <w:r w:rsidRPr="009822BC">
              <w:rPr>
                <w:rStyle w:val="CodeSnippet"/>
              </w:rPr>
              <w:t xml:space="preserve">      properties:</w:t>
            </w:r>
          </w:p>
          <w:p w14:paraId="44D04769" w14:textId="77777777" w:rsidR="0099607F" w:rsidRPr="009822BC" w:rsidRDefault="0099607F" w:rsidP="00042AE9">
            <w:pPr>
              <w:rPr>
                <w:rStyle w:val="CodeSnippet"/>
              </w:rPr>
            </w:pPr>
            <w:r w:rsidRPr="009822BC">
              <w:rPr>
                <w:rStyle w:val="CodeSnippet"/>
              </w:rPr>
              <w:t xml:space="preserve"> </w:t>
            </w:r>
            <w:r>
              <w:rPr>
                <w:rStyle w:val="CodeSnippet"/>
              </w:rPr>
              <w:t xml:space="preserve">       </w:t>
            </w:r>
            <w:r w:rsidRPr="009822BC">
              <w:rPr>
                <w:rStyle w:val="CodeSnippet"/>
              </w:rPr>
              <w:t>port: 27017</w:t>
            </w:r>
          </w:p>
          <w:p w14:paraId="05506AF4" w14:textId="77777777" w:rsidR="0099607F" w:rsidRPr="009822BC" w:rsidRDefault="0099607F" w:rsidP="00042AE9">
            <w:pPr>
              <w:rPr>
                <w:rStyle w:val="CodeSnippet"/>
              </w:rPr>
            </w:pPr>
            <w:r w:rsidRPr="009822BC">
              <w:rPr>
                <w:rStyle w:val="CodeSnippet"/>
              </w:rPr>
              <w:t xml:space="preserve">      interfaces:</w:t>
            </w:r>
          </w:p>
          <w:p w14:paraId="7923C404" w14:textId="77777777" w:rsidR="0099607F" w:rsidRPr="009822BC" w:rsidRDefault="0099607F" w:rsidP="00042AE9">
            <w:pPr>
              <w:rPr>
                <w:rStyle w:val="CodeSnippet"/>
              </w:rPr>
            </w:pPr>
            <w:r w:rsidRPr="009822BC">
              <w:rPr>
                <w:rStyle w:val="CodeSnippet"/>
              </w:rPr>
              <w:t xml:space="preserve">        tosca.interfaces.node.lifecycle.Standard:</w:t>
            </w:r>
          </w:p>
          <w:p w14:paraId="6C23C230" w14:textId="77777777" w:rsidR="0099607F" w:rsidRPr="009822BC" w:rsidRDefault="0099607F" w:rsidP="00042AE9">
            <w:pPr>
              <w:rPr>
                <w:rStyle w:val="CodeSnippet"/>
              </w:rPr>
            </w:pPr>
            <w:r w:rsidRPr="009822BC">
              <w:rPr>
                <w:rStyle w:val="CodeSnippet"/>
              </w:rPr>
              <w:t xml:space="preserve">          create: mongodb/create.sh</w:t>
            </w:r>
          </w:p>
          <w:p w14:paraId="32DDABA4" w14:textId="77777777" w:rsidR="0099607F" w:rsidRPr="009822BC" w:rsidRDefault="0099607F" w:rsidP="00042AE9">
            <w:pPr>
              <w:rPr>
                <w:rStyle w:val="CodeSnippet"/>
              </w:rPr>
            </w:pPr>
            <w:r w:rsidRPr="009822BC">
              <w:rPr>
                <w:rStyle w:val="CodeSnippet"/>
              </w:rPr>
              <w:t xml:space="preserve">          configure:</w:t>
            </w:r>
          </w:p>
          <w:p w14:paraId="7D0E8452" w14:textId="77777777" w:rsidR="0099607F" w:rsidRPr="009822BC" w:rsidRDefault="0099607F" w:rsidP="00042AE9">
            <w:pPr>
              <w:rPr>
                <w:rStyle w:val="CodeSnippet"/>
              </w:rPr>
            </w:pPr>
            <w:r w:rsidRPr="009822BC">
              <w:rPr>
                <w:rStyle w:val="CodeSnippet"/>
              </w:rPr>
              <w:t xml:space="preserve">            implementation: mongodb/config.sh</w:t>
            </w:r>
          </w:p>
          <w:p w14:paraId="30F74483" w14:textId="77777777" w:rsidR="0099607F" w:rsidRPr="009822BC" w:rsidRDefault="0099607F" w:rsidP="00042AE9">
            <w:pPr>
              <w:rPr>
                <w:rStyle w:val="CodeSnippet"/>
              </w:rPr>
            </w:pPr>
            <w:r w:rsidRPr="009822BC">
              <w:rPr>
                <w:rStyle w:val="CodeSnippet"/>
              </w:rPr>
              <w:t xml:space="preserve">            inputs:</w:t>
            </w:r>
          </w:p>
          <w:p w14:paraId="190C1FD9" w14:textId="77777777" w:rsidR="0099607F" w:rsidRPr="009822BC" w:rsidRDefault="0099607F" w:rsidP="00042AE9">
            <w:pPr>
              <w:rPr>
                <w:rStyle w:val="CodeSnippet"/>
              </w:rPr>
            </w:pPr>
            <w:r w:rsidRPr="009822BC">
              <w:rPr>
                <w:rStyle w:val="CodeSnippet"/>
              </w:rPr>
              <w:t xml:space="preserve">              mongodb_ip: { get_attribute: [mongo_server, private_address] }</w:t>
            </w:r>
          </w:p>
          <w:p w14:paraId="012E7B89" w14:textId="77777777" w:rsidR="0099607F" w:rsidRPr="009822BC" w:rsidRDefault="0099607F" w:rsidP="00042AE9">
            <w:pPr>
              <w:rPr>
                <w:rStyle w:val="CodeSnippet"/>
              </w:rPr>
            </w:pPr>
            <w:r w:rsidRPr="009822BC">
              <w:rPr>
                <w:rStyle w:val="CodeSnippet"/>
              </w:rPr>
              <w:t xml:space="preserve">          start: mongodb/start.sh</w:t>
            </w:r>
          </w:p>
          <w:p w14:paraId="6F45F6FB" w14:textId="77777777" w:rsidR="0099607F" w:rsidRPr="009822BC" w:rsidRDefault="0099607F" w:rsidP="00042AE9">
            <w:pPr>
              <w:rPr>
                <w:rStyle w:val="CodeSnippet"/>
              </w:rPr>
            </w:pPr>
          </w:p>
          <w:p w14:paraId="6A20EE92" w14:textId="77777777" w:rsidR="0099607F" w:rsidRPr="009822BC" w:rsidRDefault="0099607F" w:rsidP="00042AE9">
            <w:pPr>
              <w:rPr>
                <w:rStyle w:val="CodeSnippet"/>
              </w:rPr>
            </w:pPr>
            <w:r w:rsidRPr="009822BC">
              <w:rPr>
                <w:rStyle w:val="CodeSnippet"/>
              </w:rPr>
              <w:t xml:space="preserve">    mongo_server:</w:t>
            </w:r>
          </w:p>
          <w:p w14:paraId="0C6D584B" w14:textId="77777777" w:rsidR="0099607F" w:rsidRPr="009822BC" w:rsidRDefault="0099607F" w:rsidP="00042AE9">
            <w:pPr>
              <w:rPr>
                <w:rStyle w:val="CodeSnippet"/>
              </w:rPr>
            </w:pPr>
            <w:r w:rsidRPr="009822BC">
              <w:rPr>
                <w:rStyle w:val="CodeSnippet"/>
              </w:rPr>
              <w:t xml:space="preserve">      type: tosca.nodes.Compute</w:t>
            </w:r>
          </w:p>
          <w:p w14:paraId="59E0F562" w14:textId="77777777" w:rsidR="0099607F" w:rsidRPr="009822BC" w:rsidRDefault="0099607F" w:rsidP="00042AE9">
            <w:pPr>
              <w:rPr>
                <w:rStyle w:val="CodeSnippet"/>
              </w:rPr>
            </w:pPr>
            <w:r w:rsidRPr="009822BC">
              <w:rPr>
                <w:rStyle w:val="CodeSnippet"/>
              </w:rPr>
              <w:t xml:space="preserve">      capabilities:</w:t>
            </w:r>
          </w:p>
          <w:p w14:paraId="26329D06" w14:textId="77777777" w:rsidR="0099607F" w:rsidRPr="009822BC" w:rsidRDefault="0099607F" w:rsidP="00042AE9">
            <w:pPr>
              <w:rPr>
                <w:rStyle w:val="CodeSnippet"/>
              </w:rPr>
            </w:pPr>
            <w:r w:rsidRPr="009822BC">
              <w:rPr>
                <w:rStyle w:val="CodeSnippet"/>
              </w:rPr>
              <w:t xml:space="preserve">        os:</w:t>
            </w:r>
          </w:p>
          <w:p w14:paraId="7EBEC2A5" w14:textId="77777777" w:rsidR="0099607F" w:rsidRDefault="0099607F" w:rsidP="00042AE9">
            <w:pPr>
              <w:rPr>
                <w:rStyle w:val="CodeSnippet"/>
              </w:rPr>
            </w:pPr>
            <w:r w:rsidRPr="009822BC">
              <w:rPr>
                <w:rStyle w:val="CodeSnippet"/>
              </w:rPr>
              <w:t xml:space="preserve">          properties: *os_capabilities</w:t>
            </w:r>
          </w:p>
          <w:p w14:paraId="773E417A" w14:textId="77777777" w:rsidR="0099607F" w:rsidRDefault="0099607F" w:rsidP="00042AE9">
            <w:pPr>
              <w:rPr>
                <w:rStyle w:val="CodeSnippet"/>
              </w:rPr>
            </w:pPr>
            <w:r>
              <w:rPr>
                <w:rStyle w:val="CodeSnippet"/>
              </w:rPr>
              <w:t xml:space="preserve">        host:</w:t>
            </w:r>
          </w:p>
          <w:p w14:paraId="2A62EA2B" w14:textId="77777777" w:rsidR="0099607F" w:rsidRPr="009822BC" w:rsidRDefault="0099607F" w:rsidP="00042AE9">
            <w:pPr>
              <w:rPr>
                <w:rStyle w:val="CodeSnippet"/>
              </w:rPr>
            </w:pPr>
            <w:r>
              <w:rPr>
                <w:rStyle w:val="CodeSnippet"/>
              </w:rPr>
              <w:t xml:space="preserve">    </w:t>
            </w:r>
            <w:r w:rsidRPr="009822BC">
              <w:rPr>
                <w:rStyle w:val="CodeSnippet"/>
              </w:rPr>
              <w:t xml:space="preserve">      properties: *ubuntu_node</w:t>
            </w:r>
          </w:p>
          <w:p w14:paraId="2FBE4F69" w14:textId="77777777" w:rsidR="0099607F" w:rsidRPr="009822BC" w:rsidRDefault="0099607F" w:rsidP="00042AE9">
            <w:pPr>
              <w:rPr>
                <w:rStyle w:val="CodeSnippet"/>
              </w:rPr>
            </w:pPr>
          </w:p>
          <w:p w14:paraId="32F9362D" w14:textId="77777777" w:rsidR="0099607F" w:rsidRPr="009822BC" w:rsidRDefault="0099607F" w:rsidP="00042AE9">
            <w:pPr>
              <w:rPr>
                <w:rStyle w:val="CodeSnippet"/>
              </w:rPr>
            </w:pPr>
            <w:r w:rsidRPr="009822BC">
              <w:rPr>
                <w:rStyle w:val="CodeSnippet"/>
              </w:rPr>
              <w:t xml:space="preserve">    app_server:</w:t>
            </w:r>
          </w:p>
          <w:p w14:paraId="1DA03DAF" w14:textId="77777777" w:rsidR="0099607F" w:rsidRPr="009822BC" w:rsidRDefault="0099607F" w:rsidP="00042AE9">
            <w:pPr>
              <w:rPr>
                <w:rStyle w:val="CodeSnippet"/>
              </w:rPr>
            </w:pPr>
            <w:r w:rsidRPr="009822BC">
              <w:rPr>
                <w:rStyle w:val="CodeSnippet"/>
              </w:rPr>
              <w:t xml:space="preserve">      type: tosca.nodes.Compute</w:t>
            </w:r>
          </w:p>
          <w:p w14:paraId="276B142E" w14:textId="77777777" w:rsidR="0099607F" w:rsidRPr="009822BC" w:rsidRDefault="0099607F" w:rsidP="00042AE9">
            <w:pPr>
              <w:rPr>
                <w:rStyle w:val="CodeSnippet"/>
              </w:rPr>
            </w:pPr>
            <w:r w:rsidRPr="009822BC">
              <w:rPr>
                <w:rStyle w:val="CodeSnippet"/>
              </w:rPr>
              <w:t xml:space="preserve">      capabilities:</w:t>
            </w:r>
          </w:p>
          <w:p w14:paraId="51F1E5A0" w14:textId="77777777" w:rsidR="0099607F" w:rsidRPr="009822BC" w:rsidRDefault="0099607F" w:rsidP="00042AE9">
            <w:pPr>
              <w:rPr>
                <w:rStyle w:val="CodeSnippet"/>
              </w:rPr>
            </w:pPr>
            <w:r w:rsidRPr="009822BC">
              <w:rPr>
                <w:rStyle w:val="CodeSnippet"/>
              </w:rPr>
              <w:t xml:space="preserve">        os:</w:t>
            </w:r>
          </w:p>
          <w:p w14:paraId="48031ED0" w14:textId="77777777" w:rsidR="0099607F" w:rsidRDefault="0099607F" w:rsidP="00042AE9">
            <w:pPr>
              <w:rPr>
                <w:rStyle w:val="CodeSnippet"/>
              </w:rPr>
            </w:pPr>
            <w:r w:rsidRPr="009822BC">
              <w:rPr>
                <w:rStyle w:val="CodeSnippet"/>
              </w:rPr>
              <w:t xml:space="preserve">          properties: *os_capabilities</w:t>
            </w:r>
          </w:p>
          <w:p w14:paraId="3AC1FCC9" w14:textId="77777777" w:rsidR="0099607F" w:rsidRDefault="0099607F" w:rsidP="00042AE9">
            <w:pPr>
              <w:rPr>
                <w:rStyle w:val="CodeSnippet"/>
              </w:rPr>
            </w:pPr>
            <w:r>
              <w:rPr>
                <w:rStyle w:val="CodeSnippet"/>
              </w:rPr>
              <w:t xml:space="preserve">        host:</w:t>
            </w:r>
          </w:p>
          <w:p w14:paraId="3F0B8216" w14:textId="77777777" w:rsidR="0099607F" w:rsidRDefault="0099607F" w:rsidP="00042AE9">
            <w:pPr>
              <w:rPr>
                <w:rStyle w:val="CodeSnippet"/>
              </w:rPr>
            </w:pPr>
            <w:r>
              <w:rPr>
                <w:rStyle w:val="CodeSnippet"/>
              </w:rPr>
              <w:t xml:space="preserve">          properties: *ubuntu_node</w:t>
            </w:r>
          </w:p>
          <w:p w14:paraId="378A6261" w14:textId="77777777" w:rsidR="0099607F" w:rsidRPr="009822BC" w:rsidRDefault="0099607F" w:rsidP="00042AE9">
            <w:pPr>
              <w:rPr>
                <w:rStyle w:val="CodeSnippet"/>
              </w:rPr>
            </w:pPr>
          </w:p>
          <w:p w14:paraId="52ECFBA7" w14:textId="77777777" w:rsidR="0099607F" w:rsidRPr="009822BC" w:rsidRDefault="0099607F" w:rsidP="00042AE9">
            <w:pPr>
              <w:rPr>
                <w:rStyle w:val="CodeSnippet"/>
              </w:rPr>
            </w:pPr>
            <w:r w:rsidRPr="009822BC">
              <w:rPr>
                <w:rStyle w:val="CodeSnippet"/>
              </w:rPr>
              <w:t xml:space="preserve">  outputs:</w:t>
            </w:r>
          </w:p>
          <w:p w14:paraId="687F1C64" w14:textId="77777777" w:rsidR="0099607F" w:rsidRPr="009822BC" w:rsidRDefault="0099607F" w:rsidP="00042AE9">
            <w:pPr>
              <w:rPr>
                <w:rStyle w:val="CodeSnippet"/>
              </w:rPr>
            </w:pPr>
            <w:r w:rsidRPr="009822BC">
              <w:rPr>
                <w:rStyle w:val="CodeSnippet"/>
              </w:rPr>
              <w:t xml:space="preserve">    nodejs_url:</w:t>
            </w:r>
          </w:p>
          <w:p w14:paraId="6F7129A7" w14:textId="77777777" w:rsidR="0099607F" w:rsidRPr="009822BC" w:rsidRDefault="0099607F" w:rsidP="00042AE9">
            <w:pPr>
              <w:rPr>
                <w:rStyle w:val="CodeSnippet"/>
              </w:rPr>
            </w:pPr>
            <w:r w:rsidRPr="009822BC">
              <w:rPr>
                <w:rStyle w:val="CodeSnippet"/>
              </w:rPr>
              <w:t xml:space="preserve">      description: URL for the nodejs server, http://&lt;IP&gt;:3000</w:t>
            </w:r>
          </w:p>
          <w:p w14:paraId="6357D923" w14:textId="77777777" w:rsidR="0099607F" w:rsidRPr="009822BC" w:rsidRDefault="0099607F" w:rsidP="00042AE9">
            <w:pPr>
              <w:rPr>
                <w:rStyle w:val="CodeSnippet"/>
              </w:rPr>
            </w:pPr>
            <w:r w:rsidRPr="009822BC">
              <w:rPr>
                <w:rStyle w:val="CodeSnippet"/>
              </w:rPr>
              <w:t xml:space="preserve">      value: { get_attribute: [app_server, private_address] }</w:t>
            </w:r>
          </w:p>
          <w:p w14:paraId="3C31FC17" w14:textId="77777777" w:rsidR="0099607F" w:rsidRPr="009822BC" w:rsidRDefault="0099607F" w:rsidP="00042AE9">
            <w:pPr>
              <w:rPr>
                <w:rStyle w:val="CodeSnippet"/>
              </w:rPr>
            </w:pPr>
            <w:r w:rsidRPr="009822BC">
              <w:rPr>
                <w:rStyle w:val="CodeSnippet"/>
              </w:rPr>
              <w:t xml:space="preserve">    mongodb_url:</w:t>
            </w:r>
          </w:p>
          <w:p w14:paraId="64A0D92B" w14:textId="77777777" w:rsidR="0099607F" w:rsidRDefault="0099607F" w:rsidP="00042AE9">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URL for the mongodb server.</w:t>
            </w:r>
          </w:p>
          <w:p w14:paraId="09B82629" w14:textId="77777777" w:rsidR="0099607F" w:rsidRPr="006824F5" w:rsidRDefault="0099607F" w:rsidP="00042AE9">
            <w:pPr>
              <w:rPr>
                <w:rStyle w:val="CodeSnippet"/>
              </w:rPr>
            </w:pPr>
            <w:r w:rsidRPr="00EE3214">
              <w:rPr>
                <w:rStyle w:val="CodeSnippet"/>
              </w:rPr>
              <w:t xml:space="preserve">      value: { get_attribute: [ mongo_server, private_address ] }</w:t>
            </w:r>
          </w:p>
        </w:tc>
      </w:tr>
    </w:tbl>
    <w:p w14:paraId="2A4E9737" w14:textId="77777777" w:rsidR="0099607F" w:rsidRDefault="0099607F" w:rsidP="0099607F">
      <w:pPr>
        <w:pStyle w:val="Heading4"/>
        <w:numPr>
          <w:ilvl w:val="3"/>
          <w:numId w:val="3"/>
        </w:numPr>
      </w:pPr>
      <w:bookmarkStart w:id="870" w:name="USE_CASE_MULTI_TIER_1"/>
      <w:bookmarkStart w:id="871" w:name="_Toc397688829"/>
      <w:bookmarkStart w:id="872" w:name="_Toc373867899"/>
      <w:bookmarkStart w:id="873" w:name="_Toc379455184"/>
      <w:bookmarkEnd w:id="868"/>
      <w:bookmarkEnd w:id="869"/>
      <w:r>
        <w:lastRenderedPageBreak/>
        <w:t>Notes:</w:t>
      </w:r>
    </w:p>
    <w:p w14:paraId="240BDD64" w14:textId="77777777" w:rsidR="0099607F" w:rsidRPr="00327272" w:rsidRDefault="0099607F" w:rsidP="0099607F">
      <w:pPr>
        <w:pStyle w:val="ListParagraph"/>
        <w:numPr>
          <w:ilvl w:val="0"/>
          <w:numId w:val="62"/>
        </w:numPr>
      </w:pPr>
      <w:r>
        <w:t>Scripts referenced in this example are assumed to be placed by the TOSCA orchestrator in the relative directory declared in TOSCA.meta of the TOSCA CSAR file.</w:t>
      </w:r>
    </w:p>
    <w:p w14:paraId="763918F2" w14:textId="77777777" w:rsidR="0099607F" w:rsidRDefault="0099607F" w:rsidP="0099607F">
      <w:pPr>
        <w:pStyle w:val="Heading3"/>
        <w:numPr>
          <w:ilvl w:val="2"/>
          <w:numId w:val="3"/>
        </w:numPr>
      </w:pPr>
      <w:bookmarkStart w:id="874" w:name="_Toc430015849"/>
      <w:r>
        <w:t>Multi-Tier-1: Elasticsearch, Logstash, Kibana (ELK) use case with multiple instances</w:t>
      </w:r>
      <w:bookmarkEnd w:id="874"/>
    </w:p>
    <w:bookmarkEnd w:id="870"/>
    <w:p w14:paraId="077EF108" w14:textId="77777777" w:rsidR="0099607F" w:rsidRDefault="0099607F" w:rsidP="0099607F">
      <w:pPr>
        <w:pStyle w:val="Heading4"/>
        <w:numPr>
          <w:ilvl w:val="3"/>
          <w:numId w:val="3"/>
        </w:numPr>
      </w:pPr>
      <w:r>
        <w:t>Description</w:t>
      </w:r>
    </w:p>
    <w:p w14:paraId="2BF16FC9" w14:textId="77777777" w:rsidR="0099607F" w:rsidRDefault="0099607F" w:rsidP="0099607F">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685A4E7B" w14:textId="77777777" w:rsidR="0099607F" w:rsidRDefault="0099607F" w:rsidP="0099607F"/>
    <w:p w14:paraId="6B81A411" w14:textId="77777777" w:rsidR="0099607F" w:rsidRDefault="0099607F" w:rsidP="0099607F">
      <w:r>
        <w:t>This use case also demonstrates:</w:t>
      </w:r>
    </w:p>
    <w:p w14:paraId="678002C8" w14:textId="77777777" w:rsidR="0099607F" w:rsidRDefault="0099607F" w:rsidP="0099607F">
      <w:pPr>
        <w:pStyle w:val="ListParagraph"/>
        <w:numPr>
          <w:ilvl w:val="0"/>
          <w:numId w:val="43"/>
        </w:numPr>
      </w:pPr>
      <w:r>
        <w:t>Use of TOSCA macros or dsl_definitions</w:t>
      </w:r>
    </w:p>
    <w:p w14:paraId="34F78DFF" w14:textId="77777777" w:rsidR="0099607F" w:rsidRDefault="0099607F" w:rsidP="0099607F">
      <w:pPr>
        <w:pStyle w:val="ListParagraph"/>
        <w:numPr>
          <w:ilvl w:val="0"/>
          <w:numId w:val="43"/>
        </w:numPr>
      </w:pPr>
      <w:r>
        <w:t xml:space="preserve">Multiple </w:t>
      </w:r>
      <w:r w:rsidRPr="003343D1">
        <w:rPr>
          <w:rStyle w:val="CodeSnippetHighlight"/>
        </w:rPr>
        <w:t>SoftwareComponents</w:t>
      </w:r>
      <w:r>
        <w:t xml:space="preserve"> hosted on same Compute node</w:t>
      </w:r>
    </w:p>
    <w:p w14:paraId="180F333A" w14:textId="77777777" w:rsidR="0099607F" w:rsidRDefault="0099607F" w:rsidP="0099607F">
      <w:pPr>
        <w:pStyle w:val="ListParagraph"/>
        <w:numPr>
          <w:ilvl w:val="0"/>
          <w:numId w:val="43"/>
        </w:numPr>
      </w:pPr>
      <w:r>
        <w:t>Multiple tiers communicating to each other over ConnectsTo using Configure interface.</w:t>
      </w:r>
    </w:p>
    <w:p w14:paraId="1A2CE568" w14:textId="77777777" w:rsidR="0099607F" w:rsidRDefault="0099607F" w:rsidP="0099607F">
      <w:pPr>
        <w:pStyle w:val="Heading4"/>
        <w:numPr>
          <w:ilvl w:val="3"/>
          <w:numId w:val="3"/>
        </w:numPr>
      </w:pPr>
      <w:r>
        <w:t>Logical Diagram</w:t>
      </w:r>
    </w:p>
    <w:p w14:paraId="47697623" w14:textId="77777777" w:rsidR="0099607F" w:rsidRPr="00F87F91" w:rsidRDefault="0099607F" w:rsidP="0099607F">
      <w:r>
        <w:rPr>
          <w:noProof/>
        </w:rPr>
        <w:drawing>
          <wp:inline distT="0" distB="0" distL="0" distR="0" wp14:anchorId="4AFE4427" wp14:editId="178970A6">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3204210"/>
                    </a:xfrm>
                    <a:prstGeom prst="rect">
                      <a:avLst/>
                    </a:prstGeom>
                  </pic:spPr>
                </pic:pic>
              </a:graphicData>
            </a:graphic>
          </wp:inline>
        </w:drawing>
      </w:r>
    </w:p>
    <w:p w14:paraId="33E5EEC3" w14:textId="77777777" w:rsidR="0099607F" w:rsidRDefault="0099607F" w:rsidP="0099607F">
      <w:pPr>
        <w:pStyle w:val="Heading4"/>
        <w:numPr>
          <w:ilvl w:val="3"/>
          <w:numId w:val="3"/>
        </w:numPr>
      </w:pPr>
      <w:r>
        <w:t>Master Service Template application (Entry-Definitions)</w:t>
      </w:r>
    </w:p>
    <w:p w14:paraId="170584B6" w14:textId="77777777" w:rsidR="0099607F" w:rsidRDefault="0099607F" w:rsidP="0099607F">
      <w:r>
        <w:t>TBD</w:t>
      </w:r>
    </w:p>
    <w:p w14:paraId="49C0F3BD" w14:textId="77777777" w:rsidR="0099607F" w:rsidRPr="00025EEB" w:rsidRDefault="0099607F" w:rsidP="0099607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8C24F3F" w14:textId="77777777" w:rsidTr="00042AE9">
        <w:tc>
          <w:tcPr>
            <w:tcW w:w="9576" w:type="dxa"/>
            <w:shd w:val="clear" w:color="auto" w:fill="D9D9D9" w:themeFill="background1" w:themeFillShade="D9"/>
          </w:tcPr>
          <w:p w14:paraId="0A53674A" w14:textId="77777777" w:rsidR="0099607F" w:rsidRPr="00CF3893" w:rsidRDefault="0099607F" w:rsidP="00042AE9">
            <w:pPr>
              <w:rPr>
                <w:rStyle w:val="CodeSnippet"/>
              </w:rPr>
            </w:pPr>
            <w:r w:rsidRPr="00CF3893">
              <w:rPr>
                <w:rStyle w:val="CodeSnippet"/>
              </w:rPr>
              <w:t>tosca_definitions_version: tosca_simple_</w:t>
            </w:r>
            <w:r>
              <w:rPr>
                <w:rStyle w:val="CodeSnippet"/>
              </w:rPr>
              <w:t>yaml_1_0</w:t>
            </w:r>
          </w:p>
          <w:p w14:paraId="3CAE3C41" w14:textId="77777777" w:rsidR="0099607F" w:rsidRPr="00CF3893" w:rsidRDefault="0099607F" w:rsidP="00042AE9">
            <w:pPr>
              <w:rPr>
                <w:rStyle w:val="CodeSnippet"/>
              </w:rPr>
            </w:pPr>
          </w:p>
          <w:p w14:paraId="034A5033" w14:textId="77777777" w:rsidR="0099607F" w:rsidRPr="00CF3893" w:rsidRDefault="0099607F" w:rsidP="00042AE9">
            <w:pPr>
              <w:rPr>
                <w:rStyle w:val="CodeSnippet"/>
              </w:rPr>
            </w:pPr>
            <w:r w:rsidRPr="00CF3893">
              <w:rPr>
                <w:rStyle w:val="CodeSnippet"/>
              </w:rPr>
              <w:t>description: &gt;</w:t>
            </w:r>
          </w:p>
          <w:p w14:paraId="54F36C0C" w14:textId="77777777" w:rsidR="0099607F" w:rsidRPr="00CF3893" w:rsidRDefault="0099607F" w:rsidP="00042AE9">
            <w:pPr>
              <w:rPr>
                <w:rStyle w:val="CodeSnippet"/>
              </w:rPr>
            </w:pPr>
            <w:r w:rsidRPr="00CF3893">
              <w:rPr>
                <w:rStyle w:val="CodeSnippet"/>
              </w:rPr>
              <w:t xml:space="preserve">  This TOSCA simple profile deploys nodejs, mongodb, elasticsearch, logstash and 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1984F90E" w14:textId="77777777" w:rsidR="0099607F" w:rsidRPr="00CF3893" w:rsidRDefault="0099607F" w:rsidP="00042AE9">
            <w:pPr>
              <w:rPr>
                <w:rStyle w:val="CodeSnippet"/>
              </w:rPr>
            </w:pPr>
          </w:p>
          <w:p w14:paraId="1D535FC3" w14:textId="77777777" w:rsidR="0099607F" w:rsidRPr="00CF3893" w:rsidRDefault="0099607F" w:rsidP="00042AE9">
            <w:pPr>
              <w:rPr>
                <w:rStyle w:val="CodeSnippet"/>
              </w:rPr>
            </w:pPr>
            <w:r w:rsidRPr="00CF3893">
              <w:rPr>
                <w:rStyle w:val="CodeSnippet"/>
              </w:rPr>
              <w:t>imports:</w:t>
            </w:r>
          </w:p>
          <w:p w14:paraId="228D6EDE" w14:textId="77777777" w:rsidR="0099607F" w:rsidRPr="00CF3893" w:rsidRDefault="0099607F" w:rsidP="00042AE9">
            <w:pPr>
              <w:rPr>
                <w:rStyle w:val="CodeSnippet"/>
              </w:rPr>
            </w:pPr>
            <w:r w:rsidRPr="00CF3893">
              <w:rPr>
                <w:rStyle w:val="CodeSnippet"/>
              </w:rPr>
              <w:t xml:space="preserve">  - paypalpizzastore_nodejs_app.yaml</w:t>
            </w:r>
          </w:p>
          <w:p w14:paraId="26E308E0" w14:textId="77777777" w:rsidR="0099607F" w:rsidRPr="00CF3893" w:rsidRDefault="0099607F" w:rsidP="00042AE9">
            <w:pPr>
              <w:rPr>
                <w:rStyle w:val="CodeSnippet"/>
              </w:rPr>
            </w:pPr>
            <w:r w:rsidRPr="00CF3893">
              <w:rPr>
                <w:rStyle w:val="CodeSnippet"/>
              </w:rPr>
              <w:t xml:space="preserve">  - elasticsearch.yaml</w:t>
            </w:r>
          </w:p>
          <w:p w14:paraId="6ED84520" w14:textId="77777777" w:rsidR="0099607F" w:rsidRPr="00CF3893" w:rsidRDefault="0099607F" w:rsidP="00042AE9">
            <w:pPr>
              <w:rPr>
                <w:rStyle w:val="CodeSnippet"/>
              </w:rPr>
            </w:pPr>
            <w:r w:rsidRPr="00CF3893">
              <w:rPr>
                <w:rStyle w:val="CodeSnippet"/>
              </w:rPr>
              <w:t xml:space="preserve">  - logstash.yaml</w:t>
            </w:r>
          </w:p>
          <w:p w14:paraId="79E0CEF6" w14:textId="77777777" w:rsidR="0099607F" w:rsidRPr="00CF3893" w:rsidRDefault="0099607F" w:rsidP="00042AE9">
            <w:pPr>
              <w:rPr>
                <w:rStyle w:val="CodeSnippet"/>
              </w:rPr>
            </w:pPr>
            <w:r w:rsidRPr="00CF3893">
              <w:rPr>
                <w:rStyle w:val="CodeSnippet"/>
              </w:rPr>
              <w:t xml:space="preserve">  - kibana.yaml</w:t>
            </w:r>
          </w:p>
          <w:p w14:paraId="4070BAC3" w14:textId="77777777" w:rsidR="0099607F" w:rsidRPr="00CF3893" w:rsidRDefault="0099607F" w:rsidP="00042AE9">
            <w:pPr>
              <w:rPr>
                <w:rStyle w:val="CodeSnippet"/>
              </w:rPr>
            </w:pPr>
            <w:r w:rsidRPr="00CF3893">
              <w:rPr>
                <w:rStyle w:val="CodeSnippet"/>
              </w:rPr>
              <w:t xml:space="preserve">  - collectd.yaml</w:t>
            </w:r>
          </w:p>
          <w:p w14:paraId="3FB9AD5F" w14:textId="77777777" w:rsidR="0099607F" w:rsidRPr="00CF3893" w:rsidRDefault="0099607F" w:rsidP="00042AE9">
            <w:pPr>
              <w:rPr>
                <w:rStyle w:val="CodeSnippet"/>
              </w:rPr>
            </w:pPr>
            <w:r w:rsidRPr="00CF3893">
              <w:rPr>
                <w:rStyle w:val="CodeSnippet"/>
              </w:rPr>
              <w:t xml:space="preserve">  - rsyslog.yaml</w:t>
            </w:r>
          </w:p>
          <w:p w14:paraId="513CE9E1" w14:textId="77777777" w:rsidR="0099607F" w:rsidRPr="00CF3893" w:rsidRDefault="0099607F" w:rsidP="00042AE9">
            <w:pPr>
              <w:rPr>
                <w:rStyle w:val="CodeSnippet"/>
              </w:rPr>
            </w:pPr>
          </w:p>
          <w:p w14:paraId="28E54ACF" w14:textId="77777777" w:rsidR="0099607F" w:rsidRPr="00CF3893" w:rsidRDefault="0099607F" w:rsidP="00042AE9">
            <w:pPr>
              <w:rPr>
                <w:rStyle w:val="CodeSnippet"/>
              </w:rPr>
            </w:pPr>
            <w:r w:rsidRPr="00CF3893">
              <w:rPr>
                <w:rStyle w:val="CodeSnippet"/>
              </w:rPr>
              <w:t>dsl_definitions:</w:t>
            </w:r>
          </w:p>
          <w:p w14:paraId="7F73BA84" w14:textId="77777777" w:rsidR="0099607F" w:rsidRPr="00CF3893" w:rsidRDefault="0099607F" w:rsidP="00042AE9">
            <w:pPr>
              <w:rPr>
                <w:rStyle w:val="CodeSnippet"/>
              </w:rPr>
            </w:pPr>
            <w:r w:rsidRPr="00CF3893">
              <w:rPr>
                <w:rStyle w:val="CodeSnippet"/>
              </w:rPr>
              <w:t xml:space="preserve">    host_capabilities: &amp;host_capabilities</w:t>
            </w:r>
          </w:p>
          <w:p w14:paraId="15C7598F" w14:textId="77777777" w:rsidR="0099607F" w:rsidRPr="00CF3893" w:rsidRDefault="0099607F" w:rsidP="00042AE9">
            <w:pPr>
              <w:rPr>
                <w:rStyle w:val="CodeSnippet"/>
              </w:rPr>
            </w:pPr>
            <w:r w:rsidRPr="00CF3893">
              <w:rPr>
                <w:rStyle w:val="CodeSnippet"/>
              </w:rPr>
              <w:t xml:space="preserve">      # container properties (flavor)</w:t>
            </w:r>
          </w:p>
          <w:p w14:paraId="1BC38351" w14:textId="77777777" w:rsidR="0099607F" w:rsidRPr="00CF3893" w:rsidRDefault="0099607F" w:rsidP="00042AE9">
            <w:pPr>
              <w:rPr>
                <w:rStyle w:val="CodeSnippet"/>
              </w:rPr>
            </w:pPr>
            <w:r w:rsidRPr="00CF3893">
              <w:rPr>
                <w:rStyle w:val="CodeSnippet"/>
              </w:rPr>
              <w:t xml:space="preserve">      disk_size: 10 GB</w:t>
            </w:r>
          </w:p>
          <w:p w14:paraId="36916F07" w14:textId="77777777" w:rsidR="0099607F" w:rsidRPr="00CF3893" w:rsidRDefault="0099607F" w:rsidP="00042AE9">
            <w:pPr>
              <w:rPr>
                <w:rStyle w:val="CodeSnippet"/>
              </w:rPr>
            </w:pPr>
            <w:r w:rsidRPr="00CF3893">
              <w:rPr>
                <w:rStyle w:val="CodeSnippet"/>
              </w:rPr>
              <w:t xml:space="preserve">      num_cpus: { get_input: my_cpus }</w:t>
            </w:r>
          </w:p>
          <w:p w14:paraId="045D26A7" w14:textId="77777777" w:rsidR="0099607F" w:rsidRPr="00CF3893" w:rsidRDefault="0099607F" w:rsidP="00042AE9">
            <w:pPr>
              <w:rPr>
                <w:rStyle w:val="CodeSnippet"/>
              </w:rPr>
            </w:pPr>
            <w:r w:rsidRPr="00CF3893">
              <w:rPr>
                <w:rStyle w:val="CodeSnippet"/>
              </w:rPr>
              <w:t xml:space="preserve">      mem_size: 4096 MB</w:t>
            </w:r>
          </w:p>
          <w:p w14:paraId="04A0969C" w14:textId="77777777" w:rsidR="0099607F" w:rsidRPr="00CF3893" w:rsidRDefault="0099607F" w:rsidP="00042AE9">
            <w:pPr>
              <w:rPr>
                <w:rStyle w:val="CodeSnippet"/>
              </w:rPr>
            </w:pPr>
            <w:r w:rsidRPr="00CF3893">
              <w:rPr>
                <w:rStyle w:val="CodeSnippet"/>
              </w:rPr>
              <w:t xml:space="preserve">    os_capabilities: &amp;os_capabilities</w:t>
            </w:r>
          </w:p>
          <w:p w14:paraId="1FBE8C28" w14:textId="77777777" w:rsidR="0099607F" w:rsidRPr="00CF3893" w:rsidRDefault="0099607F" w:rsidP="00042AE9">
            <w:pPr>
              <w:rPr>
                <w:rStyle w:val="CodeSnippet"/>
              </w:rPr>
            </w:pPr>
            <w:r w:rsidRPr="00CF3893">
              <w:rPr>
                <w:rStyle w:val="CodeSnippet"/>
              </w:rPr>
              <w:t xml:space="preserve">      architecture: x86_64</w:t>
            </w:r>
          </w:p>
          <w:p w14:paraId="6C1397D2" w14:textId="77777777" w:rsidR="0099607F" w:rsidRPr="00CF3893" w:rsidRDefault="0099607F" w:rsidP="00042AE9">
            <w:pPr>
              <w:rPr>
                <w:rStyle w:val="CodeSnippet"/>
              </w:rPr>
            </w:pPr>
            <w:r w:rsidRPr="00CF3893">
              <w:rPr>
                <w:rStyle w:val="CodeSnippet"/>
              </w:rPr>
              <w:t xml:space="preserve">      type: Linux</w:t>
            </w:r>
          </w:p>
          <w:p w14:paraId="46B44375" w14:textId="77777777" w:rsidR="0099607F" w:rsidRPr="00CF3893" w:rsidRDefault="0099607F" w:rsidP="00042AE9">
            <w:pPr>
              <w:rPr>
                <w:rStyle w:val="CodeSnippet"/>
              </w:rPr>
            </w:pPr>
            <w:r w:rsidRPr="00CF3893">
              <w:rPr>
                <w:rStyle w:val="CodeSnippet"/>
              </w:rPr>
              <w:t xml:space="preserve">      distribution: Ubuntu</w:t>
            </w:r>
          </w:p>
          <w:p w14:paraId="0C8CB633" w14:textId="77777777" w:rsidR="0099607F" w:rsidRPr="00CF3893" w:rsidRDefault="0099607F" w:rsidP="00042AE9">
            <w:pPr>
              <w:rPr>
                <w:rStyle w:val="CodeSnippet"/>
              </w:rPr>
            </w:pPr>
            <w:r w:rsidRPr="00CF3893">
              <w:rPr>
                <w:rStyle w:val="CodeSnippet"/>
              </w:rPr>
              <w:t xml:space="preserve">      version: 14.04</w:t>
            </w:r>
          </w:p>
          <w:p w14:paraId="0D367C13" w14:textId="77777777" w:rsidR="0099607F" w:rsidRPr="00CF3893" w:rsidRDefault="0099607F" w:rsidP="00042AE9">
            <w:pPr>
              <w:rPr>
                <w:rStyle w:val="CodeSnippet"/>
              </w:rPr>
            </w:pPr>
          </w:p>
          <w:p w14:paraId="7E42AB8E" w14:textId="77777777" w:rsidR="0099607F" w:rsidRPr="00CF3893" w:rsidRDefault="0099607F" w:rsidP="00042AE9">
            <w:pPr>
              <w:rPr>
                <w:rStyle w:val="CodeSnippet"/>
              </w:rPr>
            </w:pPr>
            <w:r w:rsidRPr="00CF3893">
              <w:rPr>
                <w:rStyle w:val="CodeSnippet"/>
              </w:rPr>
              <w:t>topology_template:</w:t>
            </w:r>
          </w:p>
          <w:p w14:paraId="5EBC71CD" w14:textId="77777777" w:rsidR="0099607F" w:rsidRPr="00CF3893" w:rsidRDefault="0099607F" w:rsidP="00042AE9">
            <w:pPr>
              <w:rPr>
                <w:rStyle w:val="CodeSnippet"/>
              </w:rPr>
            </w:pPr>
            <w:r w:rsidRPr="00CF3893">
              <w:rPr>
                <w:rStyle w:val="CodeSnippet"/>
              </w:rPr>
              <w:t xml:space="preserve">  inputs:</w:t>
            </w:r>
          </w:p>
          <w:p w14:paraId="7E66B231" w14:textId="77777777" w:rsidR="0099607F" w:rsidRPr="00CF3893" w:rsidRDefault="0099607F" w:rsidP="00042AE9">
            <w:pPr>
              <w:rPr>
                <w:rStyle w:val="CodeSnippet"/>
              </w:rPr>
            </w:pPr>
            <w:r w:rsidRPr="00CF3893">
              <w:rPr>
                <w:rStyle w:val="CodeSnippet"/>
              </w:rPr>
              <w:t xml:space="preserve">    my_cpus:</w:t>
            </w:r>
          </w:p>
          <w:p w14:paraId="44CEF125" w14:textId="77777777" w:rsidR="0099607F" w:rsidRPr="00CF3893" w:rsidRDefault="0099607F" w:rsidP="00042AE9">
            <w:pPr>
              <w:rPr>
                <w:rStyle w:val="CodeSnippet"/>
              </w:rPr>
            </w:pPr>
            <w:r w:rsidRPr="00CF3893">
              <w:rPr>
                <w:rStyle w:val="CodeSnippet"/>
              </w:rPr>
              <w:t xml:space="preserve">      type: integer</w:t>
            </w:r>
          </w:p>
          <w:p w14:paraId="5205EF48"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Number of CPUs for the server.</w:t>
            </w:r>
          </w:p>
          <w:p w14:paraId="48B98B00" w14:textId="77777777" w:rsidR="0099607F" w:rsidRPr="00CF3893" w:rsidRDefault="0099607F" w:rsidP="00042AE9">
            <w:pPr>
              <w:rPr>
                <w:rStyle w:val="CodeSnippet"/>
              </w:rPr>
            </w:pPr>
            <w:r w:rsidRPr="00CF3893">
              <w:rPr>
                <w:rStyle w:val="CodeSnippet"/>
              </w:rPr>
              <w:t xml:space="preserve">      constraints:</w:t>
            </w:r>
          </w:p>
          <w:p w14:paraId="111663C8" w14:textId="77777777" w:rsidR="0099607F" w:rsidRPr="00CF3893" w:rsidRDefault="0099607F" w:rsidP="00042AE9">
            <w:pPr>
              <w:rPr>
                <w:rStyle w:val="CodeSnippet"/>
              </w:rPr>
            </w:pPr>
            <w:r w:rsidRPr="00CF3893">
              <w:rPr>
                <w:rStyle w:val="CodeSnippet"/>
              </w:rPr>
              <w:t xml:space="preserve">        - valid_values: [ 1, 2, 4, 8 ]</w:t>
            </w:r>
          </w:p>
          <w:p w14:paraId="22FEAEE6" w14:textId="77777777" w:rsidR="0099607F" w:rsidRPr="00CF3893" w:rsidRDefault="0099607F" w:rsidP="00042AE9">
            <w:pPr>
              <w:rPr>
                <w:rStyle w:val="CodeSnippet"/>
              </w:rPr>
            </w:pPr>
            <w:r w:rsidRPr="00CF3893">
              <w:rPr>
                <w:rStyle w:val="CodeSnippet"/>
              </w:rPr>
              <w:t xml:space="preserve">    github_url:</w:t>
            </w:r>
          </w:p>
          <w:p w14:paraId="1F886CB9" w14:textId="77777777" w:rsidR="0099607F" w:rsidRPr="00CF3893" w:rsidRDefault="0099607F" w:rsidP="00042AE9">
            <w:pPr>
              <w:rPr>
                <w:rStyle w:val="CodeSnippet"/>
              </w:rPr>
            </w:pPr>
            <w:r w:rsidRPr="00CF3893">
              <w:rPr>
                <w:rStyle w:val="CodeSnippet"/>
              </w:rPr>
              <w:t xml:space="preserve">       type: string</w:t>
            </w:r>
          </w:p>
          <w:p w14:paraId="4FBFAD67"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The URL to download nodejs.</w:t>
            </w:r>
          </w:p>
          <w:p w14:paraId="076C2B1A" w14:textId="77777777" w:rsidR="0099607F" w:rsidRPr="00CF3893" w:rsidRDefault="0099607F" w:rsidP="00042AE9">
            <w:pPr>
              <w:rPr>
                <w:rStyle w:val="CodeSnippet"/>
              </w:rPr>
            </w:pPr>
            <w:r w:rsidRPr="00CF3893">
              <w:rPr>
                <w:rStyle w:val="CodeSnippet"/>
              </w:rPr>
              <w:t xml:space="preserve">       default: https://github.com/sample.git</w:t>
            </w:r>
          </w:p>
          <w:p w14:paraId="5BBE4063" w14:textId="77777777" w:rsidR="0099607F" w:rsidRPr="00CF3893" w:rsidRDefault="0099607F" w:rsidP="00042AE9">
            <w:pPr>
              <w:rPr>
                <w:rStyle w:val="CodeSnippet"/>
              </w:rPr>
            </w:pPr>
            <w:r w:rsidRPr="00CF3893">
              <w:rPr>
                <w:rStyle w:val="CodeSnippet"/>
              </w:rPr>
              <w:t xml:space="preserve">  </w:t>
            </w:r>
          </w:p>
          <w:p w14:paraId="2CB8FBCB" w14:textId="77777777" w:rsidR="0099607F" w:rsidRPr="00CF3893" w:rsidRDefault="0099607F" w:rsidP="00042AE9">
            <w:pPr>
              <w:rPr>
                <w:rStyle w:val="CodeSnippet"/>
              </w:rPr>
            </w:pPr>
            <w:r w:rsidRPr="00CF3893">
              <w:rPr>
                <w:rStyle w:val="CodeSnippet"/>
              </w:rPr>
              <w:t xml:space="preserve">  node_templates:</w:t>
            </w:r>
          </w:p>
          <w:p w14:paraId="4FA06ED1" w14:textId="77777777" w:rsidR="0099607F" w:rsidRPr="00303DBD" w:rsidRDefault="0099607F" w:rsidP="00042AE9">
            <w:pPr>
              <w:rPr>
                <w:rStyle w:val="CodeSnippet"/>
              </w:rPr>
            </w:pPr>
            <w:r w:rsidRPr="00303DBD">
              <w:rPr>
                <w:rStyle w:val="CodeSnippet"/>
              </w:rPr>
              <w:t xml:space="preserve">    paypal_pizzastore:</w:t>
            </w:r>
          </w:p>
          <w:p w14:paraId="58C81A1F" w14:textId="77777777" w:rsidR="0099607F" w:rsidRPr="00303DBD" w:rsidRDefault="0099607F" w:rsidP="00042AE9">
            <w:pPr>
              <w:rPr>
                <w:rStyle w:val="CodeSnippet"/>
              </w:rPr>
            </w:pPr>
            <w:r w:rsidRPr="00303DBD">
              <w:rPr>
                <w:rStyle w:val="CodeSnippet"/>
              </w:rPr>
              <w:t xml:space="preserve">      type: tosca.nodes.WebApplication.PayPalPizzaStore</w:t>
            </w:r>
          </w:p>
          <w:p w14:paraId="0F9EFB12" w14:textId="77777777" w:rsidR="0099607F" w:rsidRPr="00303DBD" w:rsidRDefault="0099607F" w:rsidP="00042AE9">
            <w:pPr>
              <w:rPr>
                <w:rStyle w:val="CodeSnippet"/>
              </w:rPr>
            </w:pPr>
            <w:r w:rsidRPr="00303DBD">
              <w:rPr>
                <w:rStyle w:val="CodeSnippet"/>
              </w:rPr>
              <w:t xml:space="preserve">      properties:</w:t>
            </w:r>
          </w:p>
          <w:p w14:paraId="611292EA" w14:textId="77777777" w:rsidR="0099607F" w:rsidRPr="00303DBD" w:rsidRDefault="0099607F" w:rsidP="00042AE9">
            <w:pPr>
              <w:rPr>
                <w:rStyle w:val="CodeSnippet"/>
              </w:rPr>
            </w:pPr>
            <w:r w:rsidRPr="00303DBD">
              <w:rPr>
                <w:rStyle w:val="CodeSnippet"/>
              </w:rPr>
              <w:t xml:space="preserve">          github_url: { get_input: github_url }</w:t>
            </w:r>
          </w:p>
          <w:p w14:paraId="209B0FC0" w14:textId="77777777" w:rsidR="0099607F" w:rsidRPr="00303DBD" w:rsidRDefault="0099607F" w:rsidP="00042AE9">
            <w:pPr>
              <w:rPr>
                <w:rStyle w:val="CodeSnippet"/>
              </w:rPr>
            </w:pPr>
            <w:r w:rsidRPr="00303DBD">
              <w:rPr>
                <w:rStyle w:val="CodeSnippet"/>
              </w:rPr>
              <w:t xml:space="preserve">      requirements:</w:t>
            </w:r>
          </w:p>
          <w:p w14:paraId="77B7EC13" w14:textId="77777777" w:rsidR="0099607F" w:rsidRPr="00303DBD"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nodejs</w:t>
            </w:r>
          </w:p>
          <w:p w14:paraId="65E87F00" w14:textId="77777777" w:rsidR="0099607F" w:rsidRPr="00303DBD" w:rsidRDefault="0099607F" w:rsidP="00042AE9">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235D04A2" w14:textId="77777777" w:rsidR="0099607F" w:rsidRPr="00303DBD" w:rsidRDefault="0099607F" w:rsidP="00042AE9">
            <w:pPr>
              <w:rPr>
                <w:rStyle w:val="CodeSnippet"/>
              </w:rPr>
            </w:pPr>
            <w:r w:rsidRPr="00303DBD">
              <w:rPr>
                <w:rStyle w:val="CodeSnippet"/>
              </w:rPr>
              <w:t xml:space="preserve">      interfaces:</w:t>
            </w:r>
          </w:p>
          <w:p w14:paraId="42878854" w14:textId="77777777" w:rsidR="0099607F" w:rsidRPr="00303DBD" w:rsidRDefault="0099607F" w:rsidP="00042AE9">
            <w:pPr>
              <w:rPr>
                <w:rStyle w:val="CodeSnippet"/>
              </w:rPr>
            </w:pPr>
            <w:r w:rsidRPr="00303DBD">
              <w:rPr>
                <w:rStyle w:val="CodeSnippet"/>
              </w:rPr>
              <w:t xml:space="preserve">        Standard:</w:t>
            </w:r>
          </w:p>
          <w:p w14:paraId="6485D14F" w14:textId="77777777" w:rsidR="0099607F" w:rsidRPr="00303DBD" w:rsidRDefault="0099607F" w:rsidP="00042AE9">
            <w:pPr>
              <w:rPr>
                <w:rStyle w:val="CodeSnippet"/>
              </w:rPr>
            </w:pPr>
            <w:r w:rsidRPr="00303DBD">
              <w:rPr>
                <w:rStyle w:val="CodeSnippet"/>
              </w:rPr>
              <w:lastRenderedPageBreak/>
              <w:t xml:space="preserve">           configure:</w:t>
            </w:r>
          </w:p>
          <w:p w14:paraId="7CBBB8E2" w14:textId="77777777" w:rsidR="0099607F" w:rsidRPr="00303DBD" w:rsidRDefault="0099607F" w:rsidP="00042AE9">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48B0B99A" w14:textId="77777777" w:rsidR="0099607F" w:rsidRPr="00303DBD" w:rsidRDefault="0099607F" w:rsidP="00042AE9">
            <w:pPr>
              <w:rPr>
                <w:rStyle w:val="CodeSnippet"/>
              </w:rPr>
            </w:pPr>
            <w:r w:rsidRPr="00303DBD">
              <w:rPr>
                <w:rStyle w:val="CodeSnippet"/>
              </w:rPr>
              <w:t xml:space="preserve">             inputs:</w:t>
            </w:r>
          </w:p>
          <w:p w14:paraId="3ECD1A65" w14:textId="77777777" w:rsidR="0099607F" w:rsidRPr="00303DBD" w:rsidRDefault="0099607F" w:rsidP="00042AE9">
            <w:pPr>
              <w:rPr>
                <w:rStyle w:val="CodeSnippet"/>
              </w:rPr>
            </w:pPr>
            <w:r w:rsidRPr="00303DBD">
              <w:rPr>
                <w:rStyle w:val="CodeSnippet"/>
              </w:rPr>
              <w:t xml:space="preserve">               github_url: { get_property: [ SELF, github_url ] }</w:t>
            </w:r>
          </w:p>
          <w:p w14:paraId="5D7A592D" w14:textId="77777777" w:rsidR="0099607F" w:rsidRPr="00303DBD" w:rsidRDefault="0099607F" w:rsidP="00042AE9">
            <w:pPr>
              <w:rPr>
                <w:rStyle w:val="CodeSnippet"/>
              </w:rPr>
            </w:pPr>
            <w:r w:rsidRPr="00303DBD">
              <w:rPr>
                <w:rStyle w:val="CodeSnippet"/>
              </w:rPr>
              <w:t xml:space="preserve">               mongodb_ip: { get_attribute: [mongo_server, private_address] }</w:t>
            </w:r>
          </w:p>
          <w:p w14:paraId="39BBEDF0" w14:textId="77777777" w:rsidR="0099607F" w:rsidRPr="00303DBD" w:rsidRDefault="0099607F" w:rsidP="00042AE9">
            <w:pPr>
              <w:rPr>
                <w:rStyle w:val="CodeSnippet"/>
              </w:rPr>
            </w:pPr>
            <w:r>
              <w:rPr>
                <w:rStyle w:val="CodeSnippet"/>
              </w:rPr>
              <w:t xml:space="preserve">           start: S</w:t>
            </w:r>
            <w:r w:rsidRPr="00303DBD">
              <w:rPr>
                <w:rStyle w:val="CodeSnippet"/>
              </w:rPr>
              <w:t>ripts/nodejs/start.sh</w:t>
            </w:r>
          </w:p>
          <w:p w14:paraId="79A3DAD0" w14:textId="77777777" w:rsidR="0099607F" w:rsidRDefault="0099607F" w:rsidP="00042AE9">
            <w:pPr>
              <w:rPr>
                <w:rStyle w:val="CodeSnippet"/>
              </w:rPr>
            </w:pPr>
            <w:r w:rsidRPr="00303DBD">
              <w:rPr>
                <w:rStyle w:val="CodeSnippet"/>
              </w:rPr>
              <w:t xml:space="preserve">  </w:t>
            </w:r>
          </w:p>
          <w:p w14:paraId="1E0E5A78" w14:textId="77777777" w:rsidR="0099607F" w:rsidRPr="00303DBD" w:rsidRDefault="0099607F" w:rsidP="00042AE9">
            <w:pPr>
              <w:rPr>
                <w:rStyle w:val="CodeSnippet"/>
              </w:rPr>
            </w:pPr>
            <w:r>
              <w:rPr>
                <w:rStyle w:val="CodeSnippet"/>
              </w:rPr>
              <w:t xml:space="preserve">  </w:t>
            </w:r>
            <w:r w:rsidRPr="00303DBD">
              <w:rPr>
                <w:rStyle w:val="CodeSnippet"/>
              </w:rPr>
              <w:t xml:space="preserve">  nodejs:</w:t>
            </w:r>
          </w:p>
          <w:p w14:paraId="27B17FA4" w14:textId="77777777" w:rsidR="0099607F" w:rsidRPr="00303DBD" w:rsidRDefault="0099607F" w:rsidP="00042AE9">
            <w:pPr>
              <w:rPr>
                <w:rStyle w:val="CodeSnippet"/>
              </w:rPr>
            </w:pPr>
            <w:r w:rsidRPr="00303DBD">
              <w:rPr>
                <w:rStyle w:val="CodeSnippet"/>
              </w:rPr>
              <w:t xml:space="preserve">      type: tosca.nodes.WebServer</w:t>
            </w:r>
            <w:r>
              <w:rPr>
                <w:rStyle w:val="CodeSnippet"/>
              </w:rPr>
              <w:t>.Nodejs</w:t>
            </w:r>
          </w:p>
          <w:p w14:paraId="5F7A8C72" w14:textId="77777777" w:rsidR="0099607F" w:rsidRPr="00303DBD" w:rsidRDefault="0099607F" w:rsidP="00042AE9">
            <w:pPr>
              <w:rPr>
                <w:rStyle w:val="CodeSnippet"/>
              </w:rPr>
            </w:pPr>
            <w:r w:rsidRPr="00303DBD">
              <w:rPr>
                <w:rStyle w:val="CodeSnippet"/>
              </w:rPr>
              <w:t xml:space="preserve">      requirements:</w:t>
            </w:r>
          </w:p>
          <w:p w14:paraId="7B6AD165" w14:textId="77777777" w:rsidR="0099607F" w:rsidRDefault="0099607F" w:rsidP="00042AE9">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4BF003AE" w14:textId="77777777" w:rsidR="0099607F" w:rsidRPr="00303DBD" w:rsidRDefault="0099607F" w:rsidP="00042AE9">
            <w:pPr>
              <w:rPr>
                <w:rStyle w:val="CodeSnippet"/>
              </w:rPr>
            </w:pPr>
            <w:r w:rsidRPr="00303DBD">
              <w:rPr>
                <w:rStyle w:val="CodeSnippet"/>
              </w:rPr>
              <w:t xml:space="preserve">      interfaces:</w:t>
            </w:r>
          </w:p>
          <w:p w14:paraId="51CA0AF1" w14:textId="77777777" w:rsidR="0099607F" w:rsidRPr="00303DBD" w:rsidRDefault="0099607F" w:rsidP="00042AE9">
            <w:pPr>
              <w:rPr>
                <w:rStyle w:val="CodeSnippet"/>
              </w:rPr>
            </w:pPr>
            <w:r w:rsidRPr="00303DBD">
              <w:rPr>
                <w:rStyle w:val="CodeSnippet"/>
              </w:rPr>
              <w:t xml:space="preserve">        Standard:</w:t>
            </w:r>
          </w:p>
          <w:p w14:paraId="4F12AC7F" w14:textId="77777777" w:rsidR="0099607F" w:rsidRDefault="0099607F" w:rsidP="00042AE9">
            <w:pPr>
              <w:rPr>
                <w:rStyle w:val="CodeSnippet"/>
              </w:rPr>
            </w:pPr>
            <w:r w:rsidRPr="00303DBD">
              <w:rPr>
                <w:rStyle w:val="CodeSnippet"/>
              </w:rPr>
              <w:t xml:space="preserve">          create: </w:t>
            </w:r>
            <w:r>
              <w:rPr>
                <w:rStyle w:val="CodeSnippet"/>
              </w:rPr>
              <w:t>S</w:t>
            </w:r>
            <w:r w:rsidRPr="00303DBD">
              <w:rPr>
                <w:rStyle w:val="CodeSnippet"/>
              </w:rPr>
              <w:t>cripts/nodejs/create.sh</w:t>
            </w:r>
          </w:p>
          <w:p w14:paraId="1A706206" w14:textId="77777777" w:rsidR="0099607F" w:rsidRPr="00303DBD" w:rsidRDefault="0099607F" w:rsidP="00042AE9">
            <w:pPr>
              <w:rPr>
                <w:rStyle w:val="CodeSnippet"/>
              </w:rPr>
            </w:pPr>
          </w:p>
          <w:p w14:paraId="646D4A82" w14:textId="77777777" w:rsidR="0099607F" w:rsidRPr="00303DBD" w:rsidRDefault="0099607F" w:rsidP="00042AE9">
            <w:pPr>
              <w:rPr>
                <w:rStyle w:val="CodeSnippet"/>
              </w:rPr>
            </w:pPr>
            <w:r w:rsidRPr="00303DBD">
              <w:rPr>
                <w:rStyle w:val="CodeSnippet"/>
              </w:rPr>
              <w:t xml:space="preserve">    mongo_db:</w:t>
            </w:r>
          </w:p>
          <w:p w14:paraId="4FD03E42" w14:textId="77777777" w:rsidR="0099607F" w:rsidRPr="00303DBD" w:rsidRDefault="0099607F" w:rsidP="00042AE9">
            <w:pPr>
              <w:rPr>
                <w:rStyle w:val="CodeSnippet"/>
              </w:rPr>
            </w:pPr>
            <w:r w:rsidRPr="00303DBD">
              <w:rPr>
                <w:rStyle w:val="CodeSnippet"/>
              </w:rPr>
              <w:t xml:space="preserve">      type: tosca.nodes.Database</w:t>
            </w:r>
          </w:p>
          <w:p w14:paraId="02F14C70" w14:textId="77777777" w:rsidR="0099607F" w:rsidRPr="00303DBD" w:rsidRDefault="0099607F" w:rsidP="00042AE9">
            <w:pPr>
              <w:rPr>
                <w:rStyle w:val="CodeSnippet"/>
              </w:rPr>
            </w:pPr>
            <w:r w:rsidRPr="00303DBD">
              <w:rPr>
                <w:rStyle w:val="CodeSnippet"/>
              </w:rPr>
              <w:t xml:space="preserve">      requirements:</w:t>
            </w:r>
          </w:p>
          <w:p w14:paraId="7E0E0BB9" w14:textId="77777777" w:rsidR="0099607F" w:rsidRPr="00303DBD" w:rsidRDefault="0099607F" w:rsidP="00042AE9">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7BE4AA66" w14:textId="77777777" w:rsidR="0099607F" w:rsidRPr="00303DBD" w:rsidRDefault="0099607F" w:rsidP="00042AE9">
            <w:pPr>
              <w:rPr>
                <w:rStyle w:val="CodeSnippet"/>
              </w:rPr>
            </w:pPr>
            <w:r w:rsidRPr="00303DBD">
              <w:rPr>
                <w:rStyle w:val="CodeSnippet"/>
              </w:rPr>
              <w:t xml:space="preserve">      interfaces:</w:t>
            </w:r>
          </w:p>
          <w:p w14:paraId="0E69F515" w14:textId="77777777" w:rsidR="0099607F" w:rsidRPr="00303DBD" w:rsidRDefault="0099607F" w:rsidP="00042AE9">
            <w:pPr>
              <w:rPr>
                <w:rStyle w:val="CodeSnippet"/>
              </w:rPr>
            </w:pPr>
            <w:r w:rsidRPr="00303DBD">
              <w:rPr>
                <w:rStyle w:val="CodeSnippet"/>
              </w:rPr>
              <w:t xml:space="preserve">        Standard:</w:t>
            </w:r>
          </w:p>
          <w:p w14:paraId="11EBDB02" w14:textId="77777777" w:rsidR="0099607F" w:rsidRPr="00303DBD" w:rsidRDefault="0099607F" w:rsidP="00042AE9">
            <w:pPr>
              <w:rPr>
                <w:rStyle w:val="CodeSnippet"/>
              </w:rPr>
            </w:pPr>
            <w:r w:rsidRPr="00303DBD">
              <w:rPr>
                <w:rStyle w:val="CodeSnippet"/>
              </w:rPr>
              <w:t xml:space="preserve">         create: create_database.sh</w:t>
            </w:r>
          </w:p>
          <w:p w14:paraId="203D8DEE" w14:textId="77777777" w:rsidR="0099607F" w:rsidRPr="00CF3893" w:rsidRDefault="0099607F" w:rsidP="00042AE9">
            <w:pPr>
              <w:rPr>
                <w:rStyle w:val="CodeSnippet"/>
              </w:rPr>
            </w:pPr>
          </w:p>
          <w:p w14:paraId="747AB1C2" w14:textId="77777777" w:rsidR="0099607F" w:rsidRPr="00CF3893" w:rsidRDefault="0099607F" w:rsidP="00042AE9">
            <w:pPr>
              <w:rPr>
                <w:rStyle w:val="CodeSnippet"/>
              </w:rPr>
            </w:pPr>
            <w:r w:rsidRPr="00CF3893">
              <w:rPr>
                <w:rStyle w:val="CodeSnippet"/>
              </w:rPr>
              <w:t xml:space="preserve">    mongo_dbms:</w:t>
            </w:r>
          </w:p>
          <w:p w14:paraId="22025890" w14:textId="77777777" w:rsidR="0099607F" w:rsidRPr="00CF3893" w:rsidRDefault="0099607F" w:rsidP="00042AE9">
            <w:pPr>
              <w:rPr>
                <w:rStyle w:val="CodeSnippet"/>
              </w:rPr>
            </w:pPr>
            <w:r w:rsidRPr="00CF3893">
              <w:rPr>
                <w:rStyle w:val="CodeSnippet"/>
              </w:rPr>
              <w:t xml:space="preserve">      type: tosca.nodes.DBMS</w:t>
            </w:r>
          </w:p>
          <w:p w14:paraId="4F0C542B" w14:textId="77777777" w:rsidR="0099607F" w:rsidRPr="00CF3893" w:rsidRDefault="0099607F" w:rsidP="00042AE9">
            <w:pPr>
              <w:rPr>
                <w:rStyle w:val="CodeSnippet"/>
              </w:rPr>
            </w:pPr>
            <w:r w:rsidRPr="00CF3893">
              <w:rPr>
                <w:rStyle w:val="CodeSnippet"/>
              </w:rPr>
              <w:t xml:space="preserve">      requirements:</w:t>
            </w:r>
          </w:p>
          <w:p w14:paraId="2705D6E1" w14:textId="77777777" w:rsidR="0099607F" w:rsidRPr="00CF3893" w:rsidRDefault="0099607F" w:rsidP="00042AE9">
            <w:pPr>
              <w:rPr>
                <w:rStyle w:val="CodeSnippet"/>
              </w:rPr>
            </w:pPr>
            <w:r w:rsidRPr="00CF3893">
              <w:rPr>
                <w:rStyle w:val="CodeSnippet"/>
              </w:rPr>
              <w:t xml:space="preserve">        - host: mongo_server</w:t>
            </w:r>
          </w:p>
          <w:p w14:paraId="261146BD" w14:textId="77777777" w:rsidR="0099607F" w:rsidRPr="00CF3893" w:rsidRDefault="0099607F" w:rsidP="00042AE9">
            <w:pPr>
              <w:rPr>
                <w:rStyle w:val="CodeSnippet"/>
              </w:rPr>
            </w:pPr>
            <w:r w:rsidRPr="00CF3893">
              <w:rPr>
                <w:rStyle w:val="CodeSnippet"/>
              </w:rPr>
              <w:t xml:space="preserve">      interfaces:</w:t>
            </w:r>
          </w:p>
          <w:p w14:paraId="7FD381B2" w14:textId="77777777" w:rsidR="0099607F" w:rsidRPr="00CF3893" w:rsidRDefault="0099607F" w:rsidP="00042AE9">
            <w:pPr>
              <w:rPr>
                <w:rStyle w:val="CodeSnippet"/>
              </w:rPr>
            </w:pPr>
            <w:r w:rsidRPr="00CF3893">
              <w:rPr>
                <w:rStyle w:val="CodeSnippet"/>
              </w:rPr>
              <w:t xml:space="preserve">        tosca.interfaces.node.lifecycle.Standard:</w:t>
            </w:r>
          </w:p>
          <w:p w14:paraId="70237CFA" w14:textId="77777777" w:rsidR="0099607F" w:rsidRPr="00CF3893" w:rsidRDefault="0099607F" w:rsidP="00042AE9">
            <w:pPr>
              <w:rPr>
                <w:rStyle w:val="CodeSnippet"/>
              </w:rPr>
            </w:pPr>
            <w:r w:rsidRPr="00CF3893">
              <w:rPr>
                <w:rStyle w:val="CodeSnippet"/>
              </w:rPr>
              <w:t xml:space="preserve">          create: Scripts/mongodb/create.sh</w:t>
            </w:r>
          </w:p>
          <w:p w14:paraId="1C7E71A4" w14:textId="77777777" w:rsidR="0099607F" w:rsidRPr="00CF3893" w:rsidRDefault="0099607F" w:rsidP="00042AE9">
            <w:pPr>
              <w:rPr>
                <w:rStyle w:val="CodeSnippet"/>
              </w:rPr>
            </w:pPr>
            <w:r w:rsidRPr="00CF3893">
              <w:rPr>
                <w:rStyle w:val="CodeSnippet"/>
              </w:rPr>
              <w:t xml:space="preserve">          configure: </w:t>
            </w:r>
          </w:p>
          <w:p w14:paraId="39DA6CEE" w14:textId="77777777" w:rsidR="0099607F" w:rsidRPr="00CF3893" w:rsidRDefault="0099607F" w:rsidP="00042AE9">
            <w:pPr>
              <w:rPr>
                <w:rStyle w:val="CodeSnippet"/>
              </w:rPr>
            </w:pPr>
            <w:r w:rsidRPr="00CF3893">
              <w:rPr>
                <w:rStyle w:val="CodeSnippet"/>
              </w:rPr>
              <w:t xml:space="preserve">            implementation: Scripts/mongodb/config.sh</w:t>
            </w:r>
          </w:p>
          <w:p w14:paraId="0B91C3D3" w14:textId="77777777" w:rsidR="0099607F" w:rsidRPr="00CF3893" w:rsidRDefault="0099607F" w:rsidP="00042AE9">
            <w:pPr>
              <w:rPr>
                <w:rStyle w:val="CodeSnippet"/>
              </w:rPr>
            </w:pPr>
            <w:r w:rsidRPr="00CF3893">
              <w:rPr>
                <w:rStyle w:val="CodeSnippet"/>
              </w:rPr>
              <w:t xml:space="preserve">            inputs: </w:t>
            </w:r>
          </w:p>
          <w:p w14:paraId="72123590" w14:textId="77777777" w:rsidR="0099607F" w:rsidRPr="00CF3893" w:rsidRDefault="0099607F" w:rsidP="00042AE9">
            <w:pPr>
              <w:rPr>
                <w:rStyle w:val="CodeSnippet"/>
              </w:rPr>
            </w:pPr>
            <w:r w:rsidRPr="00CF3893">
              <w:rPr>
                <w:rStyle w:val="CodeSnippet"/>
              </w:rPr>
              <w:t xml:space="preserve">              mongodb_ip: { get_attribute: [mongo_server, ip_address] }</w:t>
            </w:r>
          </w:p>
          <w:p w14:paraId="3F9DD331" w14:textId="77777777" w:rsidR="0099607F" w:rsidRDefault="0099607F" w:rsidP="00042AE9">
            <w:pPr>
              <w:rPr>
                <w:rStyle w:val="CodeSnippet"/>
              </w:rPr>
            </w:pPr>
            <w:r w:rsidRPr="00CF3893">
              <w:rPr>
                <w:rStyle w:val="CodeSnippet"/>
              </w:rPr>
              <w:t xml:space="preserve">          start: </w:t>
            </w:r>
            <w:r>
              <w:rPr>
                <w:rStyle w:val="CodeSnippet"/>
              </w:rPr>
              <w:t>S</w:t>
            </w:r>
            <w:r w:rsidRPr="00CF3893">
              <w:rPr>
                <w:rStyle w:val="CodeSnippet"/>
              </w:rPr>
              <w:t>cripts/mongodb/start.sh</w:t>
            </w:r>
          </w:p>
          <w:p w14:paraId="24BBDEA3" w14:textId="77777777" w:rsidR="0099607F" w:rsidRPr="00CF3893" w:rsidRDefault="0099607F" w:rsidP="00042AE9">
            <w:pPr>
              <w:rPr>
                <w:rStyle w:val="CodeSnippet"/>
              </w:rPr>
            </w:pPr>
          </w:p>
          <w:p w14:paraId="5658D2E7" w14:textId="77777777" w:rsidR="0099607F" w:rsidRPr="00CF3893" w:rsidRDefault="0099607F" w:rsidP="00042AE9">
            <w:pPr>
              <w:rPr>
                <w:rStyle w:val="CodeSnippet"/>
              </w:rPr>
            </w:pPr>
            <w:r w:rsidRPr="00CF3893">
              <w:rPr>
                <w:rStyle w:val="CodeSnippet"/>
              </w:rPr>
              <w:t xml:space="preserve">    elasticsearch:</w:t>
            </w:r>
          </w:p>
          <w:p w14:paraId="289FD0E5" w14:textId="77777777" w:rsidR="0099607F" w:rsidRPr="00CF3893" w:rsidRDefault="0099607F" w:rsidP="00042AE9">
            <w:pPr>
              <w:rPr>
                <w:rStyle w:val="CodeSnippet"/>
              </w:rPr>
            </w:pPr>
            <w:r w:rsidRPr="00CF3893">
              <w:rPr>
                <w:rStyle w:val="CodeSnippet"/>
              </w:rPr>
              <w:t xml:space="preserve">      type: tosca.nodes.SoftwareComponent.Elasticsearch</w:t>
            </w:r>
          </w:p>
          <w:p w14:paraId="161DA707" w14:textId="77777777" w:rsidR="0099607F" w:rsidRPr="00CF3893" w:rsidRDefault="0099607F" w:rsidP="00042AE9">
            <w:pPr>
              <w:rPr>
                <w:rStyle w:val="CodeSnippet"/>
              </w:rPr>
            </w:pPr>
            <w:r w:rsidRPr="00CF3893">
              <w:rPr>
                <w:rStyle w:val="CodeSnippet"/>
              </w:rPr>
              <w:t xml:space="preserve">      requirements:</w:t>
            </w:r>
          </w:p>
          <w:p w14:paraId="0A9D761D" w14:textId="77777777" w:rsidR="0099607F" w:rsidRPr="00CF3893" w:rsidRDefault="0099607F" w:rsidP="00042AE9">
            <w:pPr>
              <w:rPr>
                <w:rStyle w:val="CodeSnippet"/>
              </w:rPr>
            </w:pPr>
            <w:r w:rsidRPr="00CF3893">
              <w:rPr>
                <w:rStyle w:val="CodeSnippet"/>
              </w:rPr>
              <w:t xml:space="preserve">        - host: elasticsearch_server</w:t>
            </w:r>
          </w:p>
          <w:p w14:paraId="55C8DD59" w14:textId="77777777" w:rsidR="0099607F" w:rsidRPr="00CF3893" w:rsidRDefault="0099607F" w:rsidP="00042AE9">
            <w:pPr>
              <w:rPr>
                <w:rStyle w:val="CodeSnippet"/>
              </w:rPr>
            </w:pPr>
            <w:r w:rsidRPr="00CF3893">
              <w:rPr>
                <w:rStyle w:val="CodeSnippet"/>
              </w:rPr>
              <w:t xml:space="preserve">      interfaces:</w:t>
            </w:r>
          </w:p>
          <w:p w14:paraId="15E07C9F" w14:textId="77777777" w:rsidR="0099607F" w:rsidRPr="00CF3893" w:rsidRDefault="0099607F" w:rsidP="00042AE9">
            <w:pPr>
              <w:rPr>
                <w:rStyle w:val="CodeSnippet"/>
              </w:rPr>
            </w:pPr>
            <w:r w:rsidRPr="00CF3893">
              <w:rPr>
                <w:rStyle w:val="CodeSnippet"/>
              </w:rPr>
              <w:t xml:space="preserve">        tosca.interfaces.node.lifecycle.Standard:</w:t>
            </w:r>
          </w:p>
          <w:p w14:paraId="601998B5" w14:textId="77777777" w:rsidR="0099607F" w:rsidRPr="00CF3893" w:rsidRDefault="0099607F" w:rsidP="00042AE9">
            <w:pPr>
              <w:rPr>
                <w:rStyle w:val="CodeSnippet"/>
              </w:rPr>
            </w:pPr>
            <w:r w:rsidRPr="00CF3893">
              <w:rPr>
                <w:rStyle w:val="CodeSnippet"/>
              </w:rPr>
              <w:t xml:space="preserve">          create: </w:t>
            </w:r>
            <w:r>
              <w:rPr>
                <w:rStyle w:val="CodeSnippet"/>
              </w:rPr>
              <w:t>S</w:t>
            </w:r>
            <w:r w:rsidRPr="00CF3893">
              <w:rPr>
                <w:rStyle w:val="CodeSnippet"/>
              </w:rPr>
              <w:t>cripts/elasticsearch/create.sh</w:t>
            </w:r>
          </w:p>
          <w:p w14:paraId="51043364" w14:textId="77777777" w:rsidR="0099607F" w:rsidRPr="00CF3893" w:rsidRDefault="0099607F" w:rsidP="00042AE9">
            <w:pPr>
              <w:rPr>
                <w:rStyle w:val="CodeSnippet"/>
              </w:rPr>
            </w:pPr>
            <w:r w:rsidRPr="00CF3893">
              <w:rPr>
                <w:rStyle w:val="CodeSnippet"/>
              </w:rPr>
              <w:lastRenderedPageBreak/>
              <w:t xml:space="preserve">          start: </w:t>
            </w:r>
            <w:r>
              <w:rPr>
                <w:rStyle w:val="CodeSnippet"/>
              </w:rPr>
              <w:t>S</w:t>
            </w:r>
            <w:r w:rsidRPr="00CF3893">
              <w:rPr>
                <w:rStyle w:val="CodeSnippet"/>
              </w:rPr>
              <w:t>cripts/elasticsearch/start.sh</w:t>
            </w:r>
          </w:p>
          <w:p w14:paraId="293462CA" w14:textId="77777777" w:rsidR="0099607F" w:rsidRPr="00CF3893" w:rsidRDefault="0099607F" w:rsidP="00042AE9">
            <w:pPr>
              <w:rPr>
                <w:rStyle w:val="CodeSnippet"/>
              </w:rPr>
            </w:pPr>
            <w:r w:rsidRPr="00CF3893">
              <w:rPr>
                <w:rStyle w:val="CodeSnippet"/>
              </w:rPr>
              <w:t xml:space="preserve">    logstash:</w:t>
            </w:r>
          </w:p>
          <w:p w14:paraId="59BEA298" w14:textId="77777777" w:rsidR="0099607F" w:rsidRPr="00CF3893" w:rsidRDefault="0099607F" w:rsidP="00042AE9">
            <w:pPr>
              <w:rPr>
                <w:rStyle w:val="CodeSnippet"/>
              </w:rPr>
            </w:pPr>
            <w:r w:rsidRPr="00CF3893">
              <w:rPr>
                <w:rStyle w:val="CodeSnippet"/>
              </w:rPr>
              <w:t xml:space="preserve">      type: tosca.nodes.SoftwareComponent.Logstash</w:t>
            </w:r>
          </w:p>
          <w:p w14:paraId="01707870" w14:textId="77777777" w:rsidR="0099607F" w:rsidRPr="00CF3893" w:rsidRDefault="0099607F" w:rsidP="00042AE9">
            <w:pPr>
              <w:rPr>
                <w:rStyle w:val="CodeSnippet"/>
              </w:rPr>
            </w:pPr>
            <w:r w:rsidRPr="00CF3893">
              <w:rPr>
                <w:rStyle w:val="CodeSnippet"/>
              </w:rPr>
              <w:t xml:space="preserve">      requirements:</w:t>
            </w:r>
          </w:p>
          <w:p w14:paraId="52C924A6" w14:textId="77777777" w:rsidR="0099607F" w:rsidRPr="00CF3893" w:rsidRDefault="0099607F" w:rsidP="00042AE9">
            <w:pPr>
              <w:rPr>
                <w:rStyle w:val="CodeSnippet"/>
              </w:rPr>
            </w:pPr>
            <w:r w:rsidRPr="00CF3893">
              <w:rPr>
                <w:rStyle w:val="CodeSnippet"/>
              </w:rPr>
              <w:t xml:space="preserve">        - host: logstash_server</w:t>
            </w:r>
          </w:p>
          <w:p w14:paraId="098FC47C" w14:textId="77777777" w:rsidR="0099607F" w:rsidRPr="00CF3893" w:rsidRDefault="0099607F" w:rsidP="00042AE9">
            <w:pPr>
              <w:rPr>
                <w:rStyle w:val="CodeSnippet"/>
              </w:rPr>
            </w:pPr>
            <w:r w:rsidRPr="00CF3893">
              <w:rPr>
                <w:rStyle w:val="CodeSnippet"/>
              </w:rPr>
              <w:t xml:space="preserve">        - search_endpoint: elasticsearch</w:t>
            </w:r>
          </w:p>
          <w:p w14:paraId="6B716F42" w14:textId="77777777" w:rsidR="0099607F" w:rsidRPr="00CF3893" w:rsidRDefault="0099607F" w:rsidP="00042AE9">
            <w:pPr>
              <w:rPr>
                <w:rStyle w:val="CodeSnippet"/>
              </w:rPr>
            </w:pPr>
            <w:r w:rsidRPr="00CF3893">
              <w:rPr>
                <w:rStyle w:val="CodeSnippet"/>
              </w:rPr>
              <w:t xml:space="preserve">          interfaces:</w:t>
            </w:r>
          </w:p>
          <w:p w14:paraId="79C6293D" w14:textId="77777777" w:rsidR="0099607F" w:rsidRPr="00CF3893" w:rsidRDefault="0099607F" w:rsidP="00042AE9">
            <w:pPr>
              <w:rPr>
                <w:rStyle w:val="CodeSnippet"/>
              </w:rPr>
            </w:pPr>
            <w:r w:rsidRPr="00CF3893">
              <w:rPr>
                <w:rStyle w:val="CodeSnippet"/>
              </w:rPr>
              <w:t xml:space="preserve">            tosca.interfaces.relationship.Configure:</w:t>
            </w:r>
          </w:p>
          <w:p w14:paraId="42290983" w14:textId="77777777" w:rsidR="0099607F" w:rsidRPr="00CF3893" w:rsidRDefault="0099607F" w:rsidP="00042AE9">
            <w:pPr>
              <w:rPr>
                <w:rStyle w:val="CodeSnippet"/>
              </w:rPr>
            </w:pPr>
            <w:r w:rsidRPr="00CF3893">
              <w:rPr>
                <w:rStyle w:val="CodeSnippet"/>
              </w:rPr>
              <w:t xml:space="preserve">              pre_configure_source:</w:t>
            </w:r>
          </w:p>
          <w:p w14:paraId="3B5EC646" w14:textId="77777777" w:rsidR="0099607F" w:rsidRPr="00CF3893" w:rsidRDefault="0099607F" w:rsidP="00042AE9">
            <w:pPr>
              <w:rPr>
                <w:rStyle w:val="CodeSnippet"/>
              </w:rPr>
            </w:pPr>
            <w:r w:rsidRPr="00CF3893">
              <w:rPr>
                <w:rStyle w:val="CodeSnippet"/>
              </w:rPr>
              <w:t xml:space="preserve">                implementation: Python/logstash/configure_elasticsearch.py</w:t>
            </w:r>
          </w:p>
          <w:p w14:paraId="3DE9438C" w14:textId="77777777" w:rsidR="0099607F" w:rsidRPr="00CF3893" w:rsidRDefault="0099607F" w:rsidP="00042AE9">
            <w:pPr>
              <w:rPr>
                <w:rStyle w:val="CodeSnippet"/>
              </w:rPr>
            </w:pPr>
            <w:r w:rsidRPr="00CF3893">
              <w:rPr>
                <w:rStyle w:val="CodeSnippet"/>
              </w:rPr>
              <w:t xml:space="preserve">                input:</w:t>
            </w:r>
          </w:p>
          <w:p w14:paraId="38D11CB7" w14:textId="77777777" w:rsidR="0099607F" w:rsidRPr="00CF3893" w:rsidRDefault="0099607F" w:rsidP="00042AE9">
            <w:pPr>
              <w:rPr>
                <w:rStyle w:val="CodeSnippet"/>
              </w:rPr>
            </w:pPr>
            <w:r w:rsidRPr="00CF3893">
              <w:rPr>
                <w:rStyle w:val="CodeSnippet"/>
              </w:rPr>
              <w:t xml:space="preserve">                  elasticsearch_ip: { get_attribute: [elasticsearch_server, ip_address] }</w:t>
            </w:r>
          </w:p>
          <w:p w14:paraId="49475D90" w14:textId="77777777" w:rsidR="0099607F" w:rsidRPr="00CF3893" w:rsidRDefault="0099607F" w:rsidP="00042AE9">
            <w:pPr>
              <w:rPr>
                <w:rStyle w:val="CodeSnippet"/>
              </w:rPr>
            </w:pPr>
            <w:r w:rsidRPr="00CF3893">
              <w:rPr>
                <w:rStyle w:val="CodeSnippet"/>
              </w:rPr>
              <w:t xml:space="preserve">      interfaces:</w:t>
            </w:r>
          </w:p>
          <w:p w14:paraId="51DD4949" w14:textId="77777777" w:rsidR="0099607F" w:rsidRPr="00CF3893" w:rsidRDefault="0099607F" w:rsidP="00042AE9">
            <w:pPr>
              <w:rPr>
                <w:rStyle w:val="CodeSnippet"/>
              </w:rPr>
            </w:pPr>
            <w:r w:rsidRPr="00CF3893">
              <w:rPr>
                <w:rStyle w:val="CodeSnippet"/>
              </w:rPr>
              <w:t xml:space="preserve">        tosca.interfaces.node.lifecycle.Standard:</w:t>
            </w:r>
          </w:p>
          <w:p w14:paraId="3151458B" w14:textId="77777777" w:rsidR="0099607F" w:rsidRPr="00CF3893" w:rsidRDefault="0099607F" w:rsidP="00042AE9">
            <w:pPr>
              <w:rPr>
                <w:rStyle w:val="CodeSnippet"/>
              </w:rPr>
            </w:pPr>
            <w:r w:rsidRPr="00CF3893">
              <w:rPr>
                <w:rStyle w:val="CodeSnippet"/>
              </w:rPr>
              <w:t xml:space="preserve">          create: Scripts/lostash/create.sh</w:t>
            </w:r>
          </w:p>
          <w:p w14:paraId="15E5BF0A" w14:textId="77777777" w:rsidR="0099607F" w:rsidRPr="00CF3893" w:rsidRDefault="0099607F" w:rsidP="00042AE9">
            <w:pPr>
              <w:rPr>
                <w:rStyle w:val="CodeSnippet"/>
              </w:rPr>
            </w:pPr>
            <w:r w:rsidRPr="00CF3893">
              <w:rPr>
                <w:rStyle w:val="CodeSnippet"/>
              </w:rPr>
              <w:t xml:space="preserve">          configure: Scripts/logstash/config.sh</w:t>
            </w:r>
          </w:p>
          <w:p w14:paraId="29DE986F" w14:textId="77777777" w:rsidR="0099607F" w:rsidRDefault="0099607F" w:rsidP="00042AE9">
            <w:pPr>
              <w:rPr>
                <w:rStyle w:val="CodeSnippet"/>
              </w:rPr>
            </w:pPr>
            <w:r w:rsidRPr="00CF3893">
              <w:rPr>
                <w:rStyle w:val="CodeSnippet"/>
              </w:rPr>
              <w:t xml:space="preserve">          start: Scripts/logstash/start.sh</w:t>
            </w:r>
          </w:p>
          <w:p w14:paraId="5B8A9DD5" w14:textId="77777777" w:rsidR="0099607F" w:rsidRPr="00CF3893" w:rsidRDefault="0099607F" w:rsidP="00042AE9">
            <w:pPr>
              <w:rPr>
                <w:rStyle w:val="CodeSnippet"/>
              </w:rPr>
            </w:pPr>
          </w:p>
          <w:p w14:paraId="6FD5E777" w14:textId="77777777" w:rsidR="0099607F" w:rsidRPr="00CF3893" w:rsidRDefault="0099607F" w:rsidP="00042AE9">
            <w:pPr>
              <w:rPr>
                <w:rStyle w:val="CodeSnippet"/>
              </w:rPr>
            </w:pPr>
            <w:r w:rsidRPr="00CF3893">
              <w:rPr>
                <w:rStyle w:val="CodeSnippet"/>
              </w:rPr>
              <w:t xml:space="preserve">    kibana:</w:t>
            </w:r>
          </w:p>
          <w:p w14:paraId="7C1DC06E" w14:textId="77777777" w:rsidR="0099607F" w:rsidRPr="00CF3893" w:rsidRDefault="0099607F" w:rsidP="00042AE9">
            <w:pPr>
              <w:rPr>
                <w:rStyle w:val="CodeSnippet"/>
              </w:rPr>
            </w:pPr>
            <w:r w:rsidRPr="00CF3893">
              <w:rPr>
                <w:rStyle w:val="CodeSnippet"/>
              </w:rPr>
              <w:t xml:space="preserve">      type: tosca.nodes.SoftwareComponent.Kibana</w:t>
            </w:r>
          </w:p>
          <w:p w14:paraId="1C6C3413" w14:textId="77777777" w:rsidR="0099607F" w:rsidRPr="00CF3893" w:rsidRDefault="0099607F" w:rsidP="00042AE9">
            <w:pPr>
              <w:rPr>
                <w:rStyle w:val="CodeSnippet"/>
              </w:rPr>
            </w:pPr>
            <w:r w:rsidRPr="00CF3893">
              <w:rPr>
                <w:rStyle w:val="CodeSnippet"/>
              </w:rPr>
              <w:t xml:space="preserve">      requirements:</w:t>
            </w:r>
          </w:p>
          <w:p w14:paraId="7E1676F8" w14:textId="77777777" w:rsidR="0099607F" w:rsidRPr="00CF3893" w:rsidRDefault="0099607F" w:rsidP="00042AE9">
            <w:pPr>
              <w:rPr>
                <w:rStyle w:val="CodeSnippet"/>
              </w:rPr>
            </w:pPr>
            <w:r w:rsidRPr="00CF3893">
              <w:rPr>
                <w:rStyle w:val="CodeSnippet"/>
              </w:rPr>
              <w:t xml:space="preserve">        - host: kibana_server</w:t>
            </w:r>
          </w:p>
          <w:p w14:paraId="3EDEFF88" w14:textId="77777777" w:rsidR="0099607F" w:rsidRPr="00CF3893" w:rsidRDefault="0099607F" w:rsidP="00042AE9">
            <w:pPr>
              <w:rPr>
                <w:rStyle w:val="CodeSnippet"/>
              </w:rPr>
            </w:pPr>
            <w:r w:rsidRPr="00CF3893">
              <w:rPr>
                <w:rStyle w:val="CodeSnippet"/>
              </w:rPr>
              <w:t xml:space="preserve">        - search_endpoint: elasticsearch</w:t>
            </w:r>
          </w:p>
          <w:p w14:paraId="0BFDCC91" w14:textId="77777777" w:rsidR="0099607F" w:rsidRPr="00CF3893" w:rsidRDefault="0099607F" w:rsidP="00042AE9">
            <w:pPr>
              <w:rPr>
                <w:rStyle w:val="CodeSnippet"/>
              </w:rPr>
            </w:pPr>
            <w:r w:rsidRPr="00CF3893">
              <w:rPr>
                <w:rStyle w:val="CodeSnippet"/>
              </w:rPr>
              <w:t xml:space="preserve">      interfaces:</w:t>
            </w:r>
          </w:p>
          <w:p w14:paraId="229D8715" w14:textId="77777777" w:rsidR="0099607F" w:rsidRPr="00CF3893" w:rsidRDefault="0099607F" w:rsidP="00042AE9">
            <w:pPr>
              <w:rPr>
                <w:rStyle w:val="CodeSnippet"/>
              </w:rPr>
            </w:pPr>
            <w:r w:rsidRPr="00CF3893">
              <w:rPr>
                <w:rStyle w:val="CodeSnippet"/>
              </w:rPr>
              <w:t xml:space="preserve">        tosca.interfaces.node.lifecycle.Standard:</w:t>
            </w:r>
          </w:p>
          <w:p w14:paraId="1053F125" w14:textId="77777777" w:rsidR="0099607F" w:rsidRPr="00CF3893" w:rsidRDefault="0099607F" w:rsidP="00042AE9">
            <w:pPr>
              <w:rPr>
                <w:rStyle w:val="CodeSnippet"/>
              </w:rPr>
            </w:pPr>
            <w:r w:rsidRPr="00CF3893">
              <w:rPr>
                <w:rStyle w:val="CodeSnippet"/>
              </w:rPr>
              <w:t xml:space="preserve">          create: Scripts/kibana/create.sh</w:t>
            </w:r>
          </w:p>
          <w:p w14:paraId="7F56DAF9" w14:textId="77777777" w:rsidR="0099607F" w:rsidRPr="00CF3893" w:rsidRDefault="0099607F" w:rsidP="00042AE9">
            <w:pPr>
              <w:rPr>
                <w:rStyle w:val="CodeSnippet"/>
              </w:rPr>
            </w:pPr>
            <w:r w:rsidRPr="00CF3893">
              <w:rPr>
                <w:rStyle w:val="CodeSnippet"/>
              </w:rPr>
              <w:t xml:space="preserve">          configure:</w:t>
            </w:r>
          </w:p>
          <w:p w14:paraId="421B8E0C" w14:textId="77777777" w:rsidR="0099607F" w:rsidRPr="00CF3893" w:rsidRDefault="0099607F" w:rsidP="00042AE9">
            <w:pPr>
              <w:rPr>
                <w:rStyle w:val="CodeSnippet"/>
              </w:rPr>
            </w:pPr>
            <w:r w:rsidRPr="00CF3893">
              <w:rPr>
                <w:rStyle w:val="CodeSnippet"/>
              </w:rPr>
              <w:t xml:space="preserve">            implementation: Scripts/kibana/config.sh</w:t>
            </w:r>
          </w:p>
          <w:p w14:paraId="36254B7C" w14:textId="77777777" w:rsidR="0099607F" w:rsidRPr="00CF3893" w:rsidRDefault="0099607F" w:rsidP="00042AE9">
            <w:pPr>
              <w:rPr>
                <w:rStyle w:val="CodeSnippet"/>
              </w:rPr>
            </w:pPr>
            <w:r w:rsidRPr="00CF3893">
              <w:rPr>
                <w:rStyle w:val="CodeSnippet"/>
              </w:rPr>
              <w:t xml:space="preserve">            input:</w:t>
            </w:r>
          </w:p>
          <w:p w14:paraId="4FCDA7D1" w14:textId="77777777" w:rsidR="0099607F" w:rsidRPr="00CF3893" w:rsidRDefault="0099607F" w:rsidP="00042AE9">
            <w:pPr>
              <w:rPr>
                <w:rStyle w:val="CodeSnippet"/>
              </w:rPr>
            </w:pPr>
            <w:r w:rsidRPr="00CF3893">
              <w:rPr>
                <w:rStyle w:val="CodeSnippet"/>
              </w:rPr>
              <w:t xml:space="preserve">              elasticsearch_ip: { get_attribute: [elasticsearch_server, ip_address] }</w:t>
            </w:r>
          </w:p>
          <w:p w14:paraId="1FABD99D" w14:textId="77777777" w:rsidR="0099607F" w:rsidRPr="00CF3893" w:rsidRDefault="0099607F" w:rsidP="00042AE9">
            <w:pPr>
              <w:rPr>
                <w:rStyle w:val="CodeSnippet"/>
              </w:rPr>
            </w:pPr>
            <w:r w:rsidRPr="00CF3893">
              <w:rPr>
                <w:rStyle w:val="CodeSnippet"/>
              </w:rPr>
              <w:t xml:space="preserve">              kibana_ip: { get_attribute: [kibana_server, ip_address] }</w:t>
            </w:r>
          </w:p>
          <w:p w14:paraId="1EC829F7" w14:textId="77777777" w:rsidR="0099607F" w:rsidRDefault="0099607F" w:rsidP="00042AE9">
            <w:pPr>
              <w:rPr>
                <w:rStyle w:val="CodeSnippet"/>
              </w:rPr>
            </w:pPr>
            <w:r w:rsidRPr="00CF3893">
              <w:rPr>
                <w:rStyle w:val="CodeSnippet"/>
              </w:rPr>
              <w:t xml:space="preserve">          start: Scripts/kibana/start.sh</w:t>
            </w:r>
          </w:p>
          <w:p w14:paraId="7FFE989B" w14:textId="77777777" w:rsidR="0099607F" w:rsidRPr="00CF3893" w:rsidRDefault="0099607F" w:rsidP="00042AE9">
            <w:pPr>
              <w:rPr>
                <w:rStyle w:val="CodeSnippet"/>
              </w:rPr>
            </w:pPr>
          </w:p>
          <w:p w14:paraId="65317522" w14:textId="77777777" w:rsidR="0099607F" w:rsidRPr="00CF3893" w:rsidRDefault="0099607F" w:rsidP="00042AE9">
            <w:pPr>
              <w:rPr>
                <w:rStyle w:val="CodeSnippet"/>
              </w:rPr>
            </w:pPr>
            <w:r w:rsidRPr="00CF3893">
              <w:rPr>
                <w:rStyle w:val="CodeSnippet"/>
              </w:rPr>
              <w:t xml:space="preserve">    app_collectd:</w:t>
            </w:r>
          </w:p>
          <w:p w14:paraId="356778E3" w14:textId="77777777" w:rsidR="0099607F" w:rsidRPr="00CF3893" w:rsidRDefault="0099607F" w:rsidP="00042AE9">
            <w:pPr>
              <w:rPr>
                <w:rStyle w:val="CodeSnippet"/>
              </w:rPr>
            </w:pPr>
            <w:r w:rsidRPr="00CF3893">
              <w:rPr>
                <w:rStyle w:val="CodeSnippet"/>
              </w:rPr>
              <w:t xml:space="preserve">      type: tosca.nodes.SoftwareComponent.Collectd</w:t>
            </w:r>
          </w:p>
          <w:p w14:paraId="5D9566A4" w14:textId="77777777" w:rsidR="0099607F" w:rsidRPr="00CF3893" w:rsidRDefault="0099607F" w:rsidP="00042AE9">
            <w:pPr>
              <w:rPr>
                <w:rStyle w:val="CodeSnippet"/>
              </w:rPr>
            </w:pPr>
            <w:r w:rsidRPr="00CF3893">
              <w:rPr>
                <w:rStyle w:val="CodeSnippet"/>
              </w:rPr>
              <w:t xml:space="preserve">      requirements:</w:t>
            </w:r>
          </w:p>
          <w:p w14:paraId="478F9B09" w14:textId="77777777" w:rsidR="0099607F" w:rsidRPr="00CF3893" w:rsidRDefault="0099607F" w:rsidP="00042AE9">
            <w:pPr>
              <w:rPr>
                <w:rStyle w:val="CodeSnippet"/>
              </w:rPr>
            </w:pPr>
            <w:r w:rsidRPr="00CF3893">
              <w:rPr>
                <w:rStyle w:val="CodeSnippet"/>
              </w:rPr>
              <w:t xml:space="preserve">        - host: app_server</w:t>
            </w:r>
          </w:p>
          <w:p w14:paraId="6B3B92F7" w14:textId="77777777" w:rsidR="0099607F" w:rsidRPr="00CF3893" w:rsidRDefault="0099607F" w:rsidP="00042AE9">
            <w:pPr>
              <w:rPr>
                <w:rStyle w:val="CodeSnippet"/>
              </w:rPr>
            </w:pPr>
            <w:r w:rsidRPr="00CF3893">
              <w:rPr>
                <w:rStyle w:val="CodeSnippet"/>
              </w:rPr>
              <w:t xml:space="preserve">        - collectd_endpoint: logstash</w:t>
            </w:r>
          </w:p>
          <w:p w14:paraId="678200BE" w14:textId="77777777" w:rsidR="0099607F" w:rsidRPr="00CF3893" w:rsidRDefault="0099607F" w:rsidP="00042AE9">
            <w:pPr>
              <w:rPr>
                <w:rStyle w:val="CodeSnippet"/>
              </w:rPr>
            </w:pPr>
            <w:r w:rsidRPr="00CF3893">
              <w:rPr>
                <w:rStyle w:val="CodeSnippet"/>
              </w:rPr>
              <w:t xml:space="preserve">          interfaces:</w:t>
            </w:r>
          </w:p>
          <w:p w14:paraId="01637256" w14:textId="77777777" w:rsidR="0099607F" w:rsidRPr="00CF3893" w:rsidRDefault="0099607F" w:rsidP="00042AE9">
            <w:pPr>
              <w:rPr>
                <w:rStyle w:val="CodeSnippet"/>
              </w:rPr>
            </w:pPr>
            <w:r w:rsidRPr="00CF3893">
              <w:rPr>
                <w:rStyle w:val="CodeSnippet"/>
              </w:rPr>
              <w:t xml:space="preserve">            tosca.interfaces.relationship.Configure:</w:t>
            </w:r>
          </w:p>
          <w:p w14:paraId="5F2603A3" w14:textId="77777777" w:rsidR="0099607F" w:rsidRPr="00CF3893" w:rsidRDefault="0099607F" w:rsidP="00042AE9">
            <w:pPr>
              <w:rPr>
                <w:rStyle w:val="CodeSnippet"/>
              </w:rPr>
            </w:pPr>
            <w:r w:rsidRPr="00CF3893">
              <w:rPr>
                <w:rStyle w:val="CodeSnippet"/>
              </w:rPr>
              <w:t xml:space="preserve">              pre_configure_target:</w:t>
            </w:r>
          </w:p>
          <w:p w14:paraId="50667F79" w14:textId="77777777" w:rsidR="0099607F" w:rsidRPr="00CF3893" w:rsidRDefault="0099607F" w:rsidP="00042AE9">
            <w:pPr>
              <w:rPr>
                <w:rStyle w:val="CodeSnippet"/>
              </w:rPr>
            </w:pPr>
            <w:r w:rsidRPr="00CF3893">
              <w:rPr>
                <w:rStyle w:val="CodeSnippet"/>
              </w:rPr>
              <w:t xml:space="preserve">                implementation: Python/logstash/configure_collectd.py</w:t>
            </w:r>
          </w:p>
          <w:p w14:paraId="0735228C" w14:textId="77777777" w:rsidR="0099607F" w:rsidRPr="00CF3893" w:rsidRDefault="0099607F" w:rsidP="00042AE9">
            <w:pPr>
              <w:rPr>
                <w:rStyle w:val="CodeSnippet"/>
              </w:rPr>
            </w:pPr>
            <w:r w:rsidRPr="00CF3893">
              <w:rPr>
                <w:rStyle w:val="CodeSnippet"/>
              </w:rPr>
              <w:lastRenderedPageBreak/>
              <w:t xml:space="preserve">      interfaces:</w:t>
            </w:r>
          </w:p>
          <w:p w14:paraId="1C7B0351" w14:textId="77777777" w:rsidR="0099607F" w:rsidRPr="00CF3893" w:rsidRDefault="0099607F" w:rsidP="00042AE9">
            <w:pPr>
              <w:rPr>
                <w:rStyle w:val="CodeSnippet"/>
              </w:rPr>
            </w:pPr>
            <w:r w:rsidRPr="00CF3893">
              <w:rPr>
                <w:rStyle w:val="CodeSnippet"/>
              </w:rPr>
              <w:t xml:space="preserve">        tosca.interfaces.node.lifecycle.Standard:</w:t>
            </w:r>
          </w:p>
          <w:p w14:paraId="363B0594" w14:textId="77777777" w:rsidR="0099607F" w:rsidRPr="00CF3893" w:rsidRDefault="0099607F" w:rsidP="00042AE9">
            <w:pPr>
              <w:rPr>
                <w:rStyle w:val="CodeSnippet"/>
              </w:rPr>
            </w:pPr>
            <w:r w:rsidRPr="00CF3893">
              <w:rPr>
                <w:rStyle w:val="CodeSnippet"/>
              </w:rPr>
              <w:t xml:space="preserve">          create: Scripts/collectd/create.sh</w:t>
            </w:r>
          </w:p>
          <w:p w14:paraId="1151DFBA" w14:textId="77777777" w:rsidR="0099607F" w:rsidRPr="00CF3893" w:rsidRDefault="0099607F" w:rsidP="00042AE9">
            <w:pPr>
              <w:rPr>
                <w:rStyle w:val="CodeSnippet"/>
              </w:rPr>
            </w:pPr>
            <w:r w:rsidRPr="00CF3893">
              <w:rPr>
                <w:rStyle w:val="CodeSnippet"/>
              </w:rPr>
              <w:t xml:space="preserve">          configure:</w:t>
            </w:r>
          </w:p>
          <w:p w14:paraId="0D0097B3" w14:textId="77777777" w:rsidR="0099607F" w:rsidRPr="00CF3893" w:rsidRDefault="0099607F" w:rsidP="00042AE9">
            <w:pPr>
              <w:rPr>
                <w:rStyle w:val="CodeSnippet"/>
              </w:rPr>
            </w:pPr>
            <w:r w:rsidRPr="00CF3893">
              <w:rPr>
                <w:rStyle w:val="CodeSnippet"/>
              </w:rPr>
              <w:t xml:space="preserve">            implementation: Python/collectd/config.py</w:t>
            </w:r>
          </w:p>
          <w:p w14:paraId="6AC8592F" w14:textId="77777777" w:rsidR="0099607F" w:rsidRPr="00CF3893" w:rsidRDefault="0099607F" w:rsidP="00042AE9">
            <w:pPr>
              <w:rPr>
                <w:rStyle w:val="CodeSnippet"/>
              </w:rPr>
            </w:pPr>
            <w:r w:rsidRPr="00CF3893">
              <w:rPr>
                <w:rStyle w:val="CodeSnippet"/>
              </w:rPr>
              <w:t xml:space="preserve">            input:</w:t>
            </w:r>
          </w:p>
          <w:p w14:paraId="231251E4" w14:textId="77777777" w:rsidR="0099607F" w:rsidRPr="00CF3893" w:rsidRDefault="0099607F" w:rsidP="00042AE9">
            <w:pPr>
              <w:rPr>
                <w:rStyle w:val="CodeSnippet"/>
              </w:rPr>
            </w:pPr>
            <w:r w:rsidRPr="00CF3893">
              <w:rPr>
                <w:rStyle w:val="CodeSnippet"/>
              </w:rPr>
              <w:t xml:space="preserve">              logstash_ip: { get_attribute: [logstash_server, ip_address] }</w:t>
            </w:r>
          </w:p>
          <w:p w14:paraId="10DC6E60" w14:textId="77777777" w:rsidR="0099607F" w:rsidRDefault="0099607F" w:rsidP="00042AE9">
            <w:pPr>
              <w:rPr>
                <w:rStyle w:val="CodeSnippet"/>
              </w:rPr>
            </w:pPr>
            <w:r w:rsidRPr="00CF3893">
              <w:rPr>
                <w:rStyle w:val="CodeSnippet"/>
              </w:rPr>
              <w:t xml:space="preserve">          start: Scripts/collectd/start.sh</w:t>
            </w:r>
          </w:p>
          <w:p w14:paraId="7383047B" w14:textId="77777777" w:rsidR="0099607F" w:rsidRPr="00CF3893" w:rsidRDefault="0099607F" w:rsidP="00042AE9">
            <w:pPr>
              <w:rPr>
                <w:rStyle w:val="CodeSnippet"/>
              </w:rPr>
            </w:pPr>
          </w:p>
          <w:p w14:paraId="044FD7F3" w14:textId="77777777" w:rsidR="0099607F" w:rsidRPr="00CF3893" w:rsidRDefault="0099607F" w:rsidP="00042AE9">
            <w:pPr>
              <w:rPr>
                <w:rStyle w:val="CodeSnippet"/>
              </w:rPr>
            </w:pPr>
            <w:r w:rsidRPr="00CF3893">
              <w:rPr>
                <w:rStyle w:val="CodeSnippet"/>
              </w:rPr>
              <w:t xml:space="preserve">    app_rsyslog:</w:t>
            </w:r>
          </w:p>
          <w:p w14:paraId="061C4319" w14:textId="77777777" w:rsidR="0099607F" w:rsidRPr="00CF3893" w:rsidRDefault="0099607F" w:rsidP="00042AE9">
            <w:pPr>
              <w:rPr>
                <w:rStyle w:val="CodeSnippet"/>
              </w:rPr>
            </w:pPr>
            <w:r w:rsidRPr="00CF3893">
              <w:rPr>
                <w:rStyle w:val="CodeSnippet"/>
              </w:rPr>
              <w:t xml:space="preserve">      type: tosca.nodes.SoftwareComponent.Rsyslog</w:t>
            </w:r>
          </w:p>
          <w:p w14:paraId="0546C3F1" w14:textId="77777777" w:rsidR="0099607F" w:rsidRPr="00CF3893" w:rsidRDefault="0099607F" w:rsidP="00042AE9">
            <w:pPr>
              <w:rPr>
                <w:rStyle w:val="CodeSnippet"/>
              </w:rPr>
            </w:pPr>
            <w:r w:rsidRPr="00CF3893">
              <w:rPr>
                <w:rStyle w:val="CodeSnippet"/>
              </w:rPr>
              <w:t xml:space="preserve">      requirements:</w:t>
            </w:r>
          </w:p>
          <w:p w14:paraId="06D7AE53" w14:textId="77777777" w:rsidR="0099607F" w:rsidRPr="00CF3893" w:rsidRDefault="0099607F" w:rsidP="00042AE9">
            <w:pPr>
              <w:rPr>
                <w:rStyle w:val="CodeSnippet"/>
              </w:rPr>
            </w:pPr>
            <w:r w:rsidRPr="00CF3893">
              <w:rPr>
                <w:rStyle w:val="CodeSnippet"/>
              </w:rPr>
              <w:t xml:space="preserve">        - host: app_server</w:t>
            </w:r>
          </w:p>
          <w:p w14:paraId="1B475B5B" w14:textId="77777777" w:rsidR="0099607F" w:rsidRPr="00CF3893" w:rsidRDefault="0099607F" w:rsidP="00042AE9">
            <w:pPr>
              <w:rPr>
                <w:rStyle w:val="CodeSnippet"/>
              </w:rPr>
            </w:pPr>
            <w:r w:rsidRPr="00CF3893">
              <w:rPr>
                <w:rStyle w:val="CodeSnippet"/>
              </w:rPr>
              <w:t xml:space="preserve">        - rsyslog_endpoint: logstash</w:t>
            </w:r>
          </w:p>
          <w:p w14:paraId="1B886430" w14:textId="77777777" w:rsidR="0099607F" w:rsidRPr="00CF3893" w:rsidRDefault="0099607F" w:rsidP="00042AE9">
            <w:pPr>
              <w:rPr>
                <w:rStyle w:val="CodeSnippet"/>
              </w:rPr>
            </w:pPr>
            <w:r w:rsidRPr="00CF3893">
              <w:rPr>
                <w:rStyle w:val="CodeSnippet"/>
              </w:rPr>
              <w:t xml:space="preserve">          interfaces:</w:t>
            </w:r>
          </w:p>
          <w:p w14:paraId="5A784CC5" w14:textId="77777777" w:rsidR="0099607F" w:rsidRPr="00CF3893" w:rsidRDefault="0099607F" w:rsidP="00042AE9">
            <w:pPr>
              <w:rPr>
                <w:rStyle w:val="CodeSnippet"/>
              </w:rPr>
            </w:pPr>
            <w:r w:rsidRPr="00CF3893">
              <w:rPr>
                <w:rStyle w:val="CodeSnippet"/>
              </w:rPr>
              <w:t xml:space="preserve">            tosca.interfaces.relationship.Configure:</w:t>
            </w:r>
          </w:p>
          <w:p w14:paraId="5425F868" w14:textId="77777777" w:rsidR="0099607F" w:rsidRPr="00CF3893" w:rsidRDefault="0099607F" w:rsidP="00042AE9">
            <w:pPr>
              <w:rPr>
                <w:rStyle w:val="CodeSnippet"/>
              </w:rPr>
            </w:pPr>
            <w:r w:rsidRPr="00CF3893">
              <w:rPr>
                <w:rStyle w:val="CodeSnippet"/>
              </w:rPr>
              <w:t xml:space="preserve">              pre_configure_target:</w:t>
            </w:r>
          </w:p>
          <w:p w14:paraId="4FB79BA0" w14:textId="77777777" w:rsidR="0099607F" w:rsidRPr="00CF3893" w:rsidRDefault="0099607F" w:rsidP="00042AE9">
            <w:pPr>
              <w:rPr>
                <w:rStyle w:val="CodeSnippet"/>
              </w:rPr>
            </w:pPr>
            <w:r w:rsidRPr="00CF3893">
              <w:rPr>
                <w:rStyle w:val="CodeSnippet"/>
              </w:rPr>
              <w:t xml:space="preserve">                implementation: Python/logstash/configure_rsyslog.py</w:t>
            </w:r>
          </w:p>
          <w:p w14:paraId="51DA2DE7" w14:textId="77777777" w:rsidR="0099607F" w:rsidRPr="00CF3893" w:rsidRDefault="0099607F" w:rsidP="00042AE9">
            <w:pPr>
              <w:rPr>
                <w:rStyle w:val="CodeSnippet"/>
              </w:rPr>
            </w:pPr>
            <w:r w:rsidRPr="00CF3893">
              <w:rPr>
                <w:rStyle w:val="CodeSnippet"/>
              </w:rPr>
              <w:t xml:space="preserve">      interfaces:</w:t>
            </w:r>
          </w:p>
          <w:p w14:paraId="3A1FDC85" w14:textId="77777777" w:rsidR="0099607F" w:rsidRPr="00CF3893" w:rsidRDefault="0099607F" w:rsidP="00042AE9">
            <w:pPr>
              <w:rPr>
                <w:rStyle w:val="CodeSnippet"/>
              </w:rPr>
            </w:pPr>
            <w:r w:rsidRPr="00CF3893">
              <w:rPr>
                <w:rStyle w:val="CodeSnippet"/>
              </w:rPr>
              <w:t xml:space="preserve">        tosca.interfaces.node.lifecycle.Standard:</w:t>
            </w:r>
          </w:p>
          <w:p w14:paraId="735BBFD7" w14:textId="77777777" w:rsidR="0099607F" w:rsidRPr="00CF3893" w:rsidRDefault="0099607F" w:rsidP="00042AE9">
            <w:pPr>
              <w:rPr>
                <w:rStyle w:val="CodeSnippet"/>
              </w:rPr>
            </w:pPr>
            <w:r w:rsidRPr="00CF3893">
              <w:rPr>
                <w:rStyle w:val="CodeSnippet"/>
              </w:rPr>
              <w:t xml:space="preserve">          create: Scripts/rsyslog/create.sh</w:t>
            </w:r>
          </w:p>
          <w:p w14:paraId="21DBA008" w14:textId="77777777" w:rsidR="0099607F" w:rsidRPr="00CF3893" w:rsidRDefault="0099607F" w:rsidP="00042AE9">
            <w:pPr>
              <w:rPr>
                <w:rStyle w:val="CodeSnippet"/>
              </w:rPr>
            </w:pPr>
            <w:r w:rsidRPr="00CF3893">
              <w:rPr>
                <w:rStyle w:val="CodeSnippet"/>
              </w:rPr>
              <w:t xml:space="preserve">          configure:</w:t>
            </w:r>
          </w:p>
          <w:p w14:paraId="01970F61" w14:textId="77777777" w:rsidR="0099607F" w:rsidRPr="00CF3893" w:rsidRDefault="0099607F" w:rsidP="00042AE9">
            <w:pPr>
              <w:rPr>
                <w:rStyle w:val="CodeSnippet"/>
              </w:rPr>
            </w:pPr>
            <w:r w:rsidRPr="00CF3893">
              <w:rPr>
                <w:rStyle w:val="CodeSnippet"/>
              </w:rPr>
              <w:t xml:space="preserve">            implementation: Scripts/rsyslog/config.sh</w:t>
            </w:r>
          </w:p>
          <w:p w14:paraId="1B359FC2" w14:textId="77777777" w:rsidR="0099607F" w:rsidRPr="00CF3893" w:rsidRDefault="0099607F" w:rsidP="00042AE9">
            <w:pPr>
              <w:rPr>
                <w:rStyle w:val="CodeSnippet"/>
              </w:rPr>
            </w:pPr>
            <w:r w:rsidRPr="00CF3893">
              <w:rPr>
                <w:rStyle w:val="CodeSnippet"/>
              </w:rPr>
              <w:t xml:space="preserve">            input:</w:t>
            </w:r>
          </w:p>
          <w:p w14:paraId="733E8CB2" w14:textId="77777777" w:rsidR="0099607F" w:rsidRPr="00CF3893" w:rsidRDefault="0099607F" w:rsidP="00042AE9">
            <w:pPr>
              <w:rPr>
                <w:rStyle w:val="CodeSnippet"/>
              </w:rPr>
            </w:pPr>
            <w:r w:rsidRPr="00CF3893">
              <w:rPr>
                <w:rStyle w:val="CodeSnippet"/>
              </w:rPr>
              <w:t xml:space="preserve">              logstash_ip: { get_attribute: [logstash_server, ip_address] }</w:t>
            </w:r>
          </w:p>
          <w:p w14:paraId="41A88F59" w14:textId="77777777" w:rsidR="0099607F" w:rsidRDefault="0099607F" w:rsidP="00042AE9">
            <w:pPr>
              <w:rPr>
                <w:rStyle w:val="CodeSnippet"/>
              </w:rPr>
            </w:pPr>
            <w:r w:rsidRPr="00CF3893">
              <w:rPr>
                <w:rStyle w:val="CodeSnippet"/>
              </w:rPr>
              <w:t xml:space="preserve">          start: Scripts/rsyslog/start.sh</w:t>
            </w:r>
          </w:p>
          <w:p w14:paraId="7A90232B" w14:textId="77777777" w:rsidR="0099607F" w:rsidRPr="00CF3893" w:rsidRDefault="0099607F" w:rsidP="00042AE9">
            <w:pPr>
              <w:rPr>
                <w:rStyle w:val="CodeSnippet"/>
              </w:rPr>
            </w:pPr>
          </w:p>
          <w:p w14:paraId="06A220A9" w14:textId="77777777" w:rsidR="0099607F" w:rsidRPr="00CF3893" w:rsidRDefault="0099607F" w:rsidP="00042AE9">
            <w:pPr>
              <w:rPr>
                <w:rStyle w:val="CodeSnippet"/>
              </w:rPr>
            </w:pPr>
            <w:r w:rsidRPr="00CF3893">
              <w:rPr>
                <w:rStyle w:val="CodeSnippet"/>
              </w:rPr>
              <w:t xml:space="preserve">    app_server:</w:t>
            </w:r>
          </w:p>
          <w:p w14:paraId="14CBA693" w14:textId="77777777" w:rsidR="0099607F" w:rsidRPr="00CF3893" w:rsidRDefault="0099607F" w:rsidP="00042AE9">
            <w:pPr>
              <w:rPr>
                <w:rStyle w:val="CodeSnippet"/>
              </w:rPr>
            </w:pPr>
            <w:r w:rsidRPr="00CF3893">
              <w:rPr>
                <w:rStyle w:val="CodeSnippet"/>
              </w:rPr>
              <w:t xml:space="preserve">      type: tosca.nodes.Compute</w:t>
            </w:r>
          </w:p>
          <w:p w14:paraId="63C20B33" w14:textId="77777777" w:rsidR="0099607F" w:rsidRPr="00CF3893" w:rsidRDefault="0099607F" w:rsidP="00042AE9">
            <w:pPr>
              <w:rPr>
                <w:rStyle w:val="CodeSnippet"/>
              </w:rPr>
            </w:pPr>
            <w:r w:rsidRPr="00CF3893">
              <w:rPr>
                <w:rStyle w:val="CodeSnippet"/>
              </w:rPr>
              <w:t xml:space="preserve">      capabilities:</w:t>
            </w:r>
          </w:p>
          <w:p w14:paraId="26348D67" w14:textId="77777777" w:rsidR="0099607F" w:rsidRPr="00CF3893" w:rsidRDefault="0099607F" w:rsidP="00042AE9">
            <w:pPr>
              <w:rPr>
                <w:rStyle w:val="CodeSnippet"/>
              </w:rPr>
            </w:pPr>
            <w:r w:rsidRPr="00CF3893">
              <w:rPr>
                <w:rStyle w:val="CodeSnippet"/>
              </w:rPr>
              <w:t xml:space="preserve">        host:</w:t>
            </w:r>
          </w:p>
          <w:p w14:paraId="49217525" w14:textId="77777777" w:rsidR="0099607F" w:rsidRPr="00CF3893" w:rsidRDefault="0099607F" w:rsidP="00042AE9">
            <w:pPr>
              <w:rPr>
                <w:rStyle w:val="CodeSnippet"/>
              </w:rPr>
            </w:pPr>
            <w:r w:rsidRPr="00CF3893">
              <w:rPr>
                <w:rStyle w:val="CodeSnippet"/>
              </w:rPr>
              <w:t xml:space="preserve">          properties: *host_capabilities</w:t>
            </w:r>
          </w:p>
          <w:p w14:paraId="2397E648" w14:textId="77777777" w:rsidR="0099607F" w:rsidRPr="00CF3893" w:rsidRDefault="0099607F" w:rsidP="00042AE9">
            <w:pPr>
              <w:rPr>
                <w:rStyle w:val="CodeSnippet"/>
              </w:rPr>
            </w:pPr>
            <w:r w:rsidRPr="00CF3893">
              <w:rPr>
                <w:rStyle w:val="CodeSnippet"/>
              </w:rPr>
              <w:t xml:space="preserve">        os:</w:t>
            </w:r>
          </w:p>
          <w:p w14:paraId="156A29D5" w14:textId="77777777" w:rsidR="0099607F" w:rsidRDefault="0099607F" w:rsidP="00042AE9">
            <w:pPr>
              <w:rPr>
                <w:rStyle w:val="CodeSnippet"/>
              </w:rPr>
            </w:pPr>
            <w:r w:rsidRPr="00CF3893">
              <w:rPr>
                <w:rStyle w:val="CodeSnippet"/>
              </w:rPr>
              <w:t xml:space="preserve">          properties: *os_capabilities</w:t>
            </w:r>
          </w:p>
          <w:p w14:paraId="24D38368" w14:textId="77777777" w:rsidR="0099607F" w:rsidRPr="00CF3893" w:rsidRDefault="0099607F" w:rsidP="00042AE9">
            <w:pPr>
              <w:rPr>
                <w:rStyle w:val="CodeSnippet"/>
              </w:rPr>
            </w:pPr>
          </w:p>
          <w:p w14:paraId="6164FB01" w14:textId="77777777" w:rsidR="0099607F" w:rsidRPr="00CF3893" w:rsidRDefault="0099607F" w:rsidP="00042AE9">
            <w:pPr>
              <w:rPr>
                <w:rStyle w:val="CodeSnippet"/>
              </w:rPr>
            </w:pPr>
            <w:r w:rsidRPr="00CF3893">
              <w:rPr>
                <w:rStyle w:val="CodeSnippet"/>
              </w:rPr>
              <w:t xml:space="preserve">    mongo_server:</w:t>
            </w:r>
          </w:p>
          <w:p w14:paraId="79FE477A" w14:textId="77777777" w:rsidR="0099607F" w:rsidRPr="00CF3893" w:rsidRDefault="0099607F" w:rsidP="00042AE9">
            <w:pPr>
              <w:rPr>
                <w:rStyle w:val="CodeSnippet"/>
              </w:rPr>
            </w:pPr>
            <w:r w:rsidRPr="00CF3893">
              <w:rPr>
                <w:rStyle w:val="CodeSnippet"/>
              </w:rPr>
              <w:t xml:space="preserve">      type: tosca.nodes.Compute</w:t>
            </w:r>
          </w:p>
          <w:p w14:paraId="2B0905AA" w14:textId="77777777" w:rsidR="0099607F" w:rsidRPr="00CF3893" w:rsidRDefault="0099607F" w:rsidP="00042AE9">
            <w:pPr>
              <w:rPr>
                <w:rStyle w:val="CodeSnippet"/>
              </w:rPr>
            </w:pPr>
            <w:r w:rsidRPr="00CF3893">
              <w:rPr>
                <w:rStyle w:val="CodeSnippet"/>
              </w:rPr>
              <w:t xml:space="preserve">      capabilities:</w:t>
            </w:r>
          </w:p>
          <w:p w14:paraId="142B056E" w14:textId="77777777" w:rsidR="0099607F" w:rsidRPr="00CF3893" w:rsidRDefault="0099607F" w:rsidP="00042AE9">
            <w:pPr>
              <w:rPr>
                <w:rStyle w:val="CodeSnippet"/>
              </w:rPr>
            </w:pPr>
            <w:r w:rsidRPr="00CF3893">
              <w:rPr>
                <w:rStyle w:val="CodeSnippet"/>
              </w:rPr>
              <w:t xml:space="preserve">        host:</w:t>
            </w:r>
          </w:p>
          <w:p w14:paraId="517C090D" w14:textId="77777777" w:rsidR="0099607F" w:rsidRPr="00CF3893" w:rsidRDefault="0099607F" w:rsidP="00042AE9">
            <w:pPr>
              <w:rPr>
                <w:rStyle w:val="CodeSnippet"/>
              </w:rPr>
            </w:pPr>
            <w:r w:rsidRPr="00CF3893">
              <w:rPr>
                <w:rStyle w:val="CodeSnippet"/>
              </w:rPr>
              <w:t xml:space="preserve">          properties: *host_capabilities</w:t>
            </w:r>
          </w:p>
          <w:p w14:paraId="1E742B7D" w14:textId="77777777" w:rsidR="0099607F" w:rsidRPr="00CF3893" w:rsidRDefault="0099607F" w:rsidP="00042AE9">
            <w:pPr>
              <w:rPr>
                <w:rStyle w:val="CodeSnippet"/>
              </w:rPr>
            </w:pPr>
            <w:r w:rsidRPr="00CF3893">
              <w:rPr>
                <w:rStyle w:val="CodeSnippet"/>
              </w:rPr>
              <w:t xml:space="preserve">        os:</w:t>
            </w:r>
          </w:p>
          <w:p w14:paraId="69B5263C" w14:textId="77777777" w:rsidR="0099607F" w:rsidRDefault="0099607F" w:rsidP="00042AE9">
            <w:pPr>
              <w:rPr>
                <w:rStyle w:val="CodeSnippet"/>
              </w:rPr>
            </w:pPr>
            <w:r w:rsidRPr="00CF3893">
              <w:rPr>
                <w:rStyle w:val="CodeSnippet"/>
              </w:rPr>
              <w:t xml:space="preserve">          properties: *os_capabilities</w:t>
            </w:r>
          </w:p>
          <w:p w14:paraId="6588C51B" w14:textId="77777777" w:rsidR="0099607F" w:rsidRPr="00CF3893" w:rsidRDefault="0099607F" w:rsidP="00042AE9">
            <w:pPr>
              <w:rPr>
                <w:rStyle w:val="CodeSnippet"/>
              </w:rPr>
            </w:pPr>
          </w:p>
          <w:p w14:paraId="4AFE7992" w14:textId="77777777" w:rsidR="0099607F" w:rsidRPr="00CF3893" w:rsidRDefault="0099607F" w:rsidP="00042AE9">
            <w:pPr>
              <w:rPr>
                <w:rStyle w:val="CodeSnippet"/>
              </w:rPr>
            </w:pPr>
            <w:r w:rsidRPr="00CF3893">
              <w:rPr>
                <w:rStyle w:val="CodeSnippet"/>
              </w:rPr>
              <w:lastRenderedPageBreak/>
              <w:t xml:space="preserve">    elasticsearch_server:</w:t>
            </w:r>
          </w:p>
          <w:p w14:paraId="1F8AAAEF" w14:textId="77777777" w:rsidR="0099607F" w:rsidRPr="00CF3893" w:rsidRDefault="0099607F" w:rsidP="00042AE9">
            <w:pPr>
              <w:rPr>
                <w:rStyle w:val="CodeSnippet"/>
              </w:rPr>
            </w:pPr>
            <w:r w:rsidRPr="00CF3893">
              <w:rPr>
                <w:rStyle w:val="CodeSnippet"/>
              </w:rPr>
              <w:t xml:space="preserve">      type: tosca.nodes.Compute</w:t>
            </w:r>
          </w:p>
          <w:p w14:paraId="25CC64F3" w14:textId="77777777" w:rsidR="0099607F" w:rsidRPr="00CF3893" w:rsidRDefault="0099607F" w:rsidP="00042AE9">
            <w:pPr>
              <w:rPr>
                <w:rStyle w:val="CodeSnippet"/>
              </w:rPr>
            </w:pPr>
            <w:r w:rsidRPr="00CF3893">
              <w:rPr>
                <w:rStyle w:val="CodeSnippet"/>
              </w:rPr>
              <w:t xml:space="preserve">      capabilities:</w:t>
            </w:r>
          </w:p>
          <w:p w14:paraId="2D4974C0" w14:textId="77777777" w:rsidR="0099607F" w:rsidRPr="00CF3893" w:rsidRDefault="0099607F" w:rsidP="00042AE9">
            <w:pPr>
              <w:rPr>
                <w:rStyle w:val="CodeSnippet"/>
              </w:rPr>
            </w:pPr>
            <w:r w:rsidRPr="00CF3893">
              <w:rPr>
                <w:rStyle w:val="CodeSnippet"/>
              </w:rPr>
              <w:t xml:space="preserve">        host:</w:t>
            </w:r>
          </w:p>
          <w:p w14:paraId="7610C59C" w14:textId="77777777" w:rsidR="0099607F" w:rsidRPr="00CF3893" w:rsidRDefault="0099607F" w:rsidP="00042AE9">
            <w:pPr>
              <w:rPr>
                <w:rStyle w:val="CodeSnippet"/>
              </w:rPr>
            </w:pPr>
            <w:r w:rsidRPr="00CF3893">
              <w:rPr>
                <w:rStyle w:val="CodeSnippet"/>
              </w:rPr>
              <w:t xml:space="preserve">          properties: *host_capabilities</w:t>
            </w:r>
          </w:p>
          <w:p w14:paraId="7C79E608" w14:textId="77777777" w:rsidR="0099607F" w:rsidRPr="00CF3893" w:rsidRDefault="0099607F" w:rsidP="00042AE9">
            <w:pPr>
              <w:rPr>
                <w:rStyle w:val="CodeSnippet"/>
              </w:rPr>
            </w:pPr>
            <w:r w:rsidRPr="00CF3893">
              <w:rPr>
                <w:rStyle w:val="CodeSnippet"/>
              </w:rPr>
              <w:t xml:space="preserve">        os:</w:t>
            </w:r>
          </w:p>
          <w:p w14:paraId="6B7AC48E" w14:textId="77777777" w:rsidR="0099607F" w:rsidRDefault="0099607F" w:rsidP="00042AE9">
            <w:pPr>
              <w:rPr>
                <w:rStyle w:val="CodeSnippet"/>
              </w:rPr>
            </w:pPr>
            <w:r w:rsidRPr="00CF3893">
              <w:rPr>
                <w:rStyle w:val="CodeSnippet"/>
              </w:rPr>
              <w:t xml:space="preserve">          properties: *os_capabilities</w:t>
            </w:r>
          </w:p>
          <w:p w14:paraId="5FD35AF8" w14:textId="77777777" w:rsidR="0099607F" w:rsidRPr="00CF3893" w:rsidRDefault="0099607F" w:rsidP="00042AE9">
            <w:pPr>
              <w:rPr>
                <w:rStyle w:val="CodeSnippet"/>
              </w:rPr>
            </w:pPr>
          </w:p>
          <w:p w14:paraId="4A55BEC6" w14:textId="77777777" w:rsidR="0099607F" w:rsidRPr="00CF3893" w:rsidRDefault="0099607F" w:rsidP="00042AE9">
            <w:pPr>
              <w:rPr>
                <w:rStyle w:val="CodeSnippet"/>
              </w:rPr>
            </w:pPr>
            <w:r w:rsidRPr="00CF3893">
              <w:rPr>
                <w:rStyle w:val="CodeSnippet"/>
              </w:rPr>
              <w:t xml:space="preserve">    logstash_server:</w:t>
            </w:r>
          </w:p>
          <w:p w14:paraId="5684943C" w14:textId="77777777" w:rsidR="0099607F" w:rsidRPr="00CF3893" w:rsidRDefault="0099607F" w:rsidP="00042AE9">
            <w:pPr>
              <w:rPr>
                <w:rStyle w:val="CodeSnippet"/>
              </w:rPr>
            </w:pPr>
            <w:r w:rsidRPr="00CF3893">
              <w:rPr>
                <w:rStyle w:val="CodeSnippet"/>
              </w:rPr>
              <w:t xml:space="preserve">      type: tosca.nodes.Compute</w:t>
            </w:r>
          </w:p>
          <w:p w14:paraId="3737A7A0" w14:textId="77777777" w:rsidR="0099607F" w:rsidRPr="00CF3893" w:rsidRDefault="0099607F" w:rsidP="00042AE9">
            <w:pPr>
              <w:rPr>
                <w:rStyle w:val="CodeSnippet"/>
              </w:rPr>
            </w:pPr>
            <w:r w:rsidRPr="00CF3893">
              <w:rPr>
                <w:rStyle w:val="CodeSnippet"/>
              </w:rPr>
              <w:t xml:space="preserve">      capabilities:</w:t>
            </w:r>
          </w:p>
          <w:p w14:paraId="6D267931" w14:textId="77777777" w:rsidR="0099607F" w:rsidRPr="00CF3893" w:rsidRDefault="0099607F" w:rsidP="00042AE9">
            <w:pPr>
              <w:rPr>
                <w:rStyle w:val="CodeSnippet"/>
              </w:rPr>
            </w:pPr>
            <w:r w:rsidRPr="00CF3893">
              <w:rPr>
                <w:rStyle w:val="CodeSnippet"/>
              </w:rPr>
              <w:t xml:space="preserve">        host:</w:t>
            </w:r>
          </w:p>
          <w:p w14:paraId="7804455B" w14:textId="77777777" w:rsidR="0099607F" w:rsidRPr="00CF3893" w:rsidRDefault="0099607F" w:rsidP="00042AE9">
            <w:pPr>
              <w:rPr>
                <w:rStyle w:val="CodeSnippet"/>
              </w:rPr>
            </w:pPr>
            <w:r w:rsidRPr="00CF3893">
              <w:rPr>
                <w:rStyle w:val="CodeSnippet"/>
              </w:rPr>
              <w:t xml:space="preserve">          properties: *host_capabilities</w:t>
            </w:r>
          </w:p>
          <w:p w14:paraId="56E5BE4D" w14:textId="77777777" w:rsidR="0099607F" w:rsidRPr="00CF3893" w:rsidRDefault="0099607F" w:rsidP="00042AE9">
            <w:pPr>
              <w:rPr>
                <w:rStyle w:val="CodeSnippet"/>
              </w:rPr>
            </w:pPr>
            <w:r w:rsidRPr="00CF3893">
              <w:rPr>
                <w:rStyle w:val="CodeSnippet"/>
              </w:rPr>
              <w:t xml:space="preserve">        os:</w:t>
            </w:r>
          </w:p>
          <w:p w14:paraId="46C26EC2" w14:textId="77777777" w:rsidR="0099607F" w:rsidRDefault="0099607F" w:rsidP="00042AE9">
            <w:pPr>
              <w:rPr>
                <w:rStyle w:val="CodeSnippet"/>
              </w:rPr>
            </w:pPr>
            <w:r w:rsidRPr="00CF3893">
              <w:rPr>
                <w:rStyle w:val="CodeSnippet"/>
              </w:rPr>
              <w:t xml:space="preserve">          properties: *os_capabilities</w:t>
            </w:r>
          </w:p>
          <w:p w14:paraId="2C1FD9B3" w14:textId="77777777" w:rsidR="0099607F" w:rsidRPr="00CF3893" w:rsidRDefault="0099607F" w:rsidP="00042AE9">
            <w:pPr>
              <w:rPr>
                <w:rStyle w:val="CodeSnippet"/>
              </w:rPr>
            </w:pPr>
          </w:p>
          <w:p w14:paraId="5CEF7DF8" w14:textId="77777777" w:rsidR="0099607F" w:rsidRPr="00CF3893" w:rsidRDefault="0099607F" w:rsidP="00042AE9">
            <w:pPr>
              <w:rPr>
                <w:rStyle w:val="CodeSnippet"/>
              </w:rPr>
            </w:pPr>
            <w:r w:rsidRPr="00CF3893">
              <w:rPr>
                <w:rStyle w:val="CodeSnippet"/>
              </w:rPr>
              <w:t xml:space="preserve">    kibana_server:</w:t>
            </w:r>
          </w:p>
          <w:p w14:paraId="6AC07A0B" w14:textId="77777777" w:rsidR="0099607F" w:rsidRPr="00CF3893" w:rsidRDefault="0099607F" w:rsidP="00042AE9">
            <w:pPr>
              <w:rPr>
                <w:rStyle w:val="CodeSnippet"/>
              </w:rPr>
            </w:pPr>
            <w:r w:rsidRPr="00CF3893">
              <w:rPr>
                <w:rStyle w:val="CodeSnippet"/>
              </w:rPr>
              <w:t xml:space="preserve">      type: tosca.nodes.Compute</w:t>
            </w:r>
          </w:p>
          <w:p w14:paraId="7516E7DC" w14:textId="77777777" w:rsidR="0099607F" w:rsidRPr="00CF3893" w:rsidRDefault="0099607F" w:rsidP="00042AE9">
            <w:pPr>
              <w:rPr>
                <w:rStyle w:val="CodeSnippet"/>
              </w:rPr>
            </w:pPr>
            <w:r w:rsidRPr="00CF3893">
              <w:rPr>
                <w:rStyle w:val="CodeSnippet"/>
              </w:rPr>
              <w:t xml:space="preserve">      capabilities:</w:t>
            </w:r>
          </w:p>
          <w:p w14:paraId="0AC9EA65" w14:textId="77777777" w:rsidR="0099607F" w:rsidRPr="00CF3893" w:rsidRDefault="0099607F" w:rsidP="00042AE9">
            <w:pPr>
              <w:rPr>
                <w:rStyle w:val="CodeSnippet"/>
              </w:rPr>
            </w:pPr>
            <w:r w:rsidRPr="00CF3893">
              <w:rPr>
                <w:rStyle w:val="CodeSnippet"/>
              </w:rPr>
              <w:t xml:space="preserve">        host:</w:t>
            </w:r>
          </w:p>
          <w:p w14:paraId="7F31E7C0" w14:textId="77777777" w:rsidR="0099607F" w:rsidRPr="00CF3893" w:rsidRDefault="0099607F" w:rsidP="00042AE9">
            <w:pPr>
              <w:rPr>
                <w:rStyle w:val="CodeSnippet"/>
              </w:rPr>
            </w:pPr>
            <w:r w:rsidRPr="00CF3893">
              <w:rPr>
                <w:rStyle w:val="CodeSnippet"/>
              </w:rPr>
              <w:t xml:space="preserve">          properties: *host_capabilities</w:t>
            </w:r>
          </w:p>
          <w:p w14:paraId="3894A065" w14:textId="77777777" w:rsidR="0099607F" w:rsidRPr="00CF3893" w:rsidRDefault="0099607F" w:rsidP="00042AE9">
            <w:pPr>
              <w:rPr>
                <w:rStyle w:val="CodeSnippet"/>
              </w:rPr>
            </w:pPr>
            <w:r w:rsidRPr="00CF3893">
              <w:rPr>
                <w:rStyle w:val="CodeSnippet"/>
              </w:rPr>
              <w:t xml:space="preserve">        os:</w:t>
            </w:r>
          </w:p>
          <w:p w14:paraId="38DA0F0B" w14:textId="77777777" w:rsidR="0099607F" w:rsidRPr="00CF3893" w:rsidRDefault="0099607F" w:rsidP="00042AE9">
            <w:pPr>
              <w:rPr>
                <w:rStyle w:val="CodeSnippet"/>
              </w:rPr>
            </w:pPr>
            <w:r w:rsidRPr="00CF3893">
              <w:rPr>
                <w:rStyle w:val="CodeSnippet"/>
              </w:rPr>
              <w:t xml:space="preserve">          properties: *os_capabilities</w:t>
            </w:r>
          </w:p>
          <w:p w14:paraId="207FF65C" w14:textId="77777777" w:rsidR="0099607F" w:rsidRPr="00CF3893" w:rsidRDefault="0099607F" w:rsidP="00042AE9">
            <w:pPr>
              <w:rPr>
                <w:rStyle w:val="CodeSnippet"/>
              </w:rPr>
            </w:pPr>
          </w:p>
          <w:p w14:paraId="681AE755" w14:textId="77777777" w:rsidR="0099607F" w:rsidRPr="00CF3893" w:rsidRDefault="0099607F" w:rsidP="00042AE9">
            <w:pPr>
              <w:rPr>
                <w:rStyle w:val="CodeSnippet"/>
              </w:rPr>
            </w:pPr>
            <w:r w:rsidRPr="00CF3893">
              <w:rPr>
                <w:rStyle w:val="CodeSnippet"/>
              </w:rPr>
              <w:t xml:space="preserve">  outputs:</w:t>
            </w:r>
          </w:p>
          <w:p w14:paraId="6B29A5C2" w14:textId="77777777" w:rsidR="0099607F" w:rsidRPr="00CF3893" w:rsidRDefault="0099607F" w:rsidP="00042AE9">
            <w:pPr>
              <w:rPr>
                <w:rStyle w:val="CodeSnippet"/>
              </w:rPr>
            </w:pPr>
            <w:r w:rsidRPr="00CF3893">
              <w:rPr>
                <w:rStyle w:val="CodeSnippet"/>
              </w:rPr>
              <w:t xml:space="preserve">    nodejs_url:</w:t>
            </w:r>
          </w:p>
          <w:p w14:paraId="37C8E350"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nodejs server.</w:t>
            </w:r>
          </w:p>
          <w:p w14:paraId="30C533D4" w14:textId="77777777" w:rsidR="0099607F" w:rsidRPr="00CF3893" w:rsidRDefault="0099607F" w:rsidP="00042AE9">
            <w:pPr>
              <w:rPr>
                <w:rStyle w:val="CodeSnippet"/>
              </w:rPr>
            </w:pPr>
            <w:r w:rsidRPr="00CF3893">
              <w:rPr>
                <w:rStyle w:val="CodeSnippet"/>
              </w:rPr>
              <w:t xml:space="preserve">      value: { get_attribute: [ app_server, private_address ] }</w:t>
            </w:r>
          </w:p>
          <w:p w14:paraId="18621599" w14:textId="77777777" w:rsidR="0099607F" w:rsidRPr="00CF3893" w:rsidRDefault="0099607F" w:rsidP="00042AE9">
            <w:pPr>
              <w:rPr>
                <w:rStyle w:val="CodeSnippet"/>
              </w:rPr>
            </w:pPr>
            <w:r w:rsidRPr="00CF3893">
              <w:rPr>
                <w:rStyle w:val="CodeSnippet"/>
              </w:rPr>
              <w:t xml:space="preserve">    mongodb_url:</w:t>
            </w:r>
          </w:p>
          <w:p w14:paraId="05E3504C"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mongodb server.</w:t>
            </w:r>
          </w:p>
          <w:p w14:paraId="7C8C328C" w14:textId="77777777" w:rsidR="0099607F" w:rsidRPr="00CF3893" w:rsidRDefault="0099607F" w:rsidP="00042AE9">
            <w:pPr>
              <w:rPr>
                <w:rStyle w:val="CodeSnippet"/>
              </w:rPr>
            </w:pPr>
            <w:r w:rsidRPr="00CF3893">
              <w:rPr>
                <w:rStyle w:val="CodeSnippet"/>
              </w:rPr>
              <w:t xml:space="preserve">      value: { get_attribute: [ mongo_server, private_address ] }</w:t>
            </w:r>
          </w:p>
          <w:p w14:paraId="297C14E1" w14:textId="77777777" w:rsidR="0099607F" w:rsidRPr="00CF3893" w:rsidRDefault="0099607F" w:rsidP="00042AE9">
            <w:pPr>
              <w:rPr>
                <w:rStyle w:val="CodeSnippet"/>
              </w:rPr>
            </w:pPr>
            <w:r w:rsidRPr="00CF3893">
              <w:rPr>
                <w:rStyle w:val="CodeSnippet"/>
              </w:rPr>
              <w:t xml:space="preserve">    elasticsearch_url:</w:t>
            </w:r>
          </w:p>
          <w:p w14:paraId="1839C47F"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elasticsearch server.</w:t>
            </w:r>
          </w:p>
          <w:p w14:paraId="7B33FDEC" w14:textId="77777777" w:rsidR="0099607F" w:rsidRPr="00CF3893" w:rsidRDefault="0099607F" w:rsidP="00042AE9">
            <w:pPr>
              <w:rPr>
                <w:rStyle w:val="CodeSnippet"/>
              </w:rPr>
            </w:pPr>
            <w:r w:rsidRPr="00CF3893">
              <w:rPr>
                <w:rStyle w:val="CodeSnippet"/>
              </w:rPr>
              <w:t xml:space="preserve">      value: { get_attribute: [ elasticsearch_server, private_address ] }</w:t>
            </w:r>
          </w:p>
          <w:p w14:paraId="14A13302" w14:textId="77777777" w:rsidR="0099607F" w:rsidRPr="00CF3893" w:rsidRDefault="0099607F" w:rsidP="00042AE9">
            <w:pPr>
              <w:rPr>
                <w:rStyle w:val="CodeSnippet"/>
              </w:rPr>
            </w:pPr>
            <w:r w:rsidRPr="00CF3893">
              <w:rPr>
                <w:rStyle w:val="CodeSnippet"/>
              </w:rPr>
              <w:t xml:space="preserve">    logstash_url:</w:t>
            </w:r>
          </w:p>
          <w:p w14:paraId="072E9957"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logstash server.</w:t>
            </w:r>
          </w:p>
          <w:p w14:paraId="21BD4845" w14:textId="77777777" w:rsidR="0099607F" w:rsidRPr="00CF3893" w:rsidRDefault="0099607F" w:rsidP="00042AE9">
            <w:pPr>
              <w:rPr>
                <w:rStyle w:val="CodeSnippet"/>
              </w:rPr>
            </w:pPr>
            <w:r w:rsidRPr="00CF3893">
              <w:rPr>
                <w:rStyle w:val="CodeSnippet"/>
              </w:rPr>
              <w:t xml:space="preserve">      value: { get_attribute: [ logstash_server, private_address ] }</w:t>
            </w:r>
          </w:p>
          <w:p w14:paraId="758A323D" w14:textId="77777777" w:rsidR="0099607F" w:rsidRPr="00CF3893" w:rsidRDefault="0099607F" w:rsidP="00042AE9">
            <w:pPr>
              <w:rPr>
                <w:rStyle w:val="CodeSnippet"/>
              </w:rPr>
            </w:pPr>
            <w:r w:rsidRPr="00CF3893">
              <w:rPr>
                <w:rStyle w:val="CodeSnippet"/>
              </w:rPr>
              <w:t xml:space="preserve">    kibana_url:</w:t>
            </w:r>
          </w:p>
          <w:p w14:paraId="51B650AF" w14:textId="77777777" w:rsidR="0099607F" w:rsidRPr="00CF3893" w:rsidRDefault="0099607F" w:rsidP="00042AE9">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kibana server.</w:t>
            </w:r>
          </w:p>
          <w:p w14:paraId="5A423399" w14:textId="77777777" w:rsidR="0099607F" w:rsidRPr="00422683" w:rsidRDefault="0099607F" w:rsidP="00042AE9">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1166F57D" w14:textId="77777777" w:rsidR="0099607F" w:rsidRDefault="0099607F" w:rsidP="0099607F">
      <w:pPr>
        <w:pStyle w:val="Heading4"/>
        <w:numPr>
          <w:ilvl w:val="3"/>
          <w:numId w:val="3"/>
        </w:numPr>
      </w:pPr>
      <w:r>
        <w:lastRenderedPageBreak/>
        <w:t>Sample scripts</w:t>
      </w:r>
    </w:p>
    <w:p w14:paraId="35E46878" w14:textId="77777777" w:rsidR="0099607F" w:rsidRPr="005545F2" w:rsidRDefault="0099607F" w:rsidP="0099607F">
      <w:pPr>
        <w:pStyle w:val="NormalaroundTable"/>
      </w:pPr>
      <w:r>
        <w:t>Where the referenced implementation scripts in the example above would have the following contents</w:t>
      </w:r>
    </w:p>
    <w:p w14:paraId="168895F1" w14:textId="77777777" w:rsidR="0099607F" w:rsidRDefault="0099607F" w:rsidP="0099607F">
      <w:pPr>
        <w:pStyle w:val="Heading3"/>
        <w:numPr>
          <w:ilvl w:val="2"/>
          <w:numId w:val="3"/>
        </w:numPr>
      </w:pPr>
      <w:bookmarkStart w:id="875" w:name="_Toc395171857"/>
      <w:bookmarkStart w:id="876" w:name="_Toc395525693"/>
      <w:bookmarkStart w:id="877" w:name="_Toc395540343"/>
      <w:bookmarkStart w:id="878" w:name="_Toc395776357"/>
      <w:bookmarkStart w:id="879" w:name="_Toc395171860"/>
      <w:bookmarkStart w:id="880" w:name="_Toc395525696"/>
      <w:bookmarkStart w:id="881" w:name="_Toc395540346"/>
      <w:bookmarkStart w:id="882" w:name="_Toc395776360"/>
      <w:bookmarkStart w:id="883" w:name="USE_CASE_CONTAINERS_1"/>
      <w:bookmarkStart w:id="884" w:name="_Toc430015850"/>
      <w:bookmarkStart w:id="885" w:name="_Toc397688832"/>
      <w:bookmarkEnd w:id="871"/>
      <w:bookmarkEnd w:id="875"/>
      <w:bookmarkEnd w:id="876"/>
      <w:bookmarkEnd w:id="877"/>
      <w:bookmarkEnd w:id="878"/>
      <w:bookmarkEnd w:id="879"/>
      <w:bookmarkEnd w:id="880"/>
      <w:bookmarkEnd w:id="881"/>
      <w:bookmarkEnd w:id="882"/>
      <w:r>
        <w:lastRenderedPageBreak/>
        <w:t xml:space="preserve">Container-1: Containers using Docker single Compute instance </w:t>
      </w:r>
      <w:bookmarkEnd w:id="883"/>
      <w:r>
        <w:t>(Containers only)</w:t>
      </w:r>
      <w:bookmarkEnd w:id="884"/>
    </w:p>
    <w:p w14:paraId="10ED09EF" w14:textId="77777777" w:rsidR="0099607F" w:rsidRDefault="0099607F" w:rsidP="0099607F">
      <w:pPr>
        <w:pStyle w:val="Heading4"/>
        <w:numPr>
          <w:ilvl w:val="3"/>
          <w:numId w:val="3"/>
        </w:numPr>
      </w:pPr>
      <w:r>
        <w:t>Description</w:t>
      </w:r>
    </w:p>
    <w:p w14:paraId="70A2BEF5" w14:textId="77777777" w:rsidR="0099607F" w:rsidRDefault="0099607F" w:rsidP="0099607F">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2E84B27E" w14:textId="77777777" w:rsidR="0099607F" w:rsidRDefault="0099607F" w:rsidP="0099607F"/>
    <w:p w14:paraId="33C05E6C" w14:textId="77777777" w:rsidR="0099607F" w:rsidRDefault="0099607F" w:rsidP="0099607F">
      <w:r>
        <w:t>This use case also demonstrates:</w:t>
      </w:r>
    </w:p>
    <w:p w14:paraId="75F3161F" w14:textId="77777777" w:rsidR="0099607F" w:rsidRDefault="0099607F" w:rsidP="0099607F">
      <w:pPr>
        <w:pStyle w:val="ListParagraph"/>
        <w:numPr>
          <w:ilvl w:val="0"/>
          <w:numId w:val="43"/>
        </w:numPr>
      </w:pPr>
      <w:r>
        <w:t>Abstract description of Requirements (i.e., Container and Docker) allowing platform to dynamically select the appropriate runtime Capabilities that match.</w:t>
      </w:r>
    </w:p>
    <w:p w14:paraId="09A488A5" w14:textId="77777777" w:rsidR="0099607F" w:rsidRDefault="0099607F" w:rsidP="0099607F">
      <w:pPr>
        <w:pStyle w:val="ListParagraph"/>
        <w:numPr>
          <w:ilvl w:val="0"/>
          <w:numId w:val="43"/>
        </w:numPr>
      </w:pPr>
      <w:r>
        <w:t>Use of external repository (Docker Hub) to reference image artifact.</w:t>
      </w:r>
    </w:p>
    <w:p w14:paraId="081ACC48" w14:textId="77777777" w:rsidR="0099607F" w:rsidRDefault="0099607F" w:rsidP="0099607F">
      <w:pPr>
        <w:pStyle w:val="Heading4"/>
        <w:numPr>
          <w:ilvl w:val="3"/>
          <w:numId w:val="3"/>
        </w:numPr>
      </w:pPr>
      <w:r>
        <w:t>Logical Diagram</w:t>
      </w:r>
    </w:p>
    <w:p w14:paraId="071B8B53" w14:textId="77777777" w:rsidR="0099607F" w:rsidRPr="00F87F91" w:rsidRDefault="0099607F" w:rsidP="0099607F">
      <w:r w:rsidRPr="00820E18">
        <w:rPr>
          <w:noProof/>
        </w:rPr>
        <w:drawing>
          <wp:inline distT="0" distB="0" distL="0" distR="0" wp14:anchorId="0EB35A0A" wp14:editId="1191DAEC">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4">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6BCA639" w14:textId="77777777" w:rsidR="0099607F" w:rsidRDefault="0099607F" w:rsidP="0099607F">
      <w:pPr>
        <w:pStyle w:val="Heading4"/>
        <w:numPr>
          <w:ilvl w:val="3"/>
          <w:numId w:val="3"/>
        </w:numPr>
      </w:pPr>
      <w:r>
        <w:t>Sample YAML</w:t>
      </w:r>
    </w:p>
    <w:p w14:paraId="4E41C5F4" w14:textId="77777777" w:rsidR="0099607F" w:rsidRPr="00990515" w:rsidRDefault="0099607F" w:rsidP="0099607F">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1E1EFCAB" w14:textId="77777777" w:rsidTr="00042AE9">
        <w:tc>
          <w:tcPr>
            <w:tcW w:w="9576" w:type="dxa"/>
            <w:shd w:val="clear" w:color="auto" w:fill="D9D9D9" w:themeFill="background1" w:themeFillShade="D9"/>
          </w:tcPr>
          <w:p w14:paraId="4C53F509" w14:textId="77777777" w:rsidR="0099607F" w:rsidRPr="007925BD" w:rsidRDefault="0099607F" w:rsidP="00042AE9">
            <w:pPr>
              <w:rPr>
                <w:rStyle w:val="CodeSnippet"/>
              </w:rPr>
            </w:pPr>
            <w:r w:rsidRPr="007925BD">
              <w:rPr>
                <w:rStyle w:val="CodeSnippet"/>
              </w:rPr>
              <w:t>tosca_definitions_version: tosca_simple_</w:t>
            </w:r>
            <w:r>
              <w:rPr>
                <w:rStyle w:val="CodeSnippet"/>
              </w:rPr>
              <w:t>yaml_1_0</w:t>
            </w:r>
          </w:p>
          <w:p w14:paraId="4BEC3A7A" w14:textId="77777777" w:rsidR="0099607F" w:rsidRPr="007925BD" w:rsidRDefault="0099607F" w:rsidP="00042AE9">
            <w:pPr>
              <w:rPr>
                <w:rStyle w:val="CodeSnippet"/>
              </w:rPr>
            </w:pPr>
          </w:p>
          <w:p w14:paraId="408C3CDA" w14:textId="77777777" w:rsidR="0099607F" w:rsidRPr="007925BD" w:rsidRDefault="0099607F" w:rsidP="00042AE9">
            <w:pPr>
              <w:rPr>
                <w:rStyle w:val="CodeSnippet"/>
              </w:rPr>
            </w:pPr>
            <w:r w:rsidRPr="007925BD">
              <w:rPr>
                <w:rStyle w:val="CodeSnippet"/>
              </w:rPr>
              <w:t>description: &gt;</w:t>
            </w:r>
          </w:p>
          <w:p w14:paraId="5F074B90" w14:textId="77777777" w:rsidR="0099607F" w:rsidRPr="007925BD" w:rsidRDefault="0099607F" w:rsidP="00042AE9">
            <w:pPr>
              <w:rPr>
                <w:rStyle w:val="CodeSnippet"/>
              </w:rPr>
            </w:pPr>
            <w:r w:rsidRPr="007925BD">
              <w:rPr>
                <w:rStyle w:val="CodeSnippet"/>
              </w:rPr>
              <w:t xml:space="preserve">  TOSCA simple profile with wordpress, web server and mysql on the same server.</w:t>
            </w:r>
          </w:p>
          <w:p w14:paraId="35EAC162" w14:textId="77777777" w:rsidR="0099607F" w:rsidRPr="007925BD" w:rsidRDefault="0099607F" w:rsidP="00042AE9">
            <w:pPr>
              <w:rPr>
                <w:rStyle w:val="CodeSnippet"/>
              </w:rPr>
            </w:pPr>
          </w:p>
          <w:p w14:paraId="0A099FED" w14:textId="77777777" w:rsidR="0099607F" w:rsidRPr="007925BD" w:rsidRDefault="0099607F" w:rsidP="00042AE9">
            <w:pPr>
              <w:rPr>
                <w:rStyle w:val="CodeSnippet"/>
              </w:rPr>
            </w:pPr>
            <w:r w:rsidRPr="007925BD">
              <w:rPr>
                <w:rStyle w:val="CodeSnippet"/>
              </w:rPr>
              <w:t xml:space="preserve"># Repositories to retrieve code artifacts from </w:t>
            </w:r>
          </w:p>
          <w:p w14:paraId="2E48F9FA" w14:textId="77777777" w:rsidR="0099607F" w:rsidRPr="007925BD" w:rsidRDefault="0099607F" w:rsidP="00042AE9">
            <w:pPr>
              <w:rPr>
                <w:rStyle w:val="CodeSnippet"/>
              </w:rPr>
            </w:pPr>
            <w:r w:rsidRPr="007925BD">
              <w:rPr>
                <w:rStyle w:val="CodeSnippet"/>
              </w:rPr>
              <w:t>repositories:</w:t>
            </w:r>
          </w:p>
          <w:p w14:paraId="40AAAC1C" w14:textId="77777777" w:rsidR="0099607F" w:rsidRPr="007925BD" w:rsidRDefault="0099607F" w:rsidP="00042AE9">
            <w:pPr>
              <w:rPr>
                <w:rStyle w:val="CodeSnippet"/>
              </w:rPr>
            </w:pPr>
            <w:r w:rsidRPr="007925BD">
              <w:rPr>
                <w:rStyle w:val="CodeSnippet"/>
              </w:rPr>
              <w:t xml:space="preserve">  docker_hub: https://registry.hub.docker.com/</w:t>
            </w:r>
          </w:p>
          <w:p w14:paraId="6E99822A" w14:textId="77777777" w:rsidR="0099607F" w:rsidRPr="007925BD" w:rsidRDefault="0099607F" w:rsidP="00042AE9">
            <w:pPr>
              <w:rPr>
                <w:rStyle w:val="CodeSnippet"/>
              </w:rPr>
            </w:pPr>
          </w:p>
          <w:p w14:paraId="122376DA" w14:textId="77777777" w:rsidR="0099607F" w:rsidRDefault="0099607F" w:rsidP="00042AE9">
            <w:pPr>
              <w:rPr>
                <w:rStyle w:val="CodeSnippet"/>
              </w:rPr>
            </w:pPr>
            <w:r w:rsidRPr="007925BD">
              <w:rPr>
                <w:rStyle w:val="CodeSnippet"/>
              </w:rPr>
              <w:t>topology_template:</w:t>
            </w:r>
          </w:p>
          <w:p w14:paraId="75934AC1" w14:textId="77777777" w:rsidR="0099607F" w:rsidRDefault="0099607F" w:rsidP="00042AE9">
            <w:pPr>
              <w:rPr>
                <w:rStyle w:val="CodeSnippet"/>
              </w:rPr>
            </w:pPr>
          </w:p>
          <w:p w14:paraId="2EA7CBD8" w14:textId="77777777" w:rsidR="0099607F" w:rsidRPr="007925BD" w:rsidRDefault="0099607F" w:rsidP="00042AE9">
            <w:pPr>
              <w:rPr>
                <w:rStyle w:val="CodeSnippet"/>
              </w:rPr>
            </w:pPr>
            <w:r>
              <w:rPr>
                <w:rStyle w:val="CodeSnippet"/>
              </w:rPr>
              <w:t xml:space="preserve">  </w:t>
            </w:r>
            <w:r w:rsidRPr="007925BD">
              <w:rPr>
                <w:rStyle w:val="CodeSnippet"/>
              </w:rPr>
              <w:t>inputs:</w:t>
            </w:r>
          </w:p>
          <w:p w14:paraId="7643EF83" w14:textId="77777777" w:rsidR="0099607F" w:rsidRPr="007925BD" w:rsidRDefault="0099607F" w:rsidP="00042AE9">
            <w:pPr>
              <w:rPr>
                <w:rStyle w:val="CodeSnippet"/>
              </w:rPr>
            </w:pPr>
            <w:r w:rsidRPr="007925BD">
              <w:rPr>
                <w:rStyle w:val="CodeSnippet"/>
              </w:rPr>
              <w:lastRenderedPageBreak/>
              <w:t xml:space="preserve">  </w:t>
            </w:r>
            <w:r>
              <w:rPr>
                <w:rStyle w:val="CodeSnippet"/>
              </w:rPr>
              <w:t xml:space="preserve">  </w:t>
            </w:r>
            <w:r w:rsidRPr="007925BD">
              <w:rPr>
                <w:rStyle w:val="CodeSnippet"/>
              </w:rPr>
              <w:t>wp_host_port:</w:t>
            </w:r>
          </w:p>
          <w:p w14:paraId="274870D3"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type: integer</w:t>
            </w:r>
          </w:p>
          <w:p w14:paraId="211D086D" w14:textId="77777777" w:rsidR="0099607F" w:rsidRPr="007925BD" w:rsidRDefault="0099607F" w:rsidP="00042AE9">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The host port that maps to port 80 of the WordPress container.</w:t>
            </w:r>
          </w:p>
          <w:p w14:paraId="71D8F2CB"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db_root_pwd:</w:t>
            </w:r>
          </w:p>
          <w:p w14:paraId="2AE7549A" w14:textId="77777777" w:rsidR="0099607F" w:rsidRPr="007925BD" w:rsidRDefault="0099607F" w:rsidP="00042AE9">
            <w:pPr>
              <w:rPr>
                <w:rStyle w:val="CodeSnippet"/>
              </w:rPr>
            </w:pPr>
            <w:r w:rsidRPr="007925BD">
              <w:rPr>
                <w:rStyle w:val="CodeSnippet"/>
              </w:rPr>
              <w:t xml:space="preserve">    </w:t>
            </w:r>
            <w:r>
              <w:rPr>
                <w:rStyle w:val="CodeSnippet"/>
              </w:rPr>
              <w:t xml:space="preserve">  </w:t>
            </w:r>
            <w:r w:rsidRPr="007925BD">
              <w:rPr>
                <w:rStyle w:val="CodeSnippet"/>
              </w:rPr>
              <w:t>type: string</w:t>
            </w:r>
          </w:p>
          <w:p w14:paraId="07A55F5B" w14:textId="77777777" w:rsidR="0099607F" w:rsidRPr="007925BD" w:rsidRDefault="0099607F" w:rsidP="00042AE9">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Root password for MySQL.</w:t>
            </w:r>
          </w:p>
          <w:p w14:paraId="6E47DD81" w14:textId="77777777" w:rsidR="0099607F" w:rsidRPr="007925BD" w:rsidRDefault="0099607F" w:rsidP="00042AE9">
            <w:pPr>
              <w:rPr>
                <w:rStyle w:val="CodeSnippet"/>
              </w:rPr>
            </w:pPr>
          </w:p>
          <w:p w14:paraId="56098796" w14:textId="77777777" w:rsidR="0099607F" w:rsidRPr="007925BD" w:rsidRDefault="0099607F" w:rsidP="00042AE9">
            <w:pPr>
              <w:rPr>
                <w:rStyle w:val="CodeSnippet"/>
              </w:rPr>
            </w:pPr>
            <w:r w:rsidRPr="007925BD">
              <w:rPr>
                <w:rStyle w:val="CodeSnippet"/>
              </w:rPr>
              <w:t xml:space="preserve">  node_templates:</w:t>
            </w:r>
          </w:p>
          <w:p w14:paraId="46A36AB8" w14:textId="77777777" w:rsidR="0099607F" w:rsidRPr="007925BD" w:rsidRDefault="0099607F" w:rsidP="00042AE9">
            <w:pPr>
              <w:rPr>
                <w:rStyle w:val="CodeSnippet"/>
              </w:rPr>
            </w:pPr>
            <w:r w:rsidRPr="007925BD">
              <w:rPr>
                <w:rStyle w:val="CodeSnippet"/>
              </w:rPr>
              <w:t xml:space="preserve">    # The MYSQL container based on official MySQL image in Docker hub</w:t>
            </w:r>
          </w:p>
          <w:p w14:paraId="0641FDE6" w14:textId="77777777" w:rsidR="0099607F" w:rsidRPr="007925BD" w:rsidRDefault="0099607F" w:rsidP="00042AE9">
            <w:pPr>
              <w:rPr>
                <w:rStyle w:val="CodeSnippet"/>
              </w:rPr>
            </w:pPr>
            <w:r w:rsidRPr="007925BD">
              <w:rPr>
                <w:rStyle w:val="CodeSnippet"/>
              </w:rPr>
              <w:t xml:space="preserve">    mysql_container:</w:t>
            </w:r>
          </w:p>
          <w:p w14:paraId="2CB606FF" w14:textId="77777777" w:rsidR="0099607F" w:rsidRPr="007925BD" w:rsidRDefault="0099607F" w:rsidP="00042AE9">
            <w:pPr>
              <w:rPr>
                <w:rStyle w:val="CodeSnippet"/>
              </w:rPr>
            </w:pPr>
            <w:r w:rsidRPr="007925BD">
              <w:rPr>
                <w:rStyle w:val="CodeSnippet"/>
              </w:rPr>
              <w:t xml:space="preserve">      type: tosca.nodes.Container</w:t>
            </w:r>
            <w:r>
              <w:rPr>
                <w:rStyle w:val="CodeSnippet"/>
              </w:rPr>
              <w:t>.Application.Docker</w:t>
            </w:r>
          </w:p>
          <w:p w14:paraId="5E371F14" w14:textId="77777777" w:rsidR="0099607F" w:rsidRDefault="0099607F" w:rsidP="00042AE9">
            <w:pPr>
              <w:rPr>
                <w:rStyle w:val="CodeSnippet"/>
              </w:rPr>
            </w:pPr>
            <w:r w:rsidRPr="007925BD">
              <w:rPr>
                <w:rStyle w:val="CodeSnippet"/>
              </w:rPr>
              <w:t xml:space="preserve">      capabilities:</w:t>
            </w:r>
          </w:p>
          <w:p w14:paraId="03B0362F" w14:textId="77777777" w:rsidR="0099607F" w:rsidRPr="007925BD" w:rsidRDefault="0099607F" w:rsidP="00042AE9">
            <w:pPr>
              <w:rPr>
                <w:rStyle w:val="CodeSnippet"/>
              </w:rPr>
            </w:pPr>
            <w:r>
              <w:rPr>
                <w:rStyle w:val="CodeSnippet"/>
              </w:rPr>
              <w:t xml:space="preserve">        # This is a capability that would mimic the Docker –link feature</w:t>
            </w:r>
          </w:p>
          <w:p w14:paraId="1A1B5C7A" w14:textId="77777777" w:rsidR="0099607F" w:rsidRPr="007925BD" w:rsidRDefault="0099607F" w:rsidP="00042AE9">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26B77F07" w14:textId="77777777" w:rsidR="0099607F" w:rsidRPr="007925BD" w:rsidRDefault="0099607F" w:rsidP="00042AE9">
            <w:pPr>
              <w:rPr>
                <w:rStyle w:val="CodeSnippet"/>
              </w:rPr>
            </w:pPr>
            <w:r w:rsidRPr="007925BD">
              <w:rPr>
                <w:rStyle w:val="CodeSnippet"/>
              </w:rPr>
              <w:t xml:space="preserve">      artifacts:</w:t>
            </w:r>
          </w:p>
          <w:p w14:paraId="6890E6B0" w14:textId="77777777" w:rsidR="0099607F" w:rsidRDefault="0099607F" w:rsidP="00042AE9">
            <w:pPr>
              <w:rPr>
                <w:rStyle w:val="CodeSnippet"/>
              </w:rPr>
            </w:pPr>
            <w:r w:rsidRPr="007925BD">
              <w:rPr>
                <w:rStyle w:val="CodeSnippet"/>
              </w:rPr>
              <w:t xml:space="preserve">        my_image: </w:t>
            </w:r>
          </w:p>
          <w:p w14:paraId="19EEE227" w14:textId="77777777" w:rsidR="0099607F" w:rsidRPr="007925BD" w:rsidRDefault="0099607F" w:rsidP="00042AE9">
            <w:pPr>
              <w:rPr>
                <w:rStyle w:val="CodeSnippet"/>
              </w:rPr>
            </w:pPr>
            <w:r>
              <w:rPr>
                <w:rStyle w:val="CodeSnippet"/>
              </w:rPr>
              <w:t xml:space="preserve">          file: </w:t>
            </w:r>
            <w:r w:rsidRPr="007925BD">
              <w:rPr>
                <w:rStyle w:val="CodeSnippet"/>
              </w:rPr>
              <w:t>mysql</w:t>
            </w:r>
          </w:p>
          <w:p w14:paraId="7C66C170" w14:textId="77777777" w:rsidR="0099607F" w:rsidRPr="007925BD" w:rsidRDefault="0099607F" w:rsidP="00042AE9">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0D17ECA3" w14:textId="77777777" w:rsidR="0099607F" w:rsidRPr="007925BD" w:rsidRDefault="0099607F" w:rsidP="00042AE9">
            <w:pPr>
              <w:rPr>
                <w:rStyle w:val="CodeSnippet"/>
              </w:rPr>
            </w:pPr>
            <w:r w:rsidRPr="007925BD">
              <w:rPr>
                <w:rStyle w:val="CodeSnippet"/>
              </w:rPr>
              <w:t xml:space="preserve">          repository: docker_hub</w:t>
            </w:r>
          </w:p>
          <w:p w14:paraId="69DDE1EF" w14:textId="77777777" w:rsidR="0099607F" w:rsidRPr="007925BD" w:rsidRDefault="0099607F" w:rsidP="00042AE9">
            <w:pPr>
              <w:rPr>
                <w:rStyle w:val="CodeSnippet"/>
              </w:rPr>
            </w:pPr>
            <w:r w:rsidRPr="007925BD">
              <w:rPr>
                <w:rStyle w:val="CodeSnippet"/>
              </w:rPr>
              <w:t xml:space="preserve">      interfaces:</w:t>
            </w:r>
          </w:p>
          <w:p w14:paraId="00317AED" w14:textId="77777777" w:rsidR="0099607F" w:rsidRPr="007925BD" w:rsidRDefault="0099607F" w:rsidP="00042AE9">
            <w:pPr>
              <w:rPr>
                <w:rStyle w:val="CodeSnippet"/>
              </w:rPr>
            </w:pPr>
            <w:r w:rsidRPr="007925BD">
              <w:rPr>
                <w:rStyle w:val="CodeSnippet"/>
              </w:rPr>
              <w:t xml:space="preserve">        Standard:</w:t>
            </w:r>
          </w:p>
          <w:p w14:paraId="05457532" w14:textId="77777777" w:rsidR="0099607F" w:rsidRDefault="0099607F" w:rsidP="00042AE9">
            <w:pPr>
              <w:rPr>
                <w:rStyle w:val="CodeSnippet"/>
              </w:rPr>
            </w:pPr>
            <w:r w:rsidRPr="007925BD">
              <w:rPr>
                <w:rStyle w:val="CodeSnippet"/>
              </w:rPr>
              <w:t xml:space="preserve">          create:</w:t>
            </w:r>
          </w:p>
          <w:p w14:paraId="54ADC140" w14:textId="77777777" w:rsidR="0099607F" w:rsidRPr="007925BD" w:rsidRDefault="0099607F" w:rsidP="00042AE9">
            <w:pPr>
              <w:rPr>
                <w:rStyle w:val="CodeSnippet"/>
              </w:rPr>
            </w:pPr>
            <w:r>
              <w:rPr>
                <w:rStyle w:val="CodeSnippet"/>
              </w:rPr>
              <w:t xml:space="preserve">            implementation: my_image</w:t>
            </w:r>
          </w:p>
          <w:p w14:paraId="28DBA468" w14:textId="77777777" w:rsidR="0099607F" w:rsidRPr="007925BD" w:rsidRDefault="0099607F" w:rsidP="00042AE9">
            <w:pPr>
              <w:rPr>
                <w:rStyle w:val="CodeSnippet"/>
              </w:rPr>
            </w:pPr>
            <w:r w:rsidRPr="007925BD">
              <w:rPr>
                <w:rStyle w:val="CodeSnippet"/>
              </w:rPr>
              <w:t xml:space="preserve">            inputs:</w:t>
            </w:r>
          </w:p>
          <w:p w14:paraId="0D3EE98C" w14:textId="77777777" w:rsidR="0099607F" w:rsidRPr="007925BD" w:rsidRDefault="0099607F" w:rsidP="00042AE9">
            <w:pPr>
              <w:rPr>
                <w:rStyle w:val="CodeSnippet"/>
              </w:rPr>
            </w:pPr>
            <w:r w:rsidRPr="007925BD">
              <w:rPr>
                <w:rStyle w:val="CodeSnippet"/>
              </w:rPr>
              <w:t xml:space="preserve">              db_root_password: { get_input: db_root_pwd }</w:t>
            </w:r>
          </w:p>
          <w:p w14:paraId="41926970" w14:textId="77777777" w:rsidR="0099607F" w:rsidRPr="007925BD" w:rsidRDefault="0099607F" w:rsidP="00042AE9">
            <w:pPr>
              <w:rPr>
                <w:rStyle w:val="CodeSnippet"/>
              </w:rPr>
            </w:pPr>
          </w:p>
          <w:p w14:paraId="28E3D5C4" w14:textId="77777777" w:rsidR="0099607F" w:rsidRPr="007925BD" w:rsidRDefault="0099607F" w:rsidP="00042AE9">
            <w:pPr>
              <w:rPr>
                <w:rStyle w:val="CodeSnippet"/>
              </w:rPr>
            </w:pPr>
            <w:r w:rsidRPr="007925BD">
              <w:rPr>
                <w:rStyle w:val="CodeSnippet"/>
              </w:rPr>
              <w:t xml:space="preserve">    # The WordPress container based on official WordPress image in Docker hub</w:t>
            </w:r>
          </w:p>
          <w:p w14:paraId="478C7F25" w14:textId="77777777" w:rsidR="0099607F" w:rsidRPr="007925BD" w:rsidRDefault="0099607F" w:rsidP="00042AE9">
            <w:pPr>
              <w:rPr>
                <w:rStyle w:val="CodeSnippet"/>
              </w:rPr>
            </w:pPr>
            <w:r w:rsidRPr="007925BD">
              <w:rPr>
                <w:rStyle w:val="CodeSnippet"/>
              </w:rPr>
              <w:t xml:space="preserve">    wordpress_container:</w:t>
            </w:r>
          </w:p>
          <w:p w14:paraId="73F67818" w14:textId="77777777" w:rsidR="0099607F" w:rsidRPr="007925BD" w:rsidRDefault="0099607F" w:rsidP="00042AE9">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16A1FC3" w14:textId="77777777" w:rsidR="0099607F" w:rsidRPr="007925BD" w:rsidRDefault="0099607F" w:rsidP="00042AE9">
            <w:pPr>
              <w:rPr>
                <w:rStyle w:val="CodeSnippet"/>
              </w:rPr>
            </w:pPr>
            <w:r w:rsidRPr="007925BD">
              <w:rPr>
                <w:rStyle w:val="CodeSnippet"/>
              </w:rPr>
              <w:t xml:space="preserve">      requirements:</w:t>
            </w:r>
          </w:p>
          <w:p w14:paraId="6F515D2B" w14:textId="77777777" w:rsidR="0099607F" w:rsidRPr="007925BD" w:rsidRDefault="0099607F" w:rsidP="00042AE9">
            <w:pPr>
              <w:rPr>
                <w:rStyle w:val="CodeSnippet"/>
              </w:rPr>
            </w:pPr>
            <w:r w:rsidRPr="007925BD">
              <w:rPr>
                <w:rStyle w:val="CodeSnippet"/>
              </w:rPr>
              <w:t xml:space="preserve">        - database_</w:t>
            </w:r>
            <w:r>
              <w:rPr>
                <w:rStyle w:val="CodeSnippet"/>
              </w:rPr>
              <w:t>link</w:t>
            </w:r>
            <w:r w:rsidRPr="007925BD">
              <w:rPr>
                <w:rStyle w:val="CodeSnippet"/>
              </w:rPr>
              <w:t>: mysql_container</w:t>
            </w:r>
          </w:p>
          <w:p w14:paraId="1F7038F4" w14:textId="77777777" w:rsidR="0099607F" w:rsidRPr="007925BD" w:rsidRDefault="0099607F" w:rsidP="00042AE9">
            <w:pPr>
              <w:rPr>
                <w:rStyle w:val="CodeSnippet"/>
              </w:rPr>
            </w:pPr>
            <w:r w:rsidRPr="007925BD">
              <w:rPr>
                <w:rStyle w:val="CodeSnippet"/>
              </w:rPr>
              <w:t xml:space="preserve">      artifacts:</w:t>
            </w:r>
          </w:p>
          <w:p w14:paraId="2F45A5B5" w14:textId="77777777" w:rsidR="0099607F" w:rsidRDefault="0099607F" w:rsidP="00042AE9">
            <w:pPr>
              <w:rPr>
                <w:rStyle w:val="CodeSnippet"/>
              </w:rPr>
            </w:pPr>
            <w:r w:rsidRPr="007925BD">
              <w:rPr>
                <w:rStyle w:val="CodeSnippet"/>
              </w:rPr>
              <w:t xml:space="preserve">        my_image: </w:t>
            </w:r>
          </w:p>
          <w:p w14:paraId="1DF2EC05" w14:textId="77777777" w:rsidR="0099607F" w:rsidRPr="007925BD" w:rsidRDefault="0099607F" w:rsidP="00042AE9">
            <w:pPr>
              <w:rPr>
                <w:rStyle w:val="CodeSnippet"/>
              </w:rPr>
            </w:pPr>
            <w:r>
              <w:rPr>
                <w:rStyle w:val="CodeSnippet"/>
              </w:rPr>
              <w:t xml:space="preserve">          file: </w:t>
            </w:r>
            <w:r w:rsidRPr="007925BD">
              <w:rPr>
                <w:rStyle w:val="CodeSnippet"/>
              </w:rPr>
              <w:t>wordpress</w:t>
            </w:r>
          </w:p>
          <w:p w14:paraId="0B553870" w14:textId="77777777" w:rsidR="0099607F" w:rsidRPr="007925BD" w:rsidRDefault="0099607F" w:rsidP="00042AE9">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5F62D223" w14:textId="77777777" w:rsidR="0099607F" w:rsidRPr="007925BD" w:rsidRDefault="0099607F" w:rsidP="00042AE9">
            <w:pPr>
              <w:rPr>
                <w:rStyle w:val="CodeSnippet"/>
              </w:rPr>
            </w:pPr>
            <w:r w:rsidRPr="007925BD">
              <w:rPr>
                <w:rStyle w:val="CodeSnippet"/>
              </w:rPr>
              <w:t xml:space="preserve">          repository: docker_hub</w:t>
            </w:r>
          </w:p>
          <w:p w14:paraId="6D24846B" w14:textId="77777777" w:rsidR="0099607F" w:rsidRPr="007925BD" w:rsidRDefault="0099607F" w:rsidP="00042AE9">
            <w:pPr>
              <w:rPr>
                <w:rStyle w:val="CodeSnippet"/>
              </w:rPr>
            </w:pPr>
            <w:r w:rsidRPr="007925BD">
              <w:rPr>
                <w:rStyle w:val="CodeSnippet"/>
              </w:rPr>
              <w:t xml:space="preserve">      interfaces:</w:t>
            </w:r>
          </w:p>
          <w:p w14:paraId="2CF8F8CE" w14:textId="77777777" w:rsidR="0099607F" w:rsidRPr="007925BD" w:rsidRDefault="0099607F" w:rsidP="00042AE9">
            <w:pPr>
              <w:rPr>
                <w:rStyle w:val="CodeSnippet"/>
              </w:rPr>
            </w:pPr>
            <w:r w:rsidRPr="007925BD">
              <w:rPr>
                <w:rStyle w:val="CodeSnippet"/>
              </w:rPr>
              <w:t xml:space="preserve">        Standard:</w:t>
            </w:r>
          </w:p>
          <w:p w14:paraId="666DBB18" w14:textId="77777777" w:rsidR="0099607F" w:rsidRDefault="0099607F" w:rsidP="00042AE9">
            <w:pPr>
              <w:rPr>
                <w:rStyle w:val="CodeSnippet"/>
              </w:rPr>
            </w:pPr>
            <w:r w:rsidRPr="007925BD">
              <w:rPr>
                <w:rStyle w:val="CodeSnippet"/>
              </w:rPr>
              <w:t xml:space="preserve">          create:</w:t>
            </w:r>
          </w:p>
          <w:p w14:paraId="1AAF73C5" w14:textId="77777777" w:rsidR="0099607F" w:rsidRPr="007925BD" w:rsidRDefault="0099607F" w:rsidP="00042AE9">
            <w:pPr>
              <w:rPr>
                <w:rStyle w:val="CodeSnippet"/>
              </w:rPr>
            </w:pPr>
            <w:r>
              <w:rPr>
                <w:rStyle w:val="CodeSnippet"/>
              </w:rPr>
              <w:t xml:space="preserve">            implementation: my_image</w:t>
            </w:r>
          </w:p>
          <w:p w14:paraId="57F8FD32" w14:textId="77777777" w:rsidR="0099607F" w:rsidRPr="007925BD" w:rsidRDefault="0099607F" w:rsidP="00042AE9">
            <w:pPr>
              <w:rPr>
                <w:rStyle w:val="CodeSnippet"/>
              </w:rPr>
            </w:pPr>
            <w:r w:rsidRPr="007925BD">
              <w:rPr>
                <w:rStyle w:val="CodeSnippet"/>
              </w:rPr>
              <w:t xml:space="preserve">            inputs:</w:t>
            </w:r>
          </w:p>
          <w:p w14:paraId="06163C96" w14:textId="77777777" w:rsidR="0099607F" w:rsidRPr="006824F5" w:rsidRDefault="0099607F" w:rsidP="00042AE9">
            <w:pPr>
              <w:rPr>
                <w:rStyle w:val="CodeSnippet"/>
              </w:rPr>
            </w:pPr>
            <w:r w:rsidRPr="007925BD">
              <w:rPr>
                <w:rStyle w:val="CodeSnippet"/>
              </w:rPr>
              <w:t xml:space="preserve">              host_port: { get_input: wp_host_port }</w:t>
            </w:r>
          </w:p>
        </w:tc>
      </w:tr>
    </w:tbl>
    <w:p w14:paraId="25CFEC1D" w14:textId="77777777" w:rsidR="0099607F" w:rsidRPr="007925BD" w:rsidRDefault="0099607F" w:rsidP="0099607F"/>
    <w:p w14:paraId="34A1CCA8" w14:textId="77777777" w:rsidR="0099607F" w:rsidRDefault="0099607F" w:rsidP="0099607F">
      <w:pPr>
        <w:pStyle w:val="Heading1"/>
        <w:numPr>
          <w:ilvl w:val="0"/>
          <w:numId w:val="3"/>
        </w:numPr>
      </w:pPr>
      <w:bookmarkStart w:id="886" w:name="_Toc302251735"/>
      <w:bookmarkStart w:id="887" w:name="_Toc430015851"/>
      <w:r>
        <w:lastRenderedPageBreak/>
        <w:t>TOSCA Policies</w:t>
      </w:r>
      <w:bookmarkEnd w:id="886"/>
      <w:bookmarkEnd w:id="887"/>
    </w:p>
    <w:p w14:paraId="3E3524BE" w14:textId="77777777" w:rsidR="0099607F" w:rsidRPr="005C0C4A" w:rsidRDefault="0099607F" w:rsidP="0099607F">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17CF7374" w14:textId="77777777" w:rsidR="0099607F" w:rsidRDefault="0099607F" w:rsidP="0099607F">
      <w:pPr>
        <w:pStyle w:val="Heading2"/>
        <w:numPr>
          <w:ilvl w:val="1"/>
          <w:numId w:val="3"/>
        </w:numPr>
      </w:pPr>
      <w:bookmarkStart w:id="888" w:name="_Toc302251736"/>
      <w:bookmarkStart w:id="889" w:name="_Toc430015852"/>
      <w:r>
        <w:t>A declarative approach</w:t>
      </w:r>
      <w:bookmarkEnd w:id="888"/>
      <w:bookmarkEnd w:id="889"/>
    </w:p>
    <w:p w14:paraId="0C8CE83C" w14:textId="77777777" w:rsidR="0099607F" w:rsidRDefault="0099607F" w:rsidP="0099607F">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4B5F707" w14:textId="77777777" w:rsidR="0099607F" w:rsidRDefault="0099607F" w:rsidP="0099607F"/>
    <w:p w14:paraId="23D287FC" w14:textId="77777777" w:rsidR="0099607F" w:rsidRDefault="0099607F" w:rsidP="0099607F">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EB78A1D" w14:textId="77777777" w:rsidR="0099607F" w:rsidRDefault="0099607F" w:rsidP="0099607F">
      <w:pPr>
        <w:pStyle w:val="Heading3"/>
        <w:numPr>
          <w:ilvl w:val="2"/>
          <w:numId w:val="3"/>
        </w:numPr>
      </w:pPr>
      <w:bookmarkStart w:id="890" w:name="_Toc430015853"/>
      <w:r>
        <w:t>Declarative considerations</w:t>
      </w:r>
      <w:bookmarkEnd w:id="890"/>
    </w:p>
    <w:p w14:paraId="423A63E2" w14:textId="77777777" w:rsidR="0099607F" w:rsidRDefault="0099607F" w:rsidP="0099607F">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5516BDC7" w14:textId="77777777" w:rsidR="0099607F" w:rsidRDefault="0099607F" w:rsidP="0099607F">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647B4B9D" w14:textId="77777777" w:rsidR="0099607F" w:rsidRDefault="0099607F" w:rsidP="0099607F">
      <w:pPr>
        <w:pStyle w:val="ListBullet"/>
        <w:spacing w:before="120" w:after="0" w:line="276" w:lineRule="auto"/>
        <w:contextualSpacing/>
      </w:pPr>
      <w:r>
        <w:t>Actions/Triggers could be:</w:t>
      </w:r>
    </w:p>
    <w:p w14:paraId="6910BB72" w14:textId="77777777" w:rsidR="0099607F" w:rsidRDefault="0099607F" w:rsidP="0099607F">
      <w:pPr>
        <w:pStyle w:val="ListBullet"/>
        <w:tabs>
          <w:tab w:val="clear" w:pos="360"/>
          <w:tab w:val="num" w:pos="720"/>
        </w:tabs>
        <w:spacing w:before="120" w:after="0" w:line="276" w:lineRule="auto"/>
        <w:ind w:left="720"/>
        <w:contextualSpacing/>
      </w:pPr>
      <w:r>
        <w:t>Autonomic/Platform corrects against user-supplied criteria</w:t>
      </w:r>
    </w:p>
    <w:p w14:paraId="41F3F675" w14:textId="77777777" w:rsidR="0099607F" w:rsidRDefault="0099607F" w:rsidP="0099607F">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4742AB83" w14:textId="77777777" w:rsidR="0099607F" w:rsidRPr="00E8306B" w:rsidRDefault="0099607F" w:rsidP="0099607F">
      <w:pPr>
        <w:pStyle w:val="Heading2"/>
        <w:numPr>
          <w:ilvl w:val="1"/>
          <w:numId w:val="3"/>
        </w:numPr>
      </w:pPr>
      <w:bookmarkStart w:id="891" w:name="_Toc302251737"/>
      <w:bookmarkStart w:id="892" w:name="_Toc430015854"/>
      <w:r>
        <w:t>Consideration of Event, Condition and Action</w:t>
      </w:r>
      <w:bookmarkEnd w:id="891"/>
      <w:bookmarkEnd w:id="892"/>
      <w:r>
        <w:t xml:space="preserve"> </w:t>
      </w:r>
    </w:p>
    <w:p w14:paraId="63BAA597" w14:textId="77777777" w:rsidR="0099607F" w:rsidRDefault="0099607F" w:rsidP="0099607F">
      <w:pPr>
        <w:pStyle w:val="Heading2"/>
        <w:numPr>
          <w:ilvl w:val="1"/>
          <w:numId w:val="3"/>
        </w:numPr>
      </w:pPr>
      <w:bookmarkStart w:id="893" w:name="_Toc302251738"/>
      <w:bookmarkStart w:id="894" w:name="_Toc430015855"/>
      <w:r>
        <w:t>Types of policies</w:t>
      </w:r>
      <w:bookmarkEnd w:id="893"/>
      <w:bookmarkEnd w:id="894"/>
    </w:p>
    <w:p w14:paraId="0A6F8C5E" w14:textId="77777777" w:rsidR="0099607F" w:rsidRDefault="0099607F" w:rsidP="0099607F">
      <w:r>
        <w:t>Policies typically address two major areas of concern for customer workloads:</w:t>
      </w:r>
    </w:p>
    <w:p w14:paraId="7468A4F2" w14:textId="77777777" w:rsidR="0099607F" w:rsidRDefault="0099607F" w:rsidP="0099607F">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D8CDDF5" w14:textId="77777777" w:rsidR="0099607F" w:rsidRDefault="0099607F" w:rsidP="0099607F">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502BFE8F" w14:textId="77777777" w:rsidR="0099607F" w:rsidRDefault="0099607F" w:rsidP="0099607F">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42D185D9" w14:textId="77777777" w:rsidR="0099607F" w:rsidRDefault="0099607F" w:rsidP="0099607F">
      <w:pPr>
        <w:pStyle w:val="Heading3"/>
        <w:numPr>
          <w:ilvl w:val="2"/>
          <w:numId w:val="3"/>
        </w:numPr>
      </w:pPr>
      <w:bookmarkStart w:id="895" w:name="_Toc430015856"/>
      <w:r>
        <w:t>Access control policies</w:t>
      </w:r>
      <w:bookmarkEnd w:id="895"/>
    </w:p>
    <w:p w14:paraId="7B089DC3" w14:textId="77777777" w:rsidR="0099607F" w:rsidRPr="00042814" w:rsidRDefault="0099607F" w:rsidP="0099607F">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14992A11" w14:textId="77777777" w:rsidR="0099607F" w:rsidRDefault="0099607F" w:rsidP="0099607F">
      <w:pPr>
        <w:pStyle w:val="Heading3"/>
        <w:numPr>
          <w:ilvl w:val="2"/>
          <w:numId w:val="3"/>
        </w:numPr>
      </w:pPr>
      <w:bookmarkStart w:id="896" w:name="_Toc430015857"/>
      <w:r>
        <w:lastRenderedPageBreak/>
        <w:t>Placement policies</w:t>
      </w:r>
      <w:bookmarkEnd w:id="896"/>
    </w:p>
    <w:p w14:paraId="52EF9B20" w14:textId="77777777" w:rsidR="0099607F" w:rsidRDefault="0099607F" w:rsidP="0099607F">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4D1F095E" w14:textId="77777777" w:rsidR="0099607F" w:rsidRDefault="0099607F" w:rsidP="0099607F">
      <w:pPr>
        <w:pStyle w:val="ListBullet"/>
        <w:numPr>
          <w:ilvl w:val="0"/>
          <w:numId w:val="0"/>
        </w:numPr>
        <w:ind w:left="360" w:hanging="360"/>
      </w:pPr>
    </w:p>
    <w:p w14:paraId="3AB746D2" w14:textId="77777777" w:rsidR="0099607F" w:rsidRDefault="0099607F" w:rsidP="0099607F">
      <w:pPr>
        <w:pStyle w:val="ListBullet"/>
        <w:numPr>
          <w:ilvl w:val="0"/>
          <w:numId w:val="0"/>
        </w:numPr>
        <w:ind w:left="360" w:hanging="360"/>
      </w:pPr>
      <w:r>
        <w:t>These policies need to consider the following:</w:t>
      </w:r>
    </w:p>
    <w:p w14:paraId="2424C0CE" w14:textId="77777777" w:rsidR="0099607F" w:rsidRDefault="0099607F" w:rsidP="0099607F">
      <w:pPr>
        <w:pStyle w:val="ListBullet"/>
        <w:numPr>
          <w:ilvl w:val="0"/>
          <w:numId w:val="72"/>
        </w:numPr>
        <w:spacing w:before="120" w:after="0" w:line="276" w:lineRule="auto"/>
        <w:contextualSpacing/>
      </w:pPr>
      <w:r>
        <w:t>Regulated industries need applications to control placement (deployment) of applications to different countries or regions (i.e., different logical geographical boundaries).</w:t>
      </w:r>
    </w:p>
    <w:p w14:paraId="3105627F" w14:textId="77777777" w:rsidR="0099607F" w:rsidRDefault="0099607F" w:rsidP="0099607F">
      <w:pPr>
        <w:pStyle w:val="Heading4"/>
        <w:numPr>
          <w:ilvl w:val="3"/>
          <w:numId w:val="3"/>
        </w:numPr>
      </w:pPr>
      <w:r>
        <w:t>Placement for governance concerns</w:t>
      </w:r>
    </w:p>
    <w:p w14:paraId="36A07CCD" w14:textId="77777777" w:rsidR="0099607F" w:rsidRDefault="0099607F" w:rsidP="0099607F">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45E09612" w14:textId="77777777" w:rsidR="0099607F" w:rsidRDefault="0099607F" w:rsidP="0099607F"/>
    <w:p w14:paraId="53EA02F6" w14:textId="77777777" w:rsidR="0099607F" w:rsidRPr="004A1C9E" w:rsidRDefault="0099607F" w:rsidP="0099607F">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538069B6" w14:textId="77777777" w:rsidR="0099607F" w:rsidRDefault="0099607F" w:rsidP="0099607F">
      <w:pPr>
        <w:pStyle w:val="Heading4"/>
        <w:numPr>
          <w:ilvl w:val="3"/>
          <w:numId w:val="3"/>
        </w:numPr>
      </w:pPr>
      <w:r>
        <w:t>Placement for failover</w:t>
      </w:r>
    </w:p>
    <w:p w14:paraId="00645CDD" w14:textId="77777777" w:rsidR="0099607F" w:rsidRPr="00041034" w:rsidRDefault="0099607F" w:rsidP="0099607F">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254B336C" w14:textId="77777777" w:rsidR="0099607F" w:rsidRDefault="0099607F" w:rsidP="0099607F">
      <w:pPr>
        <w:pStyle w:val="Heading3"/>
        <w:numPr>
          <w:ilvl w:val="2"/>
          <w:numId w:val="3"/>
        </w:numPr>
      </w:pPr>
      <w:bookmarkStart w:id="897" w:name="_Toc430015858"/>
      <w:r>
        <w:t>Quality-of-Service (QoS) policies</w:t>
      </w:r>
      <w:bookmarkEnd w:id="897"/>
    </w:p>
    <w:p w14:paraId="5100855C" w14:textId="77777777" w:rsidR="0099607F" w:rsidRDefault="0099607F" w:rsidP="0099607F">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1C08FB75" w14:textId="77777777" w:rsidR="0099607F" w:rsidRDefault="0099607F" w:rsidP="0099607F">
      <w:pPr>
        <w:pStyle w:val="ListBullet"/>
        <w:numPr>
          <w:ilvl w:val="0"/>
          <w:numId w:val="0"/>
        </w:numPr>
      </w:pPr>
    </w:p>
    <w:p w14:paraId="1FA37399" w14:textId="77777777" w:rsidR="0099607F" w:rsidRDefault="0099607F" w:rsidP="0099607F">
      <w:pPr>
        <w:pStyle w:val="Heading2"/>
        <w:numPr>
          <w:ilvl w:val="1"/>
          <w:numId w:val="3"/>
        </w:numPr>
      </w:pPr>
      <w:bookmarkStart w:id="898" w:name="_Toc302251739"/>
      <w:bookmarkStart w:id="899" w:name="_Toc430015859"/>
      <w:r>
        <w:t>Policy relationship considerations</w:t>
      </w:r>
      <w:bookmarkEnd w:id="898"/>
      <w:bookmarkEnd w:id="899"/>
    </w:p>
    <w:p w14:paraId="5C9681FB" w14:textId="77777777" w:rsidR="0099607F" w:rsidRDefault="0099607F" w:rsidP="0099607F">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5056C61" w14:textId="77777777" w:rsidR="0099607F" w:rsidRDefault="0099607F" w:rsidP="0099607F">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0C1B71D3" w14:textId="77777777" w:rsidR="0099607F" w:rsidRDefault="0099607F" w:rsidP="0099607F">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roofErr w:type="gramStart"/>
      <w:r>
        <w:t>..</w:t>
      </w:r>
      <w:proofErr w:type="gramEnd"/>
    </w:p>
    <w:p w14:paraId="13EA620E" w14:textId="77777777" w:rsidR="0099607F" w:rsidRDefault="0099607F" w:rsidP="0099607F">
      <w:pPr>
        <w:pStyle w:val="Heading2"/>
        <w:numPr>
          <w:ilvl w:val="1"/>
          <w:numId w:val="3"/>
        </w:numPr>
      </w:pPr>
      <w:bookmarkStart w:id="900" w:name="_Toc423532683"/>
      <w:bookmarkStart w:id="901" w:name="_Toc423533821"/>
      <w:bookmarkStart w:id="902" w:name="_Toc423597313"/>
      <w:bookmarkStart w:id="903" w:name="_Toc424140018"/>
      <w:bookmarkStart w:id="904" w:name="_Toc423532684"/>
      <w:bookmarkStart w:id="905" w:name="_Toc423533822"/>
      <w:bookmarkStart w:id="906" w:name="_Toc423597314"/>
      <w:bookmarkStart w:id="907" w:name="_Toc424140019"/>
      <w:bookmarkStart w:id="908" w:name="_Toc302251740"/>
      <w:bookmarkStart w:id="909" w:name="_Toc430015860"/>
      <w:bookmarkEnd w:id="900"/>
      <w:bookmarkEnd w:id="901"/>
      <w:bookmarkEnd w:id="902"/>
      <w:bookmarkEnd w:id="903"/>
      <w:bookmarkEnd w:id="904"/>
      <w:bookmarkEnd w:id="905"/>
      <w:bookmarkEnd w:id="906"/>
      <w:bookmarkEnd w:id="907"/>
      <w:r>
        <w:lastRenderedPageBreak/>
        <w:t>Use Cases</w:t>
      </w:r>
      <w:bookmarkEnd w:id="908"/>
      <w:bookmarkEnd w:id="909"/>
    </w:p>
    <w:p w14:paraId="21C0619E" w14:textId="77777777" w:rsidR="0099607F" w:rsidRPr="00482322" w:rsidRDefault="0099607F" w:rsidP="0099607F">
      <w:r>
        <w:t>This section includes some initial operation policy use cases that we wish to describe using the TOSCA metamodel.  More policy work will be done in future versions of the TOSCA Simple Profile in YAML specification.</w:t>
      </w:r>
    </w:p>
    <w:p w14:paraId="6C6DBC84" w14:textId="77777777" w:rsidR="0099607F" w:rsidRDefault="0099607F" w:rsidP="0099607F">
      <w:pPr>
        <w:pStyle w:val="Heading3"/>
        <w:numPr>
          <w:ilvl w:val="2"/>
          <w:numId w:val="3"/>
        </w:numPr>
      </w:pPr>
      <w:bookmarkStart w:id="910" w:name="_Toc430015861"/>
      <w:r>
        <w:t>Placement</w:t>
      </w:r>
      <w:bookmarkEnd w:id="910"/>
    </w:p>
    <w:p w14:paraId="48E61727" w14:textId="77777777" w:rsidR="0099607F" w:rsidRDefault="0099607F" w:rsidP="0099607F">
      <w:pPr>
        <w:pStyle w:val="Heading4"/>
        <w:numPr>
          <w:ilvl w:val="3"/>
          <w:numId w:val="3"/>
        </w:numPr>
      </w:pPr>
      <w:r>
        <w:t>Use Case 1: Simple placement for failover</w:t>
      </w:r>
    </w:p>
    <w:p w14:paraId="3E130F1B" w14:textId="77777777" w:rsidR="0099607F" w:rsidRDefault="0099607F" w:rsidP="0099607F">
      <w:pPr>
        <w:pStyle w:val="Heading5"/>
        <w:numPr>
          <w:ilvl w:val="4"/>
          <w:numId w:val="3"/>
        </w:numPr>
      </w:pPr>
      <w:r>
        <w:t>Description</w:t>
      </w:r>
    </w:p>
    <w:p w14:paraId="7C3753C6" w14:textId="77777777" w:rsidR="0099607F" w:rsidRPr="00C0556B" w:rsidRDefault="0099607F" w:rsidP="0099607F">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7195D261" w14:textId="77777777" w:rsidR="0099607F" w:rsidRDefault="0099607F" w:rsidP="0099607F">
      <w:pPr>
        <w:pStyle w:val="Heading5"/>
        <w:numPr>
          <w:ilvl w:val="4"/>
          <w:numId w:val="3"/>
        </w:numPr>
      </w:pPr>
      <w:r>
        <w:t>Features</w:t>
      </w:r>
    </w:p>
    <w:p w14:paraId="1BB4D265" w14:textId="77777777" w:rsidR="0099607F" w:rsidRDefault="0099607F" w:rsidP="0099607F">
      <w:r>
        <w:t>This use case introduces the following policy features:</w:t>
      </w:r>
    </w:p>
    <w:p w14:paraId="02F8299D" w14:textId="77777777" w:rsidR="0099607F" w:rsidRDefault="0099607F" w:rsidP="0099607F">
      <w:pPr>
        <w:pStyle w:val="ListParagraph"/>
        <w:numPr>
          <w:ilvl w:val="0"/>
          <w:numId w:val="15"/>
        </w:numPr>
      </w:pPr>
      <w:r>
        <w:t>Simple separation on different “compute” nodes (up to discretion of provider).</w:t>
      </w:r>
    </w:p>
    <w:p w14:paraId="05611300" w14:textId="77777777" w:rsidR="0099607F" w:rsidRDefault="0099607F" w:rsidP="0099607F">
      <w:pPr>
        <w:pStyle w:val="ListParagraph"/>
        <w:numPr>
          <w:ilvl w:val="0"/>
          <w:numId w:val="15"/>
        </w:numPr>
      </w:pPr>
      <w:r>
        <w:t>Simple separation by region (a logical container type) using an allowed list of region names relative to the provider.</w:t>
      </w:r>
    </w:p>
    <w:p w14:paraId="7822ABDC" w14:textId="77777777" w:rsidR="0099607F" w:rsidRDefault="0099607F" w:rsidP="0099607F">
      <w:pPr>
        <w:pStyle w:val="ListParagraph"/>
        <w:numPr>
          <w:ilvl w:val="1"/>
          <w:numId w:val="15"/>
        </w:numPr>
      </w:pPr>
      <w:r>
        <w:t>Also, shows that set of allowed “regions” (containers) can be greater than the number of containers requested.</w:t>
      </w:r>
    </w:p>
    <w:p w14:paraId="652804FB" w14:textId="77777777" w:rsidR="0099607F" w:rsidRDefault="0099607F" w:rsidP="0099607F">
      <w:pPr>
        <w:pStyle w:val="Heading5"/>
        <w:numPr>
          <w:ilvl w:val="4"/>
          <w:numId w:val="3"/>
        </w:numPr>
      </w:pPr>
      <w:r>
        <w:t>Logical Diagram</w:t>
      </w:r>
    </w:p>
    <w:p w14:paraId="4B53FBA8" w14:textId="77777777" w:rsidR="0099607F" w:rsidRDefault="0099607F" w:rsidP="0099607F">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742A2D38" w14:textId="77777777" w:rsidTr="00042AE9">
        <w:trPr>
          <w:trHeight w:val="752"/>
        </w:trPr>
        <w:tc>
          <w:tcPr>
            <w:tcW w:w="9576" w:type="dxa"/>
            <w:shd w:val="clear" w:color="auto" w:fill="D9D9D9" w:themeFill="background1" w:themeFillShade="D9"/>
          </w:tcPr>
          <w:p w14:paraId="6FEA3A23" w14:textId="77777777" w:rsidR="0099607F" w:rsidRDefault="0099607F" w:rsidP="00042AE9">
            <w:pPr>
              <w:rPr>
                <w:rStyle w:val="CodeSnippet"/>
              </w:rPr>
            </w:pPr>
            <w:r>
              <w:rPr>
                <w:rStyle w:val="CodeSnippet"/>
              </w:rPr>
              <w:t>failover_policy_1:</w:t>
            </w:r>
          </w:p>
          <w:p w14:paraId="07C55651" w14:textId="77777777" w:rsidR="0099607F" w:rsidRDefault="0099607F" w:rsidP="00042AE9">
            <w:pPr>
              <w:rPr>
                <w:rStyle w:val="CodeSnippet"/>
              </w:rPr>
            </w:pPr>
            <w:r>
              <w:rPr>
                <w:rStyle w:val="CodeSnippet"/>
              </w:rPr>
              <w:t xml:space="preserve">  type: tosca.policy.placement.Antilocate</w:t>
            </w:r>
          </w:p>
          <w:p w14:paraId="388D0FCF" w14:textId="77777777" w:rsidR="0099607F" w:rsidRDefault="0099607F" w:rsidP="00042AE9">
            <w:pPr>
              <w:rPr>
                <w:rStyle w:val="CodeSnippet"/>
              </w:rPr>
            </w:pPr>
            <w:r>
              <w:rPr>
                <w:rStyle w:val="CodeSnippet"/>
              </w:rPr>
              <w:t xml:space="preserve">  description: My placement policy for Compute node separation</w:t>
            </w:r>
          </w:p>
          <w:p w14:paraId="16A43C63" w14:textId="77777777" w:rsidR="0099607F" w:rsidRDefault="0099607F" w:rsidP="00042AE9">
            <w:pPr>
              <w:rPr>
                <w:rStyle w:val="CodeSnippet"/>
              </w:rPr>
            </w:pPr>
            <w:r>
              <w:rPr>
                <w:rStyle w:val="CodeSnippet"/>
              </w:rPr>
              <w:t xml:space="preserve">  properties:</w:t>
            </w:r>
          </w:p>
          <w:p w14:paraId="35AD60AE" w14:textId="77777777" w:rsidR="0099607F" w:rsidRDefault="0099607F" w:rsidP="00042AE9">
            <w:pPr>
              <w:rPr>
                <w:rStyle w:val="CodeSnippet"/>
              </w:rPr>
            </w:pPr>
            <w:r>
              <w:rPr>
                <w:rStyle w:val="CodeSnippet"/>
              </w:rPr>
              <w:t xml:space="preserve">    # 3 diff target containers</w:t>
            </w:r>
          </w:p>
          <w:p w14:paraId="5762CE53" w14:textId="77777777" w:rsidR="0099607F" w:rsidRDefault="0099607F" w:rsidP="00042AE9">
            <w:pPr>
              <w:rPr>
                <w:rStyle w:val="CodeSnippet"/>
              </w:rPr>
            </w:pPr>
            <w:r>
              <w:rPr>
                <w:rStyle w:val="CodeSnippet"/>
              </w:rPr>
              <w:t xml:space="preserve">    container type: Compute </w:t>
            </w:r>
          </w:p>
          <w:p w14:paraId="04921B33" w14:textId="77777777" w:rsidR="0099607F" w:rsidRPr="006824F5" w:rsidRDefault="0099607F" w:rsidP="00042AE9">
            <w:pPr>
              <w:rPr>
                <w:rStyle w:val="CodeSnippet"/>
              </w:rPr>
            </w:pPr>
            <w:r>
              <w:rPr>
                <w:rStyle w:val="CodeSnippet"/>
              </w:rPr>
              <w:t xml:space="preserve">    container_number: 3 </w:t>
            </w:r>
          </w:p>
        </w:tc>
      </w:tr>
    </w:tbl>
    <w:p w14:paraId="1115B84E" w14:textId="77777777" w:rsidR="0099607F" w:rsidRDefault="0099607F" w:rsidP="0099607F">
      <w:pPr>
        <w:pStyle w:val="Heading5"/>
        <w:numPr>
          <w:ilvl w:val="4"/>
          <w:numId w:val="3"/>
        </w:numPr>
      </w:pPr>
      <w:r>
        <w:t>Notes</w:t>
      </w:r>
    </w:p>
    <w:p w14:paraId="094C3EAA" w14:textId="77777777" w:rsidR="0099607F" w:rsidRDefault="0099607F" w:rsidP="0099607F">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4D0CA752" w14:textId="77777777" w:rsidR="0099607F" w:rsidRPr="007F4587" w:rsidRDefault="0099607F" w:rsidP="0099607F">
      <w:pPr>
        <w:pStyle w:val="ListParagraph"/>
        <w:numPr>
          <w:ilvl w:val="0"/>
          <w:numId w:val="15"/>
        </w:numPr>
      </w:pPr>
      <w:r>
        <w:t>There may be future considerations for controlling max # of instances per container.</w:t>
      </w:r>
    </w:p>
    <w:p w14:paraId="797BCB07" w14:textId="77777777" w:rsidR="0099607F" w:rsidRDefault="0099607F" w:rsidP="0099607F">
      <w:pPr>
        <w:pStyle w:val="Heading4"/>
        <w:numPr>
          <w:ilvl w:val="3"/>
          <w:numId w:val="3"/>
        </w:numPr>
      </w:pPr>
      <w:r>
        <w:t>Use Case 2: Controlled placement by region</w:t>
      </w:r>
    </w:p>
    <w:p w14:paraId="1D28CE5F" w14:textId="77777777" w:rsidR="0099607F" w:rsidRDefault="0099607F" w:rsidP="0099607F">
      <w:pPr>
        <w:pStyle w:val="Heading5"/>
        <w:numPr>
          <w:ilvl w:val="4"/>
          <w:numId w:val="3"/>
        </w:numPr>
      </w:pPr>
      <w:r>
        <w:t>Description</w:t>
      </w:r>
    </w:p>
    <w:p w14:paraId="4181CBAF" w14:textId="77777777" w:rsidR="0099607F" w:rsidRDefault="0099607F" w:rsidP="0099607F">
      <w:r>
        <w:t>This use case demonstrates the use of named “containers” which could represent the following:</w:t>
      </w:r>
    </w:p>
    <w:p w14:paraId="2B6FC2C1" w14:textId="77777777" w:rsidR="0099607F" w:rsidRDefault="0099607F" w:rsidP="0099607F">
      <w:pPr>
        <w:pStyle w:val="ListParagraph"/>
        <w:numPr>
          <w:ilvl w:val="0"/>
          <w:numId w:val="15"/>
        </w:numPr>
      </w:pPr>
      <w:r>
        <w:t>Datacenter regions</w:t>
      </w:r>
    </w:p>
    <w:p w14:paraId="798F3935" w14:textId="77777777" w:rsidR="0099607F" w:rsidRDefault="0099607F" w:rsidP="0099607F">
      <w:pPr>
        <w:pStyle w:val="ListParagraph"/>
        <w:numPr>
          <w:ilvl w:val="0"/>
          <w:numId w:val="15"/>
        </w:numPr>
      </w:pPr>
      <w:r>
        <w:t>Geographic regions (e.g., cities, municipalities, states, countries, etc.)</w:t>
      </w:r>
    </w:p>
    <w:p w14:paraId="069290F5" w14:textId="77777777" w:rsidR="0099607F" w:rsidRDefault="0099607F" w:rsidP="0099607F">
      <w:pPr>
        <w:pStyle w:val="ListParagraph"/>
        <w:numPr>
          <w:ilvl w:val="0"/>
          <w:numId w:val="15"/>
        </w:numPr>
      </w:pPr>
      <w:r>
        <w:t>Commercial regions (e.g., North America, Eastern Europe, Asia Pacific, etc.)</w:t>
      </w:r>
    </w:p>
    <w:p w14:paraId="3FCFAD4B" w14:textId="77777777" w:rsidR="0099607F" w:rsidRDefault="0099607F" w:rsidP="0099607F">
      <w:pPr>
        <w:pStyle w:val="Heading5"/>
        <w:numPr>
          <w:ilvl w:val="4"/>
          <w:numId w:val="3"/>
        </w:numPr>
      </w:pPr>
      <w:r>
        <w:t>Features</w:t>
      </w:r>
    </w:p>
    <w:p w14:paraId="1D37E91F" w14:textId="77777777" w:rsidR="0099607F" w:rsidRDefault="0099607F" w:rsidP="0099607F">
      <w:r>
        <w:t>This use case introduces the following policy features:</w:t>
      </w:r>
    </w:p>
    <w:p w14:paraId="04F6F9B2" w14:textId="77777777" w:rsidR="0099607F" w:rsidRDefault="0099607F" w:rsidP="0099607F">
      <w:pPr>
        <w:pStyle w:val="ListParagraph"/>
        <w:numPr>
          <w:ilvl w:val="0"/>
          <w:numId w:val="15"/>
        </w:numPr>
      </w:pPr>
      <w:r>
        <w:t xml:space="preserve">Separation </w:t>
      </w:r>
      <w:proofErr w:type="gramStart"/>
      <w:r>
        <w:t>of  resources</w:t>
      </w:r>
      <w:proofErr w:type="gramEnd"/>
      <w:r>
        <w:t xml:space="preserve"> (i.e., TOSCA nodes) by logical regions, or zones.</w:t>
      </w:r>
    </w:p>
    <w:p w14:paraId="11D5D452" w14:textId="77777777" w:rsidR="0099607F" w:rsidRDefault="0099607F" w:rsidP="0099607F">
      <w:pPr>
        <w:pStyle w:val="Heading5"/>
        <w:numPr>
          <w:ilvl w:val="4"/>
          <w:numId w:val="3"/>
        </w:numPr>
      </w:pPr>
      <w:r>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99607F" w:rsidRPr="006C45A8" w14:paraId="572EFE06" w14:textId="77777777" w:rsidTr="00042AE9">
        <w:trPr>
          <w:trHeight w:val="2118"/>
        </w:trPr>
        <w:tc>
          <w:tcPr>
            <w:tcW w:w="9690" w:type="dxa"/>
            <w:shd w:val="clear" w:color="auto" w:fill="D9D9D9" w:themeFill="background1" w:themeFillShade="D9"/>
          </w:tcPr>
          <w:p w14:paraId="533EF92C" w14:textId="77777777" w:rsidR="0099607F" w:rsidRDefault="0099607F" w:rsidP="00042AE9">
            <w:pPr>
              <w:rPr>
                <w:rStyle w:val="CodeSnippet"/>
              </w:rPr>
            </w:pPr>
            <w:r>
              <w:rPr>
                <w:rStyle w:val="CodeSnippet"/>
              </w:rPr>
              <w:t>failover_policy_2:</w:t>
            </w:r>
          </w:p>
          <w:p w14:paraId="31E9ED58" w14:textId="77777777" w:rsidR="0099607F" w:rsidRPr="00C0556B" w:rsidRDefault="0099607F" w:rsidP="00042AE9">
            <w:pPr>
              <w:rPr>
                <w:rStyle w:val="CodeSnippet"/>
              </w:rPr>
            </w:pPr>
            <w:r>
              <w:rPr>
                <w:rStyle w:val="CodeSnippet"/>
              </w:rPr>
              <w:t xml:space="preserve"> </w:t>
            </w:r>
            <w:r w:rsidRPr="00C0556B">
              <w:rPr>
                <w:rStyle w:val="CodeSnippet"/>
              </w:rPr>
              <w:t xml:space="preserve"> type: tosca.policy.placement</w:t>
            </w:r>
          </w:p>
          <w:p w14:paraId="76431312" w14:textId="77777777" w:rsidR="0099607F" w:rsidRPr="00C0556B" w:rsidRDefault="0099607F" w:rsidP="00042AE9">
            <w:pPr>
              <w:rPr>
                <w:rStyle w:val="CodeSnippet"/>
              </w:rPr>
            </w:pPr>
            <w:r w:rsidRPr="00C0556B">
              <w:rPr>
                <w:rStyle w:val="CodeSnippet"/>
              </w:rPr>
              <w:t xml:space="preserve">  description: My </w:t>
            </w:r>
            <w:r>
              <w:rPr>
                <w:rStyle w:val="CodeSnippet"/>
              </w:rPr>
              <w:t>failover policy with allowed target regions (logical containers)</w:t>
            </w:r>
          </w:p>
          <w:p w14:paraId="063F8C09" w14:textId="77777777" w:rsidR="0099607F" w:rsidRPr="00C0556B" w:rsidRDefault="0099607F" w:rsidP="00042AE9">
            <w:pPr>
              <w:rPr>
                <w:rStyle w:val="CodeSnippet"/>
              </w:rPr>
            </w:pPr>
            <w:r w:rsidRPr="00C0556B">
              <w:rPr>
                <w:rStyle w:val="CodeSnippet"/>
              </w:rPr>
              <w:t xml:space="preserve">  container type: </w:t>
            </w:r>
            <w:r>
              <w:rPr>
                <w:rStyle w:val="CodeSnippet"/>
              </w:rPr>
              <w:t>region</w:t>
            </w:r>
            <w:r w:rsidRPr="00C0556B">
              <w:rPr>
                <w:rStyle w:val="CodeSnippet"/>
              </w:rPr>
              <w:t xml:space="preserve"> </w:t>
            </w:r>
          </w:p>
          <w:p w14:paraId="4EEBD75C" w14:textId="77777777" w:rsidR="0099607F" w:rsidRPr="00C0556B" w:rsidRDefault="0099607F" w:rsidP="00042AE9">
            <w:pPr>
              <w:rPr>
                <w:rStyle w:val="CodeSnippet"/>
              </w:rPr>
            </w:pPr>
            <w:r w:rsidRPr="00C0556B">
              <w:rPr>
                <w:rStyle w:val="CodeSnippet"/>
              </w:rPr>
              <w:t xml:space="preserve">  container_number: 3 </w:t>
            </w:r>
          </w:p>
          <w:p w14:paraId="48B1D710" w14:textId="77777777" w:rsidR="0099607F" w:rsidRPr="00C0556B" w:rsidRDefault="0099607F" w:rsidP="00042AE9">
            <w:pPr>
              <w:rPr>
                <w:rStyle w:val="CodeSnippet"/>
              </w:rPr>
            </w:pPr>
            <w:r w:rsidRPr="00C0556B">
              <w:rPr>
                <w:rStyle w:val="CodeSnippet"/>
              </w:rPr>
              <w:t xml:space="preserve">  #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69945734" w14:textId="77777777" w:rsidR="0099607F" w:rsidRPr="00C0556B" w:rsidRDefault="0099607F" w:rsidP="00042AE9">
            <w:pPr>
              <w:rPr>
                <w:rStyle w:val="CodeSnippet"/>
              </w:rPr>
            </w:pPr>
            <w:r w:rsidRPr="00C0556B">
              <w:rPr>
                <w:rStyle w:val="CodeSnippet"/>
              </w:rPr>
              <w:t xml:space="preserve">  # </w:t>
            </w:r>
            <w:proofErr w:type="gramStart"/>
            <w:r>
              <w:rPr>
                <w:rStyle w:val="CodeSnippet"/>
              </w:rPr>
              <w:t>of</w:t>
            </w:r>
            <w:proofErr w:type="gramEnd"/>
            <w:r>
              <w:rPr>
                <w:rStyle w:val="CodeSnippet"/>
              </w:rPr>
              <w:t xml:space="preserve"> target containers to use for placement for </w:t>
            </w:r>
            <w:r w:rsidRPr="00C0556B">
              <w:rPr>
                <w:rStyle w:val="CodeSnippet"/>
              </w:rPr>
              <w:t>.</w:t>
            </w:r>
          </w:p>
          <w:p w14:paraId="7AE25049" w14:textId="77777777" w:rsidR="0099607F" w:rsidRPr="006824F5" w:rsidRDefault="0099607F" w:rsidP="00042AE9">
            <w:pPr>
              <w:rPr>
                <w:rStyle w:val="CodeSnippet"/>
              </w:rPr>
            </w:pPr>
            <w:r w:rsidRPr="00C0556B">
              <w:rPr>
                <w:rStyle w:val="CodeSnippet"/>
              </w:rPr>
              <w:t xml:space="preserve">  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40D40F9C" w14:textId="77777777" w:rsidR="0099607F" w:rsidRDefault="0099607F" w:rsidP="0099607F">
      <w:pPr>
        <w:pStyle w:val="Heading4"/>
        <w:numPr>
          <w:ilvl w:val="3"/>
          <w:numId w:val="3"/>
        </w:numPr>
      </w:pPr>
      <w:r>
        <w:t>Use Case 3: Co-locate based upon Compute affinity</w:t>
      </w:r>
    </w:p>
    <w:p w14:paraId="2267AEF0" w14:textId="77777777" w:rsidR="0099607F" w:rsidRDefault="0099607F" w:rsidP="0099607F">
      <w:pPr>
        <w:pStyle w:val="Heading5"/>
        <w:numPr>
          <w:ilvl w:val="4"/>
          <w:numId w:val="3"/>
        </w:numPr>
      </w:pPr>
      <w:r>
        <w:t>Description</w:t>
      </w:r>
    </w:p>
    <w:p w14:paraId="7EAEE9CD" w14:textId="77777777" w:rsidR="0099607F" w:rsidRDefault="0099607F" w:rsidP="0099607F">
      <w:r>
        <w:t xml:space="preserve">Nodes that need to be co-located to achieve optimal performance based upon access to similar Infrastructure (IaaS) resource types (i.e., Compute, </w:t>
      </w:r>
      <w:proofErr w:type="gramStart"/>
      <w:r>
        <w:t>Network  and</w:t>
      </w:r>
      <w:proofErr w:type="gramEnd"/>
      <w:r>
        <w:t>/or Storage).</w:t>
      </w:r>
    </w:p>
    <w:p w14:paraId="174C5BA8" w14:textId="77777777" w:rsidR="0099607F" w:rsidRDefault="0099607F" w:rsidP="0099607F"/>
    <w:p w14:paraId="6764EB02" w14:textId="77777777" w:rsidR="0099607F" w:rsidRDefault="0099607F" w:rsidP="0099607F">
      <w:r>
        <w:t>This use case demonstrates the co-location based upon Compute resource affinity; however, the same approach could be taken for Network as or Storage affinity as well. :</w:t>
      </w:r>
    </w:p>
    <w:p w14:paraId="2598A7A9" w14:textId="77777777" w:rsidR="0099607F" w:rsidRDefault="0099607F" w:rsidP="0099607F">
      <w:pPr>
        <w:pStyle w:val="Heading5"/>
        <w:numPr>
          <w:ilvl w:val="4"/>
          <w:numId w:val="3"/>
        </w:numPr>
      </w:pPr>
      <w:r>
        <w:t>Features</w:t>
      </w:r>
    </w:p>
    <w:p w14:paraId="6C64C281" w14:textId="77777777" w:rsidR="0099607F" w:rsidRDefault="0099607F" w:rsidP="0099607F">
      <w:r>
        <w:t>This use case introduces the following policy features:</w:t>
      </w:r>
    </w:p>
    <w:p w14:paraId="7086ACF8" w14:textId="77777777" w:rsidR="0099607F" w:rsidRDefault="0099607F" w:rsidP="0099607F">
      <w:pPr>
        <w:pStyle w:val="ListParagraph"/>
        <w:numPr>
          <w:ilvl w:val="0"/>
          <w:numId w:val="15"/>
        </w:numPr>
      </w:pPr>
      <w:r>
        <w:t>Node placement based upon Compute resource affinity.</w:t>
      </w:r>
    </w:p>
    <w:p w14:paraId="79A6ABB0" w14:textId="77777777" w:rsidR="0099607F" w:rsidRDefault="0099607F" w:rsidP="0099607F">
      <w:pPr>
        <w:pStyle w:val="Heading4"/>
        <w:numPr>
          <w:ilvl w:val="3"/>
          <w:numId w:val="3"/>
        </w:numPr>
      </w:pPr>
      <w:r>
        <w:t>Notes</w:t>
      </w:r>
    </w:p>
    <w:p w14:paraId="0A157A0C" w14:textId="77777777" w:rsidR="0099607F" w:rsidRDefault="0099607F" w:rsidP="0099607F">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74F7E29E" w14:textId="77777777" w:rsidR="0099607F" w:rsidRDefault="0099607F" w:rsidP="0099607F">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3E1C377B" w14:textId="77777777" w:rsidTr="00042AE9">
        <w:trPr>
          <w:trHeight w:val="1283"/>
        </w:trPr>
        <w:tc>
          <w:tcPr>
            <w:tcW w:w="9576" w:type="dxa"/>
            <w:shd w:val="clear" w:color="auto" w:fill="D9D9D9" w:themeFill="background1" w:themeFillShade="D9"/>
          </w:tcPr>
          <w:p w14:paraId="64BDB371" w14:textId="77777777" w:rsidR="0099607F" w:rsidRPr="00534F2C" w:rsidRDefault="0099607F" w:rsidP="00042AE9">
            <w:pPr>
              <w:rPr>
                <w:rStyle w:val="CodeSnippet"/>
              </w:rPr>
            </w:pPr>
            <w:r w:rsidRPr="00534F2C">
              <w:rPr>
                <w:rStyle w:val="CodeSnippet"/>
              </w:rPr>
              <w:t>keep_together_policy:</w:t>
            </w:r>
          </w:p>
          <w:p w14:paraId="5C99F38E" w14:textId="77777777" w:rsidR="0099607F" w:rsidRPr="00534F2C" w:rsidRDefault="0099607F" w:rsidP="00042AE9">
            <w:pPr>
              <w:rPr>
                <w:rStyle w:val="CodeSnippet"/>
              </w:rPr>
            </w:pPr>
            <w:r w:rsidRPr="00534F2C">
              <w:rPr>
                <w:rStyle w:val="CodeSnippet"/>
              </w:rPr>
              <w:t xml:space="preserve">  type: tosca.policy.placement.Colocate</w:t>
            </w:r>
          </w:p>
          <w:p w14:paraId="192171F2" w14:textId="77777777" w:rsidR="0099607F" w:rsidRDefault="0099607F" w:rsidP="00042AE9">
            <w:pPr>
              <w:rPr>
                <w:rStyle w:val="CodeSnippet"/>
              </w:rPr>
            </w:pPr>
            <w:r w:rsidRPr="00534F2C">
              <w:rPr>
                <w:rStyle w:val="CodeSnippet"/>
              </w:rPr>
              <w:t xml:space="preserve">  description: Keep associated nodes (groups of nodes) based upon Compute</w:t>
            </w:r>
          </w:p>
          <w:p w14:paraId="331CFED9" w14:textId="77777777" w:rsidR="0099607F" w:rsidRPr="00534F2C" w:rsidRDefault="0099607F" w:rsidP="00042AE9">
            <w:pPr>
              <w:rPr>
                <w:rStyle w:val="CodeSnippet"/>
              </w:rPr>
            </w:pPr>
            <w:r>
              <w:rPr>
                <w:rStyle w:val="CodeSnippet"/>
              </w:rPr>
              <w:t xml:space="preserve">  properties:</w:t>
            </w:r>
          </w:p>
          <w:p w14:paraId="7A698B91" w14:textId="77777777" w:rsidR="0099607F" w:rsidRPr="006824F5" w:rsidRDefault="0099607F" w:rsidP="00042AE9">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5B89429F" w14:textId="77777777" w:rsidR="0099607F" w:rsidRDefault="0099607F" w:rsidP="0099607F">
      <w:pPr>
        <w:pStyle w:val="Heading3"/>
        <w:numPr>
          <w:ilvl w:val="2"/>
          <w:numId w:val="3"/>
        </w:numPr>
      </w:pPr>
      <w:bookmarkStart w:id="911" w:name="_Toc430015862"/>
      <w:r>
        <w:t>Scaling</w:t>
      </w:r>
      <w:bookmarkEnd w:id="911"/>
    </w:p>
    <w:p w14:paraId="3BCDBEE7" w14:textId="77777777" w:rsidR="0099607F" w:rsidRDefault="0099607F" w:rsidP="0099607F">
      <w:pPr>
        <w:pStyle w:val="Heading4"/>
        <w:numPr>
          <w:ilvl w:val="3"/>
          <w:numId w:val="3"/>
        </w:numPr>
      </w:pPr>
      <w:r>
        <w:t>Use Case 1:  Simple node autoscale</w:t>
      </w:r>
    </w:p>
    <w:p w14:paraId="5F218865" w14:textId="77777777" w:rsidR="0099607F" w:rsidRDefault="0099607F" w:rsidP="0099607F">
      <w:pPr>
        <w:pStyle w:val="Heading5"/>
        <w:numPr>
          <w:ilvl w:val="4"/>
          <w:numId w:val="3"/>
        </w:numPr>
      </w:pPr>
      <w:r>
        <w:t>Description</w:t>
      </w:r>
    </w:p>
    <w:p w14:paraId="247A7AC9" w14:textId="77777777" w:rsidR="0099607F" w:rsidRDefault="0099607F" w:rsidP="0099607F">
      <w:r>
        <w:t xml:space="preserve">Start with X nodes and scale up to Y nodes, capability to do this from a dashboard for example. </w:t>
      </w:r>
    </w:p>
    <w:p w14:paraId="09C540AC" w14:textId="77777777" w:rsidR="0099607F" w:rsidRDefault="0099607F" w:rsidP="0099607F">
      <w:pPr>
        <w:pStyle w:val="Heading5"/>
        <w:numPr>
          <w:ilvl w:val="4"/>
          <w:numId w:val="3"/>
        </w:numPr>
      </w:pPr>
      <w:r>
        <w:lastRenderedPageBreak/>
        <w:t>Notes</w:t>
      </w:r>
    </w:p>
    <w:p w14:paraId="6F4EBD2E" w14:textId="77777777" w:rsidR="0099607F" w:rsidRDefault="0099607F" w:rsidP="0099607F">
      <w:pPr>
        <w:pStyle w:val="Heading5"/>
        <w:numPr>
          <w:ilvl w:val="4"/>
          <w:numId w:val="3"/>
        </w:numPr>
      </w:pPr>
      <w:r>
        <w:t>Features</w:t>
      </w:r>
    </w:p>
    <w:p w14:paraId="3ABC7E7B" w14:textId="77777777" w:rsidR="0099607F" w:rsidRDefault="0099607F" w:rsidP="0099607F">
      <w:r>
        <w:t>This use case introduces the following policy features:</w:t>
      </w:r>
    </w:p>
    <w:p w14:paraId="6C4CF665" w14:textId="77777777" w:rsidR="0099607F" w:rsidRDefault="0099607F" w:rsidP="0099607F">
      <w:pPr>
        <w:pStyle w:val="ListParagraph"/>
        <w:numPr>
          <w:ilvl w:val="0"/>
          <w:numId w:val="15"/>
        </w:numPr>
      </w:pPr>
      <w:r>
        <w:t>Basic autoscaling policy</w:t>
      </w:r>
    </w:p>
    <w:p w14:paraId="5F9565FE" w14:textId="77777777" w:rsidR="0099607F" w:rsidRDefault="0099607F" w:rsidP="0099607F">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9607F" w:rsidRPr="006C45A8" w14:paraId="4D1F7A81" w14:textId="77777777" w:rsidTr="00042AE9">
        <w:trPr>
          <w:trHeight w:val="752"/>
        </w:trPr>
        <w:tc>
          <w:tcPr>
            <w:tcW w:w="9576" w:type="dxa"/>
            <w:shd w:val="clear" w:color="auto" w:fill="D9D9D9" w:themeFill="background1" w:themeFillShade="D9"/>
          </w:tcPr>
          <w:p w14:paraId="0176B14C" w14:textId="77777777" w:rsidR="0099607F" w:rsidRDefault="0099607F" w:rsidP="00042AE9">
            <w:pPr>
              <w:rPr>
                <w:rStyle w:val="CodeSnippet"/>
              </w:rPr>
            </w:pPr>
            <w:r>
              <w:rPr>
                <w:rStyle w:val="CodeSnippet"/>
              </w:rPr>
              <w:t>my_scaling_policy_1:</w:t>
            </w:r>
          </w:p>
          <w:p w14:paraId="417C52ED" w14:textId="77777777" w:rsidR="0099607F" w:rsidRDefault="0099607F" w:rsidP="00042AE9">
            <w:pPr>
              <w:rPr>
                <w:rStyle w:val="CodeSnippet"/>
              </w:rPr>
            </w:pPr>
            <w:r>
              <w:rPr>
                <w:rStyle w:val="CodeSnippet"/>
              </w:rPr>
              <w:t xml:space="preserve">  type: tosca.policy.scaling</w:t>
            </w:r>
          </w:p>
          <w:p w14:paraId="59862F48" w14:textId="77777777" w:rsidR="0099607F" w:rsidRDefault="0099607F" w:rsidP="00042AE9">
            <w:pPr>
              <w:rPr>
                <w:rStyle w:val="CodeSnippet"/>
              </w:rPr>
            </w:pPr>
            <w:r w:rsidRPr="00D2290F">
              <w:rPr>
                <w:rStyle w:val="CodeSnippet"/>
              </w:rPr>
              <w:t xml:space="preserve">  description:</w:t>
            </w:r>
            <w:r>
              <w:rPr>
                <w:rStyle w:val="CodeSnippet"/>
              </w:rPr>
              <w:t xml:space="preserve"> Simple node autoscaling</w:t>
            </w:r>
          </w:p>
          <w:p w14:paraId="0BD0B2A7" w14:textId="77777777" w:rsidR="0099607F" w:rsidRDefault="0099607F" w:rsidP="00042AE9">
            <w:pPr>
              <w:rPr>
                <w:rStyle w:val="CodeSnippet"/>
              </w:rPr>
            </w:pPr>
            <w:r>
              <w:rPr>
                <w:rStyle w:val="CodeSnippet"/>
              </w:rPr>
              <w:t xml:space="preserve">  properties:</w:t>
            </w:r>
          </w:p>
          <w:p w14:paraId="60626DCF" w14:textId="77777777" w:rsidR="0099607F" w:rsidRDefault="0099607F" w:rsidP="00042AE9">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B1B806E" w14:textId="77777777" w:rsidR="0099607F" w:rsidRPr="00BE5D67" w:rsidRDefault="0099607F" w:rsidP="00042AE9">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91ADAD2" w14:textId="77777777" w:rsidR="0099607F" w:rsidRPr="00BE5D67" w:rsidRDefault="0099607F" w:rsidP="00042AE9">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0649827C" w14:textId="77777777" w:rsidR="0099607F" w:rsidRPr="006824F5" w:rsidRDefault="0099607F" w:rsidP="00042AE9">
            <w:pPr>
              <w:rPr>
                <w:rStyle w:val="CodeSnippet"/>
              </w:rPr>
            </w:pPr>
            <w:r>
              <w:rPr>
                <w:rStyle w:val="CodeSnippet"/>
              </w:rPr>
              <w:t xml:space="preserve">    increment: &lt;integer&gt;</w:t>
            </w:r>
          </w:p>
        </w:tc>
      </w:tr>
    </w:tbl>
    <w:p w14:paraId="4BAB8E30" w14:textId="77777777" w:rsidR="0099607F" w:rsidRDefault="0099607F" w:rsidP="0099607F">
      <w:pPr>
        <w:pStyle w:val="Heading5"/>
        <w:numPr>
          <w:ilvl w:val="4"/>
          <w:numId w:val="3"/>
        </w:numPr>
      </w:pPr>
      <w:r>
        <w:t>Notes</w:t>
      </w:r>
    </w:p>
    <w:p w14:paraId="0F7AB3C9" w14:textId="77777777" w:rsidR="0099607F" w:rsidRDefault="0099607F" w:rsidP="0099607F">
      <w:pPr>
        <w:pStyle w:val="ListParagraph"/>
        <w:numPr>
          <w:ilvl w:val="0"/>
          <w:numId w:val="15"/>
        </w:numPr>
        <w:rPr>
          <w:rStyle w:val="CodeSnippet"/>
        </w:rPr>
      </w:pPr>
      <w:r>
        <w:rPr>
          <w:rStyle w:val="CodeSnippet"/>
        </w:rPr>
        <w:t>Assume horizontal scaling for this use case</w:t>
      </w:r>
    </w:p>
    <w:p w14:paraId="714FF285" w14:textId="77777777" w:rsidR="0099607F" w:rsidRPr="00731353" w:rsidRDefault="0099607F" w:rsidP="0099607F">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17C39E" w14:textId="77777777" w:rsidR="0099607F" w:rsidRDefault="0099607F" w:rsidP="0099607F">
      <w:pPr>
        <w:pStyle w:val="ListParagraph"/>
        <w:numPr>
          <w:ilvl w:val="0"/>
          <w:numId w:val="15"/>
        </w:numPr>
        <w:rPr>
          <w:rStyle w:val="CodeSnippet"/>
        </w:rPr>
      </w:pPr>
      <w:r>
        <w:rPr>
          <w:rStyle w:val="CodeSnippet"/>
        </w:rPr>
        <w:t>Assume Compute node has a SoftwareComponent that represents a VM application.</w:t>
      </w:r>
    </w:p>
    <w:p w14:paraId="61B83C12" w14:textId="77777777" w:rsidR="0099607F" w:rsidRDefault="0099607F" w:rsidP="0099607F">
      <w:pPr>
        <w:pStyle w:val="ListParagraph"/>
        <w:numPr>
          <w:ilvl w:val="0"/>
          <w:numId w:val="15"/>
        </w:numPr>
        <w:rPr>
          <w:rStyle w:val="CodeSnippet"/>
        </w:rPr>
      </w:pPr>
      <w:r>
        <w:rPr>
          <w:rStyle w:val="CodeSnippet"/>
        </w:rPr>
        <w:t>Availability Zones (and Regions if not same) need to be considered in further use cases.</w:t>
      </w:r>
    </w:p>
    <w:p w14:paraId="73E556CD" w14:textId="77777777" w:rsidR="0099607F" w:rsidRDefault="0099607F" w:rsidP="0099607F">
      <w:pPr>
        <w:pStyle w:val="ListParagraph"/>
        <w:numPr>
          <w:ilvl w:val="0"/>
          <w:numId w:val="15"/>
        </w:numPr>
      </w:pPr>
      <w:r>
        <w:t>If metrics are introduced, there is a control-loop (that monitors).  Autoscaling is a special concept that includes these considerations.</w:t>
      </w:r>
    </w:p>
    <w:p w14:paraId="403FF5A0" w14:textId="77777777" w:rsidR="0099607F" w:rsidRDefault="0099607F" w:rsidP="0099607F">
      <w:pPr>
        <w:pStyle w:val="ListParagraph"/>
        <w:numPr>
          <w:ilvl w:val="0"/>
          <w:numId w:val="15"/>
        </w:numPr>
      </w:pPr>
      <w:r>
        <w:t>Mixed placement and scaling use cases need to be considered:</w:t>
      </w:r>
    </w:p>
    <w:p w14:paraId="70BEDE67" w14:textId="77777777" w:rsidR="0099607F" w:rsidRPr="00C634C0" w:rsidRDefault="0099607F" w:rsidP="0099607F">
      <w:pPr>
        <w:pStyle w:val="ListParagraph"/>
        <w:numPr>
          <w:ilvl w:val="1"/>
          <w:numId w:val="15"/>
        </w:numPr>
      </w:pPr>
      <w:r>
        <w:t>Example: Compute1 and Compute2 are 2 node templates. Compute1 has 10 instances, 5 in one region 5 in other region.</w:t>
      </w:r>
    </w:p>
    <w:p w14:paraId="6567091B" w14:textId="77777777" w:rsidR="0099607F" w:rsidRDefault="0099607F" w:rsidP="0099607F">
      <w:pPr>
        <w:rPr>
          <w:rStyle w:val="Refterm"/>
        </w:rPr>
      </w:pPr>
      <w:bookmarkStart w:id="912" w:name="_Toc85472897"/>
      <w:bookmarkStart w:id="913" w:name="_Toc287332012"/>
      <w:bookmarkStart w:id="914" w:name="_Toc379800449"/>
      <w:bookmarkEnd w:id="872"/>
      <w:bookmarkEnd w:id="873"/>
      <w:bookmarkEnd w:id="885"/>
    </w:p>
    <w:p w14:paraId="3CD53C08" w14:textId="77777777" w:rsidR="0099607F" w:rsidRDefault="0099607F" w:rsidP="0099607F">
      <w:pPr>
        <w:pStyle w:val="Heading1"/>
        <w:numPr>
          <w:ilvl w:val="0"/>
          <w:numId w:val="3"/>
        </w:numPr>
      </w:pPr>
      <w:bookmarkStart w:id="915" w:name="_Toc302251741"/>
      <w:bookmarkStart w:id="916" w:name="_Toc430015863"/>
      <w:bookmarkStart w:id="917" w:name="_Toc397688836"/>
      <w:r>
        <w:lastRenderedPageBreak/>
        <w:t>Conformance</w:t>
      </w:r>
      <w:bookmarkEnd w:id="915"/>
      <w:bookmarkEnd w:id="916"/>
    </w:p>
    <w:p w14:paraId="5B6CD5F9" w14:textId="77777777" w:rsidR="0099607F" w:rsidRPr="00344E48" w:rsidRDefault="0099607F" w:rsidP="0099607F">
      <w:pPr>
        <w:pStyle w:val="Heading2"/>
        <w:numPr>
          <w:ilvl w:val="1"/>
          <w:numId w:val="3"/>
        </w:numPr>
      </w:pPr>
      <w:bookmarkStart w:id="918" w:name="_Toc302251742"/>
      <w:bookmarkStart w:id="919" w:name="_Toc430015864"/>
      <w:r>
        <w:t>Conformance Targets</w:t>
      </w:r>
      <w:bookmarkEnd w:id="918"/>
      <w:bookmarkEnd w:id="919"/>
    </w:p>
    <w:p w14:paraId="79598DD7" w14:textId="77777777" w:rsidR="0099607F" w:rsidRDefault="0099607F" w:rsidP="0099607F">
      <w:r>
        <w:t>The implementations subject to conformance are those intruced in Section 2.3 “Implementations”. They are listed here for convenience:</w:t>
      </w:r>
    </w:p>
    <w:p w14:paraId="7BA36FE1" w14:textId="77777777" w:rsidR="0099607F" w:rsidRDefault="0099607F" w:rsidP="0099607F">
      <w:pPr>
        <w:pStyle w:val="ListParagraph"/>
        <w:numPr>
          <w:ilvl w:val="0"/>
          <w:numId w:val="73"/>
        </w:numPr>
        <w:spacing w:after="200"/>
      </w:pPr>
      <w:r>
        <w:t>TOSCA YAML service template</w:t>
      </w:r>
    </w:p>
    <w:p w14:paraId="480817D4" w14:textId="77777777" w:rsidR="0099607F" w:rsidRDefault="0099607F" w:rsidP="0099607F">
      <w:pPr>
        <w:pStyle w:val="ListParagraph"/>
        <w:numPr>
          <w:ilvl w:val="0"/>
          <w:numId w:val="73"/>
        </w:numPr>
        <w:spacing w:after="200"/>
      </w:pPr>
      <w:r>
        <w:t>TOSCA processor</w:t>
      </w:r>
    </w:p>
    <w:p w14:paraId="7986FB0D" w14:textId="77777777" w:rsidR="0099607F" w:rsidRDefault="0099607F" w:rsidP="0099607F">
      <w:pPr>
        <w:pStyle w:val="ListParagraph"/>
        <w:numPr>
          <w:ilvl w:val="0"/>
          <w:numId w:val="73"/>
        </w:numPr>
        <w:spacing w:after="200"/>
      </w:pPr>
      <w:r>
        <w:t>TOSCA orchestrator (also called orchestration engine)</w:t>
      </w:r>
    </w:p>
    <w:p w14:paraId="4A5A1629" w14:textId="77777777" w:rsidR="0099607F" w:rsidRDefault="0099607F" w:rsidP="0099607F">
      <w:pPr>
        <w:pStyle w:val="ListParagraph"/>
        <w:numPr>
          <w:ilvl w:val="0"/>
          <w:numId w:val="73"/>
        </w:numPr>
        <w:spacing w:after="200"/>
      </w:pPr>
      <w:r>
        <w:t>TOSCA generator</w:t>
      </w:r>
    </w:p>
    <w:p w14:paraId="7D110738" w14:textId="77777777" w:rsidR="0099607F" w:rsidRDefault="0099607F" w:rsidP="0099607F">
      <w:pPr>
        <w:pStyle w:val="ListParagraph"/>
        <w:numPr>
          <w:ilvl w:val="0"/>
          <w:numId w:val="73"/>
        </w:numPr>
        <w:spacing w:after="200"/>
      </w:pPr>
      <w:r>
        <w:t>TOSCA archive</w:t>
      </w:r>
    </w:p>
    <w:p w14:paraId="114EF7DE" w14:textId="77777777" w:rsidR="0099607F" w:rsidRPr="00344E48" w:rsidRDefault="0099607F" w:rsidP="0099607F">
      <w:pPr>
        <w:pStyle w:val="Heading2"/>
        <w:numPr>
          <w:ilvl w:val="1"/>
          <w:numId w:val="3"/>
        </w:numPr>
      </w:pPr>
      <w:bookmarkStart w:id="920" w:name="_Toc302251743"/>
      <w:bookmarkStart w:id="921" w:name="_Toc430015865"/>
      <w:r>
        <w:t>Conformance Clause 1: TOSCA YAML service template</w:t>
      </w:r>
      <w:bookmarkEnd w:id="920"/>
      <w:bookmarkEnd w:id="921"/>
    </w:p>
    <w:p w14:paraId="1D87B154" w14:textId="77777777" w:rsidR="0099607F" w:rsidRDefault="0099607F" w:rsidP="0099607F">
      <w:r>
        <w:t>A document conforms to this specification as TOSCA YAML service template if it satisfies all the statements below:</w:t>
      </w:r>
    </w:p>
    <w:p w14:paraId="79AAA766" w14:textId="77777777" w:rsidR="0099607F" w:rsidRDefault="0099607F" w:rsidP="0099607F">
      <w:pPr>
        <w:pStyle w:val="ListParagraph"/>
        <w:numPr>
          <w:ilvl w:val="0"/>
          <w:numId w:val="74"/>
        </w:numPr>
      </w:pPr>
      <w:r>
        <w:t>It follows the grammar, rules and requirements defined in section 4 “TOSCA Simple Profile definitions in YAML”.</w:t>
      </w:r>
    </w:p>
    <w:p w14:paraId="22E4E3A0" w14:textId="77777777" w:rsidR="0099607F" w:rsidRDefault="0099607F" w:rsidP="0099607F">
      <w:pPr>
        <w:pStyle w:val="ListParagraph"/>
        <w:numPr>
          <w:ilvl w:val="0"/>
          <w:numId w:val="74"/>
        </w:numPr>
      </w:pPr>
      <w:r>
        <w:t>When using functions defined in section 5 “TOSCA functions”, it follows the grammar specified for these functions.</w:t>
      </w:r>
    </w:p>
    <w:p w14:paraId="41FD366F" w14:textId="77777777" w:rsidR="0099607F" w:rsidRDefault="0099607F" w:rsidP="0099607F">
      <w:pPr>
        <w:pStyle w:val="ListParagraph"/>
        <w:numPr>
          <w:ilvl w:val="0"/>
          <w:numId w:val="74"/>
        </w:numPr>
      </w:pPr>
      <w:r>
        <w:t xml:space="preserve">When using or referring to data types, artifact types, capability types, interface types, node types, relationship types, group types, </w:t>
      </w:r>
      <w:proofErr w:type="gramStart"/>
      <w:r>
        <w:t>policy</w:t>
      </w:r>
      <w:proofErr w:type="gramEnd"/>
      <w:r>
        <w:t xml:space="preserve"> types defined in section 6 “TOSCA normative type definitions”, it follows the definitions given in this Section. </w:t>
      </w:r>
    </w:p>
    <w:p w14:paraId="2A1E1AD7" w14:textId="77777777" w:rsidR="0099607F" w:rsidRPr="00344E48" w:rsidRDefault="0099607F" w:rsidP="0099607F">
      <w:pPr>
        <w:pStyle w:val="Heading2"/>
        <w:numPr>
          <w:ilvl w:val="1"/>
          <w:numId w:val="3"/>
        </w:numPr>
      </w:pPr>
      <w:bookmarkStart w:id="922" w:name="_Toc302251744"/>
      <w:bookmarkStart w:id="923" w:name="_Toc430015866"/>
      <w:r>
        <w:t>Conformance Clause 2: TOSCA processor</w:t>
      </w:r>
      <w:bookmarkEnd w:id="922"/>
      <w:bookmarkEnd w:id="923"/>
    </w:p>
    <w:p w14:paraId="5FF86DC4" w14:textId="77777777" w:rsidR="0099607F" w:rsidRDefault="0099607F" w:rsidP="0099607F">
      <w:r>
        <w:t>A processor or program conforms to this specification as TOSCA processor if it satisfies all the statements below:</w:t>
      </w:r>
    </w:p>
    <w:p w14:paraId="5897D2DD" w14:textId="77777777" w:rsidR="0099607F" w:rsidRDefault="0099607F" w:rsidP="0099607F">
      <w:pPr>
        <w:pStyle w:val="ListParagraph"/>
        <w:numPr>
          <w:ilvl w:val="0"/>
          <w:numId w:val="75"/>
        </w:numPr>
      </w:pPr>
      <w:r>
        <w:t>It can parse and recognize the elements of any conforming TOSCA YAML service template, and generates errors for those documents that fail to conform as TOSCA YAML service template while clearly intending to.</w:t>
      </w:r>
    </w:p>
    <w:p w14:paraId="5381603F" w14:textId="77777777" w:rsidR="0099607F" w:rsidRDefault="0099607F" w:rsidP="0099607F">
      <w:pPr>
        <w:pStyle w:val="ListParagraph"/>
        <w:numPr>
          <w:ilvl w:val="0"/>
          <w:numId w:val="75"/>
        </w:numPr>
      </w:pPr>
      <w:r>
        <w:t>It implements the requirements and semantics associated with the definitions and grammar in section 4 “TOSCA Simple Profile definitions in YAML”, including those listed in the “additional requirements” subsections.</w:t>
      </w:r>
    </w:p>
    <w:p w14:paraId="2556234F" w14:textId="77777777" w:rsidR="0099607F" w:rsidRDefault="0099607F" w:rsidP="0099607F">
      <w:pPr>
        <w:pStyle w:val="ListParagraph"/>
        <w:numPr>
          <w:ilvl w:val="0"/>
          <w:numId w:val="75"/>
        </w:numPr>
      </w:pPr>
      <w:r>
        <w:t>It is capable of resolving the imports, either explicit or implicit, as described in section 4 “TOSCA Simple Profile definitions in YAML”.</w:t>
      </w:r>
    </w:p>
    <w:p w14:paraId="7495600B" w14:textId="77777777" w:rsidR="0099607F" w:rsidRPr="00344E48" w:rsidRDefault="0099607F" w:rsidP="0099607F">
      <w:pPr>
        <w:pStyle w:val="Heading2"/>
        <w:numPr>
          <w:ilvl w:val="1"/>
          <w:numId w:val="3"/>
        </w:numPr>
      </w:pPr>
      <w:bookmarkStart w:id="924" w:name="_Toc302251745"/>
      <w:bookmarkStart w:id="925" w:name="_Toc430015867"/>
      <w:r>
        <w:t>Conformance Clause 3: TOSCA orchestrator</w:t>
      </w:r>
      <w:bookmarkEnd w:id="924"/>
      <w:bookmarkEnd w:id="925"/>
    </w:p>
    <w:p w14:paraId="219277BD" w14:textId="77777777" w:rsidR="0099607F" w:rsidRDefault="0099607F" w:rsidP="0099607F">
      <w:r>
        <w:t>A processor or program conforms to this specification as TOSCA orchestrator if it satisfies all the statements below:</w:t>
      </w:r>
    </w:p>
    <w:p w14:paraId="0B085D50" w14:textId="77777777" w:rsidR="0099607F" w:rsidRDefault="0099607F" w:rsidP="0099607F">
      <w:pPr>
        <w:pStyle w:val="ListParagraph"/>
        <w:numPr>
          <w:ilvl w:val="0"/>
          <w:numId w:val="76"/>
        </w:numPr>
      </w:pPr>
      <w:r>
        <w:t>It is conforming as a TOSCA Processor.</w:t>
      </w:r>
    </w:p>
    <w:p w14:paraId="5AF07CC2" w14:textId="77777777" w:rsidR="0099607F" w:rsidRDefault="0099607F" w:rsidP="0099607F">
      <w:pPr>
        <w:pStyle w:val="ListParagraph"/>
        <w:numPr>
          <w:ilvl w:val="0"/>
          <w:numId w:val="76"/>
        </w:numPr>
      </w:pPr>
      <w:r>
        <w:t>It is capable of using artifacts of the types described in section 6.3 “Artifact types”.</w:t>
      </w:r>
    </w:p>
    <w:p w14:paraId="56EF0F3E" w14:textId="77777777" w:rsidR="0099607F" w:rsidRDefault="0099607F" w:rsidP="0099607F">
      <w:pPr>
        <w:pStyle w:val="ListParagraph"/>
        <w:numPr>
          <w:ilvl w:val="0"/>
          <w:numId w:val="76"/>
        </w:numPr>
      </w:pPr>
      <w:r>
        <w:t>It is capable of processing TOSCA archives as intended in section 7 “TOSCA Cloud Service Archive (CSAR) format” and other related normative sections.</w:t>
      </w:r>
    </w:p>
    <w:p w14:paraId="2C28A587" w14:textId="77777777" w:rsidR="0099607F" w:rsidRDefault="0099607F" w:rsidP="0099607F">
      <w:pPr>
        <w:pStyle w:val="ListParagraph"/>
        <w:numPr>
          <w:ilvl w:val="0"/>
          <w:numId w:val="76"/>
        </w:numPr>
      </w:pPr>
      <w:r>
        <w:t>It is capable of understanding and processing the functions defined in section 5 “TOSCA functions” according to their rules and semantics.</w:t>
      </w:r>
    </w:p>
    <w:p w14:paraId="2E62E404" w14:textId="77777777" w:rsidR="0099607F" w:rsidRDefault="0099607F" w:rsidP="0099607F">
      <w:pPr>
        <w:pStyle w:val="ListParagraph"/>
        <w:numPr>
          <w:ilvl w:val="0"/>
          <w:numId w:val="76"/>
        </w:numPr>
      </w:pPr>
      <w:r>
        <w:t>It is capable of understanding and processing the normative type definitions according to their semantics and requirements as described in section 6 “TOSCA normative type definitions”.</w:t>
      </w:r>
    </w:p>
    <w:p w14:paraId="22D23B3B" w14:textId="77777777" w:rsidR="0099607F" w:rsidRDefault="0099607F" w:rsidP="0099607F">
      <w:pPr>
        <w:pStyle w:val="ListParagraph"/>
        <w:numPr>
          <w:ilvl w:val="0"/>
          <w:numId w:val="76"/>
        </w:numPr>
      </w:pPr>
      <w:r>
        <w:t xml:space="preserve">It is capable of understanding and processing </w:t>
      </w:r>
      <w:proofErr w:type="gramStart"/>
      <w:r>
        <w:t>the  networking</w:t>
      </w:r>
      <w:proofErr w:type="gramEnd"/>
      <w:r>
        <w:t xml:space="preserve"> types and semantics defined in section 8 “TOSCA Networking”.</w:t>
      </w:r>
    </w:p>
    <w:p w14:paraId="76370EBD" w14:textId="77777777" w:rsidR="0099607F" w:rsidRPr="005E2050" w:rsidRDefault="0099607F" w:rsidP="0099607F"/>
    <w:p w14:paraId="393D4D5D" w14:textId="77777777" w:rsidR="0099607F" w:rsidRPr="00344E48" w:rsidRDefault="0099607F" w:rsidP="0099607F">
      <w:pPr>
        <w:pStyle w:val="Heading2"/>
        <w:numPr>
          <w:ilvl w:val="1"/>
          <w:numId w:val="3"/>
        </w:numPr>
      </w:pPr>
      <w:bookmarkStart w:id="926" w:name="_Toc302251746"/>
      <w:bookmarkStart w:id="927" w:name="_Toc430015868"/>
      <w:r>
        <w:t>Conformance Clause 4: TOSCA generator</w:t>
      </w:r>
      <w:bookmarkEnd w:id="926"/>
      <w:bookmarkEnd w:id="927"/>
    </w:p>
    <w:p w14:paraId="7FCDC76B" w14:textId="77777777" w:rsidR="0099607F" w:rsidRDefault="0099607F" w:rsidP="0099607F">
      <w:r>
        <w:t>A processor or program conforms to this specification as TOSCA generator if it satisfies all the statements below:</w:t>
      </w:r>
    </w:p>
    <w:p w14:paraId="14683D86" w14:textId="77777777" w:rsidR="0099607F" w:rsidRDefault="0099607F" w:rsidP="0099607F">
      <w:pPr>
        <w:pStyle w:val="ListParagraph"/>
        <w:numPr>
          <w:ilvl w:val="0"/>
          <w:numId w:val="77"/>
        </w:numPr>
      </w:pPr>
      <w:r>
        <w:t xml:space="preserve">It is capable of producing a conforming TOSCA YAML service template. </w:t>
      </w:r>
    </w:p>
    <w:p w14:paraId="7E0CF5A6" w14:textId="77777777" w:rsidR="0099607F" w:rsidRDefault="0099607F" w:rsidP="0099607F">
      <w:pPr>
        <w:pStyle w:val="ListParagraph"/>
        <w:numPr>
          <w:ilvl w:val="0"/>
          <w:numId w:val="77"/>
        </w:numPr>
      </w:pPr>
      <w:r>
        <w:t xml:space="preserve">It does not produce documents that do not conform as TOSCA YAML service template while clearly intending to. </w:t>
      </w:r>
    </w:p>
    <w:p w14:paraId="5238D571" w14:textId="77777777" w:rsidR="0099607F" w:rsidRDefault="0099607F" w:rsidP="0099607F"/>
    <w:p w14:paraId="69613EDE" w14:textId="77777777" w:rsidR="0099607F" w:rsidRPr="00344E48" w:rsidRDefault="0099607F" w:rsidP="0099607F">
      <w:pPr>
        <w:pStyle w:val="Heading2"/>
        <w:numPr>
          <w:ilvl w:val="1"/>
          <w:numId w:val="3"/>
        </w:numPr>
      </w:pPr>
      <w:bookmarkStart w:id="928" w:name="_Toc302251747"/>
      <w:bookmarkStart w:id="929" w:name="_Toc430015869"/>
      <w:r>
        <w:t>Conformance Clause 5: TOSCA archive</w:t>
      </w:r>
      <w:bookmarkEnd w:id="928"/>
      <w:bookmarkEnd w:id="929"/>
    </w:p>
    <w:p w14:paraId="52B5BD4A" w14:textId="77777777" w:rsidR="0099607F" w:rsidRDefault="0099607F" w:rsidP="0099607F">
      <w:r>
        <w:t>A package artifact conforms to this specification as TOSCA archive if it satisfies all the statements below:</w:t>
      </w:r>
    </w:p>
    <w:p w14:paraId="212B9647" w14:textId="77777777" w:rsidR="0099607F" w:rsidRDefault="0099607F" w:rsidP="0099607F">
      <w:pPr>
        <w:pStyle w:val="ListParagraph"/>
        <w:numPr>
          <w:ilvl w:val="0"/>
          <w:numId w:val="78"/>
        </w:numPr>
      </w:pPr>
      <w:r>
        <w:t>It follows the structure and rules defined in section 7 “TOSCA Cloud Service Archive (CSAR) format”.</w:t>
      </w:r>
    </w:p>
    <w:p w14:paraId="2030E5D5" w14:textId="77777777" w:rsidR="0099607F" w:rsidRPr="005E2050" w:rsidRDefault="0099607F" w:rsidP="0099607F"/>
    <w:p w14:paraId="0EEDCD29" w14:textId="77777777" w:rsidR="0099607F" w:rsidRDefault="0099607F" w:rsidP="0099607F">
      <w:pPr>
        <w:pStyle w:val="AppendixHeading1"/>
        <w:numPr>
          <w:ilvl w:val="0"/>
          <w:numId w:val="7"/>
        </w:numPr>
      </w:pPr>
      <w:bookmarkStart w:id="930" w:name="_Toc302251748"/>
      <w:bookmarkStart w:id="931" w:name="_Toc430015870"/>
      <w:r>
        <w:lastRenderedPageBreak/>
        <w:t>Known Extensions to TOSCA v1.0</w:t>
      </w:r>
      <w:bookmarkEnd w:id="930"/>
      <w:bookmarkEnd w:id="931"/>
    </w:p>
    <w:p w14:paraId="53E45AE3" w14:textId="77777777" w:rsidR="0099607F" w:rsidRPr="00344E48" w:rsidRDefault="0099607F" w:rsidP="0099607F">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7A7F8AC2" w14:textId="77777777" w:rsidR="0099607F" w:rsidRDefault="0099607F" w:rsidP="0099607F">
      <w:pPr>
        <w:pStyle w:val="AppendixHeading2"/>
        <w:numPr>
          <w:ilvl w:val="1"/>
          <w:numId w:val="7"/>
        </w:numPr>
        <w:ind w:left="446" w:hanging="446"/>
      </w:pPr>
      <w:bookmarkStart w:id="932" w:name="_Toc302251749"/>
      <w:bookmarkStart w:id="933" w:name="_Toc430015871"/>
      <w:r>
        <w:t>Model Changes</w:t>
      </w:r>
      <w:bookmarkEnd w:id="932"/>
      <w:bookmarkEnd w:id="933"/>
    </w:p>
    <w:p w14:paraId="09FB1B95" w14:textId="77777777" w:rsidR="0099607F" w:rsidRDefault="0099607F" w:rsidP="0099607F">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134F75">
        <w:rPr>
          <w:rStyle w:val="Hyperlink"/>
          <w:color w:val="0000FF"/>
        </w:rPr>
        <w:t>2</w:t>
      </w:r>
      <w:r w:rsidRPr="003655E5">
        <w:rPr>
          <w:rStyle w:val="Hyperlink"/>
          <w:color w:val="0000FF"/>
        </w:rPr>
        <w:fldChar w:fldCharType="end"/>
      </w:r>
      <w:r>
        <w:t>.  Specifically, a VM image assumed to accessible by the cloud provider.</w:t>
      </w:r>
    </w:p>
    <w:p w14:paraId="015DD436" w14:textId="77777777" w:rsidR="0099607F" w:rsidRDefault="0099607F" w:rsidP="0099607F">
      <w:pPr>
        <w:pStyle w:val="ListBullet"/>
        <w:spacing w:before="120" w:after="0" w:line="276" w:lineRule="auto"/>
        <w:contextualSpacing/>
      </w:pPr>
      <w:r w:rsidRPr="004612F5">
        <w:t>Introduce template</w:t>
      </w:r>
      <w:r>
        <w:t xml:space="preserve"> Input and Output parameters</w:t>
      </w:r>
    </w:p>
    <w:p w14:paraId="07A2CE1F" w14:textId="77777777" w:rsidR="0099607F" w:rsidRDefault="0099607F" w:rsidP="0099607F">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134F75">
        <w:rPr>
          <w:rStyle w:val="Hyperlink"/>
          <w:color w:val="0000FF"/>
        </w:rPr>
        <w:t>2.1.1</w:t>
      </w:r>
      <w:r w:rsidRPr="003655E5">
        <w:rPr>
          <w:rStyle w:val="Hyperlink"/>
          <w:color w:val="0000FF"/>
        </w:rPr>
        <w:fldChar w:fldCharType="end"/>
      </w:r>
      <w:r>
        <w:t>.</w:t>
      </w:r>
    </w:p>
    <w:p w14:paraId="0BCA3F14" w14:textId="77777777" w:rsidR="0099607F" w:rsidRDefault="0099607F" w:rsidP="0099607F">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8E289A3" w14:textId="77777777" w:rsidR="0099607F" w:rsidRDefault="0099607F" w:rsidP="0099607F">
      <w:pPr>
        <w:pStyle w:val="ListBullet"/>
        <w:tabs>
          <w:tab w:val="clear" w:pos="360"/>
          <w:tab w:val="num" w:pos="720"/>
        </w:tabs>
        <w:spacing w:before="120" w:after="0" w:line="276" w:lineRule="auto"/>
        <w:ind w:left="720"/>
        <w:contextualSpacing/>
      </w:pPr>
      <w:r>
        <w:t>“</w:t>
      </w:r>
      <w:proofErr w:type="gramStart"/>
      <w:r>
        <w:t>outputs</w:t>
      </w:r>
      <w:proofErr w:type="gramEnd"/>
      <w:r>
        <w:t>” are a new feature.</w:t>
      </w:r>
    </w:p>
    <w:p w14:paraId="55C73095" w14:textId="77777777" w:rsidR="0099607F" w:rsidRDefault="0099607F" w:rsidP="0099607F">
      <w:pPr>
        <w:pStyle w:val="ListBullet"/>
        <w:spacing w:before="120" w:after="0" w:line="276" w:lineRule="auto"/>
        <w:contextualSpacing/>
      </w:pPr>
      <w:r>
        <w:t>Grouping of Node Templates</w:t>
      </w:r>
    </w:p>
    <w:p w14:paraId="559F97BF" w14:textId="77777777" w:rsidR="0099607F" w:rsidRDefault="0099607F" w:rsidP="0099607F">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668D6F7F" w14:textId="77777777" w:rsidR="0099607F" w:rsidRDefault="0099607F" w:rsidP="0099607F">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5AFB57AB" w14:textId="77777777" w:rsidR="0099607F" w:rsidRDefault="0099607F" w:rsidP="0099607F">
      <w:pPr>
        <w:pStyle w:val="ListBullet"/>
        <w:spacing w:before="120" w:after="0" w:line="276" w:lineRule="auto"/>
        <w:contextualSpacing/>
      </w:pPr>
      <w:r>
        <w:t>Override of Interfaces (operations) in the Node Template.</w:t>
      </w:r>
    </w:p>
    <w:p w14:paraId="775F109C" w14:textId="77777777" w:rsidR="0099607F" w:rsidRDefault="0099607F" w:rsidP="0099607F">
      <w:pPr>
        <w:pStyle w:val="ListBullet"/>
        <w:spacing w:before="120" w:after="0" w:line="276" w:lineRule="auto"/>
        <w:contextualSpacing/>
      </w:pPr>
      <w:r>
        <w:t>Service Template Naming/Versioning</w:t>
      </w:r>
    </w:p>
    <w:p w14:paraId="150D3A8B" w14:textId="77777777" w:rsidR="0099607F" w:rsidRDefault="0099607F" w:rsidP="0099607F">
      <w:pPr>
        <w:pStyle w:val="ListBullet"/>
        <w:tabs>
          <w:tab w:val="clear" w:pos="360"/>
          <w:tab w:val="num" w:pos="720"/>
        </w:tabs>
        <w:spacing w:before="120" w:after="0" w:line="276" w:lineRule="auto"/>
        <w:ind w:left="720"/>
        <w:contextualSpacing/>
      </w:pPr>
      <w:r>
        <w:t>Should include TOSCA spec. (or profile) version number (as part of namespace)</w:t>
      </w:r>
    </w:p>
    <w:p w14:paraId="378BA25D" w14:textId="77777777" w:rsidR="0099607F" w:rsidRDefault="0099607F" w:rsidP="0099607F">
      <w:pPr>
        <w:pStyle w:val="ListBullet"/>
        <w:spacing w:before="120" w:after="0" w:line="276" w:lineRule="auto"/>
        <w:contextualSpacing/>
      </w:pPr>
      <w:r>
        <w:t xml:space="preserve">Allow the referencing artifacts using a URL (e.g., as a property value).  </w:t>
      </w:r>
    </w:p>
    <w:p w14:paraId="02E0A8A6" w14:textId="77777777" w:rsidR="0099607F" w:rsidRDefault="0099607F" w:rsidP="0099607F">
      <w:pPr>
        <w:pStyle w:val="ListBullet"/>
        <w:spacing w:before="120" w:after="0" w:line="276" w:lineRule="auto"/>
        <w:contextualSpacing/>
      </w:pPr>
      <w:r>
        <w:t>Repository definitions in Service Template.</w:t>
      </w:r>
    </w:p>
    <w:p w14:paraId="7FB29A21" w14:textId="77777777" w:rsidR="0099607F" w:rsidRDefault="0099607F" w:rsidP="0099607F">
      <w:pPr>
        <w:pStyle w:val="ListBullet"/>
        <w:spacing w:before="120" w:after="0" w:line="276" w:lineRule="auto"/>
        <w:contextualSpacing/>
      </w:pPr>
      <w:r>
        <w:t>Substitution mappings for Topology template.</w:t>
      </w:r>
    </w:p>
    <w:p w14:paraId="01CFDC2E" w14:textId="77777777" w:rsidR="0099607F" w:rsidRDefault="0099607F" w:rsidP="0099607F">
      <w:pPr>
        <w:pStyle w:val="ListBullet"/>
        <w:spacing w:before="120" w:after="0" w:line="276" w:lineRule="auto"/>
        <w:contextualSpacing/>
      </w:pPr>
      <w:r>
        <w:t>Addition of Group Type, Policy Type, Group def., Policy def. along with normative TOSCA base types for policies and groups.</w:t>
      </w:r>
    </w:p>
    <w:p w14:paraId="1E3E8264" w14:textId="77777777" w:rsidR="0099607F" w:rsidRDefault="0099607F" w:rsidP="0099607F">
      <w:pPr>
        <w:pStyle w:val="AppendixHeading2"/>
        <w:numPr>
          <w:ilvl w:val="1"/>
          <w:numId w:val="7"/>
        </w:numPr>
        <w:ind w:left="446" w:hanging="446"/>
      </w:pPr>
      <w:bookmarkStart w:id="934" w:name="_Toc302251750"/>
      <w:bookmarkStart w:id="935" w:name="_Toc430015872"/>
      <w:r>
        <w:t>Normative Types</w:t>
      </w:r>
      <w:bookmarkEnd w:id="934"/>
      <w:bookmarkEnd w:id="935"/>
      <w:r>
        <w:t xml:space="preserve"> </w:t>
      </w:r>
    </w:p>
    <w:p w14:paraId="5F1CFA37" w14:textId="77777777" w:rsidR="0099607F" w:rsidRDefault="0099607F" w:rsidP="0099607F">
      <w:pPr>
        <w:pStyle w:val="ListBullet"/>
        <w:tabs>
          <w:tab w:val="clear" w:pos="360"/>
          <w:tab w:val="num" w:pos="720"/>
        </w:tabs>
        <w:spacing w:before="120" w:after="0" w:line="276" w:lineRule="auto"/>
        <w:ind w:left="720"/>
        <w:contextualSpacing/>
      </w:pPr>
      <w:r>
        <w:t>Constraints</w:t>
      </w:r>
    </w:p>
    <w:p w14:paraId="75B7F02F" w14:textId="77777777" w:rsidR="0099607F" w:rsidRDefault="0099607F" w:rsidP="0099607F">
      <w:pPr>
        <w:pStyle w:val="ListBullet"/>
        <w:tabs>
          <w:tab w:val="clear" w:pos="360"/>
          <w:tab w:val="num" w:pos="1080"/>
        </w:tabs>
        <w:spacing w:before="120" w:after="0" w:line="276" w:lineRule="auto"/>
        <w:ind w:left="1080"/>
        <w:contextualSpacing/>
      </w:pPr>
      <w:r>
        <w:t>constraint clauses, regex</w:t>
      </w:r>
    </w:p>
    <w:p w14:paraId="2C8643F8" w14:textId="77777777" w:rsidR="0099607F" w:rsidRDefault="0099607F" w:rsidP="0099607F">
      <w:pPr>
        <w:pStyle w:val="ListBullet"/>
        <w:tabs>
          <w:tab w:val="clear" w:pos="360"/>
          <w:tab w:val="num" w:pos="720"/>
        </w:tabs>
        <w:spacing w:before="120" w:after="0" w:line="276" w:lineRule="auto"/>
        <w:ind w:left="720"/>
        <w:contextualSpacing/>
      </w:pPr>
      <w:r>
        <w:t>Types / Property / Parameters</w:t>
      </w:r>
    </w:p>
    <w:p w14:paraId="35EA558A" w14:textId="77777777" w:rsidR="0099607F" w:rsidRDefault="0099607F" w:rsidP="0099607F">
      <w:pPr>
        <w:pStyle w:val="ListBullet"/>
        <w:tabs>
          <w:tab w:val="clear" w:pos="360"/>
          <w:tab w:val="num" w:pos="1080"/>
        </w:tabs>
        <w:spacing w:before="120" w:after="0" w:line="276" w:lineRule="auto"/>
        <w:ind w:left="1080"/>
        <w:contextualSpacing/>
      </w:pPr>
      <w:r>
        <w:t>list, map, range, scalar-unit types</w:t>
      </w:r>
    </w:p>
    <w:p w14:paraId="79E05DCE" w14:textId="77777777" w:rsidR="0099607F" w:rsidRDefault="0099607F" w:rsidP="0099607F">
      <w:pPr>
        <w:pStyle w:val="ListBullet"/>
        <w:tabs>
          <w:tab w:val="clear" w:pos="360"/>
          <w:tab w:val="num" w:pos="1080"/>
        </w:tabs>
        <w:spacing w:before="120" w:after="0" w:line="276" w:lineRule="auto"/>
        <w:ind w:left="1080"/>
        <w:contextualSpacing/>
      </w:pPr>
      <w:r>
        <w:t>Includes YAML intrinsic types</w:t>
      </w:r>
    </w:p>
    <w:p w14:paraId="2F7B9D66" w14:textId="77777777" w:rsidR="0099607F" w:rsidRDefault="0099607F" w:rsidP="0099607F">
      <w:pPr>
        <w:pStyle w:val="ListBullet"/>
        <w:tabs>
          <w:tab w:val="clear" w:pos="360"/>
          <w:tab w:val="num" w:pos="1080"/>
        </w:tabs>
        <w:spacing w:before="120" w:after="0" w:line="276" w:lineRule="auto"/>
        <w:ind w:left="1080"/>
        <w:contextualSpacing/>
      </w:pPr>
      <w:r>
        <w:t>NetworkInfo, PortInfo, PortDef, PortSpec, Credential</w:t>
      </w:r>
    </w:p>
    <w:p w14:paraId="34522BBF" w14:textId="77777777" w:rsidR="0099607F" w:rsidRDefault="0099607F" w:rsidP="0099607F">
      <w:pPr>
        <w:pStyle w:val="ListBullet"/>
        <w:tabs>
          <w:tab w:val="clear" w:pos="360"/>
          <w:tab w:val="num" w:pos="1080"/>
        </w:tabs>
        <w:spacing w:before="120" w:after="0" w:line="276" w:lineRule="auto"/>
        <w:ind w:left="1080"/>
        <w:contextualSpacing/>
      </w:pPr>
      <w:r>
        <w:t>TOSCA Version based on Maven</w:t>
      </w:r>
    </w:p>
    <w:p w14:paraId="4F65021F" w14:textId="77777777" w:rsidR="0099607F" w:rsidRDefault="0099607F" w:rsidP="0099607F">
      <w:pPr>
        <w:pStyle w:val="ListBullet"/>
        <w:tabs>
          <w:tab w:val="clear" w:pos="360"/>
          <w:tab w:val="num" w:pos="720"/>
        </w:tabs>
        <w:spacing w:before="120" w:after="0" w:line="276" w:lineRule="auto"/>
        <w:ind w:left="720"/>
        <w:contextualSpacing/>
      </w:pPr>
      <w:r>
        <w:t xml:space="preserve">Node </w:t>
      </w:r>
    </w:p>
    <w:p w14:paraId="710F40E4" w14:textId="77777777" w:rsidR="0099607F" w:rsidRDefault="0099607F" w:rsidP="0099607F">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71395EAA" w14:textId="77777777" w:rsidR="0099607F" w:rsidRDefault="0099607F" w:rsidP="0099607F">
      <w:pPr>
        <w:pStyle w:val="ListBullet"/>
        <w:tabs>
          <w:tab w:val="clear" w:pos="360"/>
          <w:tab w:val="num" w:pos="720"/>
        </w:tabs>
        <w:spacing w:before="120" w:after="0" w:line="276" w:lineRule="auto"/>
        <w:ind w:left="720"/>
        <w:contextualSpacing/>
      </w:pPr>
      <w:r>
        <w:t>Relationship</w:t>
      </w:r>
    </w:p>
    <w:p w14:paraId="40F19911" w14:textId="77777777" w:rsidR="0099607F" w:rsidRDefault="0099607F" w:rsidP="0099607F">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0F89FE04" w14:textId="77777777" w:rsidR="0099607F" w:rsidRDefault="0099607F" w:rsidP="0099607F">
      <w:pPr>
        <w:pStyle w:val="ListBullet"/>
        <w:tabs>
          <w:tab w:val="clear" w:pos="360"/>
          <w:tab w:val="num" w:pos="720"/>
        </w:tabs>
        <w:spacing w:before="120" w:after="0" w:line="276" w:lineRule="auto"/>
        <w:ind w:left="720"/>
        <w:contextualSpacing/>
      </w:pPr>
      <w:r>
        <w:t>Artifact</w:t>
      </w:r>
    </w:p>
    <w:p w14:paraId="3BE294F4" w14:textId="77777777" w:rsidR="0099607F" w:rsidRDefault="0099607F" w:rsidP="0099607F">
      <w:pPr>
        <w:pStyle w:val="ListBullet"/>
        <w:tabs>
          <w:tab w:val="clear" w:pos="360"/>
          <w:tab w:val="num" w:pos="1080"/>
        </w:tabs>
        <w:spacing w:before="120" w:after="0" w:line="276" w:lineRule="auto"/>
        <w:ind w:left="1080"/>
        <w:contextualSpacing/>
      </w:pPr>
      <w:r>
        <w:t>Deployment: Image Types (e.g., VM, Container), ZIP, TAR, etc.</w:t>
      </w:r>
    </w:p>
    <w:p w14:paraId="7E7922A3" w14:textId="77777777" w:rsidR="0099607F" w:rsidRDefault="0099607F" w:rsidP="0099607F">
      <w:pPr>
        <w:pStyle w:val="ListBullet"/>
        <w:tabs>
          <w:tab w:val="clear" w:pos="360"/>
          <w:tab w:val="num" w:pos="1080"/>
        </w:tabs>
        <w:spacing w:before="120" w:after="0" w:line="276" w:lineRule="auto"/>
        <w:ind w:left="1080"/>
        <w:contextualSpacing/>
      </w:pPr>
      <w:r>
        <w:t xml:space="preserve">Implementation: </w:t>
      </w:r>
      <w:proofErr w:type="gramStart"/>
      <w:r>
        <w:t>File,</w:t>
      </w:r>
      <w:proofErr w:type="gramEnd"/>
      <w:r>
        <w:t xml:space="preserve"> Bash, Python, etc.</w:t>
      </w:r>
    </w:p>
    <w:p w14:paraId="0832CACB" w14:textId="77777777" w:rsidR="0099607F" w:rsidRDefault="0099607F" w:rsidP="0099607F">
      <w:pPr>
        <w:pStyle w:val="ListBullet"/>
        <w:tabs>
          <w:tab w:val="clear" w:pos="360"/>
          <w:tab w:val="num" w:pos="720"/>
        </w:tabs>
        <w:spacing w:before="120" w:after="0" w:line="276" w:lineRule="auto"/>
        <w:ind w:left="720"/>
        <w:contextualSpacing/>
      </w:pPr>
      <w:r>
        <w:t xml:space="preserve">Requirements </w:t>
      </w:r>
    </w:p>
    <w:p w14:paraId="1F9A7FBA" w14:textId="77777777" w:rsidR="0099607F" w:rsidRDefault="0099607F" w:rsidP="0099607F">
      <w:pPr>
        <w:pStyle w:val="ListBullet"/>
        <w:tabs>
          <w:tab w:val="clear" w:pos="360"/>
          <w:tab w:val="num" w:pos="1080"/>
        </w:tabs>
        <w:spacing w:before="120" w:after="0" w:line="276" w:lineRule="auto"/>
        <w:ind w:left="1080"/>
        <w:contextualSpacing/>
      </w:pPr>
      <w:r>
        <w:t>None</w:t>
      </w:r>
    </w:p>
    <w:p w14:paraId="0522BBF8" w14:textId="77777777" w:rsidR="0099607F" w:rsidRDefault="0099607F" w:rsidP="0099607F">
      <w:pPr>
        <w:pStyle w:val="ListBullet"/>
        <w:tabs>
          <w:tab w:val="clear" w:pos="360"/>
          <w:tab w:val="num" w:pos="720"/>
        </w:tabs>
        <w:spacing w:before="120" w:after="0" w:line="276" w:lineRule="auto"/>
        <w:ind w:left="720"/>
        <w:contextualSpacing/>
      </w:pPr>
      <w:r>
        <w:t>Capabilities</w:t>
      </w:r>
    </w:p>
    <w:p w14:paraId="2091D1D1" w14:textId="77777777" w:rsidR="0099607F" w:rsidRDefault="0099607F" w:rsidP="0099607F">
      <w:pPr>
        <w:pStyle w:val="ListBullet"/>
        <w:tabs>
          <w:tab w:val="clear" w:pos="360"/>
          <w:tab w:val="num" w:pos="1080"/>
        </w:tabs>
        <w:spacing w:before="120" w:after="0" w:line="276" w:lineRule="auto"/>
        <w:ind w:left="1080"/>
        <w:contextualSpacing/>
      </w:pPr>
      <w:r>
        <w:t>Container, Endpoint, Attachment, Scalable, …</w:t>
      </w:r>
    </w:p>
    <w:p w14:paraId="152B05A9" w14:textId="77777777" w:rsidR="0099607F" w:rsidRDefault="0099607F" w:rsidP="0099607F">
      <w:pPr>
        <w:pStyle w:val="ListBullet"/>
        <w:tabs>
          <w:tab w:val="clear" w:pos="360"/>
          <w:tab w:val="num" w:pos="720"/>
        </w:tabs>
        <w:spacing w:before="120" w:after="0" w:line="276" w:lineRule="auto"/>
        <w:ind w:left="720"/>
        <w:contextualSpacing/>
      </w:pPr>
      <w:r>
        <w:lastRenderedPageBreak/>
        <w:t>Lifecycle</w:t>
      </w:r>
    </w:p>
    <w:p w14:paraId="2E84E9DB" w14:textId="77777777" w:rsidR="0099607F" w:rsidRDefault="0099607F" w:rsidP="0099607F">
      <w:pPr>
        <w:pStyle w:val="ListBullet"/>
        <w:tabs>
          <w:tab w:val="clear" w:pos="360"/>
          <w:tab w:val="num" w:pos="1080"/>
        </w:tabs>
        <w:spacing w:before="120" w:after="0" w:line="276" w:lineRule="auto"/>
        <w:ind w:left="1080"/>
        <w:contextualSpacing/>
      </w:pPr>
      <w:r>
        <w:t>Standard (for Node Types)</w:t>
      </w:r>
    </w:p>
    <w:p w14:paraId="3C0C38A5" w14:textId="77777777" w:rsidR="0099607F" w:rsidRDefault="0099607F" w:rsidP="0099607F">
      <w:pPr>
        <w:pStyle w:val="ListBullet"/>
        <w:tabs>
          <w:tab w:val="clear" w:pos="360"/>
          <w:tab w:val="num" w:pos="1080"/>
        </w:tabs>
        <w:spacing w:before="120" w:after="0" w:line="276" w:lineRule="auto"/>
        <w:ind w:left="1080"/>
        <w:contextualSpacing/>
      </w:pPr>
      <w:r>
        <w:t>Configure (for Relationship Types)</w:t>
      </w:r>
    </w:p>
    <w:p w14:paraId="3BE5F3B9" w14:textId="77777777" w:rsidR="0099607F" w:rsidRDefault="0099607F" w:rsidP="0099607F">
      <w:pPr>
        <w:pStyle w:val="ListBullet"/>
        <w:tabs>
          <w:tab w:val="clear" w:pos="360"/>
          <w:tab w:val="num" w:pos="720"/>
        </w:tabs>
        <w:spacing w:before="120" w:after="0" w:line="276" w:lineRule="auto"/>
        <w:ind w:left="720"/>
        <w:contextualSpacing/>
      </w:pPr>
      <w:r>
        <w:t>Functions</w:t>
      </w:r>
    </w:p>
    <w:p w14:paraId="7FC3DB9E" w14:textId="77777777" w:rsidR="0099607F" w:rsidRDefault="0099607F" w:rsidP="0099607F">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17CD2D51" w14:textId="77777777" w:rsidR="0099607F" w:rsidRDefault="0099607F" w:rsidP="0099607F">
      <w:pPr>
        <w:pStyle w:val="ListBullet"/>
        <w:tabs>
          <w:tab w:val="clear" w:pos="360"/>
          <w:tab w:val="num" w:pos="1080"/>
        </w:tabs>
        <w:spacing w:before="120" w:after="0" w:line="276" w:lineRule="auto"/>
        <w:ind w:left="1080"/>
        <w:contextualSpacing/>
      </w:pPr>
      <w:r>
        <w:t>concat, token</w:t>
      </w:r>
    </w:p>
    <w:p w14:paraId="35504C13" w14:textId="77777777" w:rsidR="0099607F" w:rsidRDefault="0099607F" w:rsidP="0099607F">
      <w:pPr>
        <w:pStyle w:val="ListBullet"/>
        <w:tabs>
          <w:tab w:val="clear" w:pos="360"/>
          <w:tab w:val="num" w:pos="1080"/>
        </w:tabs>
        <w:spacing w:before="120" w:after="0" w:line="276" w:lineRule="auto"/>
        <w:ind w:left="1080"/>
        <w:contextualSpacing/>
      </w:pPr>
      <w:r>
        <w:t>get_artifact</w:t>
      </w:r>
    </w:p>
    <w:p w14:paraId="648351F6" w14:textId="77777777" w:rsidR="0099607F" w:rsidRDefault="0099607F" w:rsidP="0099607F">
      <w:pPr>
        <w:pStyle w:val="ListBullet"/>
        <w:tabs>
          <w:tab w:val="clear" w:pos="360"/>
          <w:tab w:val="num" w:pos="936"/>
        </w:tabs>
        <w:spacing w:before="120" w:after="0" w:line="276" w:lineRule="auto"/>
        <w:ind w:left="936"/>
        <w:contextualSpacing/>
      </w:pPr>
      <w:r>
        <w:t>Groups</w:t>
      </w:r>
    </w:p>
    <w:p w14:paraId="1CEC3B23" w14:textId="77777777" w:rsidR="0099607F" w:rsidRDefault="0099607F" w:rsidP="0099607F">
      <w:pPr>
        <w:pStyle w:val="ListBullet"/>
        <w:tabs>
          <w:tab w:val="clear" w:pos="360"/>
          <w:tab w:val="num" w:pos="1080"/>
        </w:tabs>
        <w:spacing w:before="120" w:after="0" w:line="276" w:lineRule="auto"/>
        <w:ind w:left="1080"/>
        <w:contextualSpacing/>
      </w:pPr>
      <w:r>
        <w:t>Root</w:t>
      </w:r>
    </w:p>
    <w:p w14:paraId="2DA56F5A" w14:textId="77777777" w:rsidR="0099607F" w:rsidRDefault="0099607F" w:rsidP="0099607F">
      <w:pPr>
        <w:pStyle w:val="ListBullet"/>
        <w:tabs>
          <w:tab w:val="clear" w:pos="360"/>
          <w:tab w:val="num" w:pos="936"/>
        </w:tabs>
        <w:spacing w:before="120" w:after="0" w:line="276" w:lineRule="auto"/>
        <w:ind w:left="936"/>
        <w:contextualSpacing/>
      </w:pPr>
      <w:r>
        <w:t>Policies</w:t>
      </w:r>
    </w:p>
    <w:p w14:paraId="3EADAE08" w14:textId="77777777" w:rsidR="0099607F" w:rsidRDefault="0099607F" w:rsidP="0099607F">
      <w:pPr>
        <w:pStyle w:val="ListBullet"/>
        <w:tabs>
          <w:tab w:val="clear" w:pos="360"/>
          <w:tab w:val="num" w:pos="1080"/>
        </w:tabs>
        <w:spacing w:before="120" w:after="0" w:line="276" w:lineRule="auto"/>
        <w:ind w:left="1080"/>
        <w:contextualSpacing/>
      </w:pPr>
      <w:r>
        <w:t>Root, Placement, Scaling, Update, Performance</w:t>
      </w:r>
    </w:p>
    <w:p w14:paraId="27FA36AF" w14:textId="77777777" w:rsidR="0099607F" w:rsidRDefault="0099607F" w:rsidP="0099607F">
      <w:pPr>
        <w:pStyle w:val="ListBullet"/>
        <w:numPr>
          <w:ilvl w:val="0"/>
          <w:numId w:val="0"/>
        </w:numPr>
        <w:ind w:left="360" w:hanging="360"/>
      </w:pPr>
    </w:p>
    <w:p w14:paraId="45109FE1" w14:textId="77777777" w:rsidR="0099607F" w:rsidRPr="005B0BA0" w:rsidRDefault="0099607F" w:rsidP="0099607F">
      <w:pPr>
        <w:pStyle w:val="AppendixHeading1"/>
        <w:numPr>
          <w:ilvl w:val="0"/>
          <w:numId w:val="7"/>
        </w:numPr>
      </w:pPr>
      <w:bookmarkStart w:id="936" w:name="_Toc302251751"/>
      <w:bookmarkStart w:id="937" w:name="_Toc430015873"/>
      <w:r w:rsidRPr="005B0BA0">
        <w:lastRenderedPageBreak/>
        <w:t>Acknowledgments</w:t>
      </w:r>
      <w:bookmarkEnd w:id="912"/>
      <w:bookmarkEnd w:id="913"/>
      <w:bookmarkEnd w:id="914"/>
      <w:bookmarkEnd w:id="917"/>
      <w:bookmarkEnd w:id="936"/>
      <w:bookmarkEnd w:id="937"/>
    </w:p>
    <w:p w14:paraId="29D25F72" w14:textId="77777777" w:rsidR="0099607F" w:rsidRPr="005B0BA0" w:rsidRDefault="0099607F" w:rsidP="0099607F">
      <w:r w:rsidRPr="005B0BA0">
        <w:t>The following individuals have participated in the creation of this specification and are gratefully acknowledged:</w:t>
      </w:r>
    </w:p>
    <w:p w14:paraId="06A450B0" w14:textId="77777777" w:rsidR="0099607F" w:rsidRDefault="0099607F" w:rsidP="0099607F">
      <w:pPr>
        <w:pStyle w:val="Titlepageinfo"/>
      </w:pPr>
      <w:r>
        <w:t>Contributors:</w:t>
      </w:r>
    </w:p>
    <w:p w14:paraId="68B83339" w14:textId="77777777" w:rsidR="0099607F" w:rsidRPr="00795E3C" w:rsidRDefault="0099607F" w:rsidP="0099607F">
      <w:pPr>
        <w:pStyle w:val="Abstract"/>
        <w:spacing w:before="80"/>
        <w:rPr>
          <w:noProof/>
        </w:rPr>
      </w:pPr>
      <w:r w:rsidRPr="00795E3C">
        <w:rPr>
          <w:noProof/>
        </w:rPr>
        <w:t>Avi Vachnis (</w:t>
      </w:r>
      <w:hyperlink r:id="rId135" w:history="1">
        <w:r w:rsidRPr="00795E3C">
          <w:rPr>
            <w:rStyle w:val="Hyperlink"/>
            <w:noProof/>
          </w:rPr>
          <w:t>avi.vachnis@alcatel-lucent.com</w:t>
        </w:r>
      </w:hyperlink>
      <w:r w:rsidRPr="00795E3C">
        <w:rPr>
          <w:noProof/>
        </w:rPr>
        <w:t>), Alcatel-Lucent</w:t>
      </w:r>
    </w:p>
    <w:p w14:paraId="7D91EFE3" w14:textId="77777777" w:rsidR="0099607F" w:rsidRPr="00795E3C" w:rsidRDefault="0099607F" w:rsidP="0099607F">
      <w:pPr>
        <w:pStyle w:val="Abstract"/>
        <w:spacing w:before="80"/>
        <w:rPr>
          <w:noProof/>
        </w:rPr>
      </w:pPr>
      <w:r w:rsidRPr="00795E3C">
        <w:rPr>
          <w:noProof/>
        </w:rPr>
        <w:t>Chris Lauwers (</w:t>
      </w:r>
      <w:hyperlink r:id="rId136" w:history="1">
        <w:r w:rsidRPr="00795E3C">
          <w:rPr>
            <w:rStyle w:val="Hyperlink"/>
            <w:noProof/>
          </w:rPr>
          <w:t>lauwers@ubicity.com</w:t>
        </w:r>
      </w:hyperlink>
      <w:r w:rsidRPr="00795E3C">
        <w:rPr>
          <w:noProof/>
        </w:rPr>
        <w:t>)</w:t>
      </w:r>
    </w:p>
    <w:p w14:paraId="62ACE407" w14:textId="77777777" w:rsidR="0099607F" w:rsidRPr="00795E3C" w:rsidRDefault="0099607F" w:rsidP="0099607F">
      <w:pPr>
        <w:pStyle w:val="Abstract"/>
        <w:spacing w:before="80"/>
        <w:rPr>
          <w:noProof/>
        </w:rPr>
      </w:pPr>
      <w:r w:rsidRPr="00795E3C">
        <w:rPr>
          <w:noProof/>
        </w:rPr>
        <w:t>Derek Palma (</w:t>
      </w:r>
      <w:hyperlink r:id="rId137" w:history="1">
        <w:r w:rsidRPr="00795E3C">
          <w:rPr>
            <w:rStyle w:val="Hyperlink"/>
            <w:noProof/>
          </w:rPr>
          <w:t>dpalma@vnomic.com</w:t>
        </w:r>
      </w:hyperlink>
      <w:r w:rsidRPr="00795E3C">
        <w:rPr>
          <w:noProof/>
        </w:rPr>
        <w:t>), Vnomic</w:t>
      </w:r>
    </w:p>
    <w:p w14:paraId="1DB4D775" w14:textId="77777777" w:rsidR="0099607F" w:rsidRPr="00795E3C" w:rsidRDefault="0099607F" w:rsidP="0099607F">
      <w:pPr>
        <w:pStyle w:val="Abstract"/>
        <w:spacing w:before="80"/>
        <w:rPr>
          <w:noProof/>
        </w:rPr>
      </w:pPr>
      <w:r w:rsidRPr="00795E3C">
        <w:rPr>
          <w:noProof/>
        </w:rPr>
        <w:t>Frank Leymann (</w:t>
      </w:r>
      <w:hyperlink r:id="rId138" w:history="1">
        <w:r w:rsidRPr="00795E3C">
          <w:rPr>
            <w:rStyle w:val="Hyperlink"/>
            <w:noProof/>
          </w:rPr>
          <w:t>Frank.Leymann@informatik.uni-stuttgart.de</w:t>
        </w:r>
      </w:hyperlink>
      <w:r w:rsidRPr="00795E3C">
        <w:rPr>
          <w:noProof/>
        </w:rPr>
        <w:t>), Univ. of Stuttgart</w:t>
      </w:r>
    </w:p>
    <w:p w14:paraId="3DBA6118" w14:textId="77777777" w:rsidR="0099607F" w:rsidRPr="00795E3C" w:rsidRDefault="0099607F" w:rsidP="0099607F">
      <w:pPr>
        <w:pStyle w:val="Abstract"/>
        <w:spacing w:before="80"/>
        <w:rPr>
          <w:noProof/>
        </w:rPr>
      </w:pPr>
      <w:r w:rsidRPr="00795E3C">
        <w:rPr>
          <w:noProof/>
        </w:rPr>
        <w:t>Gerd Breiter (</w:t>
      </w:r>
      <w:hyperlink r:id="rId139" w:history="1">
        <w:r w:rsidRPr="00795E3C">
          <w:rPr>
            <w:rStyle w:val="Hyperlink"/>
            <w:noProof/>
          </w:rPr>
          <w:t>gbreiter@de.ibm.com</w:t>
        </w:r>
      </w:hyperlink>
      <w:r w:rsidRPr="00795E3C">
        <w:rPr>
          <w:noProof/>
        </w:rPr>
        <w:t>), IBM</w:t>
      </w:r>
    </w:p>
    <w:p w14:paraId="322BBB66" w14:textId="77777777" w:rsidR="0099607F" w:rsidRPr="00795E3C" w:rsidRDefault="0099607F" w:rsidP="0099607F">
      <w:pPr>
        <w:pStyle w:val="Abstract"/>
        <w:spacing w:before="80"/>
        <w:rPr>
          <w:noProof/>
        </w:rPr>
      </w:pPr>
      <w:r w:rsidRPr="00795E3C">
        <w:rPr>
          <w:noProof/>
        </w:rPr>
        <w:t>Hemal Surti (</w:t>
      </w:r>
      <w:hyperlink r:id="rId140" w:history="1">
        <w:r w:rsidRPr="00795E3C">
          <w:rPr>
            <w:rStyle w:val="Hyperlink"/>
            <w:noProof/>
          </w:rPr>
          <w:t>hsurti@cisco.com</w:t>
        </w:r>
      </w:hyperlink>
      <w:r w:rsidRPr="00795E3C">
        <w:rPr>
          <w:noProof/>
        </w:rPr>
        <w:t>), Cisco</w:t>
      </w:r>
    </w:p>
    <w:p w14:paraId="52C0FE30" w14:textId="77777777" w:rsidR="0099607F" w:rsidRPr="00795E3C" w:rsidRDefault="0099607F" w:rsidP="0099607F">
      <w:pPr>
        <w:pStyle w:val="Abstract"/>
        <w:spacing w:before="80"/>
        <w:rPr>
          <w:noProof/>
        </w:rPr>
      </w:pPr>
      <w:r w:rsidRPr="00795E3C">
        <w:rPr>
          <w:noProof/>
        </w:rPr>
        <w:t>Ifat Afek (</w:t>
      </w:r>
      <w:hyperlink r:id="rId141" w:history="1">
        <w:r w:rsidRPr="00795E3C">
          <w:rPr>
            <w:rStyle w:val="Hyperlink"/>
            <w:noProof/>
          </w:rPr>
          <w:t>ifat.afek@alcatel-lucent.com</w:t>
        </w:r>
      </w:hyperlink>
      <w:r w:rsidRPr="00795E3C">
        <w:rPr>
          <w:noProof/>
        </w:rPr>
        <w:t>), Alcatel-Lucent</w:t>
      </w:r>
    </w:p>
    <w:p w14:paraId="50E451E0" w14:textId="77777777" w:rsidR="0099607F" w:rsidRPr="00795E3C" w:rsidRDefault="0099607F" w:rsidP="0099607F">
      <w:pPr>
        <w:pStyle w:val="Abstract"/>
        <w:spacing w:before="80"/>
        <w:rPr>
          <w:noProof/>
        </w:rPr>
      </w:pPr>
      <w:r w:rsidRPr="00795E3C">
        <w:rPr>
          <w:noProof/>
        </w:rPr>
        <w:t>Idan Moyal, (</w:t>
      </w:r>
      <w:hyperlink r:id="rId142" w:history="1">
        <w:r w:rsidRPr="00795E3C">
          <w:rPr>
            <w:rStyle w:val="Hyperlink"/>
            <w:noProof/>
          </w:rPr>
          <w:t>idan@gigaspaces.com</w:t>
        </w:r>
      </w:hyperlink>
      <w:r w:rsidRPr="00795E3C">
        <w:rPr>
          <w:noProof/>
        </w:rPr>
        <w:t>), Gigaspaces</w:t>
      </w:r>
    </w:p>
    <w:p w14:paraId="6225E16E" w14:textId="77777777" w:rsidR="0099607F" w:rsidRPr="00795E3C" w:rsidRDefault="0099607F" w:rsidP="0099607F">
      <w:pPr>
        <w:pStyle w:val="Abstract"/>
        <w:spacing w:before="80"/>
        <w:rPr>
          <w:noProof/>
        </w:rPr>
      </w:pPr>
      <w:r w:rsidRPr="00795E3C">
        <w:rPr>
          <w:noProof/>
        </w:rPr>
        <w:t>Jacques Durand (</w:t>
      </w:r>
      <w:hyperlink r:id="rId143" w:history="1">
        <w:r w:rsidRPr="00795E3C">
          <w:rPr>
            <w:rStyle w:val="Hyperlink"/>
            <w:noProof/>
          </w:rPr>
          <w:t>jdurand@us.fujitsu.com</w:t>
        </w:r>
      </w:hyperlink>
      <w:r w:rsidRPr="00795E3C">
        <w:rPr>
          <w:noProof/>
        </w:rPr>
        <w:t>), Fujitsu</w:t>
      </w:r>
    </w:p>
    <w:p w14:paraId="624617BE" w14:textId="77777777" w:rsidR="0099607F" w:rsidRPr="00795E3C" w:rsidRDefault="0099607F" w:rsidP="0099607F">
      <w:pPr>
        <w:pStyle w:val="Abstract"/>
        <w:spacing w:before="80"/>
        <w:rPr>
          <w:noProof/>
        </w:rPr>
      </w:pPr>
      <w:r w:rsidRPr="00795E3C">
        <w:rPr>
          <w:noProof/>
        </w:rPr>
        <w:t>Jin Qin, (</w:t>
      </w:r>
      <w:hyperlink r:id="rId144" w:history="1">
        <w:r w:rsidRPr="00795E3C">
          <w:rPr>
            <w:rStyle w:val="Hyperlink"/>
            <w:noProof/>
          </w:rPr>
          <w:t>chin.qinjin@huawei.com</w:t>
        </w:r>
      </w:hyperlink>
      <w:r w:rsidRPr="00795E3C">
        <w:rPr>
          <w:noProof/>
        </w:rPr>
        <w:t>), Huawei</w:t>
      </w:r>
    </w:p>
    <w:p w14:paraId="3609CB9C" w14:textId="77777777" w:rsidR="0099607F" w:rsidRPr="00795E3C" w:rsidRDefault="0099607F" w:rsidP="0099607F">
      <w:pPr>
        <w:pStyle w:val="Abstract"/>
        <w:spacing w:before="80"/>
        <w:rPr>
          <w:noProof/>
        </w:rPr>
      </w:pPr>
      <w:r w:rsidRPr="00795E3C">
        <w:rPr>
          <w:noProof/>
        </w:rPr>
        <w:t>Juergen Meynert (</w:t>
      </w:r>
      <w:hyperlink r:id="rId145" w:history="1">
        <w:r w:rsidRPr="00795E3C">
          <w:rPr>
            <w:rStyle w:val="Hyperlink"/>
            <w:noProof/>
          </w:rPr>
          <w:t>juergen.meynert@ts.fujitsu.com</w:t>
        </w:r>
      </w:hyperlink>
      <w:r w:rsidRPr="00795E3C">
        <w:rPr>
          <w:noProof/>
        </w:rPr>
        <w:t>), Fujitsu</w:t>
      </w:r>
    </w:p>
    <w:p w14:paraId="30D4F59E" w14:textId="77777777" w:rsidR="0099607F" w:rsidRPr="00795E3C" w:rsidRDefault="0099607F" w:rsidP="0099607F">
      <w:pPr>
        <w:pStyle w:val="Abstract"/>
        <w:spacing w:before="80"/>
        <w:rPr>
          <w:noProof/>
        </w:rPr>
      </w:pPr>
      <w:r w:rsidRPr="00795E3C">
        <w:rPr>
          <w:noProof/>
        </w:rPr>
        <w:t>Kapil Thangavelu (</w:t>
      </w:r>
      <w:hyperlink r:id="rId146" w:history="1">
        <w:r w:rsidRPr="00795E3C">
          <w:rPr>
            <w:rStyle w:val="Hyperlink"/>
            <w:noProof/>
          </w:rPr>
          <w:t>kapil.thangavelu@canonical.com</w:t>
        </w:r>
      </w:hyperlink>
      <w:r w:rsidRPr="00795E3C">
        <w:rPr>
          <w:noProof/>
        </w:rPr>
        <w:t>), Canonical</w:t>
      </w:r>
    </w:p>
    <w:p w14:paraId="74DF6EFC" w14:textId="77777777" w:rsidR="0099607F" w:rsidRPr="00795E3C" w:rsidRDefault="0099607F" w:rsidP="0099607F">
      <w:pPr>
        <w:pStyle w:val="Abstract"/>
        <w:spacing w:before="80"/>
        <w:rPr>
          <w:noProof/>
        </w:rPr>
      </w:pPr>
      <w:r w:rsidRPr="00795E3C">
        <w:rPr>
          <w:noProof/>
        </w:rPr>
        <w:t>Karsten Beins (</w:t>
      </w:r>
      <w:hyperlink r:id="rId147" w:history="1">
        <w:r w:rsidRPr="00795E3C">
          <w:rPr>
            <w:rStyle w:val="Hyperlink"/>
            <w:noProof/>
          </w:rPr>
          <w:t>karsten.beins@ts.fujitsu.com</w:t>
        </w:r>
      </w:hyperlink>
      <w:r w:rsidRPr="00795E3C">
        <w:rPr>
          <w:noProof/>
        </w:rPr>
        <w:t>), Fujitsu</w:t>
      </w:r>
    </w:p>
    <w:p w14:paraId="3AB1A96A" w14:textId="77777777" w:rsidR="0099607F" w:rsidRPr="00795E3C" w:rsidRDefault="0099607F" w:rsidP="0099607F">
      <w:pPr>
        <w:pStyle w:val="Abstract"/>
        <w:spacing w:before="80"/>
        <w:rPr>
          <w:noProof/>
        </w:rPr>
      </w:pPr>
      <w:r w:rsidRPr="00795E3C">
        <w:rPr>
          <w:noProof/>
        </w:rPr>
        <w:t>Kevin Wilson (</w:t>
      </w:r>
      <w:hyperlink r:id="rId148" w:history="1">
        <w:r w:rsidRPr="00795E3C">
          <w:rPr>
            <w:rStyle w:val="Hyperlink"/>
            <w:noProof/>
          </w:rPr>
          <w:t>kevin.l.wilson@hp.com</w:t>
        </w:r>
      </w:hyperlink>
      <w:r w:rsidRPr="00795E3C">
        <w:rPr>
          <w:noProof/>
        </w:rPr>
        <w:t xml:space="preserve">), HP </w:t>
      </w:r>
    </w:p>
    <w:p w14:paraId="4CBD28B0" w14:textId="77777777" w:rsidR="0099607F" w:rsidRPr="00795E3C" w:rsidRDefault="0099607F" w:rsidP="0099607F">
      <w:pPr>
        <w:pStyle w:val="Abstract"/>
        <w:spacing w:before="80"/>
        <w:rPr>
          <w:noProof/>
        </w:rPr>
      </w:pPr>
      <w:r w:rsidRPr="00795E3C">
        <w:rPr>
          <w:noProof/>
        </w:rPr>
        <w:t>Krishna Raman (</w:t>
      </w:r>
      <w:hyperlink r:id="rId149" w:history="1">
        <w:r w:rsidRPr="00795E3C">
          <w:rPr>
            <w:rStyle w:val="Hyperlink"/>
            <w:noProof/>
          </w:rPr>
          <w:t>kraman@redhat.com</w:t>
        </w:r>
      </w:hyperlink>
      <w:r w:rsidRPr="00795E3C">
        <w:rPr>
          <w:noProof/>
        </w:rPr>
        <w:t>) , Red Hat</w:t>
      </w:r>
    </w:p>
    <w:p w14:paraId="0FCED855" w14:textId="77777777" w:rsidR="0099607F" w:rsidRPr="00795E3C" w:rsidRDefault="0099607F" w:rsidP="0099607F">
      <w:pPr>
        <w:pStyle w:val="Abstract"/>
        <w:spacing w:before="80"/>
        <w:rPr>
          <w:noProof/>
        </w:rPr>
      </w:pPr>
      <w:r w:rsidRPr="00795E3C">
        <w:rPr>
          <w:noProof/>
        </w:rPr>
        <w:t>Luc Boutier (</w:t>
      </w:r>
      <w:hyperlink r:id="rId150" w:history="1">
        <w:r w:rsidRPr="00795E3C">
          <w:rPr>
            <w:rStyle w:val="Hyperlink"/>
            <w:noProof/>
          </w:rPr>
          <w:t>luc.boutier@fastconnect.fr</w:t>
        </w:r>
      </w:hyperlink>
      <w:r w:rsidRPr="00795E3C">
        <w:rPr>
          <w:noProof/>
        </w:rPr>
        <w:t>),  FastConnect</w:t>
      </w:r>
    </w:p>
    <w:p w14:paraId="0D4DFA0B" w14:textId="77777777" w:rsidR="0099607F" w:rsidRPr="00795E3C" w:rsidRDefault="0099607F" w:rsidP="0099607F">
      <w:pPr>
        <w:pStyle w:val="Abstract"/>
        <w:spacing w:before="80"/>
        <w:rPr>
          <w:noProof/>
        </w:rPr>
      </w:pPr>
      <w:r w:rsidRPr="00795E3C">
        <w:rPr>
          <w:noProof/>
        </w:rPr>
        <w:t>Matt Rutkowski (</w:t>
      </w:r>
      <w:hyperlink r:id="rId151" w:history="1">
        <w:r w:rsidRPr="00795E3C">
          <w:rPr>
            <w:rStyle w:val="Hyperlink"/>
            <w:noProof/>
          </w:rPr>
          <w:t>mrutkows@us.ibm.com</w:t>
        </w:r>
      </w:hyperlink>
      <w:r w:rsidRPr="00795E3C">
        <w:rPr>
          <w:noProof/>
        </w:rPr>
        <w:t>), IBM</w:t>
      </w:r>
    </w:p>
    <w:p w14:paraId="037E1E37" w14:textId="77777777" w:rsidR="0099607F" w:rsidRPr="00795E3C" w:rsidRDefault="0099607F" w:rsidP="0099607F">
      <w:pPr>
        <w:pStyle w:val="Abstract"/>
        <w:spacing w:before="80"/>
        <w:rPr>
          <w:noProof/>
        </w:rPr>
      </w:pPr>
      <w:r w:rsidRPr="00795E3C">
        <w:rPr>
          <w:noProof/>
        </w:rPr>
        <w:t>Moshe Elisha (</w:t>
      </w:r>
      <w:hyperlink r:id="rId152" w:history="1">
        <w:r w:rsidRPr="00795E3C">
          <w:rPr>
            <w:rStyle w:val="Hyperlink"/>
            <w:noProof/>
          </w:rPr>
          <w:t>moshe.elisha@alcatel-lucent.com</w:t>
        </w:r>
      </w:hyperlink>
      <w:r w:rsidRPr="00795E3C">
        <w:rPr>
          <w:noProof/>
        </w:rPr>
        <w:t>), Alcatel-Lucent</w:t>
      </w:r>
    </w:p>
    <w:p w14:paraId="1859C986" w14:textId="77777777" w:rsidR="0099607F" w:rsidRPr="00795E3C" w:rsidRDefault="0099607F" w:rsidP="0099607F">
      <w:pPr>
        <w:pStyle w:val="Abstract"/>
        <w:spacing w:before="80"/>
        <w:rPr>
          <w:noProof/>
        </w:rPr>
      </w:pPr>
      <w:r w:rsidRPr="00795E3C">
        <w:rPr>
          <w:noProof/>
        </w:rPr>
        <w:t>Nate Finch (</w:t>
      </w:r>
      <w:hyperlink r:id="rId153" w:history="1">
        <w:r w:rsidRPr="00795E3C">
          <w:rPr>
            <w:rStyle w:val="Hyperlink"/>
            <w:noProof/>
          </w:rPr>
          <w:t>nate.finch@canonical.com</w:t>
        </w:r>
      </w:hyperlink>
      <w:r w:rsidRPr="00795E3C">
        <w:rPr>
          <w:noProof/>
        </w:rPr>
        <w:t>), Canonical</w:t>
      </w:r>
    </w:p>
    <w:p w14:paraId="4794CD3B" w14:textId="77777777" w:rsidR="0099607F" w:rsidRPr="00795E3C" w:rsidRDefault="0099607F" w:rsidP="0099607F">
      <w:pPr>
        <w:pStyle w:val="Abstract"/>
        <w:spacing w:before="80"/>
        <w:rPr>
          <w:noProof/>
        </w:rPr>
      </w:pPr>
      <w:r w:rsidRPr="00795E3C">
        <w:rPr>
          <w:noProof/>
        </w:rPr>
        <w:t>Nikunj Nemani (</w:t>
      </w:r>
      <w:hyperlink r:id="rId154" w:history="1">
        <w:r w:rsidRPr="00795E3C">
          <w:rPr>
            <w:rStyle w:val="Hyperlink"/>
            <w:noProof/>
          </w:rPr>
          <w:t>nnemani@vmware.com</w:t>
        </w:r>
      </w:hyperlink>
      <w:r w:rsidRPr="00795E3C">
        <w:rPr>
          <w:noProof/>
        </w:rPr>
        <w:t>), WMware</w:t>
      </w:r>
    </w:p>
    <w:p w14:paraId="32922913" w14:textId="77777777" w:rsidR="0099607F" w:rsidRPr="00795E3C" w:rsidRDefault="0099607F" w:rsidP="0099607F">
      <w:pPr>
        <w:pStyle w:val="Abstract"/>
        <w:spacing w:before="80"/>
        <w:rPr>
          <w:noProof/>
        </w:rPr>
      </w:pPr>
      <w:r w:rsidRPr="00795E3C">
        <w:rPr>
          <w:noProof/>
        </w:rPr>
        <w:t>Richard Probst (</w:t>
      </w:r>
      <w:hyperlink r:id="rId155" w:history="1">
        <w:r w:rsidRPr="00795E3C">
          <w:rPr>
            <w:rStyle w:val="Hyperlink"/>
            <w:rFonts w:cs="Helv"/>
            <w:noProof/>
          </w:rPr>
          <w:t>richard.probst@sap.com</w:t>
        </w:r>
      </w:hyperlink>
      <w:r w:rsidRPr="00795E3C">
        <w:rPr>
          <w:noProof/>
        </w:rPr>
        <w:t>), SAP AG</w:t>
      </w:r>
    </w:p>
    <w:p w14:paraId="2C3E932C" w14:textId="77777777" w:rsidR="0099607F" w:rsidRPr="00795E3C" w:rsidRDefault="0099607F" w:rsidP="0099607F">
      <w:pPr>
        <w:pStyle w:val="Abstract"/>
        <w:spacing w:before="80"/>
        <w:rPr>
          <w:noProof/>
        </w:rPr>
      </w:pPr>
      <w:r w:rsidRPr="00795E3C">
        <w:rPr>
          <w:noProof/>
        </w:rPr>
        <w:t>Sahdev Zala (</w:t>
      </w:r>
      <w:hyperlink r:id="rId156" w:history="1">
        <w:r w:rsidRPr="00795E3C">
          <w:rPr>
            <w:rStyle w:val="Hyperlink"/>
            <w:noProof/>
          </w:rPr>
          <w:t>spzala@us.ibm.com</w:t>
        </w:r>
      </w:hyperlink>
      <w:r w:rsidRPr="00795E3C">
        <w:rPr>
          <w:noProof/>
        </w:rPr>
        <w:t>), IBM</w:t>
      </w:r>
    </w:p>
    <w:p w14:paraId="77A0CD95" w14:textId="77777777" w:rsidR="0099607F" w:rsidRPr="00795E3C" w:rsidRDefault="0099607F" w:rsidP="0099607F">
      <w:pPr>
        <w:pStyle w:val="Abstract"/>
        <w:spacing w:before="80"/>
        <w:rPr>
          <w:noProof/>
        </w:rPr>
      </w:pPr>
      <w:r w:rsidRPr="00795E3C">
        <w:rPr>
          <w:noProof/>
        </w:rPr>
        <w:t>Shitao li (</w:t>
      </w:r>
      <w:hyperlink r:id="rId157" w:history="1">
        <w:r w:rsidRPr="00795E3C">
          <w:rPr>
            <w:rStyle w:val="Hyperlink"/>
            <w:noProof/>
          </w:rPr>
          <w:t>lishitao@huawei.com</w:t>
        </w:r>
      </w:hyperlink>
      <w:r w:rsidRPr="00795E3C">
        <w:rPr>
          <w:noProof/>
        </w:rPr>
        <w:t>), Huawei</w:t>
      </w:r>
    </w:p>
    <w:p w14:paraId="6EFBBBB8" w14:textId="77777777" w:rsidR="0099607F" w:rsidRPr="00795E3C" w:rsidRDefault="0099607F" w:rsidP="0099607F">
      <w:pPr>
        <w:pStyle w:val="Abstract"/>
        <w:spacing w:before="80"/>
        <w:rPr>
          <w:noProof/>
        </w:rPr>
      </w:pPr>
      <w:r w:rsidRPr="00795E3C">
        <w:rPr>
          <w:noProof/>
        </w:rPr>
        <w:t>Simeon Monov (</w:t>
      </w:r>
      <w:hyperlink r:id="rId158" w:history="1">
        <w:r w:rsidRPr="00795E3C">
          <w:rPr>
            <w:rStyle w:val="Hyperlink"/>
            <w:noProof/>
          </w:rPr>
          <w:t>sdmonov@us.ibm.com</w:t>
        </w:r>
      </w:hyperlink>
      <w:r w:rsidRPr="00795E3C">
        <w:rPr>
          <w:noProof/>
        </w:rPr>
        <w:t>), IBM</w:t>
      </w:r>
    </w:p>
    <w:p w14:paraId="4A5D85F1" w14:textId="77777777" w:rsidR="0099607F" w:rsidRPr="00795E3C" w:rsidRDefault="0099607F" w:rsidP="0099607F">
      <w:pPr>
        <w:pStyle w:val="Abstract"/>
        <w:spacing w:before="80"/>
        <w:rPr>
          <w:noProof/>
        </w:rPr>
      </w:pPr>
      <w:r w:rsidRPr="00795E3C">
        <w:rPr>
          <w:noProof/>
        </w:rPr>
        <w:t>Stephane Maes (</w:t>
      </w:r>
      <w:hyperlink r:id="rId159" w:history="1">
        <w:r w:rsidRPr="00795E3C">
          <w:rPr>
            <w:rStyle w:val="Hyperlink"/>
            <w:noProof/>
          </w:rPr>
          <w:t>stephane.maes@hp.com</w:t>
        </w:r>
      </w:hyperlink>
      <w:r w:rsidRPr="00795E3C">
        <w:rPr>
          <w:noProof/>
        </w:rPr>
        <w:t>), HP</w:t>
      </w:r>
    </w:p>
    <w:p w14:paraId="00E85163" w14:textId="77777777" w:rsidR="0099607F" w:rsidRPr="00795E3C" w:rsidRDefault="0099607F" w:rsidP="0099607F">
      <w:pPr>
        <w:pStyle w:val="Abstract"/>
        <w:spacing w:before="80"/>
        <w:rPr>
          <w:noProof/>
        </w:rPr>
      </w:pPr>
      <w:r w:rsidRPr="00795E3C">
        <w:rPr>
          <w:noProof/>
        </w:rPr>
        <w:t>Thomas Spatzier</w:t>
      </w:r>
      <w:r w:rsidRPr="00795E3C">
        <w:rPr>
          <w:rFonts w:cs="Arial"/>
          <w:noProof/>
          <w:shd w:val="clear" w:color="auto" w:fill="FFFFFF"/>
        </w:rPr>
        <w:t xml:space="preserve"> (</w:t>
      </w:r>
      <w:hyperlink r:id="rId160"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B86E67B" w14:textId="77777777" w:rsidR="0099607F" w:rsidRPr="00795E3C" w:rsidRDefault="0099607F" w:rsidP="0099607F">
      <w:pPr>
        <w:pStyle w:val="Abstract"/>
        <w:spacing w:before="80"/>
        <w:rPr>
          <w:noProof/>
        </w:rPr>
      </w:pPr>
      <w:r w:rsidRPr="00795E3C">
        <w:rPr>
          <w:noProof/>
        </w:rPr>
        <w:t>Ton Ngo (</w:t>
      </w:r>
      <w:hyperlink r:id="rId161" w:history="1">
        <w:r w:rsidRPr="00795E3C">
          <w:rPr>
            <w:rStyle w:val="Hyperlink"/>
            <w:noProof/>
          </w:rPr>
          <w:t>ton@us.ibm.com</w:t>
        </w:r>
      </w:hyperlink>
      <w:r w:rsidRPr="00795E3C">
        <w:rPr>
          <w:noProof/>
        </w:rPr>
        <w:t>), IBM</w:t>
      </w:r>
    </w:p>
    <w:p w14:paraId="3144DA45" w14:textId="77777777" w:rsidR="0099607F" w:rsidRPr="00795E3C" w:rsidRDefault="0099607F" w:rsidP="0099607F">
      <w:pPr>
        <w:pStyle w:val="Abstract"/>
        <w:spacing w:before="80"/>
        <w:rPr>
          <w:noProof/>
        </w:rPr>
      </w:pPr>
      <w:r w:rsidRPr="00795E3C">
        <w:rPr>
          <w:noProof/>
        </w:rPr>
        <w:t>Travis Tripp (</w:t>
      </w:r>
      <w:hyperlink r:id="rId162" w:history="1">
        <w:r w:rsidRPr="00795E3C">
          <w:rPr>
            <w:rStyle w:val="Hyperlink"/>
            <w:noProof/>
          </w:rPr>
          <w:t>travis.tripp@hp.com</w:t>
        </w:r>
      </w:hyperlink>
      <w:r w:rsidRPr="00795E3C">
        <w:rPr>
          <w:noProof/>
        </w:rPr>
        <w:t xml:space="preserve">), HP </w:t>
      </w:r>
    </w:p>
    <w:p w14:paraId="39766980" w14:textId="77777777" w:rsidR="0099607F" w:rsidRPr="00795E3C" w:rsidRDefault="0099607F" w:rsidP="0099607F">
      <w:pPr>
        <w:pStyle w:val="Abstract"/>
        <w:spacing w:before="80"/>
        <w:rPr>
          <w:noProof/>
        </w:rPr>
      </w:pPr>
      <w:r w:rsidRPr="00795E3C">
        <w:rPr>
          <w:rStyle w:val="Strong"/>
          <w:b w:val="0"/>
          <w:noProof/>
        </w:rPr>
        <w:t>Vahid Hashemian</w:t>
      </w:r>
      <w:r w:rsidRPr="00795E3C">
        <w:rPr>
          <w:noProof/>
        </w:rPr>
        <w:t xml:space="preserve"> (</w:t>
      </w:r>
      <w:hyperlink r:id="rId163" w:history="1">
        <w:r w:rsidRPr="00795E3C">
          <w:rPr>
            <w:rStyle w:val="Hyperlink"/>
            <w:noProof/>
          </w:rPr>
          <w:t>vahidhashemian@us.ibm.com</w:t>
        </w:r>
      </w:hyperlink>
      <w:r w:rsidRPr="00795E3C">
        <w:rPr>
          <w:noProof/>
        </w:rPr>
        <w:t>), IBM</w:t>
      </w:r>
    </w:p>
    <w:p w14:paraId="0EBA2493" w14:textId="77777777" w:rsidR="0099607F" w:rsidRPr="00795E3C" w:rsidRDefault="0099607F" w:rsidP="0099607F">
      <w:pPr>
        <w:pStyle w:val="Abstract"/>
        <w:spacing w:before="80"/>
        <w:rPr>
          <w:noProof/>
        </w:rPr>
      </w:pPr>
      <w:r w:rsidRPr="00795E3C">
        <w:rPr>
          <w:noProof/>
        </w:rPr>
        <w:t>Wayne Witzel (</w:t>
      </w:r>
      <w:hyperlink r:id="rId164" w:history="1">
        <w:r w:rsidRPr="00795E3C">
          <w:rPr>
            <w:rStyle w:val="Hyperlink"/>
            <w:noProof/>
          </w:rPr>
          <w:t>wayne.witzel@canonical.com</w:t>
        </w:r>
      </w:hyperlink>
      <w:r w:rsidRPr="00795E3C">
        <w:rPr>
          <w:noProof/>
        </w:rPr>
        <w:t>), Canonical</w:t>
      </w:r>
    </w:p>
    <w:p w14:paraId="1619E369" w14:textId="77777777" w:rsidR="0099607F" w:rsidRPr="00795E3C" w:rsidRDefault="0099607F" w:rsidP="0099607F">
      <w:pPr>
        <w:pStyle w:val="Abstract"/>
        <w:spacing w:before="80"/>
        <w:rPr>
          <w:noProof/>
        </w:rPr>
      </w:pPr>
      <w:bookmarkStart w:id="938" w:name="_Toc85472898"/>
      <w:bookmarkStart w:id="939" w:name="_Toc287332014"/>
      <w:bookmarkStart w:id="940" w:name="_Toc379800453"/>
      <w:bookmarkStart w:id="941" w:name="_Toc379455187"/>
      <w:bookmarkStart w:id="942" w:name="_Toc373867901"/>
      <w:r w:rsidRPr="00795E3C">
        <w:rPr>
          <w:noProof/>
        </w:rPr>
        <w:t>Yaron Parasol (</w:t>
      </w:r>
      <w:hyperlink r:id="rId165" w:history="1">
        <w:r w:rsidRPr="00795E3C">
          <w:rPr>
            <w:rStyle w:val="Hyperlink"/>
            <w:noProof/>
          </w:rPr>
          <w:t>yaronpa@gigaspaces.com</w:t>
        </w:r>
      </w:hyperlink>
      <w:r w:rsidRPr="00795E3C">
        <w:rPr>
          <w:noProof/>
        </w:rPr>
        <w:t>), Gigaspaces</w:t>
      </w:r>
    </w:p>
    <w:p w14:paraId="7A35FBF9" w14:textId="77777777" w:rsidR="0099607F" w:rsidRDefault="0099607F" w:rsidP="0099607F">
      <w:pPr>
        <w:pStyle w:val="AppendixHeading1"/>
        <w:numPr>
          <w:ilvl w:val="0"/>
          <w:numId w:val="7"/>
        </w:numPr>
      </w:pPr>
      <w:bookmarkStart w:id="943" w:name="_Toc397688837"/>
      <w:bookmarkStart w:id="944" w:name="_Toc302251752"/>
      <w:bookmarkStart w:id="945" w:name="_Toc430015874"/>
      <w:r>
        <w:lastRenderedPageBreak/>
        <w:t>Revision History</w:t>
      </w:r>
      <w:bookmarkEnd w:id="938"/>
      <w:bookmarkEnd w:id="939"/>
      <w:bookmarkEnd w:id="940"/>
      <w:bookmarkEnd w:id="943"/>
      <w:bookmarkEnd w:id="944"/>
      <w:bookmarkEnd w:id="9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99607F" w14:paraId="52D606BE" w14:textId="77777777" w:rsidTr="00042AE9">
        <w:tc>
          <w:tcPr>
            <w:tcW w:w="1249" w:type="dxa"/>
          </w:tcPr>
          <w:p w14:paraId="04106E94" w14:textId="77777777" w:rsidR="0099607F" w:rsidRPr="00C7321D" w:rsidRDefault="0099607F" w:rsidP="00042AE9">
            <w:pPr>
              <w:rPr>
                <w:b/>
              </w:rPr>
            </w:pPr>
            <w:r w:rsidRPr="00C7321D">
              <w:rPr>
                <w:b/>
              </w:rPr>
              <w:t>Revision</w:t>
            </w:r>
          </w:p>
        </w:tc>
        <w:tc>
          <w:tcPr>
            <w:tcW w:w="1289" w:type="dxa"/>
          </w:tcPr>
          <w:p w14:paraId="056EE5A2" w14:textId="77777777" w:rsidR="0099607F" w:rsidRPr="00C7321D" w:rsidRDefault="0099607F" w:rsidP="00042AE9">
            <w:pPr>
              <w:rPr>
                <w:b/>
              </w:rPr>
            </w:pPr>
            <w:r w:rsidRPr="00C7321D">
              <w:rPr>
                <w:b/>
              </w:rPr>
              <w:t>Date</w:t>
            </w:r>
          </w:p>
        </w:tc>
        <w:tc>
          <w:tcPr>
            <w:tcW w:w="1800" w:type="dxa"/>
          </w:tcPr>
          <w:p w14:paraId="0A6C1E5E" w14:textId="77777777" w:rsidR="0099607F" w:rsidRPr="00C7321D" w:rsidRDefault="0099607F" w:rsidP="00042AE9">
            <w:pPr>
              <w:rPr>
                <w:b/>
              </w:rPr>
            </w:pPr>
            <w:r w:rsidRPr="00C7321D">
              <w:rPr>
                <w:b/>
              </w:rPr>
              <w:t>Editor</w:t>
            </w:r>
          </w:p>
        </w:tc>
        <w:tc>
          <w:tcPr>
            <w:tcW w:w="5958" w:type="dxa"/>
          </w:tcPr>
          <w:p w14:paraId="70D5BD8F" w14:textId="77777777" w:rsidR="0099607F" w:rsidRPr="00C7321D" w:rsidRDefault="0099607F" w:rsidP="00042AE9">
            <w:pPr>
              <w:rPr>
                <w:b/>
              </w:rPr>
            </w:pPr>
            <w:r w:rsidRPr="00C7321D">
              <w:rPr>
                <w:b/>
              </w:rPr>
              <w:t>Changes Made</w:t>
            </w:r>
          </w:p>
        </w:tc>
      </w:tr>
      <w:tr w:rsidR="0099607F" w14:paraId="57C2AF29" w14:textId="77777777" w:rsidTr="00042AE9">
        <w:tc>
          <w:tcPr>
            <w:tcW w:w="1249" w:type="dxa"/>
          </w:tcPr>
          <w:p w14:paraId="77CD8129" w14:textId="77777777" w:rsidR="0099607F" w:rsidRDefault="0099607F" w:rsidP="00042AE9">
            <w:pPr>
              <w:pStyle w:val="TableText"/>
            </w:pPr>
            <w:r>
              <w:t>WD06, Rev01</w:t>
            </w:r>
          </w:p>
        </w:tc>
        <w:tc>
          <w:tcPr>
            <w:tcW w:w="1289" w:type="dxa"/>
          </w:tcPr>
          <w:p w14:paraId="21E0EF71" w14:textId="77777777" w:rsidR="0099607F" w:rsidRDefault="0099607F" w:rsidP="00042AE9">
            <w:pPr>
              <w:pStyle w:val="TableText"/>
            </w:pPr>
            <w:r>
              <w:t>2015-06-02</w:t>
            </w:r>
          </w:p>
        </w:tc>
        <w:tc>
          <w:tcPr>
            <w:tcW w:w="1800" w:type="dxa"/>
          </w:tcPr>
          <w:p w14:paraId="4D4E8B1B" w14:textId="77777777" w:rsidR="0099607F" w:rsidRDefault="0099607F" w:rsidP="00042AE9">
            <w:pPr>
              <w:pStyle w:val="TableText"/>
            </w:pPr>
            <w:r>
              <w:t>Matt Rutkowski, IBM</w:t>
            </w:r>
          </w:p>
        </w:tc>
        <w:tc>
          <w:tcPr>
            <w:tcW w:w="5958" w:type="dxa"/>
          </w:tcPr>
          <w:p w14:paraId="593B6878" w14:textId="77777777" w:rsidR="0099607F" w:rsidRDefault="0099607F" w:rsidP="00042AE9">
            <w:pPr>
              <w:pStyle w:val="TableTextBullet1"/>
            </w:pPr>
            <w:r>
              <w:t>Initial WD06, Revision 01 baseline.</w:t>
            </w:r>
          </w:p>
          <w:p w14:paraId="57239F61" w14:textId="77777777" w:rsidR="0099607F" w:rsidRDefault="0099607F" w:rsidP="00042AE9">
            <w:pPr>
              <w:pStyle w:val="TableTextBullet1"/>
            </w:pPr>
            <w:r>
              <w:t>Ch. 3: Changed Hello World example to use 512 MB instead of 4 MB which was not a realistic value.</w:t>
            </w:r>
          </w:p>
          <w:p w14:paraId="0CA639A3" w14:textId="77777777" w:rsidR="0099607F" w:rsidRDefault="0099607F" w:rsidP="00042AE9">
            <w:pPr>
              <w:pStyle w:val="TableTextBullet1"/>
            </w:pPr>
            <w:r>
              <w:t xml:space="preserve">C.8.4: Fixed incorrect Heading number (indent) </w:t>
            </w:r>
          </w:p>
          <w:p w14:paraId="5FFDDD2F" w14:textId="77777777" w:rsidR="0099607F" w:rsidRDefault="0099607F" w:rsidP="00042AE9">
            <w:pPr>
              <w:pStyle w:val="TableTextBullet1"/>
            </w:pPr>
            <w:r>
              <w:t>C.8.1: added “version” property to tosca.artifacts.Root to allow template authors the ability to declare the artifact’s version (i.e., the file itself and its contents).</w:t>
            </w:r>
          </w:p>
          <w:p w14:paraId="291B2C0B" w14:textId="77777777" w:rsidR="0099607F" w:rsidRDefault="0099607F" w:rsidP="00042AE9">
            <w:pPr>
              <w:pStyle w:val="TableTextBullet1"/>
            </w:pPr>
            <w:r>
              <w:t>H.1.2: Adjusted description of Compute 1 use case to be more accurate</w:t>
            </w:r>
          </w:p>
          <w:p w14:paraId="12755EEA" w14:textId="77777777" w:rsidR="0099607F" w:rsidRDefault="0099607F" w:rsidP="00042AE9">
            <w:pPr>
              <w:pStyle w:val="TableTextBullet1"/>
            </w:pPr>
            <w:r>
              <w:t>H.1.3: Added new SoftwareComponent use case to show how an existing VM image can be used as a deployment artifact.</w:t>
            </w:r>
          </w:p>
          <w:p w14:paraId="3BC70456" w14:textId="77777777" w:rsidR="0099607F" w:rsidRDefault="0099607F" w:rsidP="00042AE9">
            <w:pPr>
              <w:pStyle w:val="TableTextBullet1"/>
            </w:pPr>
            <w:r>
              <w:t>H.1.19: Container 1: Fixed incorrect YAML which did not use the artifact definition grammar correctly</w:t>
            </w:r>
          </w:p>
          <w:p w14:paraId="5CFE1C1A" w14:textId="77777777" w:rsidR="0099607F" w:rsidRDefault="0099607F" w:rsidP="00042AE9">
            <w:pPr>
              <w:pStyle w:val="TableTextBullet1"/>
            </w:pPr>
            <w:r>
              <w:t>A.5.5: Artifact def.: Added missing “repository” keyname to grammar and renamed “implementation” keyname to “file” to simplify and to not confuse template authors since this keyname is also used for deployment artifacts.</w:t>
            </w:r>
          </w:p>
          <w:p w14:paraId="1B88E884" w14:textId="77777777" w:rsidR="0099607F" w:rsidRDefault="0099607F" w:rsidP="00042AE9">
            <w:pPr>
              <w:pStyle w:val="TableTextBullet1"/>
            </w:pPr>
            <w:r>
              <w:t>C.2.1: Added tosca.datatypes.Root that all TOSCA complex datatypes derive from</w:t>
            </w:r>
          </w:p>
          <w:p w14:paraId="6E4CC5F9" w14:textId="77777777" w:rsidR="0099607F" w:rsidRDefault="0099607F" w:rsidP="00042AE9">
            <w:pPr>
              <w:pStyle w:val="TableTextBullet1"/>
            </w:pPr>
            <w:r>
              <w:t>C.2.2, C.2.3, C.2.4, C.2.6: Credential, NetworkInfo, PortInfo, PortSpec now derive from tosca.datatypes.Root.</w:t>
            </w:r>
          </w:p>
          <w:p w14:paraId="1253E03D" w14:textId="77777777" w:rsidR="0099607F" w:rsidRDefault="0099607F" w:rsidP="00042AE9">
            <w:pPr>
              <w:pStyle w:val="TableTextBullet1"/>
            </w:pPr>
            <w:r>
              <w:t xml:space="preserve">A.6.3, A.6.4, A.6.5, A.6.6, A.6.8, </w:t>
            </w:r>
            <w:proofErr w:type="gramStart"/>
            <w:r>
              <w:t>A.6.9</w:t>
            </w:r>
            <w:proofErr w:type="gramEnd"/>
            <w:r>
              <w:t>: Added optional “version” keyname to all TOSCA type grammars (i.e., Artifact, Interface, Data, Capability, Node and Relationship).</w:t>
            </w:r>
          </w:p>
          <w:p w14:paraId="36CE4486" w14:textId="77777777" w:rsidR="0099607F" w:rsidRDefault="0099607F" w:rsidP="00042AE9">
            <w:pPr>
              <w:pStyle w:val="TableTextBullet1"/>
            </w:pPr>
            <w:r>
              <w:t>A.6.4: Interface Type: Added optional “description” keyname.</w:t>
            </w:r>
          </w:p>
          <w:p w14:paraId="2227A3A5" w14:textId="77777777" w:rsidR="0099607F" w:rsidRDefault="0099607F" w:rsidP="00042AE9">
            <w:pPr>
              <w:pStyle w:val="TableTextBullet1"/>
            </w:pPr>
            <w:r>
              <w:t>A.1.1, A.1.2: Added Namespace prefix, Namespacing in TOSCA Service Templates sections.</w:t>
            </w:r>
          </w:p>
          <w:p w14:paraId="65BDB80C" w14:textId="77777777" w:rsidR="0099607F" w:rsidRDefault="0099607F" w:rsidP="00042AE9">
            <w:pPr>
              <w:pStyle w:val="TableTextBullet1"/>
            </w:pPr>
            <w:r>
              <w:t>A.1.1.3: Updated namespace requirements/rules.</w:t>
            </w:r>
          </w:p>
          <w:p w14:paraId="3A4A8CA9" w14:textId="77777777" w:rsidR="0099607F" w:rsidRDefault="0099607F" w:rsidP="00042AE9">
            <w:pPr>
              <w:pStyle w:val="TableTextBullet1"/>
            </w:pPr>
            <w:r>
              <w:t>A.9.1: Removed keyname “tosca_default_namespace” since it was redundant to the one indicated by the “tosca_definitions_version” keyname.</w:t>
            </w:r>
          </w:p>
          <w:p w14:paraId="5903033D" w14:textId="77777777" w:rsidR="0099607F" w:rsidRDefault="0099607F" w:rsidP="00042AE9">
            <w:pPr>
              <w:pStyle w:val="TableTextBullet1"/>
            </w:pPr>
            <w:r>
              <w:t>A.9.3.1: Fixed namespace errors in Service Template examples.</w:t>
            </w:r>
          </w:p>
          <w:p w14:paraId="63A01ED0" w14:textId="77777777" w:rsidR="0099607F" w:rsidRDefault="0099607F" w:rsidP="00042AE9">
            <w:pPr>
              <w:pStyle w:val="TableTextBullet1"/>
            </w:pPr>
            <w:r>
              <w:t>A.7.4: Removed “alias” keyname from Relationship Template as we had no use cases for it.  Also, fixed copy to be a “string” type.</w:t>
            </w:r>
          </w:p>
          <w:p w14:paraId="10CB01BC" w14:textId="77777777" w:rsidR="0099607F" w:rsidRDefault="0099607F" w:rsidP="00042AE9">
            <w:pPr>
              <w:pStyle w:val="TableTextBullet1"/>
            </w:pPr>
            <w:r>
              <w:t>A.5.7: Added “import definition” section with keynames, grammars and example.</w:t>
            </w:r>
          </w:p>
          <w:p w14:paraId="570E398D" w14:textId="77777777" w:rsidR="0099607F" w:rsidRDefault="0099607F" w:rsidP="00042AE9">
            <w:pPr>
              <w:pStyle w:val="TableTextBullet1"/>
            </w:pPr>
            <w:r>
              <w:t>A.9: Service Template: Fixed “imports” grammar and example.</w:t>
            </w:r>
          </w:p>
        </w:tc>
      </w:tr>
      <w:tr w:rsidR="0099607F" w14:paraId="4F00D587" w14:textId="77777777" w:rsidTr="00042AE9">
        <w:tc>
          <w:tcPr>
            <w:tcW w:w="1249" w:type="dxa"/>
          </w:tcPr>
          <w:p w14:paraId="62C6A909" w14:textId="77777777" w:rsidR="0099607F" w:rsidRDefault="0099607F" w:rsidP="00042AE9">
            <w:pPr>
              <w:pStyle w:val="TableText"/>
            </w:pPr>
            <w:r>
              <w:t>WD06, Rev02</w:t>
            </w:r>
          </w:p>
        </w:tc>
        <w:tc>
          <w:tcPr>
            <w:tcW w:w="1289" w:type="dxa"/>
          </w:tcPr>
          <w:p w14:paraId="7A4FA2BF" w14:textId="77777777" w:rsidR="0099607F" w:rsidRDefault="0099607F" w:rsidP="00042AE9">
            <w:pPr>
              <w:pStyle w:val="TableText"/>
            </w:pPr>
            <w:r>
              <w:t>2015-06-02</w:t>
            </w:r>
          </w:p>
        </w:tc>
        <w:tc>
          <w:tcPr>
            <w:tcW w:w="1800" w:type="dxa"/>
          </w:tcPr>
          <w:p w14:paraId="5C23697A" w14:textId="77777777" w:rsidR="0099607F" w:rsidRDefault="0099607F" w:rsidP="00042AE9">
            <w:pPr>
              <w:pStyle w:val="TableText"/>
            </w:pPr>
            <w:r>
              <w:t>Matt Rutkowski, IBM</w:t>
            </w:r>
          </w:p>
        </w:tc>
        <w:tc>
          <w:tcPr>
            <w:tcW w:w="5958" w:type="dxa"/>
          </w:tcPr>
          <w:p w14:paraId="55926355" w14:textId="77777777" w:rsidR="0099607F" w:rsidRDefault="0099607F" w:rsidP="00042AE9">
            <w:pPr>
              <w:pStyle w:val="TableTextBullet1"/>
            </w:pPr>
            <w:r>
              <w:t>D.1.3: Added QCOW2 as non-normative VM image format</w:t>
            </w:r>
          </w:p>
          <w:p w14:paraId="6BF990F0" w14:textId="77777777" w:rsidR="0099607F" w:rsidRDefault="0099607F" w:rsidP="00042AE9">
            <w:pPr>
              <w:pStyle w:val="TableTextBullet1"/>
            </w:pPr>
            <w:r>
              <w:t>D.1.2, D.1.3: Added “mime_type” and “file_ext” values to the ISO and QCOW2 non-normative artifact types.</w:t>
            </w:r>
          </w:p>
          <w:p w14:paraId="603A37F4" w14:textId="77777777" w:rsidR="0099607F" w:rsidRDefault="0099607F" w:rsidP="00042AE9">
            <w:pPr>
              <w:pStyle w:val="TableTextBullet1"/>
            </w:pPr>
            <w:r>
              <w:t>H.1.3: Changed use case example to use QCOW2 (which is testable on various hypervisors such as XEN and KVM).</w:t>
            </w:r>
          </w:p>
          <w:p w14:paraId="348173B8" w14:textId="77777777" w:rsidR="0099607F" w:rsidRDefault="0099607F" w:rsidP="00042AE9">
            <w:pPr>
              <w:pStyle w:val="TableTextBullet1"/>
            </w:pPr>
            <w:r>
              <w:t>H.1.3: Added assumptions to the use case to assure that this is qualified as a non-baremetal use case and that VM management services (including hypervisors) are in place that support the VM image format.</w:t>
            </w:r>
          </w:p>
          <w:p w14:paraId="654118C8" w14:textId="77777777" w:rsidR="0099607F" w:rsidRDefault="0099607F" w:rsidP="00042AE9">
            <w:pPr>
              <w:pStyle w:val="TableTextBullet1"/>
            </w:pPr>
            <w:r>
              <w:t>Fixed all hyperlinks to any tosca.capabilities.Endpoint.* capability definitions.</w:t>
            </w:r>
          </w:p>
          <w:p w14:paraId="0D60A0AD" w14:textId="77777777" w:rsidR="0099607F" w:rsidRDefault="0099607F" w:rsidP="00042AE9">
            <w:pPr>
              <w:pStyle w:val="TableTextBullet1"/>
            </w:pPr>
            <w:r>
              <w:t>C.8.3, C.8.4: Added “Additional Requirements” to allow orchestrators to throw an error if they encounter non-normative deployment or implementation artifacts they cannot process.</w:t>
            </w:r>
          </w:p>
        </w:tc>
      </w:tr>
      <w:tr w:rsidR="0099607F" w14:paraId="1FE60127" w14:textId="77777777" w:rsidTr="00042AE9">
        <w:tc>
          <w:tcPr>
            <w:tcW w:w="1249" w:type="dxa"/>
          </w:tcPr>
          <w:p w14:paraId="6E0C7D39" w14:textId="77777777" w:rsidR="0099607F" w:rsidRDefault="0099607F" w:rsidP="00042AE9">
            <w:pPr>
              <w:pStyle w:val="TableText"/>
            </w:pPr>
            <w:r>
              <w:t>WD06, Rev03</w:t>
            </w:r>
          </w:p>
        </w:tc>
        <w:tc>
          <w:tcPr>
            <w:tcW w:w="1289" w:type="dxa"/>
          </w:tcPr>
          <w:p w14:paraId="702CE419" w14:textId="77777777" w:rsidR="0099607F" w:rsidRDefault="0099607F" w:rsidP="00042AE9">
            <w:pPr>
              <w:pStyle w:val="TableText"/>
            </w:pPr>
            <w:r>
              <w:t>2015-06-22</w:t>
            </w:r>
          </w:p>
        </w:tc>
        <w:tc>
          <w:tcPr>
            <w:tcW w:w="1800" w:type="dxa"/>
          </w:tcPr>
          <w:p w14:paraId="05377E9C" w14:textId="77777777" w:rsidR="0099607F" w:rsidRDefault="0099607F" w:rsidP="00042AE9">
            <w:pPr>
              <w:pStyle w:val="TableText"/>
            </w:pPr>
            <w:r>
              <w:t>Matt Rutkowski, IBM</w:t>
            </w:r>
          </w:p>
        </w:tc>
        <w:tc>
          <w:tcPr>
            <w:tcW w:w="5958" w:type="dxa"/>
          </w:tcPr>
          <w:p w14:paraId="3D00CCF6" w14:textId="77777777" w:rsidR="0099607F" w:rsidRDefault="0099607F" w:rsidP="00042AE9">
            <w:pPr>
              <w:pStyle w:val="TableTextBullet1"/>
            </w:pPr>
            <w:r>
              <w:t>A.5.7.4: import def.: fixed example to have real sample values for repository, namespace URI and namespace prefix.</w:t>
            </w:r>
          </w:p>
          <w:p w14:paraId="62C3CC3C" w14:textId="77777777" w:rsidR="0099607F" w:rsidRDefault="0099607F" w:rsidP="00042AE9">
            <w:pPr>
              <w:pStyle w:val="TableTextBullet1"/>
            </w:pPr>
            <w:r>
              <w:t>A.6.10: Added Group Type definition, grammar and example</w:t>
            </w:r>
          </w:p>
          <w:p w14:paraId="0C7F15F5" w14:textId="77777777" w:rsidR="0099607F" w:rsidRDefault="0099607F" w:rsidP="00042AE9">
            <w:pPr>
              <w:pStyle w:val="TableTextBullet1"/>
            </w:pPr>
            <w:r>
              <w:t>A.7.5: Added Group Definition and example</w:t>
            </w:r>
          </w:p>
          <w:p w14:paraId="027A0AA9" w14:textId="77777777" w:rsidR="0099607F" w:rsidRDefault="0099607F" w:rsidP="00042AE9">
            <w:pPr>
              <w:pStyle w:val="TableTextBullet1"/>
            </w:pPr>
            <w:r>
              <w:t>14: Fixed example in group chapter to use latest grammar.</w:t>
            </w:r>
          </w:p>
          <w:p w14:paraId="1EF7A0C8" w14:textId="77777777" w:rsidR="0099607F" w:rsidRDefault="0099607F" w:rsidP="00042AE9">
            <w:pPr>
              <w:pStyle w:val="TableTextBullet1"/>
            </w:pPr>
            <w:r>
              <w:t>A.7.4: Added missing Relationship Def. example</w:t>
            </w:r>
          </w:p>
          <w:p w14:paraId="1CDFD2A8" w14:textId="77777777" w:rsidR="0099607F" w:rsidRDefault="0099607F" w:rsidP="00042AE9">
            <w:pPr>
              <w:pStyle w:val="TableTextBullet1"/>
            </w:pPr>
            <w:r>
              <w:t>C.8: Artifact Type: Fixed description to be more accurate</w:t>
            </w:r>
          </w:p>
          <w:p w14:paraId="51A131C6" w14:textId="77777777" w:rsidR="0099607F" w:rsidRDefault="0099607F" w:rsidP="00042AE9">
            <w:pPr>
              <w:pStyle w:val="TableTextBullet1"/>
            </w:pPr>
            <w:r>
              <w:t xml:space="preserve">11.3: Included example of how to reference an abstract database without </w:t>
            </w:r>
            <w:r>
              <w:lastRenderedPageBreak/>
              <w:t>a node filter (to show alternative using an abstract node template in the topology).</w:t>
            </w:r>
          </w:p>
          <w:p w14:paraId="2FFF625B" w14:textId="77777777" w:rsidR="0099607F" w:rsidRDefault="0099607F" w:rsidP="00042AE9">
            <w:pPr>
              <w:pStyle w:val="TableTextBullet1"/>
            </w:pPr>
            <w:r>
              <w:t>A.5: removed redundant word “recognized” from all keyname table introductions.</w:t>
            </w:r>
          </w:p>
          <w:p w14:paraId="736D0656" w14:textId="77777777" w:rsidR="0099607F" w:rsidRDefault="0099607F" w:rsidP="00042AE9">
            <w:pPr>
              <w:pStyle w:val="TableTextBullet1"/>
            </w:pPr>
            <w:r>
              <w:t>A.8: Adjusted topology definition to reference new Group definition grammar.</w:t>
            </w:r>
          </w:p>
          <w:p w14:paraId="389903CF" w14:textId="77777777" w:rsidR="0099607F" w:rsidRDefault="0099607F" w:rsidP="00042AE9">
            <w:pPr>
              <w:pStyle w:val="TableTextBullet1"/>
            </w:pPr>
            <w:r>
              <w:t>A.9: Service Template: Added support for “group_types” element and listing Group Type definitions.</w:t>
            </w:r>
          </w:p>
          <w:p w14:paraId="6133EBB2" w14:textId="77777777" w:rsidR="0099607F" w:rsidRDefault="0099607F" w:rsidP="00042AE9">
            <w:pPr>
              <w:pStyle w:val="TableTextBullet1"/>
            </w:pPr>
            <w:r>
              <w:t>Appendix I: Policies: Added official prologue on TOSCA’s declarative approach stated the areas of policy we acknowledge include Access Control, Governance (placement) and Quality-of-Service (QoS).</w:t>
            </w:r>
          </w:p>
        </w:tc>
      </w:tr>
      <w:tr w:rsidR="0099607F" w14:paraId="2278D7F1" w14:textId="77777777" w:rsidTr="00042AE9">
        <w:tc>
          <w:tcPr>
            <w:tcW w:w="1249" w:type="dxa"/>
          </w:tcPr>
          <w:p w14:paraId="55C707D0" w14:textId="77777777" w:rsidR="0099607F" w:rsidRDefault="0099607F" w:rsidP="00042AE9">
            <w:pPr>
              <w:pStyle w:val="TableText"/>
            </w:pPr>
            <w:r>
              <w:lastRenderedPageBreak/>
              <w:t>WD06, Rev04</w:t>
            </w:r>
          </w:p>
        </w:tc>
        <w:tc>
          <w:tcPr>
            <w:tcW w:w="1289" w:type="dxa"/>
          </w:tcPr>
          <w:p w14:paraId="4F839DD0" w14:textId="77777777" w:rsidR="0099607F" w:rsidRDefault="0099607F" w:rsidP="00042AE9">
            <w:pPr>
              <w:pStyle w:val="TableText"/>
            </w:pPr>
            <w:r>
              <w:t>2015-07-01</w:t>
            </w:r>
          </w:p>
        </w:tc>
        <w:tc>
          <w:tcPr>
            <w:tcW w:w="1800" w:type="dxa"/>
          </w:tcPr>
          <w:p w14:paraId="074A19F2" w14:textId="77777777" w:rsidR="0099607F" w:rsidRDefault="0099607F" w:rsidP="00042AE9">
            <w:pPr>
              <w:pStyle w:val="TableText"/>
            </w:pPr>
            <w:r>
              <w:t>Matt Rutkowski, IBM</w:t>
            </w:r>
          </w:p>
        </w:tc>
        <w:tc>
          <w:tcPr>
            <w:tcW w:w="5958" w:type="dxa"/>
          </w:tcPr>
          <w:p w14:paraId="40D2032D" w14:textId="77777777" w:rsidR="0099607F" w:rsidRDefault="0099607F" w:rsidP="00042AE9">
            <w:pPr>
              <w:pStyle w:val="TableTextBullet1"/>
            </w:pPr>
            <w:r>
              <w:t>A.6.10: Group Type: Added up-front discussion of the distinction between a group and a node In TOSCA.</w:t>
            </w:r>
          </w:p>
          <w:p w14:paraId="53D099E8" w14:textId="77777777" w:rsidR="0099607F" w:rsidRDefault="0099607F" w:rsidP="00042AE9">
            <w:pPr>
              <w:pStyle w:val="TableTextBullet1"/>
            </w:pPr>
            <w:r>
              <w:t xml:space="preserve">A.6.10, A.7.5: Group Type, Group definition: Added “interfaces” </w:t>
            </w:r>
          </w:p>
          <w:p w14:paraId="04AD3AD8" w14:textId="77777777" w:rsidR="0099607F" w:rsidRDefault="0099607F" w:rsidP="00042AE9">
            <w:pPr>
              <w:pStyle w:val="TableTextBullet1"/>
            </w:pPr>
            <w:r>
              <w:t>C.9: Developed the normative Group Type section more.</w:t>
            </w:r>
          </w:p>
          <w:p w14:paraId="04B7109E" w14:textId="77777777" w:rsidR="0099607F" w:rsidRDefault="0099607F" w:rsidP="00042AE9">
            <w:pPr>
              <w:pStyle w:val="TableTextBullet1"/>
            </w:pPr>
            <w:r>
              <w:t>C.9: Added Standard interface to tosca.groups.Root Type.</w:t>
            </w:r>
          </w:p>
          <w:p w14:paraId="7E052DF3" w14:textId="77777777" w:rsidR="0099607F" w:rsidRDefault="0099607F" w:rsidP="00042AE9">
            <w:pPr>
              <w:pStyle w:val="TableTextBullet1"/>
            </w:pPr>
            <w:r>
              <w:t>I3: Lots of prose to discuss types of policies and considerations (and overlap).</w:t>
            </w:r>
          </w:p>
          <w:p w14:paraId="27C0B818" w14:textId="77777777" w:rsidR="0099607F" w:rsidRDefault="0099607F" w:rsidP="00042AE9">
            <w:pPr>
              <w:pStyle w:val="TableTextBullet1"/>
            </w:pPr>
            <w:r>
              <w:t>I.5: Policy Use Cases: Added use cases section and started to organize our policy use cases by policy type (e.g., placement, QoS, scaling, etc.)</w:t>
            </w:r>
          </w:p>
          <w:p w14:paraId="27632B17" w14:textId="77777777" w:rsidR="0099607F" w:rsidRDefault="0099607F" w:rsidP="00042AE9">
            <w:pPr>
              <w:pStyle w:val="TableTextBullet1"/>
            </w:pPr>
            <w:r>
              <w:t>I.5.1, I.5.2: Worked on separating out individual Placement and scaling use cases for policies.</w:t>
            </w:r>
          </w:p>
        </w:tc>
      </w:tr>
      <w:tr w:rsidR="0099607F" w14:paraId="49D7698F" w14:textId="77777777" w:rsidTr="00042AE9">
        <w:tc>
          <w:tcPr>
            <w:tcW w:w="1249" w:type="dxa"/>
          </w:tcPr>
          <w:p w14:paraId="1100F013" w14:textId="77777777" w:rsidR="0099607F" w:rsidRDefault="0099607F" w:rsidP="00042AE9">
            <w:pPr>
              <w:pStyle w:val="TableText"/>
            </w:pPr>
            <w:r>
              <w:t>WD06, Rev05</w:t>
            </w:r>
          </w:p>
        </w:tc>
        <w:tc>
          <w:tcPr>
            <w:tcW w:w="1289" w:type="dxa"/>
          </w:tcPr>
          <w:p w14:paraId="6C06D33B" w14:textId="77777777" w:rsidR="0099607F" w:rsidRDefault="0099607F" w:rsidP="00042AE9">
            <w:pPr>
              <w:pStyle w:val="TableText"/>
            </w:pPr>
            <w:r>
              <w:t>2015-07-08</w:t>
            </w:r>
          </w:p>
        </w:tc>
        <w:tc>
          <w:tcPr>
            <w:tcW w:w="1800" w:type="dxa"/>
          </w:tcPr>
          <w:p w14:paraId="5CE25F77" w14:textId="77777777" w:rsidR="0099607F" w:rsidRDefault="0099607F" w:rsidP="00042AE9">
            <w:pPr>
              <w:pStyle w:val="TableText"/>
            </w:pPr>
            <w:r>
              <w:t>Matt Rutkowski, IBM</w:t>
            </w:r>
          </w:p>
        </w:tc>
        <w:tc>
          <w:tcPr>
            <w:tcW w:w="5958" w:type="dxa"/>
          </w:tcPr>
          <w:p w14:paraId="73753AC2" w14:textId="77777777" w:rsidR="0099607F" w:rsidRDefault="0099607F" w:rsidP="00042AE9">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735C1F35" w14:textId="77777777" w:rsidR="0099607F" w:rsidRDefault="0099607F" w:rsidP="00042AE9">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3026227A" w14:textId="77777777" w:rsidR="0099607F" w:rsidRDefault="0099607F" w:rsidP="00042AE9">
            <w:pPr>
              <w:pStyle w:val="TableTextBullet1"/>
            </w:pPr>
            <w:r>
              <w:t>D.3.1.2: Database.MySQL: does not need “root_password” property.  This was likely a copy/paste error from DBMS type that no one caught until now.</w:t>
            </w:r>
          </w:p>
          <w:p w14:paraId="42055D4A" w14:textId="77777777" w:rsidR="0099607F" w:rsidRDefault="0099607F" w:rsidP="00042AE9">
            <w:pPr>
              <w:pStyle w:val="TableTextBullet1"/>
            </w:pPr>
            <w:r>
              <w:t>A.5.5.1 Artifact def. – prose in table still used old “implementation” keyname; change it to current keyname of “file”.</w:t>
            </w:r>
          </w:p>
          <w:p w14:paraId="62D8B7D9" w14:textId="77777777" w:rsidR="0099607F" w:rsidRDefault="0099607F" w:rsidP="00042AE9">
            <w:pPr>
              <w:pStyle w:val="TableTextBullet1"/>
            </w:pPr>
            <w:r>
              <w:t>Ch 6: Changed artifact definition example to use “file” keyname to match grammar.</w:t>
            </w:r>
          </w:p>
          <w:p w14:paraId="2F11E31D" w14:textId="77777777" w:rsidR="0099607F" w:rsidRDefault="0099607F" w:rsidP="00042AE9">
            <w:pPr>
              <w:pStyle w:val="TableTextBullet1"/>
            </w:pPr>
            <w:r>
              <w:t>A.5.12: Added comment to Operation Def. to discuss using “file” keyname instead of “implementation” which would be simpler.</w:t>
            </w:r>
          </w:p>
          <w:p w14:paraId="5C429CDC" w14:textId="77777777" w:rsidR="0099607F" w:rsidRDefault="0099607F" w:rsidP="00042AE9">
            <w:pPr>
              <w:pStyle w:val="TableTextBullet1"/>
            </w:pPr>
            <w:r>
              <w:t>A.5.12.2.3: Fixed Operation Def. grammar when multiple files are needed to implement the operation (i.e., “implementation” keyname has its own map of keynames).</w:t>
            </w:r>
          </w:p>
          <w:p w14:paraId="02888F26" w14:textId="77777777" w:rsidR="0099607F" w:rsidRDefault="0099607F" w:rsidP="00042AE9">
            <w:pPr>
              <w:pStyle w:val="TableTextBullet1"/>
            </w:pPr>
            <w:r>
              <w:t>11.1: Missing colon after “host” capability</w:t>
            </w:r>
          </w:p>
          <w:p w14:paraId="4BE85582" w14:textId="77777777" w:rsidR="0099607F" w:rsidRDefault="0099607F" w:rsidP="00042AE9">
            <w:pPr>
              <w:pStyle w:val="TableTextBullet1"/>
            </w:pPr>
            <w:r>
              <w:t xml:space="preserve">11.3: Missing colon after “my_abstract_database” </w:t>
            </w:r>
          </w:p>
          <w:p w14:paraId="2B25389E" w14:textId="77777777" w:rsidR="0099607F" w:rsidRDefault="0099607F" w:rsidP="00042AE9">
            <w:pPr>
              <w:pStyle w:val="TableTextBullet1"/>
            </w:pPr>
            <w:r>
              <w:t>14: Removed “policies” from “group” example as this is not specified and will not be how we associate policies with groups.</w:t>
            </w:r>
          </w:p>
          <w:p w14:paraId="4DF9CE74" w14:textId="77777777" w:rsidR="0099607F" w:rsidRDefault="0099607F" w:rsidP="00042AE9">
            <w:pPr>
              <w:pStyle w:val="TableTextBullet1"/>
            </w:pPr>
            <w:r>
              <w:t>A.2.4.2: typo on constraint in example.</w:t>
            </w:r>
          </w:p>
          <w:p w14:paraId="037215CE" w14:textId="77777777" w:rsidR="0099607F" w:rsidRDefault="0099607F" w:rsidP="00042AE9">
            <w:pPr>
              <w:pStyle w:val="TableTextBullet1"/>
            </w:pPr>
            <w:r>
              <w:t>A.5.5: Artifact def. – “file” is now a required keyname, resolves issue TOSCA-249.</w:t>
            </w:r>
          </w:p>
          <w:p w14:paraId="4ABB3542" w14:textId="77777777" w:rsidR="0099607F" w:rsidRDefault="0099607F" w:rsidP="00042AE9">
            <w:pPr>
              <w:pStyle w:val="TableTextBullet1"/>
            </w:pPr>
            <w:r>
              <w:t>A.5.5.2: Fixed typos for repository definition and fixed font as well.</w:t>
            </w:r>
          </w:p>
          <w:p w14:paraId="0AF71260" w14:textId="77777777" w:rsidR="0099607F" w:rsidRDefault="0099607F" w:rsidP="00042AE9">
            <w:pPr>
              <w:pStyle w:val="TableTextBullet1"/>
            </w:pPr>
            <w:r>
              <w:t>A.5.12.4.1: Fixed single-line example for start operation def.</w:t>
            </w:r>
          </w:p>
          <w:p w14:paraId="4388A7D8" w14:textId="77777777" w:rsidR="0099607F" w:rsidRDefault="0099607F" w:rsidP="00042AE9">
            <w:pPr>
              <w:pStyle w:val="TableTextBullet1"/>
            </w:pPr>
            <w:r>
              <w:t>A.5.12.4.2: Fixed example so that secondary artifacts are in a valid YAML ordered list format.</w:t>
            </w:r>
          </w:p>
          <w:p w14:paraId="6C9BE16F" w14:textId="77777777" w:rsidR="0099607F" w:rsidRDefault="0099607F" w:rsidP="00042AE9">
            <w:pPr>
              <w:pStyle w:val="TableTextBullet1"/>
            </w:pPr>
            <w:r>
              <w:t>A.6.3: Fixed description for Artifact Type to be coherent.</w:t>
            </w:r>
          </w:p>
          <w:p w14:paraId="3324429B" w14:textId="77777777" w:rsidR="0099607F" w:rsidRDefault="0099607F" w:rsidP="00042AE9">
            <w:pPr>
              <w:pStyle w:val="TableTextBullet1"/>
            </w:pPr>
            <w:r>
              <w:t>A.6.8.2: Fixed copy/paste error for artifact def. description below grammar.</w:t>
            </w:r>
          </w:p>
          <w:p w14:paraId="111C01B6" w14:textId="77777777" w:rsidR="0099607F" w:rsidRDefault="0099607F" w:rsidP="00042AE9">
            <w:pPr>
              <w:pStyle w:val="TableTextBullet1"/>
            </w:pPr>
            <w:r>
              <w:t>A.6.10, A.7.5: Added “properties” keyname to Group Type and Group definition along with their respective property definitions and assignments.</w:t>
            </w:r>
          </w:p>
          <w:p w14:paraId="7A7A6EF1" w14:textId="77777777" w:rsidR="0099607F" w:rsidRDefault="0099607F" w:rsidP="00042AE9">
            <w:pPr>
              <w:pStyle w:val="TableTextBullet1"/>
            </w:pPr>
            <w:r>
              <w:t>A.8: Topology Template: formalized grammar so it is like all other definitions.  Clarified use of groups within topology. Comments to create a new parameter definition for inputs and outputs.</w:t>
            </w:r>
          </w:p>
          <w:p w14:paraId="45FF0CDC" w14:textId="77777777" w:rsidR="0099607F" w:rsidRDefault="0099607F" w:rsidP="00042AE9">
            <w:pPr>
              <w:pStyle w:val="TableTextBullet1"/>
            </w:pPr>
            <w:r>
              <w:t>A.9.3: Added subsections under Service Template to describe “group_types”, “artifact_types”, “relationships” and “interface_types”.</w:t>
            </w:r>
          </w:p>
          <w:p w14:paraId="649D30C2" w14:textId="77777777" w:rsidR="0099607F" w:rsidRDefault="0099607F" w:rsidP="00042AE9">
            <w:pPr>
              <w:pStyle w:val="TableTextBullet1"/>
            </w:pPr>
            <w:r>
              <w:lastRenderedPageBreak/>
              <w:t>A.9.10: Renamed “datatype_definitions” to “data_types”</w:t>
            </w:r>
          </w:p>
          <w:p w14:paraId="7D645E56" w14:textId="77777777" w:rsidR="0099607F" w:rsidRDefault="0099607F" w:rsidP="00042AE9">
            <w:pPr>
              <w:pStyle w:val="TableTextBullet1"/>
            </w:pPr>
            <w:r>
              <w:t>A.9.1: Changed Service Template grammar to use the new Import Definition (no longer only a list of simple strings).</w:t>
            </w:r>
          </w:p>
          <w:p w14:paraId="0E83FD9C" w14:textId="77777777" w:rsidR="0099607F" w:rsidRDefault="0099607F" w:rsidP="00042AE9">
            <w:pPr>
              <w:pStyle w:val="TableTextBullet1"/>
            </w:pPr>
            <w:r>
              <w:t>C.2.2: Credential: Table had listed the “protocol” as required property which it is not.</w:t>
            </w:r>
          </w:p>
          <w:p w14:paraId="78A50097" w14:textId="77777777" w:rsidR="0099607F" w:rsidRDefault="0099607F" w:rsidP="00042AE9">
            <w:pPr>
              <w:pStyle w:val="TableTextBullet1"/>
            </w:pPr>
            <w:r>
              <w:t>C.2.2: Credential: Fixed examples to remove “type” and “properties” keys that are not valid for a property assignment (only property def.).</w:t>
            </w:r>
          </w:p>
          <w:p w14:paraId="6D14A686" w14:textId="77777777" w:rsidR="0099607F" w:rsidRDefault="0099607F" w:rsidP="00042AE9">
            <w:pPr>
              <w:pStyle w:val="TableTextBullet1"/>
            </w:pPr>
            <w:r>
              <w:t>C.2.5.2: Missing colon from example for “in_range” constraint</w:t>
            </w:r>
          </w:p>
          <w:p w14:paraId="4C4564AE" w14:textId="77777777" w:rsidR="0099607F" w:rsidRDefault="0099607F" w:rsidP="00042AE9">
            <w:pPr>
              <w:pStyle w:val="TableTextBullet1"/>
            </w:pPr>
            <w:r>
              <w:t>C.2.6: PortSpec: “target” and “source” grammars are not maps but a single PortDef.</w:t>
            </w:r>
          </w:p>
          <w:p w14:paraId="1D3446BF" w14:textId="77777777" w:rsidR="0099607F" w:rsidRDefault="0099607F" w:rsidP="00042AE9">
            <w:pPr>
              <w:pStyle w:val="TableTextBullet1"/>
            </w:pPr>
            <w:r>
              <w:t>C.8.1: tosca.artifacts.Root: Does not need a version property as it is now part of the metamodel.</w:t>
            </w:r>
          </w:p>
          <w:p w14:paraId="798AD790" w14:textId="77777777" w:rsidR="0099607F" w:rsidRDefault="0099607F" w:rsidP="00042AE9">
            <w:pPr>
              <w:pStyle w:val="TableTextBullet1"/>
            </w:pPr>
            <w:r>
              <w:t>C.9.1: tosca.groups.Root: Does not need a version property as it is now part of the metamodel.</w:t>
            </w:r>
          </w:p>
          <w:p w14:paraId="5E7CA8C5" w14:textId="77777777" w:rsidR="0099607F" w:rsidRDefault="0099607F" w:rsidP="00042AE9">
            <w:pPr>
              <w:pStyle w:val="TableTextBullet1"/>
            </w:pPr>
            <w:r>
              <w:t>D.1.3: QCOW2 artifact type had “ISO” in type name; a cut/paste error.</w:t>
            </w:r>
          </w:p>
          <w:p w14:paraId="6F637856" w14:textId="77777777" w:rsidR="0099607F" w:rsidRDefault="0099607F" w:rsidP="00042AE9">
            <w:pPr>
              <w:pStyle w:val="TableTextBullet1"/>
            </w:pPr>
            <w:r>
              <w:t>H.1.3.5:  Use case YAML had an artifact as an ordered list; and “host” requirement was not ordered list.  Fixed both.</w:t>
            </w:r>
          </w:p>
          <w:p w14:paraId="560C7539" w14:textId="77777777" w:rsidR="0099607F" w:rsidRDefault="0099607F" w:rsidP="00042AE9">
            <w:pPr>
              <w:pStyle w:val="TableTextBullet1"/>
            </w:pPr>
            <w:r>
              <w:t>G.1.4, H.1.4, H.1.5, H.1.7, H.1.8, and H.1.9: BlockStorage use cases should use “local_storage” requirement already pre-defined in the Compute node not “attachment” which is not normative.</w:t>
            </w:r>
          </w:p>
          <w:p w14:paraId="36FA00D2" w14:textId="77777777" w:rsidR="0099607F" w:rsidRDefault="0099607F" w:rsidP="00042AE9">
            <w:pPr>
              <w:pStyle w:val="TableTextBullet1"/>
            </w:pPr>
            <w:r>
              <w:t>H.1.5, H.1.6: Compute node needs to reference “my_storage” node.</w:t>
            </w:r>
          </w:p>
          <w:p w14:paraId="2FFE4E75" w14:textId="77777777" w:rsidR="0099607F" w:rsidRDefault="0099607F" w:rsidP="00042AE9">
            <w:pPr>
              <w:pStyle w:val="TableTextBullet1"/>
            </w:pPr>
            <w:r>
              <w:t>H.1.6: Indentation error on one of the output parameters.</w:t>
            </w:r>
          </w:p>
          <w:p w14:paraId="4A14B3FF" w14:textId="77777777" w:rsidR="0099607F" w:rsidRDefault="0099607F" w:rsidP="00042AE9">
            <w:pPr>
              <w:pStyle w:val="TableTextBullet1"/>
            </w:pPr>
            <w:r>
              <w:t>H.1.9: Incorrect YAML on “local_storage” relationship, AttachesTo type needs to be indented on a new line with “type” from Extended Grammar as explained in section A.7.2.</w:t>
            </w:r>
          </w:p>
          <w:p w14:paraId="174A2125" w14:textId="77777777" w:rsidR="0099607F" w:rsidRDefault="0099607F" w:rsidP="00042AE9">
            <w:pPr>
              <w:pStyle w:val="TableTextBullet1"/>
            </w:pPr>
            <w:r>
              <w:t>H.1.12: Added “host” capability and moved its properties that were directly under Compute node (old grammar) to be under “host”.  Also added units to property values.</w:t>
            </w:r>
          </w:p>
          <w:p w14:paraId="11E64450" w14:textId="77777777" w:rsidR="0099607F" w:rsidRDefault="0099607F" w:rsidP="00042AE9">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99607F" w14:paraId="224316AA" w14:textId="77777777" w:rsidTr="00042AE9">
        <w:trPr>
          <w:trHeight w:val="63"/>
        </w:trPr>
        <w:tc>
          <w:tcPr>
            <w:tcW w:w="1249" w:type="dxa"/>
          </w:tcPr>
          <w:p w14:paraId="67F96B23" w14:textId="77777777" w:rsidR="0099607F" w:rsidRDefault="0099607F" w:rsidP="00042AE9">
            <w:pPr>
              <w:pStyle w:val="TableText"/>
            </w:pPr>
            <w:r>
              <w:lastRenderedPageBreak/>
              <w:t>WD06, Rev06</w:t>
            </w:r>
          </w:p>
        </w:tc>
        <w:tc>
          <w:tcPr>
            <w:tcW w:w="1289" w:type="dxa"/>
          </w:tcPr>
          <w:p w14:paraId="669015E6" w14:textId="77777777" w:rsidR="0099607F" w:rsidRDefault="0099607F" w:rsidP="00042AE9">
            <w:pPr>
              <w:pStyle w:val="TableText"/>
            </w:pPr>
            <w:r>
              <w:t>2015-07-28</w:t>
            </w:r>
          </w:p>
        </w:tc>
        <w:tc>
          <w:tcPr>
            <w:tcW w:w="1800" w:type="dxa"/>
          </w:tcPr>
          <w:p w14:paraId="40A4FFE2" w14:textId="77777777" w:rsidR="0099607F" w:rsidRDefault="0099607F" w:rsidP="00042AE9">
            <w:pPr>
              <w:pStyle w:val="TableText"/>
            </w:pPr>
            <w:r>
              <w:t>Matt Rutkowski, IBM</w:t>
            </w:r>
          </w:p>
        </w:tc>
        <w:tc>
          <w:tcPr>
            <w:tcW w:w="5958" w:type="dxa"/>
          </w:tcPr>
          <w:p w14:paraId="14F94716" w14:textId="77777777" w:rsidR="0099607F" w:rsidRDefault="0099607F" w:rsidP="00042AE9">
            <w:pPr>
              <w:pStyle w:val="TableTextBullet1"/>
            </w:pPr>
            <w:r>
              <w:t>Changed all examples to use a host container mem_size of either 512 MB (i.e., “tiny”) or 4096 MB (i.e., medium) to be more realistic to typical production public cloud values.</w:t>
            </w:r>
          </w:p>
          <w:p w14:paraId="3A28E37F" w14:textId="77777777" w:rsidR="0099607F" w:rsidRDefault="0099607F" w:rsidP="00042AE9">
            <w:pPr>
              <w:pStyle w:val="TableTextBullet1"/>
            </w:pPr>
            <w:r>
              <w:t>A.5.12:  Added Parameter def. which is used by Input and Output parameters for the topology template and Inputs for Interfaces</w:t>
            </w:r>
          </w:p>
          <w:p w14:paraId="4DAC4412" w14:textId="77777777" w:rsidR="0099607F" w:rsidRDefault="0099607F" w:rsidP="00042AE9">
            <w:pPr>
              <w:pStyle w:val="TableTextBullet1"/>
            </w:pPr>
            <w:r>
              <w:t>A.6.10: Added Policy Type section, grammar and examples</w:t>
            </w:r>
          </w:p>
          <w:p w14:paraId="64BC4492" w14:textId="77777777" w:rsidR="0099607F" w:rsidRDefault="0099607F" w:rsidP="00042AE9">
            <w:pPr>
              <w:pStyle w:val="TableTextBullet1"/>
            </w:pPr>
            <w:r>
              <w:t>A.7.6: Added Policy Def. section, grammar and examples</w:t>
            </w:r>
          </w:p>
          <w:p w14:paraId="259F93AB" w14:textId="77777777" w:rsidR="0099607F" w:rsidRDefault="0099607F" w:rsidP="00042AE9">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75F0DFE8" w14:textId="77777777" w:rsidR="0099607F" w:rsidRDefault="0099607F" w:rsidP="00042AE9">
            <w:pPr>
              <w:pStyle w:val="TableTextBullet1"/>
            </w:pPr>
            <w:r>
              <w:t>C.6.6: RoutesTo relationship type: Removed empty grammar and example sections.</w:t>
            </w:r>
          </w:p>
          <w:p w14:paraId="34CAD0DA" w14:textId="77777777" w:rsidR="0099607F" w:rsidRDefault="0099607F" w:rsidP="00042AE9">
            <w:pPr>
              <w:pStyle w:val="TableTextBullet1"/>
            </w:pPr>
            <w:r>
              <w:t>A.8.2: Topology Template: Fixed grammar issues with group definitions.  Added policy definitions to grammar. Changed grammar to reference Parameter def. for both Inputs and Outputs.</w:t>
            </w:r>
          </w:p>
          <w:p w14:paraId="63BB018D" w14:textId="77777777" w:rsidR="0099607F" w:rsidRDefault="0099607F" w:rsidP="00042AE9">
            <w:pPr>
              <w:pStyle w:val="TableTextBullet1"/>
            </w:pPr>
            <w:r>
              <w:t>A.8.2.1: Topology Template: Changed Inputs section to reference Parameter def.</w:t>
            </w:r>
          </w:p>
          <w:p w14:paraId="18376D92" w14:textId="77777777" w:rsidR="0099607F" w:rsidRDefault="0099607F" w:rsidP="00042AE9">
            <w:pPr>
              <w:pStyle w:val="TableTextBullet1"/>
            </w:pPr>
            <w:r>
              <w:t>A.8.2.4: Topology Template: Changed Outputs section to reference Parameter def.</w:t>
            </w:r>
          </w:p>
          <w:p w14:paraId="21732A5F" w14:textId="77777777" w:rsidR="0099607F" w:rsidRDefault="0099607F" w:rsidP="00042AE9">
            <w:pPr>
              <w:pStyle w:val="TableTextBullet1"/>
            </w:pPr>
            <w:r>
              <w:t>A.8.2.6: Topology Template: Added policies section.</w:t>
            </w:r>
          </w:p>
          <w:p w14:paraId="5A2D380E" w14:textId="77777777" w:rsidR="0099607F" w:rsidRDefault="0099607F" w:rsidP="00042AE9">
            <w:pPr>
              <w:pStyle w:val="TableTextBullet1"/>
            </w:pPr>
            <w:r>
              <w:t>A.9.1: Service Template: Added “policies” keyname section to allow policy types to be declared.</w:t>
            </w:r>
          </w:p>
          <w:p w14:paraId="13CC5E1C" w14:textId="77777777" w:rsidR="0099607F" w:rsidRDefault="0099607F" w:rsidP="00042AE9">
            <w:pPr>
              <w:pStyle w:val="TableTextBullet1"/>
            </w:pPr>
            <w:r>
              <w:t>H.1.15.4.3: Changed legacy “postconfigure” operations to current “configure” operation.</w:t>
            </w:r>
          </w:p>
        </w:tc>
      </w:tr>
      <w:tr w:rsidR="0099607F" w14:paraId="69F5872D" w14:textId="77777777" w:rsidTr="00042AE9">
        <w:trPr>
          <w:trHeight w:val="63"/>
        </w:trPr>
        <w:tc>
          <w:tcPr>
            <w:tcW w:w="1249" w:type="dxa"/>
          </w:tcPr>
          <w:p w14:paraId="02C93DF8" w14:textId="77777777" w:rsidR="0099607F" w:rsidRDefault="0099607F" w:rsidP="00042AE9">
            <w:pPr>
              <w:pStyle w:val="TableText"/>
            </w:pPr>
            <w:r>
              <w:t>WD06, Rev07</w:t>
            </w:r>
          </w:p>
        </w:tc>
        <w:tc>
          <w:tcPr>
            <w:tcW w:w="1289" w:type="dxa"/>
          </w:tcPr>
          <w:p w14:paraId="7D5B0E22" w14:textId="77777777" w:rsidR="0099607F" w:rsidRDefault="0099607F" w:rsidP="00042AE9">
            <w:pPr>
              <w:pStyle w:val="TableText"/>
            </w:pPr>
            <w:r>
              <w:t>2015-08-20</w:t>
            </w:r>
          </w:p>
        </w:tc>
        <w:tc>
          <w:tcPr>
            <w:tcW w:w="1800" w:type="dxa"/>
          </w:tcPr>
          <w:p w14:paraId="293A33A7" w14:textId="77777777" w:rsidR="0099607F" w:rsidRDefault="0099607F" w:rsidP="00042AE9">
            <w:pPr>
              <w:pStyle w:val="TableText"/>
            </w:pPr>
            <w:r>
              <w:t>Matt Rutkowski, IBM</w:t>
            </w:r>
          </w:p>
        </w:tc>
        <w:tc>
          <w:tcPr>
            <w:tcW w:w="5958" w:type="dxa"/>
          </w:tcPr>
          <w:p w14:paraId="38DC5D78" w14:textId="77777777" w:rsidR="0099607F" w:rsidRDefault="0099607F" w:rsidP="00042AE9">
            <w:pPr>
              <w:pStyle w:val="TableTextBullet1"/>
            </w:pPr>
            <w:r>
              <w:t>A.9.1: Service Template: Added metadata keyname “mime_type” to declare the type of TOSCA file’s Mime Type string (i.e. grammar, information) the .yaml file holds.</w:t>
            </w:r>
          </w:p>
          <w:p w14:paraId="78FA893A" w14:textId="77777777" w:rsidR="0099607F" w:rsidRDefault="0099607F" w:rsidP="00042AE9">
            <w:pPr>
              <w:pStyle w:val="TableTextBullet1"/>
            </w:pPr>
            <w:r>
              <w:t xml:space="preserve">A.6.10, A.6.11: Added the keyname “targets” to both Group Type and Policy Type as a new “shortcut” for describing a relationship between a logical entity (i.e. a Group or Policy) and concrete entities in TOSCA models (i.e., ones that are part of the actual application topology and </w:t>
            </w:r>
            <w:r>
              <w:lastRenderedPageBreak/>
              <w:t>deployment such as Nodes).</w:t>
            </w:r>
          </w:p>
          <w:p w14:paraId="3E6F5E99" w14:textId="77777777" w:rsidR="0099607F" w:rsidRDefault="0099607F" w:rsidP="00042AE9">
            <w:pPr>
              <w:pStyle w:val="TableTextBullet1"/>
            </w:pPr>
            <w:r>
              <w:t>I.3.2.1: Placement policy: corrected incomplete sentence.</w:t>
            </w:r>
          </w:p>
          <w:p w14:paraId="518CD60B" w14:textId="77777777" w:rsidR="0099607F" w:rsidRDefault="0099607F" w:rsidP="00042AE9">
            <w:pPr>
              <w:pStyle w:val="TableTextBullet1"/>
            </w:pPr>
            <w:r>
              <w:t xml:space="preserve">C.6.1: Relationship Types: added “state” attribute to Root type </w:t>
            </w:r>
          </w:p>
          <w:p w14:paraId="22FC4242" w14:textId="77777777" w:rsidR="0099607F" w:rsidRDefault="0099607F" w:rsidP="00042AE9">
            <w:pPr>
              <w:pStyle w:val="TableTextBullet1"/>
            </w:pPr>
            <w:r>
              <w:t>A.3.2, C.6.1: Relationship States: Placeholder created to define states once TOSCA-</w:t>
            </w:r>
            <w:proofErr w:type="gramStart"/>
            <w:r>
              <w:t>272  is</w:t>
            </w:r>
            <w:proofErr w:type="gramEnd"/>
            <w:r>
              <w:t xml:space="preserve"> addressed.</w:t>
            </w:r>
          </w:p>
          <w:p w14:paraId="4286A4C9" w14:textId="77777777" w:rsidR="0099607F" w:rsidRDefault="0099607F" w:rsidP="00042AE9">
            <w:pPr>
              <w:pStyle w:val="TableTextBullet1"/>
            </w:pPr>
            <w:r>
              <w:t>I.5.1.3: Filled out “co-locate” placement policy use case removing TBD placeholders.</w:t>
            </w:r>
          </w:p>
          <w:p w14:paraId="426C7F72" w14:textId="77777777" w:rsidR="0099607F" w:rsidRDefault="0099607F" w:rsidP="00042AE9">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57621CBE" w14:textId="77777777" w:rsidR="0099607F" w:rsidRDefault="0099607F" w:rsidP="00042AE9">
            <w:pPr>
              <w:pStyle w:val="TableTextBullet1"/>
            </w:pPr>
            <w:r>
              <w:t xml:space="preserve">H.1, H.1.16: Removed the placeholder for the WebServer-DBMS 2 use case (will renumber use case WebServer-DBMS 3 to be 2) As it was a legacy AWS Cloud formation (CFN) use case that used explicit Floating IPs which is not the approach we use in TOSCA. </w:t>
            </w:r>
          </w:p>
        </w:tc>
      </w:tr>
      <w:tr w:rsidR="0099607F" w14:paraId="33C0BE8D" w14:textId="77777777" w:rsidTr="00042AE9">
        <w:trPr>
          <w:trHeight w:val="63"/>
        </w:trPr>
        <w:tc>
          <w:tcPr>
            <w:tcW w:w="1249" w:type="dxa"/>
          </w:tcPr>
          <w:p w14:paraId="0B4FC79B" w14:textId="77777777" w:rsidR="0099607F" w:rsidRDefault="0099607F" w:rsidP="00042AE9">
            <w:pPr>
              <w:pStyle w:val="TableText"/>
            </w:pPr>
            <w:r>
              <w:lastRenderedPageBreak/>
              <w:t>WD06, Rev08</w:t>
            </w:r>
          </w:p>
        </w:tc>
        <w:tc>
          <w:tcPr>
            <w:tcW w:w="1289" w:type="dxa"/>
          </w:tcPr>
          <w:p w14:paraId="0EA93B43" w14:textId="77777777" w:rsidR="0099607F" w:rsidRDefault="0099607F" w:rsidP="00042AE9">
            <w:pPr>
              <w:pStyle w:val="TableText"/>
            </w:pPr>
            <w:r>
              <w:t>2015-08-26</w:t>
            </w:r>
          </w:p>
        </w:tc>
        <w:tc>
          <w:tcPr>
            <w:tcW w:w="1800" w:type="dxa"/>
          </w:tcPr>
          <w:p w14:paraId="0D53246D" w14:textId="77777777" w:rsidR="0099607F" w:rsidRDefault="0099607F" w:rsidP="00042AE9">
            <w:pPr>
              <w:pStyle w:val="TableText"/>
            </w:pPr>
            <w:r>
              <w:t>Matt Rutkowski, IBM</w:t>
            </w:r>
          </w:p>
          <w:p w14:paraId="49A92E15" w14:textId="77777777" w:rsidR="0099607F" w:rsidRDefault="0099607F" w:rsidP="00042AE9">
            <w:pPr>
              <w:pStyle w:val="TableText"/>
            </w:pPr>
            <w:r>
              <w:t>Jacques Durand, Fujitsu</w:t>
            </w:r>
          </w:p>
        </w:tc>
        <w:tc>
          <w:tcPr>
            <w:tcW w:w="5958" w:type="dxa"/>
          </w:tcPr>
          <w:p w14:paraId="7A59B637" w14:textId="77777777" w:rsidR="0099607F" w:rsidRDefault="0099607F" w:rsidP="00042AE9">
            <w:pPr>
              <w:pStyle w:val="TableTextBullet1"/>
            </w:pPr>
            <w:r>
              <w:t>Reorginazation of chapters and appendices to conform to OASIS staff directions and to accommodate addition of a new Conformance section.</w:t>
            </w:r>
          </w:p>
          <w:p w14:paraId="5EB04CF9" w14:textId="77777777" w:rsidR="0099607F" w:rsidRDefault="0099607F" w:rsidP="0099607F">
            <w:pPr>
              <w:pStyle w:val="TableTextBullet1"/>
              <w:numPr>
                <w:ilvl w:val="1"/>
                <w:numId w:val="11"/>
              </w:numPr>
              <w:ind w:left="342" w:hanging="180"/>
            </w:pPr>
            <w:r>
              <w:t xml:space="preserve">Created new Chapter 1 “Introduction”.  </w:t>
            </w:r>
          </w:p>
          <w:p w14:paraId="2C85C300" w14:textId="77777777" w:rsidR="0099607F" w:rsidRDefault="0099607F" w:rsidP="0099607F">
            <w:pPr>
              <w:pStyle w:val="TableTextBullet1"/>
              <w:numPr>
                <w:ilvl w:val="2"/>
                <w:numId w:val="11"/>
              </w:numPr>
              <w:ind w:left="612" w:hanging="180"/>
            </w:pPr>
            <w:r>
              <w:t>Moved former Chapter 1 “Objective” to Chapter 1.1.</w:t>
            </w:r>
          </w:p>
          <w:p w14:paraId="2296A8F9" w14:textId="77777777" w:rsidR="0099607F" w:rsidRDefault="0099607F" w:rsidP="0099607F">
            <w:pPr>
              <w:pStyle w:val="TableTextBullet1"/>
              <w:numPr>
                <w:ilvl w:val="2"/>
                <w:numId w:val="11"/>
              </w:numPr>
              <w:ind w:left="612" w:hanging="180"/>
            </w:pPr>
            <w:r>
              <w:t>Moved former Chapter 2 “Summary of key TOSCA Concepts” to Chapter 1.2.</w:t>
            </w:r>
          </w:p>
          <w:p w14:paraId="08DD275C" w14:textId="77777777" w:rsidR="0099607F" w:rsidRDefault="0099607F" w:rsidP="0099607F">
            <w:pPr>
              <w:pStyle w:val="TableTextBullet1"/>
              <w:numPr>
                <w:ilvl w:val="2"/>
                <w:numId w:val="11"/>
              </w:numPr>
              <w:ind w:left="612" w:hanging="180"/>
            </w:pPr>
            <w:r>
              <w:t>Created Chapter 1.3 “Implementations” to introduce key terms used to identify conformance targets for the new Conformance Chapter (12).</w:t>
            </w:r>
          </w:p>
          <w:p w14:paraId="273BB22A" w14:textId="77777777" w:rsidR="0099607F" w:rsidRDefault="0099607F" w:rsidP="0099607F">
            <w:pPr>
              <w:pStyle w:val="TableTextBullet1"/>
              <w:numPr>
                <w:ilvl w:val="2"/>
                <w:numId w:val="11"/>
              </w:numPr>
              <w:ind w:left="612" w:hanging="180"/>
            </w:pPr>
            <w:r>
              <w:t>Moved former Appendix J.2 “Terminology” to Chapter 1.4.</w:t>
            </w:r>
          </w:p>
          <w:p w14:paraId="382EC282" w14:textId="77777777" w:rsidR="0099607F" w:rsidRDefault="0099607F" w:rsidP="0099607F">
            <w:pPr>
              <w:pStyle w:val="TableTextBullet1"/>
              <w:numPr>
                <w:ilvl w:val="2"/>
                <w:numId w:val="11"/>
              </w:numPr>
              <w:ind w:left="612" w:hanging="180"/>
            </w:pPr>
            <w:r>
              <w:t>Moved RFC 2119 text formerly underAppendix J.2 under a new Chapter 1.5 “Notational Conventions” adding a normative reference to RFC 2119.</w:t>
            </w:r>
          </w:p>
          <w:p w14:paraId="74E8D97A" w14:textId="77777777" w:rsidR="0099607F" w:rsidRDefault="0099607F" w:rsidP="0099607F">
            <w:pPr>
              <w:pStyle w:val="TableTextBullet1"/>
              <w:numPr>
                <w:ilvl w:val="2"/>
                <w:numId w:val="11"/>
              </w:numPr>
              <w:ind w:left="612" w:hanging="180"/>
            </w:pPr>
            <w:r>
              <w:t>Moved former Appendix J.3, J.4 “Normative References” and “Non-normative References” to Chapters 1.6 and 1.7 respectively.</w:t>
            </w:r>
          </w:p>
          <w:p w14:paraId="23EC1EE0" w14:textId="77777777" w:rsidR="0099607F" w:rsidRDefault="0099607F" w:rsidP="0099607F">
            <w:pPr>
              <w:pStyle w:val="TableTextBullet1"/>
              <w:numPr>
                <w:ilvl w:val="2"/>
                <w:numId w:val="11"/>
              </w:numPr>
              <w:ind w:left="612" w:hanging="180"/>
            </w:pPr>
            <w:r>
              <w:t>Moved former Appendix J.5 “Glossary” to Chapter 1.8.</w:t>
            </w:r>
          </w:p>
          <w:p w14:paraId="34692D1A" w14:textId="77777777" w:rsidR="0099607F" w:rsidRDefault="0099607F" w:rsidP="0099607F">
            <w:pPr>
              <w:pStyle w:val="TableTextBullet1"/>
              <w:numPr>
                <w:ilvl w:val="1"/>
                <w:numId w:val="11"/>
              </w:numPr>
              <w:ind w:left="342" w:hanging="180"/>
            </w:pPr>
            <w:r>
              <w:t>Created new Chapter 2 “TOSCA by example”.</w:t>
            </w:r>
          </w:p>
          <w:p w14:paraId="41F3FAFD" w14:textId="77777777" w:rsidR="0099607F" w:rsidRDefault="0099607F" w:rsidP="0099607F">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“hellow world” template for TOSCA’ and so on.</w:t>
            </w:r>
          </w:p>
          <w:p w14:paraId="47F08CC2"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A “TOSCA Simple Profile definitions in YAML” to now be Chapter 3.</w:t>
            </w:r>
          </w:p>
          <w:p w14:paraId="7254C7F0" w14:textId="77777777" w:rsidR="0099607F" w:rsidRDefault="0099607F" w:rsidP="0099607F">
            <w:pPr>
              <w:pStyle w:val="TableTextBullet1"/>
              <w:numPr>
                <w:ilvl w:val="2"/>
                <w:numId w:val="11"/>
              </w:numPr>
              <w:ind w:left="612" w:hanging="180"/>
            </w:pPr>
            <w:r>
              <w:t>Note: This chaper begins the group of normative chapters.</w:t>
            </w:r>
          </w:p>
          <w:p w14:paraId="39873DBF"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B “Functions” to now be Chapter 4.  </w:t>
            </w:r>
          </w:p>
          <w:p w14:paraId="14589019" w14:textId="77777777" w:rsidR="0099607F" w:rsidRDefault="0099607F" w:rsidP="0099607F">
            <w:pPr>
              <w:pStyle w:val="TableTextBullet1"/>
              <w:numPr>
                <w:ilvl w:val="2"/>
                <w:numId w:val="11"/>
              </w:numPr>
              <w:ind w:left="612" w:hanging="180"/>
            </w:pPr>
            <w:r>
              <w:t>Changed title to “TOSCA functions” for consistency.</w:t>
            </w:r>
          </w:p>
          <w:p w14:paraId="249CBC0A"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C “TOSCA normative type defintions” to now be Chapter 5.  </w:t>
            </w:r>
          </w:p>
          <w:p w14:paraId="2BE6A4E0"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D “Non-normative type defintions” to now be Chapter 8.  </w:t>
            </w:r>
          </w:p>
          <w:p w14:paraId="4A4FE5AA" w14:textId="77777777" w:rsidR="0099607F" w:rsidRDefault="0099607F" w:rsidP="0099607F">
            <w:pPr>
              <w:pStyle w:val="TableTextBullet1"/>
              <w:numPr>
                <w:ilvl w:val="2"/>
                <w:numId w:val="11"/>
              </w:numPr>
              <w:ind w:left="612" w:hanging="180"/>
            </w:pPr>
            <w:r>
              <w:t xml:space="preserve">Note: This new Chapter 8 </w:t>
            </w:r>
            <w:proofErr w:type="gramStart"/>
            <w:r>
              <w:t>locates  (</w:t>
            </w:r>
            <w:proofErr w:type="gramEnd"/>
            <w:r>
              <w:t>groups) this section with the other sections that are non-normative.  This was done to accommodate the new “Conformance” section (Chapter 12) and its referential contents.</w:t>
            </w:r>
          </w:p>
          <w:p w14:paraId="762A7EC0"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E “TOSCA Cloud Service Archive (CSAR)” to now be Chapter 6.  </w:t>
            </w:r>
          </w:p>
          <w:p w14:paraId="574D7D57"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F “Networking” to now be Chapter 7.  </w:t>
            </w:r>
          </w:p>
          <w:p w14:paraId="52CE5A88" w14:textId="77777777" w:rsidR="0099607F" w:rsidRDefault="0099607F" w:rsidP="0099607F">
            <w:pPr>
              <w:pStyle w:val="TableTextBullet1"/>
              <w:numPr>
                <w:ilvl w:val="2"/>
                <w:numId w:val="11"/>
              </w:numPr>
              <w:ind w:left="612" w:hanging="180"/>
            </w:pPr>
            <w:r>
              <w:t>Changed title to “TOSCA networking” for consistency.</w:t>
            </w:r>
          </w:p>
          <w:p w14:paraId="5173EAC6"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G “Component modeling use cases” to now be Chapter 9.  </w:t>
            </w:r>
          </w:p>
          <w:p w14:paraId="67027FD3" w14:textId="77777777" w:rsidR="0099607F" w:rsidRDefault="0099607F" w:rsidP="0099607F">
            <w:pPr>
              <w:pStyle w:val="TableTextBullet1"/>
              <w:numPr>
                <w:ilvl w:val="2"/>
                <w:numId w:val="11"/>
              </w:numPr>
              <w:ind w:left="612" w:hanging="180"/>
            </w:pPr>
            <w:r>
              <w:t>Note: This chapter begins the group of non-normative chapters.</w:t>
            </w:r>
          </w:p>
          <w:p w14:paraId="65EEAFF2"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H “Complete application modeling use cases” to now be Chapter 10.  </w:t>
            </w:r>
          </w:p>
          <w:p w14:paraId="10E0BF24" w14:textId="77777777" w:rsidR="0099607F" w:rsidRDefault="0099607F" w:rsidP="0099607F">
            <w:pPr>
              <w:pStyle w:val="TableTextBullet1"/>
              <w:numPr>
                <w:ilvl w:val="2"/>
                <w:numId w:val="11"/>
              </w:numPr>
              <w:ind w:left="612" w:hanging="180"/>
            </w:pPr>
            <w:r>
              <w:t>Changed title to “Application modeling use cases” for consistency.</w:t>
            </w:r>
          </w:p>
          <w:p w14:paraId="191194F5" w14:textId="77777777" w:rsidR="0099607F" w:rsidRDefault="0099607F" w:rsidP="0099607F">
            <w:pPr>
              <w:pStyle w:val="TableTextBullet1"/>
              <w:numPr>
                <w:ilvl w:val="1"/>
                <w:numId w:val="11"/>
              </w:numPr>
              <w:ind w:left="342" w:hanging="180"/>
            </w:pPr>
            <w:proofErr w:type="gramStart"/>
            <w:r>
              <w:t>Renumbered  former</w:t>
            </w:r>
            <w:proofErr w:type="gramEnd"/>
            <w:r>
              <w:t xml:space="preserve"> Appendix I “TOSCA Policies” to now be Chapter 11.  </w:t>
            </w:r>
          </w:p>
          <w:p w14:paraId="528C3C6A" w14:textId="77777777" w:rsidR="0099607F" w:rsidRDefault="0099607F" w:rsidP="0099607F">
            <w:pPr>
              <w:pStyle w:val="TableTextBullet1"/>
              <w:numPr>
                <w:ilvl w:val="1"/>
                <w:numId w:val="11"/>
              </w:numPr>
              <w:ind w:left="342" w:hanging="180"/>
            </w:pPr>
            <w:r>
              <w:t xml:space="preserve">Moved contents of former Appendix J.1 “Known extensions to TOSCA </w:t>
            </w:r>
            <w:r>
              <w:lastRenderedPageBreak/>
              <w:t>v1.0” to now be Appendix A contents.</w:t>
            </w:r>
          </w:p>
          <w:p w14:paraId="68F69E4C" w14:textId="77777777" w:rsidR="0099607F" w:rsidRDefault="0099607F" w:rsidP="0099607F">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5823CA1C" w14:textId="77777777" w:rsidR="0099607F" w:rsidRDefault="0099607F" w:rsidP="0099607F">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700D81B7" w14:textId="77777777" w:rsidR="0099607F" w:rsidRDefault="0099607F" w:rsidP="0099607F">
            <w:pPr>
              <w:pStyle w:val="TableTextBullet1"/>
              <w:numPr>
                <w:ilvl w:val="1"/>
                <w:numId w:val="11"/>
              </w:numPr>
              <w:ind w:left="342" w:hanging="180"/>
            </w:pPr>
            <w:r>
              <w:t>Former Appendix L “Acknowledgments” was automatically renumbered to be Appendix B.</w:t>
            </w:r>
          </w:p>
          <w:p w14:paraId="513638C0" w14:textId="77777777" w:rsidR="0099607F" w:rsidRDefault="0099607F" w:rsidP="0099607F">
            <w:pPr>
              <w:pStyle w:val="TableTextBullet1"/>
              <w:numPr>
                <w:ilvl w:val="1"/>
                <w:numId w:val="11"/>
              </w:numPr>
              <w:ind w:left="342" w:hanging="180"/>
            </w:pPr>
            <w:r>
              <w:t>Former Appendix M “Revision history” was automatically renumbered to be Appendix C.</w:t>
            </w:r>
          </w:p>
          <w:p w14:paraId="282BED8D" w14:textId="77777777" w:rsidR="0099607F" w:rsidRDefault="0099607F" w:rsidP="00042AE9">
            <w:pPr>
              <w:pStyle w:val="TableTextBullet1"/>
            </w:pPr>
            <w:r>
              <w:t>Chapter 1.4:  Jacques authored “Implementations” section to reflect terms we use later in the Conformance section</w:t>
            </w:r>
          </w:p>
          <w:p w14:paraId="3844FEDC" w14:textId="77777777" w:rsidR="0099607F" w:rsidRDefault="0099607F" w:rsidP="00042AE9">
            <w:pPr>
              <w:pStyle w:val="TableTextBullet1"/>
            </w:pPr>
            <w:r>
              <w:t>Chapter 1.5: Authored “Terminology” introductory paragraph to explain the domain of TOSCA.</w:t>
            </w:r>
          </w:p>
          <w:p w14:paraId="49F20015" w14:textId="77777777" w:rsidR="0099607F" w:rsidRDefault="0099607F" w:rsidP="00042AE9">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63FA0E60" w14:textId="77777777" w:rsidR="0099607F" w:rsidRDefault="0099607F" w:rsidP="00042AE9">
            <w:pPr>
              <w:pStyle w:val="TableTextBullet1"/>
            </w:pPr>
            <w:r>
              <w:t>Added a sentence at the top (i.e., first entence) of every Chapter stating whether to Chapter contents was “normative” or “non-normative”.</w:t>
            </w:r>
          </w:p>
          <w:p w14:paraId="0B067689" w14:textId="77777777" w:rsidR="0099607F" w:rsidRDefault="0099607F" w:rsidP="00042AE9">
            <w:pPr>
              <w:pStyle w:val="TableTextBullet1"/>
            </w:pPr>
            <w:r>
              <w:t xml:space="preserve">Section 10.1.18: Container-1 example: Fixed requriements and capability for “linking” Docker containers.  </w:t>
            </w:r>
          </w:p>
          <w:p w14:paraId="11FE0A56" w14:textId="77777777" w:rsidR="0099607F" w:rsidRDefault="0099607F" w:rsidP="0099607F">
            <w:pPr>
              <w:pStyle w:val="TableTextBullet1"/>
              <w:numPr>
                <w:ilvl w:val="1"/>
                <w:numId w:val="11"/>
              </w:numPr>
              <w:ind w:left="342" w:hanging="180"/>
            </w:pPr>
            <w:r>
              <w:t>Added logical diagram.</w:t>
            </w:r>
          </w:p>
          <w:p w14:paraId="59DF514B" w14:textId="77777777" w:rsidR="0099607F" w:rsidRDefault="0099607F" w:rsidP="00042AE9">
            <w:pPr>
              <w:pStyle w:val="TableTextBullet1"/>
            </w:pPr>
            <w:r>
              <w:t>Section 3: Assured all Examples had captions (and that they appear in Table of Figures).</w:t>
            </w:r>
          </w:p>
          <w:p w14:paraId="673E9218" w14:textId="77777777" w:rsidR="0099607F" w:rsidRDefault="0099607F" w:rsidP="00042AE9">
            <w:pPr>
              <w:pStyle w:val="TableTextBullet1"/>
            </w:pPr>
            <w:r>
              <w:t>Section 4.4.2.3: Added get_property with TARGET parameter.</w:t>
            </w:r>
          </w:p>
          <w:p w14:paraId="6677997A" w14:textId="77777777" w:rsidR="0099607F" w:rsidRDefault="0099607F" w:rsidP="00042AE9">
            <w:pPr>
              <w:pStyle w:val="TableTextBullet1"/>
            </w:pPr>
            <w:r>
              <w:t>Section 2.10.3: Changed ‘SHOULD’ to ‘should’.</w:t>
            </w:r>
          </w:p>
          <w:p w14:paraId="1547D9B4" w14:textId="77777777" w:rsidR="0099607F" w:rsidRDefault="0099607F" w:rsidP="00042AE9">
            <w:pPr>
              <w:pStyle w:val="TableTextBullet1"/>
            </w:pPr>
            <w:r>
              <w:t>Section 3.8.2: Topology template: Policies should be a sequenced list.</w:t>
            </w:r>
          </w:p>
          <w:p w14:paraId="007795F4" w14:textId="77777777" w:rsidR="0099607F" w:rsidRDefault="0099607F" w:rsidP="00042AE9">
            <w:pPr>
              <w:pStyle w:val="TableTextBullet1"/>
            </w:pPr>
            <w:r>
              <w:t>Section 3.5.13.2: Operation def.: Fixed extened grammar which was missing ‘primary’ keyword.</w:t>
            </w:r>
          </w:p>
          <w:p w14:paraId="06C050AA" w14:textId="77777777" w:rsidR="0099607F" w:rsidRDefault="0099607F" w:rsidP="00042AE9">
            <w:pPr>
              <w:pStyle w:val="TableTextBullet1"/>
            </w:pPr>
            <w:r>
              <w:t>Section 3.6.10.3: Group Type: Fixed example to use ‘targets’.</w:t>
            </w:r>
          </w:p>
          <w:p w14:paraId="1AE344E1" w14:textId="77777777" w:rsidR="0099607F" w:rsidRDefault="0099607F" w:rsidP="00042AE9">
            <w:pPr>
              <w:pStyle w:val="TableTextBullet1"/>
            </w:pPr>
            <w:r>
              <w:t>Section 3.6.11: Polcy Type: Updated description for ‘target’ keyname to include Group types.</w:t>
            </w:r>
          </w:p>
          <w:p w14:paraId="1BD636C8" w14:textId="77777777" w:rsidR="0099607F" w:rsidRDefault="0099607F" w:rsidP="00042AE9">
            <w:pPr>
              <w:pStyle w:val="TableTextBullet1"/>
            </w:pPr>
            <w:r>
              <w:t>Section 3.7.5: Group def.: Changed ‘members’ to ‘targets’ as agreed by work group.</w:t>
            </w:r>
          </w:p>
          <w:p w14:paraId="040059FC" w14:textId="77777777" w:rsidR="0099607F" w:rsidRDefault="0099607F" w:rsidP="00042AE9">
            <w:pPr>
              <w:pStyle w:val="TableTextBullet1"/>
            </w:pPr>
            <w:r>
              <w:t>Section 2.12: Example 21: Fixed group example to adhere to latest grammar.</w:t>
            </w:r>
          </w:p>
          <w:p w14:paraId="1C88C0AC" w14:textId="77777777" w:rsidR="0099607F" w:rsidRDefault="0099607F" w:rsidP="00042AE9">
            <w:pPr>
              <w:pStyle w:val="TableTextBullet1"/>
            </w:pPr>
            <w:r>
              <w:t>Section 3.7.6: Policy def.: Added ‘targets’ keyname as agreed by work group.</w:t>
            </w:r>
          </w:p>
          <w:p w14:paraId="45545772" w14:textId="77777777" w:rsidR="0099607F" w:rsidRDefault="0099607F" w:rsidP="00042AE9">
            <w:pPr>
              <w:pStyle w:val="TableTextBullet1"/>
            </w:pPr>
            <w:r>
              <w:t xml:space="preserve">Section 3.8.1: Topology Template: Fixed description for ‘inputs’ and ‘output’ to reference parameter def.  </w:t>
            </w:r>
            <w:proofErr w:type="gramStart"/>
            <w:r>
              <w:t>instead</w:t>
            </w:r>
            <w:proofErr w:type="gramEnd"/>
            <w:r>
              <w:t xml:space="preserve"> of property def.</w:t>
            </w:r>
          </w:p>
          <w:p w14:paraId="4FAB8126" w14:textId="77777777" w:rsidR="0099607F" w:rsidRDefault="0099607F" w:rsidP="00042AE9">
            <w:pPr>
              <w:pStyle w:val="TableTextBullet1"/>
            </w:pPr>
            <w:r>
              <w:t>Section 3.8.2.5.2: Topology Template: Fixed example to adhere to latest Group def. grammar.</w:t>
            </w:r>
          </w:p>
          <w:p w14:paraId="018670F7" w14:textId="77777777" w:rsidR="0099607F" w:rsidRDefault="0099607F" w:rsidP="00042AE9">
            <w:pPr>
              <w:pStyle w:val="TableTextBullet1"/>
            </w:pPr>
            <w:r>
              <w:t>Section 3.9.3.17: Added missing Policy Type defintions from Service Template defintion grammar.</w:t>
            </w:r>
          </w:p>
          <w:p w14:paraId="1DA86543" w14:textId="77777777" w:rsidR="0099607F" w:rsidRDefault="0099607F" w:rsidP="00042AE9">
            <w:pPr>
              <w:pStyle w:val="TableTextBullet1"/>
            </w:pPr>
            <w:r>
              <w:t>Fixed hyperlinks throughout document</w:t>
            </w:r>
          </w:p>
          <w:p w14:paraId="6041714A" w14:textId="77777777" w:rsidR="0099607F" w:rsidRDefault="0099607F" w:rsidP="00042AE9">
            <w:pPr>
              <w:pStyle w:val="TableTextBullet1"/>
            </w:pPr>
            <w:r>
              <w:t>Chapter H.1</w:t>
            </w:r>
            <w:proofErr w:type="gramStart"/>
            <w:r>
              <w:t>:Filled</w:t>
            </w:r>
            <w:proofErr w:type="gramEnd"/>
            <w:r>
              <w:t xml:space="preserve"> in missing links to BlockStorage use cases. Fixed Table width to be 100% not 115%.</w:t>
            </w:r>
          </w:p>
          <w:p w14:paraId="49A400D5" w14:textId="77777777" w:rsidR="0099607F" w:rsidRDefault="0099607F" w:rsidP="00042AE9">
            <w:pPr>
              <w:pStyle w:val="TableTextBullet1"/>
            </w:pPr>
            <w:r>
              <w:t>Incorprated several copy/paste errors, typos and such reported by Luc B.</w:t>
            </w:r>
          </w:p>
        </w:tc>
      </w:tr>
      <w:bookmarkEnd w:id="941"/>
      <w:bookmarkEnd w:id="942"/>
    </w:tbl>
    <w:p w14:paraId="3016ED93" w14:textId="77777777" w:rsidR="00427622" w:rsidRDefault="00427622" w:rsidP="00427622"/>
    <w:sectPr w:rsidR="00427622" w:rsidSect="00042AE9">
      <w:footerReference w:type="default" r:id="rId166"/>
      <w:pgSz w:w="12240" w:h="15840" w:code="1"/>
      <w:pgMar w:top="81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6FE77" w14:textId="77777777" w:rsidR="000E6672" w:rsidRDefault="000E6672" w:rsidP="008C100C">
      <w:r>
        <w:separator/>
      </w:r>
    </w:p>
    <w:p w14:paraId="470CFD9D" w14:textId="77777777" w:rsidR="000E6672" w:rsidRDefault="000E6672" w:rsidP="008C100C"/>
    <w:p w14:paraId="586A41EE" w14:textId="77777777" w:rsidR="000E6672" w:rsidRDefault="000E6672" w:rsidP="008C100C"/>
    <w:p w14:paraId="7F7035C0" w14:textId="77777777" w:rsidR="000E6672" w:rsidRDefault="000E6672" w:rsidP="008C100C"/>
    <w:p w14:paraId="0ECB1558" w14:textId="77777777" w:rsidR="000E6672" w:rsidRDefault="000E6672" w:rsidP="008C100C"/>
    <w:p w14:paraId="1FFE778F" w14:textId="77777777" w:rsidR="000E6672" w:rsidRDefault="000E6672" w:rsidP="008C100C"/>
    <w:p w14:paraId="003D7156" w14:textId="77777777" w:rsidR="000E6672" w:rsidRDefault="000E6672" w:rsidP="008C100C"/>
  </w:endnote>
  <w:endnote w:type="continuationSeparator" w:id="0">
    <w:p w14:paraId="184EFEF5" w14:textId="77777777" w:rsidR="000E6672" w:rsidRDefault="000E6672" w:rsidP="008C100C">
      <w:r>
        <w:continuationSeparator/>
      </w:r>
    </w:p>
    <w:p w14:paraId="2997A8B0" w14:textId="77777777" w:rsidR="000E6672" w:rsidRDefault="000E6672" w:rsidP="008C100C"/>
    <w:p w14:paraId="3A2F3DCE" w14:textId="77777777" w:rsidR="000E6672" w:rsidRDefault="000E6672" w:rsidP="008C100C"/>
    <w:p w14:paraId="4162E7D2" w14:textId="77777777" w:rsidR="000E6672" w:rsidRDefault="000E6672" w:rsidP="008C100C"/>
    <w:p w14:paraId="0A6430EB" w14:textId="77777777" w:rsidR="000E6672" w:rsidRDefault="000E6672" w:rsidP="008C100C"/>
    <w:p w14:paraId="40B561BE" w14:textId="77777777" w:rsidR="000E6672" w:rsidRDefault="000E6672" w:rsidP="008C100C"/>
    <w:p w14:paraId="09737C9C" w14:textId="77777777" w:rsidR="000E6672" w:rsidRDefault="000E6672"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2CB17" w14:textId="45C20600" w:rsidR="005735A3" w:rsidRDefault="005735A3" w:rsidP="00560795">
    <w:pPr>
      <w:pStyle w:val="Footer"/>
      <w:tabs>
        <w:tab w:val="clear" w:pos="4320"/>
        <w:tab w:val="clear" w:pos="8640"/>
        <w:tab w:val="center" w:pos="4680"/>
        <w:tab w:val="right" w:pos="9360"/>
      </w:tabs>
      <w:spacing w:after="0"/>
      <w:rPr>
        <w:sz w:val="16"/>
        <w:szCs w:val="16"/>
      </w:rPr>
    </w:pPr>
    <w:r>
      <w:rPr>
        <w:sz w:val="16"/>
        <w:szCs w:val="16"/>
      </w:rPr>
      <w:t>TOSCA-Simple-Profile-YAML-v1.0-csprd01</w:t>
    </w:r>
    <w:r>
      <w:rPr>
        <w:sz w:val="16"/>
        <w:szCs w:val="16"/>
      </w:rPr>
      <w:tab/>
    </w:r>
    <w:r>
      <w:rPr>
        <w:sz w:val="16"/>
        <w:szCs w:val="16"/>
      </w:rPr>
      <w:tab/>
      <w:t>27 August 2015</w:t>
    </w:r>
  </w:p>
  <w:p w14:paraId="1BD6134A" w14:textId="77777777" w:rsidR="005735A3" w:rsidRPr="00F50E2C" w:rsidRDefault="005735A3"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77601">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77601">
      <w:rPr>
        <w:rStyle w:val="PageNumber"/>
        <w:noProof/>
        <w:sz w:val="16"/>
        <w:szCs w:val="16"/>
      </w:rPr>
      <w:t>264</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ED54" w14:textId="77777777" w:rsidR="005735A3" w:rsidRPr="007611CD" w:rsidRDefault="005735A3"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082598E" w14:textId="77777777" w:rsidR="005735A3" w:rsidRPr="007611CD" w:rsidRDefault="005735A3"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273</w:t>
    </w:r>
    <w:r w:rsidRPr="007611CD">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BAC2" w14:textId="77777777" w:rsidR="005735A3" w:rsidRDefault="005735A3" w:rsidP="00BA5CB0">
    <w:pPr>
      <w:pStyle w:val="Footer"/>
      <w:tabs>
        <w:tab w:val="clear" w:pos="4320"/>
        <w:tab w:val="clear" w:pos="8640"/>
        <w:tab w:val="center" w:pos="4680"/>
        <w:tab w:val="right" w:pos="9360"/>
      </w:tabs>
      <w:spacing w:after="0"/>
      <w:rPr>
        <w:sz w:val="16"/>
        <w:szCs w:val="16"/>
      </w:rPr>
    </w:pPr>
    <w:r>
      <w:rPr>
        <w:sz w:val="16"/>
        <w:szCs w:val="16"/>
      </w:rPr>
      <w:t>TOSCA-Simple-Profile-YAML-v1.0-csd04</w:t>
    </w:r>
    <w:r>
      <w:rPr>
        <w:sz w:val="16"/>
        <w:szCs w:val="16"/>
      </w:rPr>
      <w:tab/>
    </w:r>
    <w:r>
      <w:rPr>
        <w:sz w:val="16"/>
        <w:szCs w:val="16"/>
      </w:rPr>
      <w:tab/>
      <w:t>27 August 2015</w:t>
    </w:r>
  </w:p>
  <w:p w14:paraId="79599DD4" w14:textId="3FC7F72A" w:rsidR="005735A3" w:rsidRPr="00BA5CB0" w:rsidRDefault="005735A3" w:rsidP="00BA5CB0">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77601">
      <w:rPr>
        <w:rStyle w:val="PageNumber"/>
        <w:noProof/>
        <w:sz w:val="16"/>
        <w:szCs w:val="16"/>
      </w:rPr>
      <w:t>11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77601">
      <w:rPr>
        <w:rStyle w:val="PageNumber"/>
        <w:noProof/>
        <w:sz w:val="16"/>
        <w:szCs w:val="16"/>
      </w:rPr>
      <w:t>264</w:t>
    </w:r>
    <w:r w:rsidRPr="0051640A">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0E39C" w14:textId="77777777" w:rsidR="000E6672" w:rsidRDefault="000E6672" w:rsidP="008C100C">
      <w:r>
        <w:separator/>
      </w:r>
    </w:p>
    <w:p w14:paraId="1D28C897" w14:textId="77777777" w:rsidR="000E6672" w:rsidRDefault="000E6672" w:rsidP="008C100C"/>
  </w:footnote>
  <w:footnote w:type="continuationSeparator" w:id="0">
    <w:p w14:paraId="724A0A0D" w14:textId="77777777" w:rsidR="000E6672" w:rsidRDefault="000E6672" w:rsidP="008C100C">
      <w:r>
        <w:continuationSeparator/>
      </w:r>
    </w:p>
    <w:p w14:paraId="1D70899D" w14:textId="77777777" w:rsidR="000E6672" w:rsidRDefault="000E6672"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27D3C" w14:textId="77777777" w:rsidR="005735A3" w:rsidRDefault="005735A3" w:rsidP="008C100C"/>
  <w:p w14:paraId="526B558A" w14:textId="77777777" w:rsidR="005735A3" w:rsidRDefault="005735A3"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A65C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872E43"/>
    <w:multiLevelType w:val="hybridMultilevel"/>
    <w:tmpl w:val="C83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0847DC"/>
    <w:multiLevelType w:val="hybridMultilevel"/>
    <w:tmpl w:val="3136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6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2"/>
  </w:num>
  <w:num w:numId="3">
    <w:abstractNumId w:val="57"/>
  </w:num>
  <w:num w:numId="4">
    <w:abstractNumId w:val="57"/>
  </w:num>
  <w:num w:numId="5">
    <w:abstractNumId w:val="1"/>
  </w:num>
  <w:num w:numId="6">
    <w:abstractNumId w:val="74"/>
  </w:num>
  <w:num w:numId="7">
    <w:abstractNumId w:val="28"/>
  </w:num>
  <w:num w:numId="8">
    <w:abstractNumId w:val="28"/>
  </w:num>
  <w:num w:numId="9">
    <w:abstractNumId w:val="71"/>
  </w:num>
  <w:num w:numId="10">
    <w:abstractNumId w:val="32"/>
  </w:num>
  <w:num w:numId="11">
    <w:abstractNumId w:val="42"/>
  </w:num>
  <w:num w:numId="12">
    <w:abstractNumId w:val="60"/>
  </w:num>
  <w:num w:numId="13">
    <w:abstractNumId w:val="67"/>
  </w:num>
  <w:num w:numId="14">
    <w:abstractNumId w:val="27"/>
  </w:num>
  <w:num w:numId="15">
    <w:abstractNumId w:val="50"/>
  </w:num>
  <w:num w:numId="16">
    <w:abstractNumId w:val="58"/>
  </w:num>
  <w:num w:numId="17">
    <w:abstractNumId w:val="56"/>
  </w:num>
  <w:num w:numId="18">
    <w:abstractNumId w:val="72"/>
  </w:num>
  <w:num w:numId="19">
    <w:abstractNumId w:val="3"/>
  </w:num>
  <w:num w:numId="20">
    <w:abstractNumId w:val="15"/>
  </w:num>
  <w:num w:numId="21">
    <w:abstractNumId w:val="13"/>
  </w:num>
  <w:num w:numId="22">
    <w:abstractNumId w:val="39"/>
  </w:num>
  <w:num w:numId="23">
    <w:abstractNumId w:val="41"/>
  </w:num>
  <w:num w:numId="24">
    <w:abstractNumId w:val="18"/>
  </w:num>
  <w:num w:numId="25">
    <w:abstractNumId w:val="23"/>
  </w:num>
  <w:num w:numId="26">
    <w:abstractNumId w:val="45"/>
  </w:num>
  <w:num w:numId="27">
    <w:abstractNumId w:val="21"/>
  </w:num>
  <w:num w:numId="28">
    <w:abstractNumId w:val="44"/>
  </w:num>
  <w:num w:numId="29">
    <w:abstractNumId w:val="76"/>
  </w:num>
  <w:num w:numId="30">
    <w:abstractNumId w:val="9"/>
  </w:num>
  <w:num w:numId="31">
    <w:abstractNumId w:val="37"/>
  </w:num>
  <w:num w:numId="32">
    <w:abstractNumId w:val="47"/>
  </w:num>
  <w:num w:numId="33">
    <w:abstractNumId w:val="20"/>
  </w:num>
  <w:num w:numId="34">
    <w:abstractNumId w:val="19"/>
  </w:num>
  <w:num w:numId="35">
    <w:abstractNumId w:val="14"/>
  </w:num>
  <w:num w:numId="36">
    <w:abstractNumId w:val="68"/>
  </w:num>
  <w:num w:numId="37">
    <w:abstractNumId w:val="59"/>
  </w:num>
  <w:num w:numId="38">
    <w:abstractNumId w:val="69"/>
  </w:num>
  <w:num w:numId="39">
    <w:abstractNumId w:val="61"/>
  </w:num>
  <w:num w:numId="40">
    <w:abstractNumId w:val="51"/>
  </w:num>
  <w:num w:numId="41">
    <w:abstractNumId w:val="48"/>
  </w:num>
  <w:num w:numId="42">
    <w:abstractNumId w:val="7"/>
  </w:num>
  <w:num w:numId="43">
    <w:abstractNumId w:val="40"/>
  </w:num>
  <w:num w:numId="44">
    <w:abstractNumId w:val="8"/>
  </w:num>
  <w:num w:numId="45">
    <w:abstractNumId w:val="54"/>
  </w:num>
  <w:num w:numId="46">
    <w:abstractNumId w:val="10"/>
  </w:num>
  <w:num w:numId="47">
    <w:abstractNumId w:val="52"/>
  </w:num>
  <w:num w:numId="48">
    <w:abstractNumId w:val="36"/>
  </w:num>
  <w:num w:numId="49">
    <w:abstractNumId w:val="64"/>
  </w:num>
  <w:num w:numId="50">
    <w:abstractNumId w:val="38"/>
  </w:num>
  <w:num w:numId="51">
    <w:abstractNumId w:val="66"/>
  </w:num>
  <w:num w:numId="52">
    <w:abstractNumId w:val="46"/>
  </w:num>
  <w:num w:numId="53">
    <w:abstractNumId w:val="22"/>
  </w:num>
  <w:num w:numId="54">
    <w:abstractNumId w:val="12"/>
  </w:num>
  <w:num w:numId="55">
    <w:abstractNumId w:val="31"/>
  </w:num>
  <w:num w:numId="56">
    <w:abstractNumId w:val="75"/>
  </w:num>
  <w:num w:numId="57">
    <w:abstractNumId w:val="29"/>
  </w:num>
  <w:num w:numId="58">
    <w:abstractNumId w:val="17"/>
  </w:num>
  <w:num w:numId="59">
    <w:abstractNumId w:val="24"/>
  </w:num>
  <w:num w:numId="60">
    <w:abstractNumId w:val="43"/>
  </w:num>
  <w:num w:numId="61">
    <w:abstractNumId w:val="33"/>
  </w:num>
  <w:num w:numId="62">
    <w:abstractNumId w:val="70"/>
  </w:num>
  <w:num w:numId="63">
    <w:abstractNumId w:val="65"/>
  </w:num>
  <w:num w:numId="64">
    <w:abstractNumId w:val="16"/>
  </w:num>
  <w:num w:numId="65">
    <w:abstractNumId w:val="49"/>
  </w:num>
  <w:num w:numId="66">
    <w:abstractNumId w:val="55"/>
  </w:num>
  <w:num w:numId="67">
    <w:abstractNumId w:val="30"/>
  </w:num>
  <w:num w:numId="68">
    <w:abstractNumId w:val="53"/>
  </w:num>
  <w:num w:numId="69">
    <w:abstractNumId w:val="11"/>
  </w:num>
  <w:num w:numId="70">
    <w:abstractNumId w:val="34"/>
  </w:num>
  <w:num w:numId="71">
    <w:abstractNumId w:val="6"/>
  </w:num>
  <w:num w:numId="72">
    <w:abstractNumId w:val="25"/>
  </w:num>
  <w:num w:numId="73">
    <w:abstractNumId w:val="63"/>
  </w:num>
  <w:num w:numId="74">
    <w:abstractNumId w:val="5"/>
  </w:num>
  <w:num w:numId="75">
    <w:abstractNumId w:val="4"/>
  </w:num>
  <w:num w:numId="76">
    <w:abstractNumId w:val="35"/>
  </w:num>
  <w:num w:numId="77">
    <w:abstractNumId w:val="26"/>
  </w:num>
  <w:num w:numId="78">
    <w:abstractNumId w:val="73"/>
  </w:num>
  <w:num w:numId="79">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2AE9"/>
    <w:rsid w:val="00043925"/>
    <w:rsid w:val="000449B0"/>
    <w:rsid w:val="00060BBB"/>
    <w:rsid w:val="0006408F"/>
    <w:rsid w:val="0007308D"/>
    <w:rsid w:val="00076EFC"/>
    <w:rsid w:val="00082C02"/>
    <w:rsid w:val="00085F7C"/>
    <w:rsid w:val="00095DAB"/>
    <w:rsid w:val="00096E2D"/>
    <w:rsid w:val="000A02CD"/>
    <w:rsid w:val="000A6E00"/>
    <w:rsid w:val="000C11FC"/>
    <w:rsid w:val="000D208F"/>
    <w:rsid w:val="000E28CA"/>
    <w:rsid w:val="000E5705"/>
    <w:rsid w:val="000E6672"/>
    <w:rsid w:val="00101D6D"/>
    <w:rsid w:val="00123F2F"/>
    <w:rsid w:val="00134F75"/>
    <w:rsid w:val="00147F63"/>
    <w:rsid w:val="00177601"/>
    <w:rsid w:val="00177DED"/>
    <w:rsid w:val="001832F8"/>
    <w:rsid w:val="00192D31"/>
    <w:rsid w:val="001C1D5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6EC7"/>
    <w:rsid w:val="002A2B33"/>
    <w:rsid w:val="002B197B"/>
    <w:rsid w:val="002B261C"/>
    <w:rsid w:val="002B267E"/>
    <w:rsid w:val="002B7E99"/>
    <w:rsid w:val="002C0868"/>
    <w:rsid w:val="002F10B8"/>
    <w:rsid w:val="0030202A"/>
    <w:rsid w:val="00303110"/>
    <w:rsid w:val="00305946"/>
    <w:rsid w:val="003129C6"/>
    <w:rsid w:val="00316300"/>
    <w:rsid w:val="0031788B"/>
    <w:rsid w:val="00342831"/>
    <w:rsid w:val="00343109"/>
    <w:rsid w:val="00362160"/>
    <w:rsid w:val="0036646E"/>
    <w:rsid w:val="00366C20"/>
    <w:rsid w:val="003707E2"/>
    <w:rsid w:val="00373F41"/>
    <w:rsid w:val="003A0D47"/>
    <w:rsid w:val="003B0E37"/>
    <w:rsid w:val="003B1F5B"/>
    <w:rsid w:val="003C18EF"/>
    <w:rsid w:val="003C20A1"/>
    <w:rsid w:val="003C613B"/>
    <w:rsid w:val="003C61EA"/>
    <w:rsid w:val="003D15AE"/>
    <w:rsid w:val="003D1945"/>
    <w:rsid w:val="003D5C65"/>
    <w:rsid w:val="003E6731"/>
    <w:rsid w:val="00402E3A"/>
    <w:rsid w:val="00412A4B"/>
    <w:rsid w:val="004226B7"/>
    <w:rsid w:val="0042272F"/>
    <w:rsid w:val="00425CC6"/>
    <w:rsid w:val="00427622"/>
    <w:rsid w:val="0043023F"/>
    <w:rsid w:val="00430C66"/>
    <w:rsid w:val="00462FBF"/>
    <w:rsid w:val="004904F9"/>
    <w:rsid w:val="004925B5"/>
    <w:rsid w:val="00494EE0"/>
    <w:rsid w:val="004A4186"/>
    <w:rsid w:val="004A5BBB"/>
    <w:rsid w:val="004B203E"/>
    <w:rsid w:val="004B2AA0"/>
    <w:rsid w:val="004C4D7C"/>
    <w:rsid w:val="004C5A8A"/>
    <w:rsid w:val="004D0E5E"/>
    <w:rsid w:val="004D301D"/>
    <w:rsid w:val="004E374A"/>
    <w:rsid w:val="004F390D"/>
    <w:rsid w:val="004F5BEF"/>
    <w:rsid w:val="004F6DCF"/>
    <w:rsid w:val="005126F2"/>
    <w:rsid w:val="00514964"/>
    <w:rsid w:val="0051640A"/>
    <w:rsid w:val="0052099F"/>
    <w:rsid w:val="00527ED7"/>
    <w:rsid w:val="00536316"/>
    <w:rsid w:val="00537734"/>
    <w:rsid w:val="00542191"/>
    <w:rsid w:val="00547D8B"/>
    <w:rsid w:val="00547E3B"/>
    <w:rsid w:val="00554D3F"/>
    <w:rsid w:val="00560795"/>
    <w:rsid w:val="00572BC4"/>
    <w:rsid w:val="005735A3"/>
    <w:rsid w:val="00590FE3"/>
    <w:rsid w:val="00591B31"/>
    <w:rsid w:val="00596B92"/>
    <w:rsid w:val="005A293B"/>
    <w:rsid w:val="005A5E41"/>
    <w:rsid w:val="005B5688"/>
    <w:rsid w:val="005C4A13"/>
    <w:rsid w:val="005D2EE1"/>
    <w:rsid w:val="005F4F93"/>
    <w:rsid w:val="0060033A"/>
    <w:rsid w:val="006047D8"/>
    <w:rsid w:val="006107FC"/>
    <w:rsid w:val="00632990"/>
    <w:rsid w:val="00635370"/>
    <w:rsid w:val="006852B0"/>
    <w:rsid w:val="006A0100"/>
    <w:rsid w:val="006A3443"/>
    <w:rsid w:val="006B2C49"/>
    <w:rsid w:val="006C72F5"/>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4CE8"/>
    <w:rsid w:val="00765F2F"/>
    <w:rsid w:val="0077006B"/>
    <w:rsid w:val="0077347A"/>
    <w:rsid w:val="007816D7"/>
    <w:rsid w:val="007824D4"/>
    <w:rsid w:val="007902D4"/>
    <w:rsid w:val="00790B4C"/>
    <w:rsid w:val="00793D6D"/>
    <w:rsid w:val="007A1064"/>
    <w:rsid w:val="007A5948"/>
    <w:rsid w:val="007A63CE"/>
    <w:rsid w:val="007C625D"/>
    <w:rsid w:val="007D3C9A"/>
    <w:rsid w:val="007E3373"/>
    <w:rsid w:val="008012F5"/>
    <w:rsid w:val="008020C7"/>
    <w:rsid w:val="00806704"/>
    <w:rsid w:val="00831022"/>
    <w:rsid w:val="00835024"/>
    <w:rsid w:val="0083708C"/>
    <w:rsid w:val="00851329"/>
    <w:rsid w:val="00852E10"/>
    <w:rsid w:val="008546B3"/>
    <w:rsid w:val="00860008"/>
    <w:rsid w:val="008677C6"/>
    <w:rsid w:val="00875F61"/>
    <w:rsid w:val="00876B32"/>
    <w:rsid w:val="00882FC4"/>
    <w:rsid w:val="0088339A"/>
    <w:rsid w:val="00885BC6"/>
    <w:rsid w:val="00890065"/>
    <w:rsid w:val="00892B2E"/>
    <w:rsid w:val="00897974"/>
    <w:rsid w:val="008A31C5"/>
    <w:rsid w:val="008A68CC"/>
    <w:rsid w:val="008B2777"/>
    <w:rsid w:val="008B35FC"/>
    <w:rsid w:val="008C100C"/>
    <w:rsid w:val="008C7396"/>
    <w:rsid w:val="008D23C9"/>
    <w:rsid w:val="008D464F"/>
    <w:rsid w:val="008D603F"/>
    <w:rsid w:val="008E0F36"/>
    <w:rsid w:val="008F4458"/>
    <w:rsid w:val="00930197"/>
    <w:rsid w:val="00930A73"/>
    <w:rsid w:val="00930E31"/>
    <w:rsid w:val="009368E7"/>
    <w:rsid w:val="00950197"/>
    <w:rsid w:val="00951C02"/>
    <w:rsid w:val="009523EF"/>
    <w:rsid w:val="00960A34"/>
    <w:rsid w:val="00962F1F"/>
    <w:rsid w:val="00966555"/>
    <w:rsid w:val="00982437"/>
    <w:rsid w:val="0099403E"/>
    <w:rsid w:val="00995224"/>
    <w:rsid w:val="00995E1B"/>
    <w:rsid w:val="0099607F"/>
    <w:rsid w:val="009A2E52"/>
    <w:rsid w:val="009A44D0"/>
    <w:rsid w:val="009B28A5"/>
    <w:rsid w:val="009C3825"/>
    <w:rsid w:val="009C4CD6"/>
    <w:rsid w:val="009C7DCE"/>
    <w:rsid w:val="009D1CDA"/>
    <w:rsid w:val="009F04EF"/>
    <w:rsid w:val="00A01674"/>
    <w:rsid w:val="00A05FDF"/>
    <w:rsid w:val="00A21276"/>
    <w:rsid w:val="00A31FB9"/>
    <w:rsid w:val="00A34900"/>
    <w:rsid w:val="00A44E81"/>
    <w:rsid w:val="00A471E7"/>
    <w:rsid w:val="00A50716"/>
    <w:rsid w:val="00A55556"/>
    <w:rsid w:val="00A61618"/>
    <w:rsid w:val="00A710C8"/>
    <w:rsid w:val="00A74011"/>
    <w:rsid w:val="00A83CAA"/>
    <w:rsid w:val="00A9135E"/>
    <w:rsid w:val="00A9241B"/>
    <w:rsid w:val="00A93A73"/>
    <w:rsid w:val="00A9675F"/>
    <w:rsid w:val="00AA0821"/>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6092"/>
    <w:rsid w:val="00B2415D"/>
    <w:rsid w:val="00B311CC"/>
    <w:rsid w:val="00B569DB"/>
    <w:rsid w:val="00B573DB"/>
    <w:rsid w:val="00B638C0"/>
    <w:rsid w:val="00B809FD"/>
    <w:rsid w:val="00B80CDB"/>
    <w:rsid w:val="00B8477C"/>
    <w:rsid w:val="00BA2083"/>
    <w:rsid w:val="00BA5CB0"/>
    <w:rsid w:val="00BB79DE"/>
    <w:rsid w:val="00BC5AF2"/>
    <w:rsid w:val="00BD4913"/>
    <w:rsid w:val="00BE1CE0"/>
    <w:rsid w:val="00C02DEC"/>
    <w:rsid w:val="00C04BCD"/>
    <w:rsid w:val="00C217E0"/>
    <w:rsid w:val="00C23558"/>
    <w:rsid w:val="00C304DB"/>
    <w:rsid w:val="00C32606"/>
    <w:rsid w:val="00C44407"/>
    <w:rsid w:val="00C451D7"/>
    <w:rsid w:val="00C52EFC"/>
    <w:rsid w:val="00C5515D"/>
    <w:rsid w:val="00C65AD9"/>
    <w:rsid w:val="00C70102"/>
    <w:rsid w:val="00C71349"/>
    <w:rsid w:val="00C7321D"/>
    <w:rsid w:val="00C76CAA"/>
    <w:rsid w:val="00C76CCB"/>
    <w:rsid w:val="00C77916"/>
    <w:rsid w:val="00C836B6"/>
    <w:rsid w:val="00C86459"/>
    <w:rsid w:val="00C9139F"/>
    <w:rsid w:val="00C926F1"/>
    <w:rsid w:val="00C964B1"/>
    <w:rsid w:val="00CA1215"/>
    <w:rsid w:val="00CA2698"/>
    <w:rsid w:val="00CB7AB0"/>
    <w:rsid w:val="00CB7D9B"/>
    <w:rsid w:val="00CC28F5"/>
    <w:rsid w:val="00CC2F1E"/>
    <w:rsid w:val="00CC2F1F"/>
    <w:rsid w:val="00CC5EC1"/>
    <w:rsid w:val="00CC6472"/>
    <w:rsid w:val="00CD7888"/>
    <w:rsid w:val="00CE2CD5"/>
    <w:rsid w:val="00CE48E3"/>
    <w:rsid w:val="00CE59AF"/>
    <w:rsid w:val="00CF5335"/>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6CD7"/>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066CC"/>
    <w:rsid w:val="00E21636"/>
    <w:rsid w:val="00E230BA"/>
    <w:rsid w:val="00E30DE0"/>
    <w:rsid w:val="00E31A55"/>
    <w:rsid w:val="00E333C9"/>
    <w:rsid w:val="00E33995"/>
    <w:rsid w:val="00E36FE1"/>
    <w:rsid w:val="00E4299F"/>
    <w:rsid w:val="00E5513E"/>
    <w:rsid w:val="00E56741"/>
    <w:rsid w:val="00E73BFE"/>
    <w:rsid w:val="00E7674F"/>
    <w:rsid w:val="00E83D98"/>
    <w:rsid w:val="00EA5FB6"/>
    <w:rsid w:val="00EB7A3C"/>
    <w:rsid w:val="00EC42BE"/>
    <w:rsid w:val="00EE0FF4"/>
    <w:rsid w:val="00EE32B1"/>
    <w:rsid w:val="00EE3786"/>
    <w:rsid w:val="00EE3BEF"/>
    <w:rsid w:val="00EF4464"/>
    <w:rsid w:val="00EF63FB"/>
    <w:rsid w:val="00F102AA"/>
    <w:rsid w:val="00F1108A"/>
    <w:rsid w:val="00F275C1"/>
    <w:rsid w:val="00F275CE"/>
    <w:rsid w:val="00F316B4"/>
    <w:rsid w:val="00F3464C"/>
    <w:rsid w:val="00F37D8A"/>
    <w:rsid w:val="00F40149"/>
    <w:rsid w:val="00F42CC9"/>
    <w:rsid w:val="00F442F9"/>
    <w:rsid w:val="00F50E2C"/>
    <w:rsid w:val="00F53B45"/>
    <w:rsid w:val="00F856BE"/>
    <w:rsid w:val="00F9240B"/>
    <w:rsid w:val="00FA361D"/>
    <w:rsid w:val="00FB384A"/>
    <w:rsid w:val="00FB3A75"/>
    <w:rsid w:val="00FB78C4"/>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DC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7"/>
    <w:lsdException w:name="Medium Shading 1 Accent 1" w:uiPriority="63"/>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qFormat/>
    <w:pPr>
      <w:spacing w:before="60" w:after="60"/>
      <w:ind w:left="240"/>
    </w:pPr>
  </w:style>
  <w:style w:type="paragraph" w:styleId="TOC3">
    <w:name w:val="toc 3"/>
    <w:basedOn w:val="Normal"/>
    <w:next w:val="Normal"/>
    <w:autoRedefine/>
    <w:uiPriority w:val="39"/>
    <w:qFormat/>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99607F"/>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99607F"/>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99607F"/>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99607F"/>
    <w:rPr>
      <w:rFonts w:ascii="Arial" w:hAnsi="Arial" w:cs="Arial"/>
      <w:b/>
      <w:iCs/>
      <w:color w:val="3B006F"/>
      <w:kern w:val="32"/>
      <w:sz w:val="24"/>
      <w:szCs w:val="28"/>
    </w:rPr>
  </w:style>
  <w:style w:type="character" w:customStyle="1" w:styleId="Heading5Char">
    <w:name w:val="Heading 5 Char"/>
    <w:basedOn w:val="DefaultParagraphFont"/>
    <w:link w:val="Heading5"/>
    <w:rsid w:val="0099607F"/>
    <w:rPr>
      <w:rFonts w:ascii="Arial" w:hAnsi="Arial" w:cs="Arial"/>
      <w:b/>
      <w:bCs/>
      <w:color w:val="3B006F"/>
      <w:kern w:val="32"/>
      <w:sz w:val="24"/>
      <w:szCs w:val="26"/>
    </w:rPr>
  </w:style>
  <w:style w:type="character" w:customStyle="1" w:styleId="Heading6Char">
    <w:name w:val="Heading 6 Char"/>
    <w:basedOn w:val="DefaultParagraphFont"/>
    <w:link w:val="Heading6"/>
    <w:rsid w:val="0099607F"/>
    <w:rPr>
      <w:rFonts w:ascii="Arial" w:hAnsi="Arial" w:cs="Arial"/>
      <w:b/>
      <w:color w:val="3B006F"/>
      <w:kern w:val="32"/>
      <w:sz w:val="22"/>
      <w:szCs w:val="22"/>
    </w:rPr>
  </w:style>
  <w:style w:type="character" w:customStyle="1" w:styleId="Heading7Char">
    <w:name w:val="Heading 7 Char"/>
    <w:basedOn w:val="DefaultParagraphFont"/>
    <w:link w:val="Heading7"/>
    <w:rsid w:val="0099607F"/>
    <w:rPr>
      <w:rFonts w:ascii="Arial" w:hAnsi="Arial" w:cs="Arial"/>
      <w:b/>
      <w:color w:val="3B006F"/>
      <w:kern w:val="32"/>
      <w:sz w:val="22"/>
      <w:szCs w:val="22"/>
    </w:rPr>
  </w:style>
  <w:style w:type="character" w:customStyle="1" w:styleId="Heading8Char">
    <w:name w:val="Heading 8 Char"/>
    <w:basedOn w:val="DefaultParagraphFont"/>
    <w:link w:val="Heading8"/>
    <w:rsid w:val="0099607F"/>
    <w:rPr>
      <w:rFonts w:ascii="Arial" w:hAnsi="Arial" w:cs="Arial"/>
      <w:b/>
      <w:i/>
      <w:iCs/>
      <w:color w:val="3B006F"/>
      <w:kern w:val="32"/>
      <w:sz w:val="22"/>
      <w:szCs w:val="22"/>
    </w:rPr>
  </w:style>
  <w:style w:type="character" w:customStyle="1" w:styleId="Heading9Char">
    <w:name w:val="Heading 9 Char"/>
    <w:basedOn w:val="DefaultParagraphFont"/>
    <w:link w:val="Heading9"/>
    <w:rsid w:val="0099607F"/>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99607F"/>
    <w:rPr>
      <w:sz w:val="16"/>
      <w:szCs w:val="16"/>
    </w:rPr>
  </w:style>
  <w:style w:type="paragraph" w:styleId="CommentText">
    <w:name w:val="annotation text"/>
    <w:basedOn w:val="Normal"/>
    <w:link w:val="CommentTextChar"/>
    <w:uiPriority w:val="99"/>
    <w:unhideWhenUsed/>
    <w:rsid w:val="0099607F"/>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99607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9607F"/>
    <w:rPr>
      <w:b/>
      <w:bCs/>
    </w:rPr>
  </w:style>
  <w:style w:type="character" w:customStyle="1" w:styleId="CommentSubjectChar">
    <w:name w:val="Comment Subject Char"/>
    <w:basedOn w:val="CommentTextChar"/>
    <w:link w:val="CommentSubject"/>
    <w:uiPriority w:val="99"/>
    <w:rsid w:val="0099607F"/>
    <w:rPr>
      <w:rFonts w:asciiTheme="minorHAnsi" w:eastAsiaTheme="minorHAnsi" w:hAnsiTheme="minorHAnsi" w:cstheme="minorBidi"/>
      <w:b/>
      <w:bCs/>
    </w:rPr>
  </w:style>
  <w:style w:type="paragraph" w:styleId="BalloonText">
    <w:name w:val="Balloon Text"/>
    <w:basedOn w:val="Normal"/>
    <w:link w:val="BalloonTextChar"/>
    <w:uiPriority w:val="99"/>
    <w:unhideWhenUsed/>
    <w:rsid w:val="0099607F"/>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9607F"/>
    <w:rPr>
      <w:rFonts w:ascii="Tahoma" w:eastAsiaTheme="minorHAnsi" w:hAnsi="Tahoma" w:cs="Tahoma"/>
      <w:sz w:val="16"/>
      <w:szCs w:val="16"/>
    </w:rPr>
  </w:style>
  <w:style w:type="paragraph" w:styleId="ListParagraph">
    <w:name w:val="List Paragraph"/>
    <w:basedOn w:val="Normal"/>
    <w:uiPriority w:val="34"/>
    <w:qFormat/>
    <w:rsid w:val="00835024"/>
    <w:pPr>
      <w:spacing w:before="0" w:after="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99607F"/>
    <w:rPr>
      <w:rFonts w:ascii="Arial" w:hAnsi="Arial" w:cs="Arial"/>
      <w:b/>
      <w:bCs/>
      <w:color w:val="3B006F"/>
      <w:kern w:val="28"/>
      <w:sz w:val="48"/>
      <w:szCs w:val="48"/>
    </w:rPr>
  </w:style>
  <w:style w:type="character" w:customStyle="1" w:styleId="SubtitleChar">
    <w:name w:val="Subtitle Char"/>
    <w:basedOn w:val="DefaultParagraphFont"/>
    <w:link w:val="Subtitle"/>
    <w:rsid w:val="0099607F"/>
    <w:rPr>
      <w:rFonts w:ascii="Arial" w:hAnsi="Arial" w:cs="Arial"/>
      <w:b/>
      <w:bCs/>
      <w:color w:val="3B006F"/>
      <w:kern w:val="28"/>
      <w:sz w:val="36"/>
      <w:szCs w:val="36"/>
    </w:rPr>
  </w:style>
  <w:style w:type="paragraph" w:styleId="ListContinue2">
    <w:name w:val="List Continue 2"/>
    <w:basedOn w:val="Normal"/>
    <w:uiPriority w:val="99"/>
    <w:unhideWhenUsed/>
    <w:rsid w:val="0099607F"/>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99607F"/>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99607F"/>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A01674"/>
    <w:pPr>
      <w:numPr>
        <w:numId w:val="19"/>
      </w:numPr>
      <w:spacing w:before="0" w:after="0"/>
    </w:pPr>
    <w:rPr>
      <w:rFonts w:eastAsiaTheme="minorHAnsi" w:cstheme="minorBidi"/>
      <w:szCs w:val="22"/>
    </w:rPr>
  </w:style>
  <w:style w:type="paragraph" w:styleId="ListNumber">
    <w:name w:val="List Number"/>
    <w:basedOn w:val="Normal"/>
    <w:uiPriority w:val="99"/>
    <w:unhideWhenUsed/>
    <w:rsid w:val="0099607F"/>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99607F"/>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99607F"/>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99607F"/>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99607F"/>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99607F"/>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99607F"/>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99607F"/>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99607F"/>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99607F"/>
    <w:pPr>
      <w:numPr>
        <w:numId w:val="0"/>
      </w:numPr>
      <w:ind w:left="785" w:hanging="360"/>
    </w:pPr>
    <w:rPr>
      <w:i/>
    </w:rPr>
  </w:style>
  <w:style w:type="character" w:customStyle="1" w:styleId="CodeSnippetHighlight">
    <w:name w:val="Code Snippet Highlight"/>
    <w:basedOn w:val="CodeSnippet"/>
    <w:uiPriority w:val="1"/>
    <w:qFormat/>
    <w:rsid w:val="0099607F"/>
    <w:rPr>
      <w:rFonts w:ascii="Consolas" w:hAnsi="Consolas"/>
      <w:b/>
      <w:sz w:val="20"/>
    </w:rPr>
  </w:style>
  <w:style w:type="character" w:customStyle="1" w:styleId="CodeSnippet">
    <w:name w:val="Code Snippet"/>
    <w:basedOn w:val="DefaultParagraphFont"/>
    <w:qFormat/>
    <w:rsid w:val="0099607F"/>
    <w:rPr>
      <w:rFonts w:ascii="Consolas" w:hAnsi="Consolas"/>
      <w:sz w:val="20"/>
    </w:rPr>
  </w:style>
  <w:style w:type="character" w:customStyle="1" w:styleId="HTMLPreformattedChar">
    <w:name w:val="HTML Preformatted Char"/>
    <w:basedOn w:val="DefaultParagraphFont"/>
    <w:link w:val="HTMLPreformatted"/>
    <w:uiPriority w:val="99"/>
    <w:rsid w:val="0099607F"/>
    <w:rPr>
      <w:rFonts w:ascii="Arial Unicode MS" w:eastAsia="Arial Unicode MS" w:hAnsi="Arial Unicode MS" w:cs="Arial Unicode MS"/>
    </w:rPr>
  </w:style>
  <w:style w:type="paragraph" w:customStyle="1" w:styleId="Heading1-NoNumber">
    <w:name w:val="Heading 1 - No Number"/>
    <w:basedOn w:val="Heading1"/>
    <w:next w:val="Normal"/>
    <w:rsid w:val="0099607F"/>
    <w:pPr>
      <w:numPr>
        <w:numId w:val="0"/>
      </w:numPr>
      <w:outlineLvl w:val="9"/>
    </w:pPr>
    <w:rPr>
      <w:rFonts w:asciiTheme="minorHAnsi" w:hAnsiTheme="minorHAnsi"/>
      <w:sz w:val="32"/>
    </w:rPr>
  </w:style>
  <w:style w:type="paragraph" w:customStyle="1" w:styleId="TableText">
    <w:name w:val="Table Text"/>
    <w:link w:val="TableTextCharChar"/>
    <w:rsid w:val="0099607F"/>
    <w:rPr>
      <w:rFonts w:asciiTheme="minorHAnsi" w:hAnsiTheme="minorHAnsi"/>
      <w:sz w:val="18"/>
    </w:rPr>
  </w:style>
  <w:style w:type="character" w:customStyle="1" w:styleId="TableTextCharChar">
    <w:name w:val="Table Text Char Char"/>
    <w:link w:val="TableText"/>
    <w:rsid w:val="0099607F"/>
    <w:rPr>
      <w:rFonts w:asciiTheme="minorHAnsi" w:hAnsiTheme="minorHAnsi"/>
      <w:sz w:val="18"/>
    </w:rPr>
  </w:style>
  <w:style w:type="paragraph" w:customStyle="1" w:styleId="TableText-Heading">
    <w:name w:val="Table Text - Heading"/>
    <w:basedOn w:val="Normal"/>
    <w:rsid w:val="0099607F"/>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rsid w:val="0099607F"/>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99607F"/>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99607F"/>
    <w:rPr>
      <w:rFonts w:ascii="Arial" w:hAnsi="Arial"/>
      <w:szCs w:val="24"/>
    </w:rPr>
  </w:style>
  <w:style w:type="paragraph" w:styleId="TOC8">
    <w:name w:val="toc 8"/>
    <w:basedOn w:val="Normal"/>
    <w:next w:val="Normal"/>
    <w:autoRedefine/>
    <w:uiPriority w:val="39"/>
    <w:unhideWhenUsed/>
    <w:rsid w:val="0099607F"/>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99607F"/>
    <w:pPr>
      <w:spacing w:before="0" w:after="100" w:line="276" w:lineRule="auto"/>
      <w:ind w:left="1760"/>
    </w:pPr>
    <w:rPr>
      <w:rFonts w:ascii="Calibri" w:hAnsi="Calibri"/>
      <w:szCs w:val="22"/>
    </w:rPr>
  </w:style>
  <w:style w:type="character" w:customStyle="1" w:styleId="FooterChar">
    <w:name w:val="Footer Char"/>
    <w:link w:val="Footer"/>
    <w:rsid w:val="0099607F"/>
    <w:rPr>
      <w:rFonts w:ascii="Arial" w:hAnsi="Arial"/>
      <w:szCs w:val="24"/>
    </w:rPr>
  </w:style>
  <w:style w:type="character" w:customStyle="1" w:styleId="NoteHeadingChar">
    <w:name w:val="Note Heading Char"/>
    <w:basedOn w:val="DefaultParagraphFont"/>
    <w:link w:val="NoteHeading"/>
    <w:rsid w:val="0099607F"/>
    <w:rPr>
      <w:rFonts w:ascii="Arial" w:hAnsi="Arial"/>
      <w:szCs w:val="24"/>
    </w:rPr>
  </w:style>
  <w:style w:type="character" w:styleId="HTMLCode">
    <w:name w:val="HTML Code"/>
    <w:basedOn w:val="DefaultParagraphFont"/>
    <w:uiPriority w:val="99"/>
    <w:unhideWhenUsed/>
    <w:rsid w:val="0099607F"/>
    <w:rPr>
      <w:rFonts w:ascii="Courier New" w:eastAsia="Times New Roman" w:hAnsi="Courier New" w:cs="Courier New"/>
      <w:sz w:val="20"/>
      <w:szCs w:val="20"/>
    </w:rPr>
  </w:style>
  <w:style w:type="paragraph" w:customStyle="1" w:styleId="NumberedCode">
    <w:name w:val="NumberedCode"/>
    <w:basedOn w:val="Normal"/>
    <w:autoRedefine/>
    <w:uiPriority w:val="99"/>
    <w:rsid w:val="0099607F"/>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99607F"/>
    <w:pPr>
      <w:spacing w:before="180" w:after="0"/>
      <w:ind w:left="14" w:right="144"/>
    </w:pPr>
    <w:rPr>
      <w:i/>
      <w:sz w:val="18"/>
      <w:szCs w:val="20"/>
    </w:rPr>
  </w:style>
  <w:style w:type="table" w:customStyle="1" w:styleId="TableGrid1">
    <w:name w:val="Table Grid1"/>
    <w:basedOn w:val="TableNormal"/>
    <w:next w:val="TableGrid"/>
    <w:uiPriority w:val="59"/>
    <w:rsid w:val="0099607F"/>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835024"/>
    <w:pPr>
      <w:spacing w:before="120" w:after="120"/>
    </w:pPr>
    <w:rPr>
      <w:rFonts w:ascii="Arial" w:hAnsi="Arial"/>
      <w:sz w:val="20"/>
    </w:rPr>
  </w:style>
  <w:style w:type="table" w:styleId="LightShading-Accent1">
    <w:name w:val="Light Shading Accent 1"/>
    <w:basedOn w:val="TableNormal"/>
    <w:uiPriority w:val="60"/>
    <w:rsid w:val="0099607F"/>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9607F"/>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99607F"/>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99607F"/>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99607F"/>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99607F"/>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99607F"/>
  </w:style>
  <w:style w:type="paragraph" w:styleId="NoSpacing">
    <w:name w:val="No Spacing"/>
    <w:uiPriority w:val="1"/>
    <w:qFormat/>
    <w:rsid w:val="0099607F"/>
    <w:rPr>
      <w:rFonts w:ascii="Calibri" w:eastAsia="Calibri" w:hAnsi="Calibri"/>
      <w:sz w:val="22"/>
      <w:szCs w:val="22"/>
    </w:rPr>
  </w:style>
  <w:style w:type="character" w:customStyle="1" w:styleId="pl-s1">
    <w:name w:val="pl-s1"/>
    <w:basedOn w:val="DefaultParagraphFont"/>
    <w:rsid w:val="0099607F"/>
  </w:style>
  <w:style w:type="character" w:customStyle="1" w:styleId="pl-pds">
    <w:name w:val="pl-pds"/>
    <w:basedOn w:val="DefaultParagraphFont"/>
    <w:rsid w:val="0099607F"/>
  </w:style>
  <w:style w:type="character" w:customStyle="1" w:styleId="pl-vpf">
    <w:name w:val="pl-vpf"/>
    <w:basedOn w:val="DefaultParagraphFont"/>
    <w:rsid w:val="0099607F"/>
  </w:style>
  <w:style w:type="character" w:customStyle="1" w:styleId="pl-k">
    <w:name w:val="pl-k"/>
    <w:basedOn w:val="DefaultParagraphFont"/>
    <w:rsid w:val="0099607F"/>
  </w:style>
  <w:style w:type="character" w:styleId="Strong">
    <w:name w:val="Strong"/>
    <w:basedOn w:val="DefaultParagraphFont"/>
    <w:uiPriority w:val="22"/>
    <w:qFormat/>
    <w:rsid w:val="0099607F"/>
    <w:rPr>
      <w:b/>
      <w:bCs/>
    </w:rPr>
  </w:style>
  <w:style w:type="character" w:customStyle="1" w:styleId="pun">
    <w:name w:val="pun"/>
    <w:basedOn w:val="DefaultParagraphFont"/>
    <w:rsid w:val="0099607F"/>
  </w:style>
  <w:style w:type="character" w:customStyle="1" w:styleId="pln">
    <w:name w:val="pln"/>
    <w:basedOn w:val="DefaultParagraphFont"/>
    <w:rsid w:val="0099607F"/>
  </w:style>
  <w:style w:type="character" w:customStyle="1" w:styleId="typ">
    <w:name w:val="typ"/>
    <w:basedOn w:val="DefaultParagraphFont"/>
    <w:rsid w:val="0099607F"/>
  </w:style>
  <w:style w:type="character" w:customStyle="1" w:styleId="kwd">
    <w:name w:val="kwd"/>
    <w:basedOn w:val="DefaultParagraphFont"/>
    <w:rsid w:val="0099607F"/>
  </w:style>
  <w:style w:type="character" w:customStyle="1" w:styleId="str">
    <w:name w:val="str"/>
    <w:basedOn w:val="DefaultParagraphFont"/>
    <w:rsid w:val="0099607F"/>
  </w:style>
  <w:style w:type="character" w:customStyle="1" w:styleId="css-truncate">
    <w:name w:val="css-truncate"/>
    <w:basedOn w:val="DefaultParagraphFont"/>
    <w:rsid w:val="0099607F"/>
  </w:style>
  <w:style w:type="character" w:customStyle="1" w:styleId="left">
    <w:name w:val="left"/>
    <w:basedOn w:val="DefaultParagraphFont"/>
    <w:rsid w:val="0099607F"/>
  </w:style>
  <w:style w:type="character" w:customStyle="1" w:styleId="user-hover">
    <w:name w:val="user-hover"/>
    <w:basedOn w:val="DefaultParagraphFont"/>
    <w:rsid w:val="0099607F"/>
  </w:style>
  <w:style w:type="character" w:styleId="BookTitle">
    <w:name w:val="Book Title"/>
    <w:basedOn w:val="DefaultParagraphFont"/>
    <w:uiPriority w:val="33"/>
    <w:rsid w:val="0099607F"/>
    <w:rPr>
      <w:b/>
      <w:bCs/>
      <w:smallCaps/>
      <w:spacing w:val="5"/>
    </w:rPr>
  </w:style>
  <w:style w:type="character" w:customStyle="1" w:styleId="pl-s">
    <w:name w:val="pl-s"/>
    <w:basedOn w:val="DefaultParagraphFont"/>
    <w:rsid w:val="0099607F"/>
  </w:style>
  <w:style w:type="character" w:customStyle="1" w:styleId="pl-ent">
    <w:name w:val="pl-ent"/>
    <w:basedOn w:val="DefaultParagraphFont"/>
    <w:rsid w:val="0099607F"/>
  </w:style>
  <w:style w:type="paragraph" w:styleId="TOCHeading">
    <w:name w:val="TOC Heading"/>
    <w:basedOn w:val="Heading1"/>
    <w:next w:val="Normal"/>
    <w:uiPriority w:val="39"/>
    <w:semiHidden/>
    <w:unhideWhenUsed/>
    <w:qFormat/>
    <w:rsid w:val="008E0F36"/>
    <w:pPr>
      <w:keepLines/>
      <w:pageBreakBefore w:val="0"/>
      <w:numPr>
        <w:numId w:val="0"/>
      </w:numPr>
      <w:pBdr>
        <w:top w:val="none" w:sz="0" w:space="0" w:color="auto"/>
      </w:pBdr>
      <w:spacing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7"/>
    <w:lsdException w:name="Medium Shading 1 Accent 1" w:uiPriority="63"/>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qFormat/>
    <w:pPr>
      <w:spacing w:before="60" w:after="60"/>
      <w:ind w:left="240"/>
    </w:pPr>
  </w:style>
  <w:style w:type="paragraph" w:styleId="TOC3">
    <w:name w:val="toc 3"/>
    <w:basedOn w:val="Normal"/>
    <w:next w:val="Normal"/>
    <w:autoRedefine/>
    <w:uiPriority w:val="39"/>
    <w:qFormat/>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99607F"/>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99607F"/>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99607F"/>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99607F"/>
    <w:rPr>
      <w:rFonts w:ascii="Arial" w:hAnsi="Arial" w:cs="Arial"/>
      <w:b/>
      <w:iCs/>
      <w:color w:val="3B006F"/>
      <w:kern w:val="32"/>
      <w:sz w:val="24"/>
      <w:szCs w:val="28"/>
    </w:rPr>
  </w:style>
  <w:style w:type="character" w:customStyle="1" w:styleId="Heading5Char">
    <w:name w:val="Heading 5 Char"/>
    <w:basedOn w:val="DefaultParagraphFont"/>
    <w:link w:val="Heading5"/>
    <w:rsid w:val="0099607F"/>
    <w:rPr>
      <w:rFonts w:ascii="Arial" w:hAnsi="Arial" w:cs="Arial"/>
      <w:b/>
      <w:bCs/>
      <w:color w:val="3B006F"/>
      <w:kern w:val="32"/>
      <w:sz w:val="24"/>
      <w:szCs w:val="26"/>
    </w:rPr>
  </w:style>
  <w:style w:type="character" w:customStyle="1" w:styleId="Heading6Char">
    <w:name w:val="Heading 6 Char"/>
    <w:basedOn w:val="DefaultParagraphFont"/>
    <w:link w:val="Heading6"/>
    <w:rsid w:val="0099607F"/>
    <w:rPr>
      <w:rFonts w:ascii="Arial" w:hAnsi="Arial" w:cs="Arial"/>
      <w:b/>
      <w:color w:val="3B006F"/>
      <w:kern w:val="32"/>
      <w:sz w:val="22"/>
      <w:szCs w:val="22"/>
    </w:rPr>
  </w:style>
  <w:style w:type="character" w:customStyle="1" w:styleId="Heading7Char">
    <w:name w:val="Heading 7 Char"/>
    <w:basedOn w:val="DefaultParagraphFont"/>
    <w:link w:val="Heading7"/>
    <w:rsid w:val="0099607F"/>
    <w:rPr>
      <w:rFonts w:ascii="Arial" w:hAnsi="Arial" w:cs="Arial"/>
      <w:b/>
      <w:color w:val="3B006F"/>
      <w:kern w:val="32"/>
      <w:sz w:val="22"/>
      <w:szCs w:val="22"/>
    </w:rPr>
  </w:style>
  <w:style w:type="character" w:customStyle="1" w:styleId="Heading8Char">
    <w:name w:val="Heading 8 Char"/>
    <w:basedOn w:val="DefaultParagraphFont"/>
    <w:link w:val="Heading8"/>
    <w:rsid w:val="0099607F"/>
    <w:rPr>
      <w:rFonts w:ascii="Arial" w:hAnsi="Arial" w:cs="Arial"/>
      <w:b/>
      <w:i/>
      <w:iCs/>
      <w:color w:val="3B006F"/>
      <w:kern w:val="32"/>
      <w:sz w:val="22"/>
      <w:szCs w:val="22"/>
    </w:rPr>
  </w:style>
  <w:style w:type="character" w:customStyle="1" w:styleId="Heading9Char">
    <w:name w:val="Heading 9 Char"/>
    <w:basedOn w:val="DefaultParagraphFont"/>
    <w:link w:val="Heading9"/>
    <w:rsid w:val="0099607F"/>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99607F"/>
    <w:rPr>
      <w:sz w:val="16"/>
      <w:szCs w:val="16"/>
    </w:rPr>
  </w:style>
  <w:style w:type="paragraph" w:styleId="CommentText">
    <w:name w:val="annotation text"/>
    <w:basedOn w:val="Normal"/>
    <w:link w:val="CommentTextChar"/>
    <w:uiPriority w:val="99"/>
    <w:unhideWhenUsed/>
    <w:rsid w:val="0099607F"/>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99607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9607F"/>
    <w:rPr>
      <w:b/>
      <w:bCs/>
    </w:rPr>
  </w:style>
  <w:style w:type="character" w:customStyle="1" w:styleId="CommentSubjectChar">
    <w:name w:val="Comment Subject Char"/>
    <w:basedOn w:val="CommentTextChar"/>
    <w:link w:val="CommentSubject"/>
    <w:uiPriority w:val="99"/>
    <w:rsid w:val="0099607F"/>
    <w:rPr>
      <w:rFonts w:asciiTheme="minorHAnsi" w:eastAsiaTheme="minorHAnsi" w:hAnsiTheme="minorHAnsi" w:cstheme="minorBidi"/>
      <w:b/>
      <w:bCs/>
    </w:rPr>
  </w:style>
  <w:style w:type="paragraph" w:styleId="BalloonText">
    <w:name w:val="Balloon Text"/>
    <w:basedOn w:val="Normal"/>
    <w:link w:val="BalloonTextChar"/>
    <w:uiPriority w:val="99"/>
    <w:unhideWhenUsed/>
    <w:rsid w:val="0099607F"/>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9607F"/>
    <w:rPr>
      <w:rFonts w:ascii="Tahoma" w:eastAsiaTheme="minorHAnsi" w:hAnsi="Tahoma" w:cs="Tahoma"/>
      <w:sz w:val="16"/>
      <w:szCs w:val="16"/>
    </w:rPr>
  </w:style>
  <w:style w:type="paragraph" w:styleId="ListParagraph">
    <w:name w:val="List Paragraph"/>
    <w:basedOn w:val="Normal"/>
    <w:uiPriority w:val="34"/>
    <w:qFormat/>
    <w:rsid w:val="00835024"/>
    <w:pPr>
      <w:spacing w:before="0" w:after="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99607F"/>
    <w:rPr>
      <w:rFonts w:ascii="Arial" w:hAnsi="Arial" w:cs="Arial"/>
      <w:b/>
      <w:bCs/>
      <w:color w:val="3B006F"/>
      <w:kern w:val="28"/>
      <w:sz w:val="48"/>
      <w:szCs w:val="48"/>
    </w:rPr>
  </w:style>
  <w:style w:type="character" w:customStyle="1" w:styleId="SubtitleChar">
    <w:name w:val="Subtitle Char"/>
    <w:basedOn w:val="DefaultParagraphFont"/>
    <w:link w:val="Subtitle"/>
    <w:rsid w:val="0099607F"/>
    <w:rPr>
      <w:rFonts w:ascii="Arial" w:hAnsi="Arial" w:cs="Arial"/>
      <w:b/>
      <w:bCs/>
      <w:color w:val="3B006F"/>
      <w:kern w:val="28"/>
      <w:sz w:val="36"/>
      <w:szCs w:val="36"/>
    </w:rPr>
  </w:style>
  <w:style w:type="paragraph" w:styleId="ListContinue2">
    <w:name w:val="List Continue 2"/>
    <w:basedOn w:val="Normal"/>
    <w:uiPriority w:val="99"/>
    <w:unhideWhenUsed/>
    <w:rsid w:val="0099607F"/>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99607F"/>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99607F"/>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A01674"/>
    <w:pPr>
      <w:numPr>
        <w:numId w:val="19"/>
      </w:numPr>
      <w:spacing w:before="0" w:after="0"/>
    </w:pPr>
    <w:rPr>
      <w:rFonts w:eastAsiaTheme="minorHAnsi" w:cstheme="minorBidi"/>
      <w:szCs w:val="22"/>
    </w:rPr>
  </w:style>
  <w:style w:type="paragraph" w:styleId="ListNumber">
    <w:name w:val="List Number"/>
    <w:basedOn w:val="Normal"/>
    <w:uiPriority w:val="99"/>
    <w:unhideWhenUsed/>
    <w:rsid w:val="0099607F"/>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99607F"/>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99607F"/>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99607F"/>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99607F"/>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99607F"/>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99607F"/>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99607F"/>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99607F"/>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99607F"/>
    <w:pPr>
      <w:numPr>
        <w:numId w:val="0"/>
      </w:numPr>
      <w:ind w:left="785" w:hanging="360"/>
    </w:pPr>
    <w:rPr>
      <w:i/>
    </w:rPr>
  </w:style>
  <w:style w:type="character" w:customStyle="1" w:styleId="CodeSnippetHighlight">
    <w:name w:val="Code Snippet Highlight"/>
    <w:basedOn w:val="CodeSnippet"/>
    <w:uiPriority w:val="1"/>
    <w:qFormat/>
    <w:rsid w:val="0099607F"/>
    <w:rPr>
      <w:rFonts w:ascii="Consolas" w:hAnsi="Consolas"/>
      <w:b/>
      <w:sz w:val="20"/>
    </w:rPr>
  </w:style>
  <w:style w:type="character" w:customStyle="1" w:styleId="CodeSnippet">
    <w:name w:val="Code Snippet"/>
    <w:basedOn w:val="DefaultParagraphFont"/>
    <w:qFormat/>
    <w:rsid w:val="0099607F"/>
    <w:rPr>
      <w:rFonts w:ascii="Consolas" w:hAnsi="Consolas"/>
      <w:sz w:val="20"/>
    </w:rPr>
  </w:style>
  <w:style w:type="character" w:customStyle="1" w:styleId="HTMLPreformattedChar">
    <w:name w:val="HTML Preformatted Char"/>
    <w:basedOn w:val="DefaultParagraphFont"/>
    <w:link w:val="HTMLPreformatted"/>
    <w:uiPriority w:val="99"/>
    <w:rsid w:val="0099607F"/>
    <w:rPr>
      <w:rFonts w:ascii="Arial Unicode MS" w:eastAsia="Arial Unicode MS" w:hAnsi="Arial Unicode MS" w:cs="Arial Unicode MS"/>
    </w:rPr>
  </w:style>
  <w:style w:type="paragraph" w:customStyle="1" w:styleId="Heading1-NoNumber">
    <w:name w:val="Heading 1 - No Number"/>
    <w:basedOn w:val="Heading1"/>
    <w:next w:val="Normal"/>
    <w:rsid w:val="0099607F"/>
    <w:pPr>
      <w:numPr>
        <w:numId w:val="0"/>
      </w:numPr>
      <w:outlineLvl w:val="9"/>
    </w:pPr>
    <w:rPr>
      <w:rFonts w:asciiTheme="minorHAnsi" w:hAnsiTheme="minorHAnsi"/>
      <w:sz w:val="32"/>
    </w:rPr>
  </w:style>
  <w:style w:type="paragraph" w:customStyle="1" w:styleId="TableText">
    <w:name w:val="Table Text"/>
    <w:link w:val="TableTextCharChar"/>
    <w:rsid w:val="0099607F"/>
    <w:rPr>
      <w:rFonts w:asciiTheme="minorHAnsi" w:hAnsiTheme="minorHAnsi"/>
      <w:sz w:val="18"/>
    </w:rPr>
  </w:style>
  <w:style w:type="character" w:customStyle="1" w:styleId="TableTextCharChar">
    <w:name w:val="Table Text Char Char"/>
    <w:link w:val="TableText"/>
    <w:rsid w:val="0099607F"/>
    <w:rPr>
      <w:rFonts w:asciiTheme="minorHAnsi" w:hAnsiTheme="minorHAnsi"/>
      <w:sz w:val="18"/>
    </w:rPr>
  </w:style>
  <w:style w:type="paragraph" w:customStyle="1" w:styleId="TableText-Heading">
    <w:name w:val="Table Text - Heading"/>
    <w:basedOn w:val="Normal"/>
    <w:rsid w:val="0099607F"/>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rsid w:val="0099607F"/>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99607F"/>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99607F"/>
    <w:rPr>
      <w:rFonts w:ascii="Arial" w:hAnsi="Arial"/>
      <w:szCs w:val="24"/>
    </w:rPr>
  </w:style>
  <w:style w:type="paragraph" w:styleId="TOC8">
    <w:name w:val="toc 8"/>
    <w:basedOn w:val="Normal"/>
    <w:next w:val="Normal"/>
    <w:autoRedefine/>
    <w:uiPriority w:val="39"/>
    <w:unhideWhenUsed/>
    <w:rsid w:val="0099607F"/>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99607F"/>
    <w:pPr>
      <w:spacing w:before="0" w:after="100" w:line="276" w:lineRule="auto"/>
      <w:ind w:left="1760"/>
    </w:pPr>
    <w:rPr>
      <w:rFonts w:ascii="Calibri" w:hAnsi="Calibri"/>
      <w:szCs w:val="22"/>
    </w:rPr>
  </w:style>
  <w:style w:type="character" w:customStyle="1" w:styleId="FooterChar">
    <w:name w:val="Footer Char"/>
    <w:link w:val="Footer"/>
    <w:rsid w:val="0099607F"/>
    <w:rPr>
      <w:rFonts w:ascii="Arial" w:hAnsi="Arial"/>
      <w:szCs w:val="24"/>
    </w:rPr>
  </w:style>
  <w:style w:type="character" w:customStyle="1" w:styleId="NoteHeadingChar">
    <w:name w:val="Note Heading Char"/>
    <w:basedOn w:val="DefaultParagraphFont"/>
    <w:link w:val="NoteHeading"/>
    <w:rsid w:val="0099607F"/>
    <w:rPr>
      <w:rFonts w:ascii="Arial" w:hAnsi="Arial"/>
      <w:szCs w:val="24"/>
    </w:rPr>
  </w:style>
  <w:style w:type="character" w:styleId="HTMLCode">
    <w:name w:val="HTML Code"/>
    <w:basedOn w:val="DefaultParagraphFont"/>
    <w:uiPriority w:val="99"/>
    <w:unhideWhenUsed/>
    <w:rsid w:val="0099607F"/>
    <w:rPr>
      <w:rFonts w:ascii="Courier New" w:eastAsia="Times New Roman" w:hAnsi="Courier New" w:cs="Courier New"/>
      <w:sz w:val="20"/>
      <w:szCs w:val="20"/>
    </w:rPr>
  </w:style>
  <w:style w:type="paragraph" w:customStyle="1" w:styleId="NumberedCode">
    <w:name w:val="NumberedCode"/>
    <w:basedOn w:val="Normal"/>
    <w:autoRedefine/>
    <w:uiPriority w:val="99"/>
    <w:rsid w:val="0099607F"/>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99607F"/>
    <w:pPr>
      <w:spacing w:before="180" w:after="0"/>
      <w:ind w:left="14" w:right="144"/>
    </w:pPr>
    <w:rPr>
      <w:i/>
      <w:sz w:val="18"/>
      <w:szCs w:val="20"/>
    </w:rPr>
  </w:style>
  <w:style w:type="table" w:customStyle="1" w:styleId="TableGrid1">
    <w:name w:val="Table Grid1"/>
    <w:basedOn w:val="TableNormal"/>
    <w:next w:val="TableGrid"/>
    <w:uiPriority w:val="59"/>
    <w:rsid w:val="0099607F"/>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835024"/>
    <w:pPr>
      <w:spacing w:before="120" w:after="120"/>
    </w:pPr>
    <w:rPr>
      <w:rFonts w:ascii="Arial" w:hAnsi="Arial"/>
      <w:sz w:val="20"/>
    </w:rPr>
  </w:style>
  <w:style w:type="table" w:styleId="LightShading-Accent1">
    <w:name w:val="Light Shading Accent 1"/>
    <w:basedOn w:val="TableNormal"/>
    <w:uiPriority w:val="60"/>
    <w:rsid w:val="0099607F"/>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9607F"/>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99607F"/>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99607F"/>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99607F"/>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99607F"/>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99607F"/>
  </w:style>
  <w:style w:type="paragraph" w:styleId="NoSpacing">
    <w:name w:val="No Spacing"/>
    <w:uiPriority w:val="1"/>
    <w:qFormat/>
    <w:rsid w:val="0099607F"/>
    <w:rPr>
      <w:rFonts w:ascii="Calibri" w:eastAsia="Calibri" w:hAnsi="Calibri"/>
      <w:sz w:val="22"/>
      <w:szCs w:val="22"/>
    </w:rPr>
  </w:style>
  <w:style w:type="character" w:customStyle="1" w:styleId="pl-s1">
    <w:name w:val="pl-s1"/>
    <w:basedOn w:val="DefaultParagraphFont"/>
    <w:rsid w:val="0099607F"/>
  </w:style>
  <w:style w:type="character" w:customStyle="1" w:styleId="pl-pds">
    <w:name w:val="pl-pds"/>
    <w:basedOn w:val="DefaultParagraphFont"/>
    <w:rsid w:val="0099607F"/>
  </w:style>
  <w:style w:type="character" w:customStyle="1" w:styleId="pl-vpf">
    <w:name w:val="pl-vpf"/>
    <w:basedOn w:val="DefaultParagraphFont"/>
    <w:rsid w:val="0099607F"/>
  </w:style>
  <w:style w:type="character" w:customStyle="1" w:styleId="pl-k">
    <w:name w:val="pl-k"/>
    <w:basedOn w:val="DefaultParagraphFont"/>
    <w:rsid w:val="0099607F"/>
  </w:style>
  <w:style w:type="character" w:styleId="Strong">
    <w:name w:val="Strong"/>
    <w:basedOn w:val="DefaultParagraphFont"/>
    <w:uiPriority w:val="22"/>
    <w:qFormat/>
    <w:rsid w:val="0099607F"/>
    <w:rPr>
      <w:b/>
      <w:bCs/>
    </w:rPr>
  </w:style>
  <w:style w:type="character" w:customStyle="1" w:styleId="pun">
    <w:name w:val="pun"/>
    <w:basedOn w:val="DefaultParagraphFont"/>
    <w:rsid w:val="0099607F"/>
  </w:style>
  <w:style w:type="character" w:customStyle="1" w:styleId="pln">
    <w:name w:val="pln"/>
    <w:basedOn w:val="DefaultParagraphFont"/>
    <w:rsid w:val="0099607F"/>
  </w:style>
  <w:style w:type="character" w:customStyle="1" w:styleId="typ">
    <w:name w:val="typ"/>
    <w:basedOn w:val="DefaultParagraphFont"/>
    <w:rsid w:val="0099607F"/>
  </w:style>
  <w:style w:type="character" w:customStyle="1" w:styleId="kwd">
    <w:name w:val="kwd"/>
    <w:basedOn w:val="DefaultParagraphFont"/>
    <w:rsid w:val="0099607F"/>
  </w:style>
  <w:style w:type="character" w:customStyle="1" w:styleId="str">
    <w:name w:val="str"/>
    <w:basedOn w:val="DefaultParagraphFont"/>
    <w:rsid w:val="0099607F"/>
  </w:style>
  <w:style w:type="character" w:customStyle="1" w:styleId="css-truncate">
    <w:name w:val="css-truncate"/>
    <w:basedOn w:val="DefaultParagraphFont"/>
    <w:rsid w:val="0099607F"/>
  </w:style>
  <w:style w:type="character" w:customStyle="1" w:styleId="left">
    <w:name w:val="left"/>
    <w:basedOn w:val="DefaultParagraphFont"/>
    <w:rsid w:val="0099607F"/>
  </w:style>
  <w:style w:type="character" w:customStyle="1" w:styleId="user-hover">
    <w:name w:val="user-hover"/>
    <w:basedOn w:val="DefaultParagraphFont"/>
    <w:rsid w:val="0099607F"/>
  </w:style>
  <w:style w:type="character" w:styleId="BookTitle">
    <w:name w:val="Book Title"/>
    <w:basedOn w:val="DefaultParagraphFont"/>
    <w:uiPriority w:val="33"/>
    <w:rsid w:val="0099607F"/>
    <w:rPr>
      <w:b/>
      <w:bCs/>
      <w:smallCaps/>
      <w:spacing w:val="5"/>
    </w:rPr>
  </w:style>
  <w:style w:type="character" w:customStyle="1" w:styleId="pl-s">
    <w:name w:val="pl-s"/>
    <w:basedOn w:val="DefaultParagraphFont"/>
    <w:rsid w:val="0099607F"/>
  </w:style>
  <w:style w:type="character" w:customStyle="1" w:styleId="pl-ent">
    <w:name w:val="pl-ent"/>
    <w:basedOn w:val="DefaultParagraphFont"/>
    <w:rsid w:val="0099607F"/>
  </w:style>
  <w:style w:type="paragraph" w:styleId="TOCHeading">
    <w:name w:val="TOC Heading"/>
    <w:basedOn w:val="Heading1"/>
    <w:next w:val="Normal"/>
    <w:uiPriority w:val="39"/>
    <w:semiHidden/>
    <w:unhideWhenUsed/>
    <w:qFormat/>
    <w:rsid w:val="008E0F36"/>
    <w:pPr>
      <w:keepLines/>
      <w:pageBreakBefore w:val="0"/>
      <w:numPr>
        <w:numId w:val="0"/>
      </w:numPr>
      <w:pBdr>
        <w:top w:val="none" w:sz="0" w:space="0" w:color="auto"/>
      </w:pBdr>
      <w:spacing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github.com/openstack/heat-translator/blob/master/translator/toscalib/tests/data/tosca_elk.yaml" TargetMode="External"/><Relationship Id="rId21" Type="http://schemas.openxmlformats.org/officeDocument/2006/relationships/hyperlink" Target="http://www.ca.com/" TargetMode="External"/><Relationship Id="rId42" Type="http://schemas.openxmlformats.org/officeDocument/2006/relationships/footer" Target="footer1.xml"/><Relationship Id="rId63" Type="http://schemas.openxmlformats.org/officeDocument/2006/relationships/hyperlink" Target="http://yaml.org/spec/1.2/spec.html" TargetMode="External"/><Relationship Id="rId84" Type="http://schemas.openxmlformats.org/officeDocument/2006/relationships/image" Target="media/image15.emf"/><Relationship Id="rId138" Type="http://schemas.openxmlformats.org/officeDocument/2006/relationships/hyperlink" Target="file:///C:\Users\IBM_ADMIN\Documents\IBM\SWG\Standards\SDOs\OASIS\TOSCA\Interop%20SC\YAML\Frank.Leymann@informatik.uni-stuttgart.de" TargetMode="External"/><Relationship Id="rId159" Type="http://schemas.openxmlformats.org/officeDocument/2006/relationships/hyperlink" Target="mailto:stephane.maes@hp.com" TargetMode="External"/><Relationship Id="rId107" Type="http://schemas.openxmlformats.org/officeDocument/2006/relationships/hyperlink" Target="https://github.com/openstack/heat-translator/blob/master/translator/toscalib/tests/data/storage/tosca_blockstorage_with_attachment_notation1.yaml" TargetMode="External"/><Relationship Id="rId11" Type="http://schemas.openxmlformats.org/officeDocument/2006/relationships/hyperlink" Target="http://docs.oasis-open.org/tosca/TOSCA-Simple-Profile-YAML/v1.0/csprd01/TOSCA-Simple-Profile-YAML-v1.0-csprd01.html" TargetMode="External"/><Relationship Id="rId32" Type="http://schemas.openxmlformats.org/officeDocument/2006/relationships/hyperlink" Target="https://www.oasis-open.org/committees/tc_home.php?wg_abbrev=tosca" TargetMode="External"/><Relationship Id="rId53" Type="http://schemas.openxmlformats.org/officeDocument/2006/relationships/hyperlink" Target="https://wordpress.org/" TargetMode="External"/><Relationship Id="rId74" Type="http://schemas.openxmlformats.org/officeDocument/2006/relationships/hyperlink" Target="file:///C:\Users\IBM_AD~1\AppData\Local\Temp\TOSCA_get_artifact_proposal-1.docx" TargetMode="External"/><Relationship Id="rId128" Type="http://schemas.openxmlformats.org/officeDocument/2006/relationships/image" Target="media/image41.png"/><Relationship Id="rId149" Type="http://schemas.openxmlformats.org/officeDocument/2006/relationships/hyperlink" Target="file:///C:\Users\IBM_ADMIN\Documents\IBM\SWG\Standards\SDOs\OASIS\TOSCA\Interop%20SC\YAML\kraman@redhat.com" TargetMode="External"/><Relationship Id="rId5" Type="http://schemas.openxmlformats.org/officeDocument/2006/relationships/settings" Target="settings.xml"/><Relationship Id="rId95" Type="http://schemas.openxmlformats.org/officeDocument/2006/relationships/image" Target="media/image22.emf"/><Relationship Id="rId160" Type="http://schemas.openxmlformats.org/officeDocument/2006/relationships/hyperlink" Target="mailto:thomas.spatzier@de.ibm.com" TargetMode="External"/><Relationship Id="rId22" Type="http://schemas.openxmlformats.org/officeDocument/2006/relationships/hyperlink" Target="mailto:smoser@de.ibm.com" TargetMode="External"/><Relationship Id="rId43" Type="http://schemas.openxmlformats.org/officeDocument/2006/relationships/footer" Target="footer2.xml"/><Relationship Id="rId64" Type="http://schemas.openxmlformats.org/officeDocument/2006/relationships/hyperlink" Target="http://docs.oasis-open.org/tosca/ns/simple/yaml/1.0" TargetMode="External"/><Relationship Id="rId118" Type="http://schemas.openxmlformats.org/officeDocument/2006/relationships/image" Target="media/image31.png"/><Relationship Id="rId139" Type="http://schemas.openxmlformats.org/officeDocument/2006/relationships/hyperlink" Target="mailto:gbreiter@de.ibm.com" TargetMode="External"/><Relationship Id="rId85" Type="http://schemas.openxmlformats.org/officeDocument/2006/relationships/oleObject" Target="embeddings/oleObject1.bin"/><Relationship Id="rId150" Type="http://schemas.openxmlformats.org/officeDocument/2006/relationships/hyperlink" Target="mailto:luc.boutier@fastconnect.fr" TargetMode="External"/><Relationship Id="rId12" Type="http://schemas.openxmlformats.org/officeDocument/2006/relationships/hyperlink" Target="http://docs.oasis-open.org/tosca/TOSCA-Simple-Profile-YAML/v1.0/csprd01/TOSCA-Simple-Profile-YAML-v1.0-csprd01.docx" TargetMode="External"/><Relationship Id="rId17" Type="http://schemas.openxmlformats.org/officeDocument/2006/relationships/hyperlink" Target="http://docs.oasis-open.org/tosca/TOSCA-Simple-Profile-YAML/v1.0/TOSCA-Simple-Profile-YAML-v1.0.html" TargetMode="External"/><Relationship Id="rId33" Type="http://schemas.openxmlformats.org/officeDocument/2006/relationships/hyperlink" Target="https://www.oasis-open.org/committees/comments/index.php?wg_abbrev=tosca"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5.png"/><Relationship Id="rId103" Type="http://schemas.openxmlformats.org/officeDocument/2006/relationships/image" Target="media/image30.emf"/><Relationship Id="rId108" Type="http://schemas.openxmlformats.org/officeDocument/2006/relationships/hyperlink" Target="https://github.com/openstack/heat-translator/blob/master/translator/toscalib/tests/data/storage/tosca_blockstorage_with_attachment_notation2.yaml" TargetMode="External"/><Relationship Id="rId124" Type="http://schemas.openxmlformats.org/officeDocument/2006/relationships/image" Target="media/image37.png"/><Relationship Id="rId129" Type="http://schemas.openxmlformats.org/officeDocument/2006/relationships/image" Target="media/image42.png"/><Relationship Id="rId54" Type="http://schemas.openxmlformats.org/officeDocument/2006/relationships/hyperlink" Target="https://cwiki.apache.org/confluence/display/MAVEN/Version+number+policy" TargetMode="External"/><Relationship Id="rId70" Type="http://schemas.openxmlformats.org/officeDocument/2006/relationships/hyperlink" Target="http://docs.oasis-open.org/tosca/ns/simple/yaml/1.0" TargetMode="External"/><Relationship Id="rId75" Type="http://schemas.openxmlformats.org/officeDocument/2006/relationships/hyperlink" Target="file:///\\home\user\wordpress.zip" TargetMode="External"/><Relationship Id="rId91" Type="http://schemas.openxmlformats.org/officeDocument/2006/relationships/oleObject" Target="embeddings/oleObject4.bin"/><Relationship Id="rId96" Type="http://schemas.openxmlformats.org/officeDocument/2006/relationships/image" Target="media/image23.png"/><Relationship Id="rId140" Type="http://schemas.openxmlformats.org/officeDocument/2006/relationships/hyperlink" Target="mailto:hsurti@cisco.com" TargetMode="External"/><Relationship Id="rId145" Type="http://schemas.openxmlformats.org/officeDocument/2006/relationships/hyperlink" Target="mailto:juergen.meynert@ts.fujitsu.com" TargetMode="External"/><Relationship Id="rId161" Type="http://schemas.openxmlformats.org/officeDocument/2006/relationships/hyperlink" Target="mailto:ton@us.ibm.com" TargetMode="Externa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ibm.com/" TargetMode="External"/><Relationship Id="rId28" Type="http://schemas.openxmlformats.org/officeDocument/2006/relationships/hyperlink" Target="mailto:thomas.spatzier@de.ibm.com" TargetMode="External"/><Relationship Id="rId49" Type="http://schemas.openxmlformats.org/officeDocument/2006/relationships/hyperlink" Target="http://aws.amazon.com/cloudformation/" TargetMode="External"/><Relationship Id="rId114" Type="http://schemas.openxmlformats.org/officeDocument/2006/relationships/hyperlink" Target="https://github.com/openstack/heat-translator/blob/master/translator/toscalib/tests/data/network/tosca_one_server_three_networks.yaml" TargetMode="External"/><Relationship Id="rId119" Type="http://schemas.openxmlformats.org/officeDocument/2006/relationships/image" Target="media/image32.png"/><Relationship Id="rId44" Type="http://schemas.openxmlformats.org/officeDocument/2006/relationships/hyperlink" Target="http://yaml.org/" TargetMode="External"/><Relationship Id="rId60" Type="http://schemas.openxmlformats.org/officeDocument/2006/relationships/image" Target="media/image6.png"/><Relationship Id="rId65" Type="http://schemas.openxmlformats.org/officeDocument/2006/relationships/hyperlink" Target="http://www.yaml.org/spec/1.2/spec.html" TargetMode="External"/><Relationship Id="rId81" Type="http://schemas.openxmlformats.org/officeDocument/2006/relationships/image" Target="media/image12.png"/><Relationship Id="rId86" Type="http://schemas.openxmlformats.org/officeDocument/2006/relationships/image" Target="media/image16.emf"/><Relationship Id="rId130" Type="http://schemas.openxmlformats.org/officeDocument/2006/relationships/image" Target="media/image43.png"/><Relationship Id="rId135" Type="http://schemas.openxmlformats.org/officeDocument/2006/relationships/hyperlink" Target="mailto:avi.vachnis@alcatel-lucent.com" TargetMode="External"/><Relationship Id="rId151" Type="http://schemas.openxmlformats.org/officeDocument/2006/relationships/hyperlink" Target="mailto:mrutkows@us.ibm.com" TargetMode="External"/><Relationship Id="rId156" Type="http://schemas.openxmlformats.org/officeDocument/2006/relationships/hyperlink" Target="mailto:spzala@us.ibm.com" TargetMode="External"/><Relationship Id="rId13" Type="http://schemas.openxmlformats.org/officeDocument/2006/relationships/hyperlink" Target="http://docs.oasis-open.org/tosca/TOSCA-Simple-Profile-YAML/v1.0/csd03/TOSCA-Simple-Profile-YAML-v1.0-csd03.pdf" TargetMode="External"/><Relationship Id="rId18" Type="http://schemas.openxmlformats.org/officeDocument/2006/relationships/hyperlink" Target="http://docs.oasis-open.org/tosca/TOSCA-Simple-Profile-YAML/v1.0/TOSCA-Simple-Profile-YAML-v1.0.docx" TargetMode="External"/><Relationship Id="rId39" Type="http://schemas.openxmlformats.org/officeDocument/2006/relationships/hyperlink" Target="https://www.oasis-open.org/" TargetMode="External"/><Relationship Id="rId109" Type="http://schemas.openxmlformats.org/officeDocument/2006/relationships/hyperlink" Target="https://github.com/openstack/heat-translator/blob/master/translator/toscalib/tests/data/storage/tosca_multiple_blockstorage_with_attachment.yaml" TargetMode="External"/><Relationship Id="rId34" Type="http://schemas.openxmlformats.org/officeDocument/2006/relationships/hyperlink" Target="https://www.oasis-open.org/committees/tosca/" TargetMode="External"/><Relationship Id="rId50" Type="http://schemas.openxmlformats.org/officeDocument/2006/relationships/hyperlink" Target="https://wiki.opscode.com/display/chef/Home" TargetMode="External"/><Relationship Id="rId55" Type="http://schemas.openxmlformats.org/officeDocument/2006/relationships/image" Target="media/image2.png"/><Relationship Id="rId76" Type="http://schemas.openxmlformats.org/officeDocument/2006/relationships/hyperlink" Target="http://cloudrepo:80/files/wordpress.zip" TargetMode="External"/><Relationship Id="rId97" Type="http://schemas.openxmlformats.org/officeDocument/2006/relationships/image" Target="media/image24.emf"/><Relationship Id="rId104" Type="http://schemas.openxmlformats.org/officeDocument/2006/relationships/hyperlink" Target="https://github.com/openstack/heat-translator/blob/master/translator/toscalib/tests/data/storage/tosca_blockstorage_with_attachment.yaml" TargetMode="External"/><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hyperlink" Target="mailto:ifat.afek@alcatel-lucent.com" TargetMode="External"/><Relationship Id="rId146" Type="http://schemas.openxmlformats.org/officeDocument/2006/relationships/hyperlink" Target="file:///C:\Users\IBM_ADMIN\Documents\IBM\SWG\Standards\SDOs\OASIS\TOSCA\Interop%20SC\YAML\kapil.thangavelu@canonical.com"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mycompany.com/repository/myproject/scripts" TargetMode="External"/><Relationship Id="rId92" Type="http://schemas.openxmlformats.org/officeDocument/2006/relationships/image" Target="media/image19.png"/><Relationship Id="rId162" Type="http://schemas.openxmlformats.org/officeDocument/2006/relationships/hyperlink" Target="mailto:travis.tripp@hp.com" TargetMode="External"/><Relationship Id="rId2" Type="http://schemas.openxmlformats.org/officeDocument/2006/relationships/numbering" Target="numbering.xml"/><Relationship Id="rId29" Type="http://schemas.openxmlformats.org/officeDocument/2006/relationships/hyperlink" Target="http://www.ibm.com/" TargetMode="External"/><Relationship Id="rId24" Type="http://schemas.openxmlformats.org/officeDocument/2006/relationships/hyperlink" Target="mailto:dpalma@vnomic.com" TargetMode="External"/><Relationship Id="rId40" Type="http://schemas.openxmlformats.org/officeDocument/2006/relationships/hyperlink" Target="https://www.oasis-open.org/policies-guidelines/trademark" TargetMode="External"/><Relationship Id="rId45" Type="http://schemas.openxmlformats.org/officeDocument/2006/relationships/hyperlink" Target="http://www.ietf.org/rfc/rfc2119.txt" TargetMode="External"/><Relationship Id="rId66" Type="http://schemas.openxmlformats.org/officeDocument/2006/relationships/hyperlink" Target="http://www.gnu.org/software/parted/manual/html_node/unit.html" TargetMode="External"/><Relationship Id="rId87" Type="http://schemas.openxmlformats.org/officeDocument/2006/relationships/oleObject" Target="embeddings/oleObject2.bin"/><Relationship Id="rId110" Type="http://schemas.openxmlformats.org/officeDocument/2006/relationships/hyperlink" Target="https://github.com/openstack/heat-translator/blob/master/translator/toscalib/tests/data/storage/tosca_single_object_store.yaml%20" TargetMode="External"/><Relationship Id="rId115" Type="http://schemas.openxmlformats.org/officeDocument/2006/relationships/hyperlink" Target="https://github.com/openstack/heat-translator/blob/master/translator/toscalib/tests/data/tosca_single_instance_wordpress.yaml" TargetMode="External"/><Relationship Id="rId131" Type="http://schemas.openxmlformats.org/officeDocument/2006/relationships/image" Target="media/image44.png"/><Relationship Id="rId136" Type="http://schemas.openxmlformats.org/officeDocument/2006/relationships/hyperlink" Target="mailto:lauwers@ubicity.com" TargetMode="External"/><Relationship Id="rId157" Type="http://schemas.openxmlformats.org/officeDocument/2006/relationships/hyperlink" Target="mailto:lishitao@huawei.com" TargetMode="External"/><Relationship Id="rId61" Type="http://schemas.openxmlformats.org/officeDocument/2006/relationships/image" Target="media/image7.png"/><Relationship Id="rId82" Type="http://schemas.openxmlformats.org/officeDocument/2006/relationships/image" Target="media/image13.png"/><Relationship Id="rId152" Type="http://schemas.openxmlformats.org/officeDocument/2006/relationships/hyperlink" Target="mailto:moshe.elisha@alcatel-lucent.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0/csd03/TOSCA-Simple-Profile-YAML-v1.0-csd03.html" TargetMode="External"/><Relationship Id="rId30" Type="http://schemas.openxmlformats.org/officeDocument/2006/relationships/hyperlink" Target="http://docs.oasis-open.org/tosca/TOSCA/v1.0/os/TOSCA-v1.0-os.html" TargetMode="External"/><Relationship Id="rId35" Type="http://schemas.openxmlformats.org/officeDocument/2006/relationships/hyperlink" Target="https://www.oasis-open.org/committees/tosca/ipr.php" TargetMode="External"/><Relationship Id="rId56" Type="http://schemas.openxmlformats.org/officeDocument/2006/relationships/image" Target="media/image3.png"/><Relationship Id="rId77" Type="http://schemas.openxmlformats.org/officeDocument/2006/relationships/hyperlink" Target="file:///\\home\user\wordpress.zip" TargetMode="External"/><Relationship Id="rId100" Type="http://schemas.openxmlformats.org/officeDocument/2006/relationships/image" Target="media/image27.png"/><Relationship Id="rId105" Type="http://schemas.openxmlformats.org/officeDocument/2006/relationships/hyperlink" Target="https://github.com/openstack/heat-translator/blob/master/translator/toscalib/tests/data/storage/tosca_blockstorage_with_custom_relationship_type.yaml" TargetMode="External"/><Relationship Id="rId126" Type="http://schemas.openxmlformats.org/officeDocument/2006/relationships/image" Target="media/image39.png"/><Relationship Id="rId147" Type="http://schemas.openxmlformats.org/officeDocument/2006/relationships/hyperlink" Target="mailto:karsten.beins@ts.fujitsu.com"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iki.openstack.org/wiki/Heat" TargetMode="External"/><Relationship Id="rId72" Type="http://schemas.openxmlformats.org/officeDocument/2006/relationships/hyperlink" Target="http://mycompany.com/ns/tosca/2.0" TargetMode="External"/><Relationship Id="rId93" Type="http://schemas.openxmlformats.org/officeDocument/2006/relationships/image" Target="media/image20.emf"/><Relationship Id="rId98" Type="http://schemas.openxmlformats.org/officeDocument/2006/relationships/image" Target="media/image25.png"/><Relationship Id="rId121" Type="http://schemas.openxmlformats.org/officeDocument/2006/relationships/image" Target="media/image34.png"/><Relationship Id="rId142" Type="http://schemas.openxmlformats.org/officeDocument/2006/relationships/hyperlink" Target="mailto:idan@gigaspaces.com" TargetMode="External"/><Relationship Id="rId163" Type="http://schemas.openxmlformats.org/officeDocument/2006/relationships/hyperlink" Target="mailto:vahidhashemian@us.ibm.com" TargetMode="External"/><Relationship Id="rId3" Type="http://schemas.openxmlformats.org/officeDocument/2006/relationships/styles" Target="styles.xml"/><Relationship Id="rId25" Type="http://schemas.openxmlformats.org/officeDocument/2006/relationships/hyperlink" Target="http://www.vnomic.com/" TargetMode="External"/><Relationship Id="rId46" Type="http://schemas.openxmlformats.org/officeDocument/2006/relationships/hyperlink" Target="http://docs.oasis-open.org/tosca/TOSCA/v1.0/os/TOSCA-v1.0-os.pdf" TargetMode="External"/><Relationship Id="rId67" Type="http://schemas.openxmlformats.org/officeDocument/2006/relationships/hyperlink" Target="http://www.ewh.ieee.org/soc/ias/pub-dept/abbreviation.pdf" TargetMode="External"/><Relationship Id="rId116" Type="http://schemas.openxmlformats.org/officeDocument/2006/relationships/hyperlink" Target="https://github.com/openstack/heat-translator/blob/master/translator/toscalib/tests/data/tosca_nodejs_mongodb_two_instances.yaml" TargetMode="External"/><Relationship Id="rId137" Type="http://schemas.openxmlformats.org/officeDocument/2006/relationships/hyperlink" Target="mailto:dpalma@vnomic.com" TargetMode="External"/><Relationship Id="rId158" Type="http://schemas.openxmlformats.org/officeDocument/2006/relationships/hyperlink" Target="mailto:sdmonov@us.ibm.com" TargetMode="External"/><Relationship Id="rId20" Type="http://schemas.openxmlformats.org/officeDocument/2006/relationships/hyperlink" Target="mailto:paul.lipton@ca.com" TargetMode="External"/><Relationship Id="rId41" Type="http://schemas.openxmlformats.org/officeDocument/2006/relationships/header" Target="header1.xml"/><Relationship Id="rId62" Type="http://schemas.openxmlformats.org/officeDocument/2006/relationships/image" Target="media/image8.png"/><Relationship Id="rId83" Type="http://schemas.openxmlformats.org/officeDocument/2006/relationships/image" Target="media/image14.png"/><Relationship Id="rId88" Type="http://schemas.openxmlformats.org/officeDocument/2006/relationships/image" Target="media/image17.emf"/><Relationship Id="rId111" Type="http://schemas.openxmlformats.org/officeDocument/2006/relationships/hyperlink" Target="https://github.com/openstack/heat-translator/blob/master/translator/toscalib/tests/data/network/tosca_one_server_one_network.yaml" TargetMode="External"/><Relationship Id="rId132" Type="http://schemas.openxmlformats.org/officeDocument/2006/relationships/image" Target="media/image45.png"/><Relationship Id="rId153" Type="http://schemas.openxmlformats.org/officeDocument/2006/relationships/hyperlink" Target="mailto:nate.finch@canonical.com" TargetMode="External"/><Relationship Id="rId15" Type="http://schemas.openxmlformats.org/officeDocument/2006/relationships/hyperlink" Target="http://docs.oasis-open.org/tosca/TOSCA-Simple-Profile-YAML/v1.0/csd03/TOSCA-Simple-Profile-YAML-v1.0-csd03.doc" TargetMode="External"/><Relationship Id="rId36" Type="http://schemas.openxmlformats.org/officeDocument/2006/relationships/hyperlink" Target="http://docs.oasis-open.org/tosca/TOSCA-Simple-Profile-YAML/v1.0/csprd01/TOSCA-Simple-Profile-YAML-v1.0-csprd01.html" TargetMode="External"/><Relationship Id="rId57" Type="http://schemas.openxmlformats.org/officeDocument/2006/relationships/image" Target="media/image4.png"/><Relationship Id="rId106" Type="http://schemas.openxmlformats.org/officeDocument/2006/relationships/hyperlink" Target="https://github.com/openstack/heat-translator/blob/master/translator/toscalib/tests/data/storage/tosca_blockstorage_with_relationship_template.yaml" TargetMode="External"/><Relationship Id="rId127" Type="http://schemas.openxmlformats.org/officeDocument/2006/relationships/image" Target="media/image40.png"/><Relationship Id="rId10" Type="http://schemas.openxmlformats.org/officeDocument/2006/relationships/hyperlink" Target="http://docs.oasis-open.org/tosca/TOSCA-Simple-Profile-YAML/v1.0/csprd01/TOSCA-Simple-Profile-YAML-v1.0-csprd01.pdf" TargetMode="External"/><Relationship Id="rId31" Type="http://schemas.openxmlformats.org/officeDocument/2006/relationships/hyperlink" Target="http://docs.oasis-open.org/tosca/ns/simple/yaml/1.0" TargetMode="External"/><Relationship Id="rId52" Type="http://schemas.openxmlformats.org/officeDocument/2006/relationships/hyperlink" Target="http://puppetlabs.com/"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9.png"/><Relationship Id="rId94" Type="http://schemas.openxmlformats.org/officeDocument/2006/relationships/image" Target="media/image21.png"/><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image" Target="media/image35.png"/><Relationship Id="rId143" Type="http://schemas.openxmlformats.org/officeDocument/2006/relationships/hyperlink" Target="mailto:jdurand@us.fujitsu.com" TargetMode="External"/><Relationship Id="rId148" Type="http://schemas.openxmlformats.org/officeDocument/2006/relationships/hyperlink" Target="mailto:kevin.l.wilson@hp.com" TargetMode="External"/><Relationship Id="rId164" Type="http://schemas.openxmlformats.org/officeDocument/2006/relationships/hyperlink" Target="mailto:wayne.witzel@canonical.com"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mailto:mrutkows@us.ibm.com" TargetMode="External"/><Relationship Id="rId47" Type="http://schemas.openxmlformats.org/officeDocument/2006/relationships/hyperlink" Target="http://www.yaml.org/spec/1.2/spec.html" TargetMode="External"/><Relationship Id="rId68" Type="http://schemas.openxmlformats.org/officeDocument/2006/relationships/hyperlink" Target="http://www.bipm.org/en/publications/si-brochure/" TargetMode="External"/><Relationship Id="rId89" Type="http://schemas.openxmlformats.org/officeDocument/2006/relationships/oleObject" Target="embeddings/oleObject3.bin"/><Relationship Id="rId112" Type="http://schemas.openxmlformats.org/officeDocument/2006/relationships/hyperlink" Target="https://github.com/openstack/heat-translator/blob/master/translator/toscalib/tests/data/network/tosca_server_on_existing_network.yaml" TargetMode="External"/><Relationship Id="rId133" Type="http://schemas.openxmlformats.org/officeDocument/2006/relationships/image" Target="media/image46.png"/><Relationship Id="rId154" Type="http://schemas.openxmlformats.org/officeDocument/2006/relationships/hyperlink" Target="file:///C:\Users\IBM_ADMIN\Documents\IBM\SWG\Standards\SDOs\OASIS\TOSCA\Interop%20SC\YAML\nnemani@vmware.com" TargetMode="External"/><Relationship Id="rId16" Type="http://schemas.openxmlformats.org/officeDocument/2006/relationships/hyperlink" Target="http://docs.oasis-open.org/tosca/TOSCA-Simple-Profile-YAML/v1.0/TOSCA-Simple-Profile-YAML-v1.0.pdf" TargetMode="External"/><Relationship Id="rId37" Type="http://schemas.openxmlformats.org/officeDocument/2006/relationships/hyperlink" Target="http://docs.oasis-open.org/tosca/TOSCA-Simple-Profile-YAML/v1.0/TOSCA-Simple-Profile-YAML-v1.0.html" TargetMode="External"/><Relationship Id="rId58" Type="http://schemas.openxmlformats.org/officeDocument/2006/relationships/hyperlink" Target="hello_world" TargetMode="External"/><Relationship Id="rId79" Type="http://schemas.openxmlformats.org/officeDocument/2006/relationships/image" Target="media/image10.png"/><Relationship Id="rId102" Type="http://schemas.openxmlformats.org/officeDocument/2006/relationships/image" Target="media/image29.png"/><Relationship Id="rId123" Type="http://schemas.openxmlformats.org/officeDocument/2006/relationships/image" Target="media/image36.png"/><Relationship Id="rId144" Type="http://schemas.openxmlformats.org/officeDocument/2006/relationships/hyperlink" Target="mailto:chin.qinjin@huawei.com" TargetMode="External"/><Relationship Id="rId90" Type="http://schemas.openxmlformats.org/officeDocument/2006/relationships/image" Target="media/image18.emf"/><Relationship Id="rId165" Type="http://schemas.openxmlformats.org/officeDocument/2006/relationships/hyperlink" Target="mailto:yaronpa@gigaspaces.com" TargetMode="External"/><Relationship Id="rId27" Type="http://schemas.openxmlformats.org/officeDocument/2006/relationships/hyperlink" Target="http://www.ibm.com/" TargetMode="External"/><Relationship Id="rId48" Type="http://schemas.openxmlformats.org/officeDocument/2006/relationships/hyperlink" Target="http://yaml.org/type/timestamp.html" TargetMode="External"/><Relationship Id="rId69" Type="http://schemas.openxmlformats.org/officeDocument/2006/relationships/hyperlink" Target="file:///C:\Users\IBM_ADMIN\Documents\IBM\SWG\Standards\SDOs\OASIS\TOSCA\Interop%20SC\YAML\TOSCA-Simple-Profile-YAML-v1.0-wd04-Rev04.docx" TargetMode="External"/><Relationship Id="rId113" Type="http://schemas.openxmlformats.org/officeDocument/2006/relationships/hyperlink" Target="https://github.com/openstack/heat-translator/blob/master/translator/toscalib/tests/data/network/tosca_two_servers_one_network.yaml" TargetMode="External"/><Relationship Id="rId134" Type="http://schemas.openxmlformats.org/officeDocument/2006/relationships/image" Target="media/image47.png"/><Relationship Id="rId80" Type="http://schemas.openxmlformats.org/officeDocument/2006/relationships/image" Target="media/image11.png"/><Relationship Id="rId155" Type="http://schemas.openxmlformats.org/officeDocument/2006/relationships/hyperlink" Target="file:///C:\Users\IBM_ADMIN\Documents\IBM\SWG\Standards\SDOs\OASIS\TOSCA\Interop%20SC\YAML\richard.probst@sa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2B48B-4CF9-4471-B3DC-1E30EB11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42</TotalTime>
  <Pages>264</Pages>
  <Words>78730</Words>
  <Characters>448764</Characters>
  <Application>Microsoft Office Word</Application>
  <DocSecurity>0</DocSecurity>
  <Lines>3739</Lines>
  <Paragraphs>1052</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526442</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5</cp:revision>
  <cp:lastPrinted>2015-09-04T15:57:00Z</cp:lastPrinted>
  <dcterms:created xsi:type="dcterms:W3CDTF">2015-09-14T21:35:00Z</dcterms:created>
  <dcterms:modified xsi:type="dcterms:W3CDTF">2015-09-14T22:30:00Z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